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274E" w:rsidRDefault="00894CC8">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Introduction and gui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duction and guida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spacing w:line="240" w:lineRule="auto"/>
        <w:outlineLvl w:val="1"/>
        <w:divId w:val="308898205"/>
        <w:rPr>
          <w:rFonts w:eastAsia="Times New Roman"/>
          <w:b/>
          <w:bCs/>
          <w:kern w:val="36"/>
        </w:rPr>
      </w:pPr>
      <w:r>
        <w:rPr>
          <w:rFonts w:eastAsia="Times New Roman"/>
          <w:b/>
          <w:bCs/>
          <w:kern w:val="36"/>
        </w:rPr>
        <w:lastRenderedPageBreak/>
        <w:t>FSM_1_CYMRU   Bringing Learning to Life: L1 Maths</w:t>
      </w:r>
    </w:p>
    <w:p w:rsidR="00EA274E" w:rsidRDefault="00894CC8">
      <w:pPr>
        <w:spacing w:before="384" w:beforeAutospacing="0" w:after="144" w:afterAutospacing="0" w:line="216" w:lineRule="atLeast"/>
        <w:outlineLvl w:val="2"/>
        <w:divId w:val="308898205"/>
        <w:rPr>
          <w:rFonts w:eastAsia="Times New Roman"/>
          <w:b/>
          <w:bCs/>
          <w:sz w:val="48"/>
          <w:szCs w:val="48"/>
        </w:rPr>
      </w:pPr>
      <w:r>
        <w:rPr>
          <w:rFonts w:eastAsia="Times New Roman"/>
          <w:b/>
          <w:bCs/>
          <w:sz w:val="48"/>
          <w:szCs w:val="48"/>
        </w:rPr>
        <w:t>Introduction and guidance</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divId w:val="1389766965"/>
        <w:rPr>
          <w:sz w:val="24"/>
          <w:szCs w:val="24"/>
        </w:rPr>
      </w:pPr>
      <w:r>
        <w:rPr>
          <w:rStyle w:val="Strong"/>
          <w:sz w:val="24"/>
          <w:szCs w:val="24"/>
        </w:rPr>
        <w:lastRenderedPageBreak/>
        <w:t>About this free course</w:t>
      </w:r>
    </w:p>
    <w:p w:rsidR="00EA274E" w:rsidRDefault="00894CC8">
      <w:pPr>
        <w:divId w:val="1389766965"/>
        <w:rPr>
          <w:sz w:val="24"/>
          <w:szCs w:val="24"/>
        </w:rPr>
      </w:pPr>
      <w:r>
        <w:rPr>
          <w:sz w:val="24"/>
          <w:szCs w:val="24"/>
        </w:rPr>
        <w:t>This free course is an adapted extract from the Open University course .</w:t>
      </w:r>
    </w:p>
    <w:p w:rsidR="00EA274E" w:rsidRDefault="00894CC8">
      <w:pPr>
        <w:divId w:val="1389766965"/>
        <w:rPr>
          <w:sz w:val="24"/>
          <w:szCs w:val="24"/>
        </w:rPr>
      </w:pPr>
      <w:r>
        <w:rPr>
          <w:sz w:val="24"/>
          <w:szCs w:val="24"/>
        </w:rPr>
        <w:t xml:space="preserve">This version of the content may include video, images and interactive content that may not be optimised for your device. </w:t>
      </w:r>
    </w:p>
    <w:p w:rsidR="00EA274E" w:rsidRDefault="00894CC8">
      <w:pPr>
        <w:divId w:val="1389766965"/>
        <w:rPr>
          <w:sz w:val="24"/>
          <w:szCs w:val="24"/>
        </w:rPr>
      </w:pPr>
      <w:r>
        <w:rPr>
          <w:sz w:val="24"/>
          <w:szCs w:val="24"/>
        </w:rPr>
        <w:t xml:space="preserve">You can experience this free course as it was originally designed on OpenLearn, the home of free learning from The Open University – </w:t>
      </w:r>
    </w:p>
    <w:p w:rsidR="00EA274E" w:rsidRDefault="00894CC8">
      <w:pPr>
        <w:divId w:val="1389766965"/>
        <w:rPr>
          <w:sz w:val="24"/>
          <w:szCs w:val="24"/>
        </w:rPr>
      </w:pPr>
      <w:r>
        <w:rPr>
          <w:sz w:val="24"/>
          <w:szCs w:val="24"/>
        </w:rPr>
        <w:t>There you’ll also be able to track your progress via your activity record, which you can use to demonstrate your learning.</w:t>
      </w:r>
    </w:p>
    <w:p w:rsidR="00EA274E" w:rsidRDefault="00894CC8">
      <w:pPr>
        <w:divId w:val="1389766965"/>
        <w:rPr>
          <w:sz w:val="24"/>
          <w:szCs w:val="24"/>
        </w:rPr>
      </w:pPr>
      <w:r>
        <w:rPr>
          <w:sz w:val="24"/>
          <w:szCs w:val="24"/>
        </w:rPr>
        <w:t>Copyright © 2015 The Open University</w:t>
      </w:r>
    </w:p>
    <w:p w:rsidR="00EA274E" w:rsidRDefault="00894CC8">
      <w:pPr>
        <w:divId w:val="1389766965"/>
        <w:rPr>
          <w:sz w:val="24"/>
          <w:szCs w:val="24"/>
        </w:rPr>
      </w:pPr>
      <w:r>
        <w:rPr>
          <w:rStyle w:val="Strong"/>
          <w:sz w:val="24"/>
          <w:szCs w:val="24"/>
        </w:rPr>
        <w:t>Intellectual property</w:t>
      </w:r>
    </w:p>
    <w:p w:rsidR="00EA274E" w:rsidRDefault="00894CC8">
      <w:pPr>
        <w:divId w:val="1389766965"/>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EA274E" w:rsidRDefault="00894CC8">
      <w:pPr>
        <w:divId w:val="1389766965"/>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EA274E" w:rsidRDefault="00894CC8">
      <w:pPr>
        <w:divId w:val="1389766965"/>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EA274E" w:rsidRDefault="00894CC8">
      <w:pPr>
        <w:divId w:val="1389766965"/>
        <w:rPr>
          <w:sz w:val="24"/>
          <w:szCs w:val="24"/>
        </w:rPr>
      </w:pPr>
      <w:r>
        <w:rPr>
          <w:sz w:val="24"/>
          <w:szCs w:val="24"/>
        </w:rPr>
        <w:t xml:space="preserve">When using the content you must attribute us (The Open University) (the OU) and any identified author in accordance with the terms of the Creative Commons Licence. </w:t>
      </w:r>
    </w:p>
    <w:p w:rsidR="00EA274E" w:rsidRDefault="00894CC8">
      <w:pPr>
        <w:divId w:val="1389766965"/>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EA274E" w:rsidRDefault="00894CC8">
      <w:pPr>
        <w:divId w:val="1389766965"/>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EA274E" w:rsidRDefault="00894CC8">
      <w:pPr>
        <w:divId w:val="1389766965"/>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EA274E" w:rsidRDefault="00894CC8">
      <w:pPr>
        <w:divId w:val="1389766965"/>
        <w:rPr>
          <w:sz w:val="24"/>
          <w:szCs w:val="24"/>
        </w:rPr>
      </w:pPr>
      <w:r>
        <w:rPr>
          <w:sz w:val="24"/>
          <w:szCs w:val="24"/>
        </w:rPr>
        <w:t>Unauthorised use of any of the content may constitute a breach of the terms and conditions and/or intellectual property laws.</w:t>
      </w:r>
    </w:p>
    <w:p w:rsidR="00EA274E" w:rsidRDefault="00894CC8">
      <w:pPr>
        <w:divId w:val="1389766965"/>
        <w:rPr>
          <w:sz w:val="24"/>
          <w:szCs w:val="24"/>
        </w:rPr>
      </w:pPr>
      <w:r>
        <w:rPr>
          <w:sz w:val="24"/>
          <w:szCs w:val="24"/>
        </w:rPr>
        <w:t>We reserve the right to alter, amend or bring to an end any terms and conditions provided here without notice.</w:t>
      </w:r>
    </w:p>
    <w:p w:rsidR="00EA274E" w:rsidRDefault="00894CC8">
      <w:pPr>
        <w:divId w:val="1389766965"/>
        <w:rPr>
          <w:sz w:val="24"/>
          <w:szCs w:val="24"/>
        </w:rPr>
      </w:pPr>
      <w:r>
        <w:rPr>
          <w:sz w:val="24"/>
          <w:szCs w:val="24"/>
        </w:rPr>
        <w:lastRenderedPageBreak/>
        <w:t>All rights falling outside the terms of the Creative Commons licence are retained or controlled by The Open University.</w:t>
      </w:r>
    </w:p>
    <w:p w:rsidR="00EA274E" w:rsidRDefault="00894CC8">
      <w:pPr>
        <w:divId w:val="1389766965"/>
        <w:rPr>
          <w:sz w:val="24"/>
          <w:szCs w:val="24"/>
        </w:rPr>
      </w:pPr>
      <w:r>
        <w:rPr>
          <w:sz w:val="24"/>
          <w:szCs w:val="24"/>
        </w:rPr>
        <w:t>Head of Intellectual Property, The Open University</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4284516"/>
        <w:rPr>
          <w:rFonts w:eastAsia="Times New Roman"/>
        </w:rPr>
      </w:pPr>
      <w:r>
        <w:rPr>
          <w:rFonts w:eastAsia="Times New Roman"/>
        </w:rPr>
        <w:lastRenderedPageBreak/>
        <w:t>Contents</w:t>
      </w:r>
    </w:p>
    <w:p w:rsidR="00EA274E" w:rsidRDefault="003B471E">
      <w:pPr>
        <w:numPr>
          <w:ilvl w:val="0"/>
          <w:numId w:val="1"/>
        </w:numPr>
        <w:spacing w:before="96" w:beforeAutospacing="0" w:after="0" w:afterAutospacing="0"/>
        <w:ind w:left="1320"/>
        <w:divId w:val="54284516"/>
        <w:rPr>
          <w:rFonts w:eastAsia="Times New Roman"/>
        </w:rPr>
      </w:pPr>
      <w:hyperlink w:anchor="UnitIntroduction1" w:history="1">
        <w:r w:rsidR="00894CC8">
          <w:rPr>
            <w:rStyle w:val="Hyperlink"/>
            <w:rFonts w:eastAsia="Times New Roman"/>
          </w:rPr>
          <w:t>Introduction and guidance</w:t>
        </w:r>
      </w:hyperlink>
    </w:p>
    <w:p w:rsidR="003B471E" w:rsidRDefault="003B471E">
      <w:pPr>
        <w:numPr>
          <w:ilvl w:val="0"/>
          <w:numId w:val="1"/>
        </w:numPr>
        <w:spacing w:before="96" w:beforeAutospacing="0" w:after="0" w:afterAutospacing="0"/>
        <w:ind w:left="1320"/>
        <w:divId w:val="54284516"/>
        <w:rPr>
          <w:rFonts w:eastAsia="Times New Roman"/>
        </w:rPr>
      </w:pPr>
      <w:hyperlink w:anchor="Unit1" w:history="1">
        <w:r w:rsidR="00894CC8">
          <w:rPr>
            <w:rStyle w:val="Hyperlink"/>
            <w:rFonts w:eastAsia="Times New Roman"/>
          </w:rPr>
          <w:t>[Untitled]</w:t>
        </w:r>
      </w:hyperlink>
    </w:p>
    <w:p w:rsidR="00EA274E" w:rsidRDefault="003B471E">
      <w:pPr>
        <w:numPr>
          <w:ilvl w:val="1"/>
          <w:numId w:val="1"/>
        </w:numPr>
        <w:spacing w:before="0" w:beforeAutospacing="0" w:after="96" w:afterAutospacing="0"/>
        <w:ind w:left="2040"/>
        <w:divId w:val="54284516"/>
        <w:rPr>
          <w:rFonts w:eastAsia="Times New Roman"/>
        </w:rPr>
      </w:pPr>
      <w:hyperlink w:anchor="Unit1_Session1" w:history="1">
        <w:r w:rsidR="00894CC8">
          <w:rPr>
            <w:rStyle w:val="Hyperlink"/>
            <w:rFonts w:eastAsia="Times New Roman"/>
          </w:rPr>
          <w:t>What is a badged course?</w:t>
        </w:r>
      </w:hyperlink>
    </w:p>
    <w:p w:rsidR="00EA274E" w:rsidRDefault="003B471E">
      <w:pPr>
        <w:numPr>
          <w:ilvl w:val="1"/>
          <w:numId w:val="1"/>
        </w:numPr>
        <w:spacing w:before="0" w:beforeAutospacing="0" w:after="96" w:afterAutospacing="0"/>
        <w:ind w:left="2040"/>
        <w:divId w:val="54284516"/>
        <w:rPr>
          <w:rFonts w:eastAsia="Times New Roman"/>
        </w:rPr>
      </w:pPr>
      <w:hyperlink w:anchor="Unit1_Session2" w:history="1">
        <w:r w:rsidR="00894CC8">
          <w:rPr>
            <w:rStyle w:val="Hyperlink"/>
            <w:rFonts w:eastAsia="Times New Roman"/>
          </w:rPr>
          <w:t>How to get a badge</w:t>
        </w:r>
      </w:hyperlink>
    </w:p>
    <w:p w:rsidR="003B471E" w:rsidRDefault="003B471E">
      <w:pPr>
        <w:numPr>
          <w:ilvl w:val="0"/>
          <w:numId w:val="1"/>
        </w:numPr>
        <w:spacing w:before="96" w:beforeAutospacing="0" w:after="0" w:afterAutospacing="0"/>
        <w:ind w:left="1320"/>
        <w:divId w:val="54284516"/>
        <w:rPr>
          <w:rFonts w:eastAsia="Times New Roman"/>
        </w:rPr>
      </w:pPr>
      <w:hyperlink w:anchor="Unit2" w:history="1">
        <w:r w:rsidR="00894CC8">
          <w:rPr>
            <w:rStyle w:val="Hyperlink"/>
            <w:rFonts w:eastAsia="Times New Roman"/>
          </w:rPr>
          <w:t>Session 1: Working with numbers</w:t>
        </w:r>
      </w:hyperlink>
    </w:p>
    <w:p w:rsidR="00EA274E" w:rsidRDefault="003B471E">
      <w:pPr>
        <w:numPr>
          <w:ilvl w:val="1"/>
          <w:numId w:val="1"/>
        </w:numPr>
        <w:spacing w:before="0" w:beforeAutospacing="0" w:after="96" w:afterAutospacing="0"/>
        <w:ind w:left="2040"/>
        <w:divId w:val="54284516"/>
        <w:rPr>
          <w:rFonts w:eastAsia="Times New Roman"/>
        </w:rPr>
      </w:pPr>
      <w:hyperlink w:anchor="Unit2Introduction1" w:history="1">
        <w:r w:rsidR="00894CC8">
          <w:rPr>
            <w:rStyle w:val="Hyperlink"/>
            <w:rFonts w:eastAsia="Times New Roman"/>
          </w:rPr>
          <w:t>Introduction</w:t>
        </w:r>
      </w:hyperlink>
    </w:p>
    <w:p w:rsidR="003B471E" w:rsidRDefault="003B471E">
      <w:pPr>
        <w:numPr>
          <w:ilvl w:val="1"/>
          <w:numId w:val="1"/>
        </w:numPr>
        <w:spacing w:before="0" w:beforeAutospacing="0" w:after="96" w:afterAutospacing="0"/>
        <w:ind w:left="2040"/>
        <w:divId w:val="54284516"/>
        <w:rPr>
          <w:rFonts w:eastAsia="Times New Roman"/>
        </w:rPr>
      </w:pPr>
      <w:hyperlink w:anchor="Unit2_Session1" w:history="1">
        <w:r w:rsidR="00894CC8">
          <w:rPr>
            <w:rStyle w:val="Hyperlink"/>
            <w:rFonts w:eastAsia="Times New Roman"/>
          </w:rPr>
          <w:t>1 Whole numbers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1" w:history="1">
        <w:r w:rsidR="00894CC8">
          <w:rPr>
            <w:rStyle w:val="Hyperlink"/>
            <w:rFonts w:eastAsia="Times New Roman"/>
          </w:rPr>
          <w:t>1.1 Positive numbers and place value</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2" w:history="1">
        <w:r w:rsidR="00894CC8">
          <w:rPr>
            <w:rStyle w:val="Hyperlink"/>
            <w:rFonts w:eastAsia="Times New Roman"/>
          </w:rPr>
          <w:t>1.2 Numbers with zeros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3" w:history="1">
        <w:r w:rsidR="00894CC8">
          <w:rPr>
            <w:rStyle w:val="Hyperlink"/>
            <w:rFonts w:eastAsia="Times New Roman"/>
          </w:rPr>
          <w:t>1.3 Writing large numbers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4" w:history="1">
        <w:r w:rsidR="00894CC8">
          <w:rPr>
            <w:rStyle w:val="Hyperlink"/>
            <w:rFonts w:eastAsia="Times New Roman"/>
          </w:rPr>
          <w:t>1.4 Negative numbers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5" w:history="1">
        <w:r w:rsidR="00894CC8">
          <w:rPr>
            <w:rStyle w:val="Hyperlink"/>
            <w:rFonts w:eastAsia="Times New Roman"/>
          </w:rPr>
          <w:t>1.5 Working with whole numbers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6" w:history="1">
        <w:r w:rsidR="00894CC8">
          <w:rPr>
            <w:rStyle w:val="Hyperlink"/>
            <w:rFonts w:eastAsia="Times New Roman"/>
          </w:rPr>
          <w:t>1.6 Add and subtract large numbers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7" w:history="1">
        <w:r w:rsidR="00894CC8">
          <w:rPr>
            <w:rStyle w:val="Hyperlink"/>
            <w:rFonts w:eastAsia="Times New Roman"/>
          </w:rPr>
          <w:t>1.7 Multiplication</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8" w:history="1">
        <w:r w:rsidR="00894CC8">
          <w:rPr>
            <w:rStyle w:val="Hyperlink"/>
            <w:rFonts w:eastAsia="Times New Roman"/>
          </w:rPr>
          <w:t>1.8 Division</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1_Section9" w:history="1">
        <w:r w:rsidR="00894CC8">
          <w:rPr>
            <w:rStyle w:val="Hyperlink"/>
            <w:rFonts w:eastAsia="Times New Roman"/>
          </w:rPr>
          <w:t>1.9 A note on the four operations</w:t>
        </w:r>
      </w:hyperlink>
    </w:p>
    <w:p w:rsidR="003B471E" w:rsidRDefault="003B471E">
      <w:pPr>
        <w:numPr>
          <w:ilvl w:val="1"/>
          <w:numId w:val="1"/>
        </w:numPr>
        <w:spacing w:before="0" w:beforeAutospacing="0" w:after="96" w:afterAutospacing="0"/>
        <w:ind w:left="2040"/>
        <w:divId w:val="54284516"/>
        <w:rPr>
          <w:rFonts w:eastAsia="Times New Roman"/>
        </w:rPr>
      </w:pPr>
      <w:hyperlink w:anchor="Unit2_Session2" w:history="1">
        <w:r w:rsidR="00894CC8">
          <w:rPr>
            <w:rStyle w:val="Hyperlink"/>
            <w:rFonts w:eastAsia="Times New Roman"/>
          </w:rPr>
          <w:t>2 Rounding</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2_Section1" w:history="1">
        <w:r w:rsidR="00894CC8">
          <w:rPr>
            <w:rStyle w:val="Hyperlink"/>
            <w:rFonts w:eastAsia="Times New Roman"/>
          </w:rPr>
          <w:t>2.1 Estimating answers to calculations</w:t>
        </w:r>
      </w:hyperlink>
    </w:p>
    <w:p w:rsidR="003B471E" w:rsidRDefault="003B471E">
      <w:pPr>
        <w:numPr>
          <w:ilvl w:val="1"/>
          <w:numId w:val="1"/>
        </w:numPr>
        <w:spacing w:before="0" w:beforeAutospacing="0" w:after="96" w:afterAutospacing="0"/>
        <w:ind w:left="2040"/>
        <w:divId w:val="54284516"/>
        <w:rPr>
          <w:rFonts w:eastAsia="Times New Roman"/>
        </w:rPr>
      </w:pPr>
      <w:hyperlink w:anchor="Unit2_Session3" w:history="1">
        <w:r w:rsidR="00894CC8">
          <w:rPr>
            <w:rStyle w:val="Hyperlink"/>
            <w:rFonts w:eastAsia="Times New Roman"/>
          </w:rPr>
          <w:t>3 Fractions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3_Section1" w:history="1">
        <w:r w:rsidR="00894CC8">
          <w:rPr>
            <w:rStyle w:val="Hyperlink"/>
            <w:rFonts w:eastAsia="Times New Roman"/>
          </w:rPr>
          <w:t>3.1 Using equivalent fractions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3_Section2" w:history="1">
        <w:r w:rsidR="00894CC8">
          <w:rPr>
            <w:rStyle w:val="Hyperlink"/>
            <w:rFonts w:eastAsia="Times New Roman"/>
          </w:rPr>
          <w:t>3.2 Drawing fractions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3_Section3" w:history="1">
        <w:r w:rsidR="00894CC8">
          <w:rPr>
            <w:rStyle w:val="Hyperlink"/>
            <w:rFonts w:eastAsia="Times New Roman"/>
          </w:rPr>
          <w:t>3.3 Simplifying fractions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3_Section4" w:history="1">
        <w:r w:rsidR="00894CC8">
          <w:rPr>
            <w:rStyle w:val="Hyperlink"/>
            <w:rFonts w:eastAsia="Times New Roman"/>
          </w:rPr>
          <w:t>3.4 Fractions of amounts</w:t>
        </w:r>
      </w:hyperlink>
    </w:p>
    <w:p w:rsidR="003B471E" w:rsidRDefault="003B471E">
      <w:pPr>
        <w:numPr>
          <w:ilvl w:val="1"/>
          <w:numId w:val="1"/>
        </w:numPr>
        <w:spacing w:before="0" w:beforeAutospacing="0" w:after="96" w:afterAutospacing="0"/>
        <w:ind w:left="2040"/>
        <w:divId w:val="54284516"/>
        <w:rPr>
          <w:rFonts w:eastAsia="Times New Roman"/>
        </w:rPr>
      </w:pPr>
      <w:hyperlink w:anchor="Unit2_Session4" w:history="1">
        <w:r w:rsidR="00894CC8">
          <w:rPr>
            <w:rStyle w:val="Hyperlink"/>
            <w:rFonts w:eastAsia="Times New Roman"/>
          </w:rPr>
          <w:t>4 Decimals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4_Section1" w:history="1">
        <w:r w:rsidR="00894CC8">
          <w:rPr>
            <w:rStyle w:val="Hyperlink"/>
            <w:rFonts w:eastAsia="Times New Roman"/>
          </w:rPr>
          <w:t>4.1 Approximations with decimals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4_Section2" w:history="1">
        <w:r w:rsidR="00894CC8">
          <w:rPr>
            <w:rStyle w:val="Hyperlink"/>
            <w:rFonts w:eastAsia="Times New Roman"/>
          </w:rPr>
          <w:t>4.2 Rounding money</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4_Section3" w:history="1">
        <w:r w:rsidR="00894CC8">
          <w:rPr>
            <w:rStyle w:val="Hyperlink"/>
            <w:rFonts w:eastAsia="Times New Roman"/>
          </w:rPr>
          <w:t>4.3 Calculations using decimals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4_Section4" w:history="1">
        <w:r w:rsidR="00894CC8">
          <w:rPr>
            <w:rStyle w:val="Hyperlink"/>
            <w:rFonts w:eastAsia="Times New Roman"/>
          </w:rPr>
          <w:t>4.4 Decimal problems</w:t>
        </w:r>
      </w:hyperlink>
    </w:p>
    <w:p w:rsidR="003B471E" w:rsidRDefault="003B471E">
      <w:pPr>
        <w:numPr>
          <w:ilvl w:val="1"/>
          <w:numId w:val="1"/>
        </w:numPr>
        <w:spacing w:before="0" w:beforeAutospacing="0" w:after="96" w:afterAutospacing="0"/>
        <w:ind w:left="2040"/>
        <w:divId w:val="54284516"/>
        <w:rPr>
          <w:rFonts w:eastAsia="Times New Roman"/>
        </w:rPr>
      </w:pPr>
      <w:hyperlink w:anchor="Unit2_Session5" w:history="1">
        <w:r w:rsidR="00894CC8">
          <w:rPr>
            <w:rStyle w:val="Hyperlink"/>
            <w:rFonts w:eastAsia="Times New Roman"/>
          </w:rPr>
          <w:t>5 Percentages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5_Section1" w:history="1">
        <w:r w:rsidR="00894CC8">
          <w:rPr>
            <w:rStyle w:val="Hyperlink"/>
            <w:rFonts w:eastAsia="Times New Roman"/>
          </w:rPr>
          <w:t>5.1 Percentage increases and decreases</w:t>
        </w:r>
      </w:hyperlink>
    </w:p>
    <w:p w:rsidR="00EA274E" w:rsidRDefault="003B471E">
      <w:pPr>
        <w:numPr>
          <w:ilvl w:val="2"/>
          <w:numId w:val="1"/>
        </w:numPr>
        <w:spacing w:before="0" w:beforeAutospacing="0" w:after="96" w:afterAutospacing="0"/>
        <w:ind w:left="2760"/>
        <w:divId w:val="54284516"/>
        <w:rPr>
          <w:rFonts w:eastAsia="Times New Roman"/>
        </w:rPr>
      </w:pPr>
      <w:hyperlink w:anchor="Unit2_Session5_Section2" w:history="1">
        <w:r w:rsidR="00894CC8">
          <w:rPr>
            <w:rStyle w:val="Hyperlink"/>
            <w:rFonts w:eastAsia="Times New Roman"/>
          </w:rPr>
          <w:t>5.2 Finding percentages using a calculator</w:t>
        </w:r>
      </w:hyperlink>
    </w:p>
    <w:p w:rsidR="00EA274E" w:rsidRDefault="003B471E">
      <w:pPr>
        <w:numPr>
          <w:ilvl w:val="1"/>
          <w:numId w:val="1"/>
        </w:numPr>
        <w:spacing w:before="0" w:beforeAutospacing="0" w:after="96" w:afterAutospacing="0"/>
        <w:ind w:left="2040"/>
        <w:divId w:val="54284516"/>
        <w:rPr>
          <w:rFonts w:eastAsia="Times New Roman"/>
        </w:rPr>
      </w:pPr>
      <w:hyperlink w:anchor="Unit2_Session6" w:history="1">
        <w:r w:rsidR="00894CC8">
          <w:rPr>
            <w:rStyle w:val="Hyperlink"/>
            <w:rFonts w:eastAsia="Times New Roman"/>
          </w:rPr>
          <w:t>6 Equivalencies between fractions, decimals and percentages</w:t>
        </w:r>
      </w:hyperlink>
    </w:p>
    <w:p w:rsidR="00EA274E" w:rsidRDefault="003B471E">
      <w:pPr>
        <w:numPr>
          <w:ilvl w:val="1"/>
          <w:numId w:val="1"/>
        </w:numPr>
        <w:spacing w:before="0" w:beforeAutospacing="0" w:after="96" w:afterAutospacing="0"/>
        <w:ind w:left="2040"/>
        <w:divId w:val="54284516"/>
        <w:rPr>
          <w:rFonts w:eastAsia="Times New Roman"/>
        </w:rPr>
      </w:pPr>
      <w:hyperlink w:anchor="Unit2_Session7" w:history="1">
        <w:r w:rsidR="00894CC8">
          <w:rPr>
            <w:rStyle w:val="Hyperlink"/>
            <w:rFonts w:eastAsia="Times New Roman"/>
          </w:rPr>
          <w:t>7 Ratios</w:t>
        </w:r>
      </w:hyperlink>
    </w:p>
    <w:p w:rsidR="00EA274E" w:rsidRDefault="003B471E">
      <w:pPr>
        <w:numPr>
          <w:ilvl w:val="1"/>
          <w:numId w:val="1"/>
        </w:numPr>
        <w:spacing w:before="0" w:beforeAutospacing="0" w:after="96" w:afterAutospacing="0"/>
        <w:ind w:left="2040"/>
        <w:divId w:val="54284516"/>
        <w:rPr>
          <w:rFonts w:eastAsia="Times New Roman"/>
        </w:rPr>
      </w:pPr>
      <w:hyperlink w:anchor="Unit2_Session8" w:history="1">
        <w:r w:rsidR="00894CC8">
          <w:rPr>
            <w:rStyle w:val="Hyperlink"/>
            <w:rFonts w:eastAsia="Times New Roman"/>
          </w:rPr>
          <w:t>8 Proportion</w:t>
        </w:r>
      </w:hyperlink>
    </w:p>
    <w:p w:rsidR="00EA274E" w:rsidRDefault="003B471E">
      <w:pPr>
        <w:numPr>
          <w:ilvl w:val="1"/>
          <w:numId w:val="1"/>
        </w:numPr>
        <w:spacing w:before="0" w:beforeAutospacing="0" w:after="96" w:afterAutospacing="0"/>
        <w:ind w:left="2040"/>
        <w:divId w:val="54284516"/>
        <w:rPr>
          <w:rFonts w:eastAsia="Times New Roman"/>
        </w:rPr>
      </w:pPr>
      <w:hyperlink w:anchor="Unit2_Session9" w:history="1">
        <w:r w:rsidR="00894CC8">
          <w:rPr>
            <w:rStyle w:val="Hyperlink"/>
            <w:rFonts w:eastAsia="Times New Roman"/>
          </w:rPr>
          <w:t>9 Word formulas</w:t>
        </w:r>
      </w:hyperlink>
    </w:p>
    <w:p w:rsidR="00EA274E" w:rsidRDefault="003B471E">
      <w:pPr>
        <w:numPr>
          <w:ilvl w:val="1"/>
          <w:numId w:val="1"/>
        </w:numPr>
        <w:spacing w:before="0" w:beforeAutospacing="0" w:after="96" w:afterAutospacing="0"/>
        <w:ind w:left="2040"/>
        <w:divId w:val="54284516"/>
        <w:rPr>
          <w:rFonts w:eastAsia="Times New Roman"/>
        </w:rPr>
      </w:pPr>
      <w:hyperlink w:anchor="Unit2_Session10" w:history="1">
        <w:r w:rsidR="00894CC8">
          <w:rPr>
            <w:rStyle w:val="Hyperlink"/>
            <w:rFonts w:eastAsia="Times New Roman"/>
          </w:rPr>
          <w:t>10 A quick reminder: checking your work</w:t>
        </w:r>
      </w:hyperlink>
    </w:p>
    <w:p w:rsidR="00EA274E" w:rsidRDefault="003B471E">
      <w:pPr>
        <w:numPr>
          <w:ilvl w:val="1"/>
          <w:numId w:val="1"/>
        </w:numPr>
        <w:spacing w:before="0" w:beforeAutospacing="0" w:after="96" w:afterAutospacing="0"/>
        <w:ind w:left="2040"/>
        <w:divId w:val="54284516"/>
        <w:rPr>
          <w:rFonts w:eastAsia="Times New Roman"/>
        </w:rPr>
      </w:pPr>
      <w:hyperlink w:anchor="Unit2_Session11" w:history="1">
        <w:r w:rsidR="00894CC8">
          <w:rPr>
            <w:rStyle w:val="Hyperlink"/>
            <w:rFonts w:eastAsia="Times New Roman"/>
          </w:rPr>
          <w:t>11 Session 1 quiz</w:t>
        </w:r>
      </w:hyperlink>
    </w:p>
    <w:p w:rsidR="00EA274E" w:rsidRDefault="003B471E">
      <w:pPr>
        <w:numPr>
          <w:ilvl w:val="1"/>
          <w:numId w:val="1"/>
        </w:numPr>
        <w:spacing w:before="0" w:beforeAutospacing="0" w:after="96" w:afterAutospacing="0"/>
        <w:ind w:left="2040"/>
        <w:divId w:val="54284516"/>
        <w:rPr>
          <w:rFonts w:eastAsia="Times New Roman"/>
        </w:rPr>
      </w:pPr>
      <w:hyperlink w:anchor="Unit2_Session12" w:history="1">
        <w:r w:rsidR="00894CC8">
          <w:rPr>
            <w:rStyle w:val="Hyperlink"/>
            <w:rFonts w:eastAsia="Times New Roman"/>
          </w:rPr>
          <w:t>12 Session 1 summary</w:t>
        </w:r>
      </w:hyperlink>
    </w:p>
    <w:p w:rsidR="003B471E" w:rsidRDefault="003B471E">
      <w:pPr>
        <w:numPr>
          <w:ilvl w:val="0"/>
          <w:numId w:val="1"/>
        </w:numPr>
        <w:spacing w:before="96" w:beforeAutospacing="0" w:after="0" w:afterAutospacing="0"/>
        <w:ind w:left="1320"/>
        <w:divId w:val="54284516"/>
        <w:rPr>
          <w:rFonts w:eastAsia="Times New Roman"/>
        </w:rPr>
      </w:pPr>
      <w:hyperlink w:anchor="Unit3" w:history="1">
        <w:r w:rsidR="00894CC8">
          <w:rPr>
            <w:rStyle w:val="Hyperlink"/>
            <w:rFonts w:eastAsia="Times New Roman"/>
          </w:rPr>
          <w:t>Session 2: Units of measure</w:t>
        </w:r>
      </w:hyperlink>
    </w:p>
    <w:p w:rsidR="00EA274E" w:rsidRDefault="003B471E">
      <w:pPr>
        <w:numPr>
          <w:ilvl w:val="1"/>
          <w:numId w:val="1"/>
        </w:numPr>
        <w:spacing w:before="0" w:beforeAutospacing="0" w:after="96" w:afterAutospacing="0"/>
        <w:ind w:left="2040"/>
        <w:divId w:val="54284516"/>
        <w:rPr>
          <w:rFonts w:eastAsia="Times New Roman"/>
        </w:rPr>
      </w:pPr>
      <w:hyperlink w:anchor="Unit3Introduction1" w:history="1">
        <w:r w:rsidR="00894CC8">
          <w:rPr>
            <w:rStyle w:val="Hyperlink"/>
            <w:rFonts w:eastAsia="Times New Roman"/>
          </w:rPr>
          <w:t>Introduction</w:t>
        </w:r>
      </w:hyperlink>
    </w:p>
    <w:p w:rsidR="003B471E" w:rsidRDefault="003B471E">
      <w:pPr>
        <w:numPr>
          <w:ilvl w:val="1"/>
          <w:numId w:val="1"/>
        </w:numPr>
        <w:spacing w:before="0" w:beforeAutospacing="0" w:after="96" w:afterAutospacing="0"/>
        <w:ind w:left="2040"/>
        <w:divId w:val="54284516"/>
        <w:rPr>
          <w:rFonts w:eastAsia="Times New Roman"/>
        </w:rPr>
      </w:pPr>
      <w:hyperlink w:anchor="Unit3_Session1" w:history="1">
        <w:r w:rsidR="00894CC8">
          <w:rPr>
            <w:rStyle w:val="Hyperlink"/>
            <w:rFonts w:eastAsia="Times New Roman"/>
          </w:rPr>
          <w:t>1 Using metric measurements: length</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1_Section1" w:history="1">
        <w:r w:rsidR="00894CC8">
          <w:rPr>
            <w:rStyle w:val="Hyperlink"/>
            <w:rFonts w:eastAsia="Times New Roman"/>
          </w:rPr>
          <w:t>1.1 Instruments of measure</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1_Section2" w:history="1">
        <w:r w:rsidR="00894CC8">
          <w:rPr>
            <w:rStyle w:val="Hyperlink"/>
            <w:rFonts w:eastAsia="Times New Roman"/>
          </w:rPr>
          <w:t>1.2 Measuring accurately</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1_Section3" w:history="1">
        <w:r w:rsidR="00894CC8">
          <w:rPr>
            <w:rStyle w:val="Hyperlink"/>
            <w:rFonts w:eastAsia="Times New Roman"/>
          </w:rPr>
          <w:t>1.3 Measuring in millimetres and centimetres</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1_Section4" w:history="1">
        <w:r w:rsidR="00894CC8">
          <w:rPr>
            <w:rStyle w:val="Hyperlink"/>
            <w:rFonts w:eastAsia="Times New Roman"/>
          </w:rPr>
          <w:t>1.4 Converting units</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1_Section5" w:history="1">
        <w:r w:rsidR="00894CC8">
          <w:rPr>
            <w:rStyle w:val="Hyperlink"/>
            <w:rFonts w:eastAsia="Times New Roman"/>
          </w:rPr>
          <w:t>1.5 Calculate using metric units of length</w:t>
        </w:r>
      </w:hyperlink>
    </w:p>
    <w:p w:rsidR="003B471E" w:rsidRDefault="003B471E">
      <w:pPr>
        <w:numPr>
          <w:ilvl w:val="1"/>
          <w:numId w:val="1"/>
        </w:numPr>
        <w:spacing w:before="0" w:beforeAutospacing="0" w:after="96" w:afterAutospacing="0"/>
        <w:ind w:left="2040"/>
        <w:divId w:val="54284516"/>
        <w:rPr>
          <w:rFonts w:eastAsia="Times New Roman"/>
        </w:rPr>
      </w:pPr>
      <w:hyperlink w:anchor="Unit3_Session2" w:history="1">
        <w:r w:rsidR="00894CC8">
          <w:rPr>
            <w:rStyle w:val="Hyperlink"/>
            <w:rFonts w:eastAsia="Times New Roman"/>
          </w:rPr>
          <w:t>2 Mileage charts</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2_Section1" w:history="1">
        <w:r w:rsidR="00894CC8">
          <w:rPr>
            <w:rStyle w:val="Hyperlink"/>
            <w:rFonts w:eastAsia="Times New Roman"/>
          </w:rPr>
          <w:t>2.1 Adding distances</w:t>
        </w:r>
      </w:hyperlink>
    </w:p>
    <w:p w:rsidR="003B471E" w:rsidRDefault="003B471E">
      <w:pPr>
        <w:numPr>
          <w:ilvl w:val="1"/>
          <w:numId w:val="1"/>
        </w:numPr>
        <w:spacing w:before="0" w:beforeAutospacing="0" w:after="96" w:afterAutospacing="0"/>
        <w:ind w:left="2040"/>
        <w:divId w:val="54284516"/>
        <w:rPr>
          <w:rFonts w:eastAsia="Times New Roman"/>
        </w:rPr>
      </w:pPr>
      <w:hyperlink w:anchor="Unit3_Session3" w:history="1">
        <w:r w:rsidR="00894CC8">
          <w:rPr>
            <w:rStyle w:val="Hyperlink"/>
            <w:rFonts w:eastAsia="Times New Roman"/>
          </w:rPr>
          <w:t>3 Using metric measurements: weight</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3_Section1" w:history="1">
        <w:r w:rsidR="00894CC8">
          <w:rPr>
            <w:rStyle w:val="Hyperlink"/>
            <w:rFonts w:eastAsia="Times New Roman"/>
          </w:rPr>
          <w:t>3.1 Instruments of measure</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3_Section2" w:history="1">
        <w:r w:rsidR="00894CC8">
          <w:rPr>
            <w:rStyle w:val="Hyperlink"/>
            <w:rFonts w:eastAsia="Times New Roman"/>
          </w:rPr>
          <w:t>3.2 Weighing things</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3_Section3" w:history="1">
        <w:r w:rsidR="00894CC8">
          <w:rPr>
            <w:rStyle w:val="Hyperlink"/>
            <w:rFonts w:eastAsia="Times New Roman"/>
          </w:rPr>
          <w:t>3.3 Converting metric units of weight</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3_Section4" w:history="1">
        <w:r w:rsidR="00894CC8">
          <w:rPr>
            <w:rStyle w:val="Hyperlink"/>
            <w:rFonts w:eastAsia="Times New Roman"/>
          </w:rPr>
          <w:t>3.4 Calculate using metric units of weight</w:t>
        </w:r>
      </w:hyperlink>
    </w:p>
    <w:p w:rsidR="003B471E" w:rsidRDefault="003B471E">
      <w:pPr>
        <w:numPr>
          <w:ilvl w:val="1"/>
          <w:numId w:val="1"/>
        </w:numPr>
        <w:spacing w:before="0" w:beforeAutospacing="0" w:after="96" w:afterAutospacing="0"/>
        <w:ind w:left="2040"/>
        <w:divId w:val="54284516"/>
        <w:rPr>
          <w:rFonts w:eastAsia="Times New Roman"/>
        </w:rPr>
      </w:pPr>
      <w:hyperlink w:anchor="Unit3_Session4" w:history="1">
        <w:r w:rsidR="00894CC8">
          <w:rPr>
            <w:rStyle w:val="Hyperlink"/>
            <w:rFonts w:eastAsia="Times New Roman"/>
          </w:rPr>
          <w:t>4 Capacity</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4_Section1" w:history="1">
        <w:r w:rsidR="00894CC8">
          <w:rPr>
            <w:rStyle w:val="Hyperlink"/>
            <w:rFonts w:eastAsia="Times New Roman"/>
          </w:rPr>
          <w:t>4.1 Instruments of measure</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4_Section2" w:history="1">
        <w:r w:rsidR="00894CC8">
          <w:rPr>
            <w:rStyle w:val="Hyperlink"/>
            <w:rFonts w:eastAsia="Times New Roman"/>
          </w:rPr>
          <w:t>4.2 Converting metric units of capacity</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4_Section3" w:history="1">
        <w:r w:rsidR="00894CC8">
          <w:rPr>
            <w:rStyle w:val="Hyperlink"/>
            <w:rFonts w:eastAsia="Times New Roman"/>
          </w:rPr>
          <w:t>4.3 Calculate using metric units of capacity</w:t>
        </w:r>
      </w:hyperlink>
    </w:p>
    <w:p w:rsidR="003B471E" w:rsidRDefault="003B471E">
      <w:pPr>
        <w:numPr>
          <w:ilvl w:val="1"/>
          <w:numId w:val="1"/>
        </w:numPr>
        <w:spacing w:before="0" w:beforeAutospacing="0" w:after="96" w:afterAutospacing="0"/>
        <w:ind w:left="2040"/>
        <w:divId w:val="54284516"/>
        <w:rPr>
          <w:rFonts w:eastAsia="Times New Roman"/>
        </w:rPr>
      </w:pPr>
      <w:hyperlink w:anchor="Unit3_Session5" w:history="1">
        <w:r w:rsidR="00894CC8">
          <w:rPr>
            <w:rStyle w:val="Hyperlink"/>
            <w:rFonts w:eastAsia="Times New Roman"/>
          </w:rPr>
          <w:t>5 Measuring temperature</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5_Section1" w:history="1">
        <w:r w:rsidR="00894CC8">
          <w:rPr>
            <w:rStyle w:val="Hyperlink"/>
            <w:rFonts w:eastAsia="Times New Roman"/>
          </w:rPr>
          <w:t>5.1 Reading temperatures</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5_Section2" w:history="1">
        <w:r w:rsidR="00894CC8">
          <w:rPr>
            <w:rStyle w:val="Hyperlink"/>
            <w:rFonts w:eastAsia="Times New Roman"/>
          </w:rPr>
          <w:t>5.2 Understanding temperature</w:t>
        </w:r>
      </w:hyperlink>
    </w:p>
    <w:p w:rsidR="003B471E" w:rsidRDefault="003B471E">
      <w:pPr>
        <w:numPr>
          <w:ilvl w:val="1"/>
          <w:numId w:val="1"/>
        </w:numPr>
        <w:spacing w:before="0" w:beforeAutospacing="0" w:after="96" w:afterAutospacing="0"/>
        <w:ind w:left="2040"/>
        <w:divId w:val="54284516"/>
        <w:rPr>
          <w:rFonts w:eastAsia="Times New Roman"/>
        </w:rPr>
      </w:pPr>
      <w:hyperlink w:anchor="Unit3_Session6" w:history="1">
        <w:r w:rsidR="00894CC8">
          <w:rPr>
            <w:rStyle w:val="Hyperlink"/>
            <w:rFonts w:eastAsia="Times New Roman"/>
          </w:rPr>
          <w:t>6 Time</w:t>
        </w:r>
      </w:hyperlink>
    </w:p>
    <w:p w:rsidR="00EA274E" w:rsidRDefault="003B471E">
      <w:pPr>
        <w:numPr>
          <w:ilvl w:val="2"/>
          <w:numId w:val="1"/>
        </w:numPr>
        <w:spacing w:before="0" w:beforeAutospacing="0" w:after="96" w:afterAutospacing="0"/>
        <w:ind w:left="2760"/>
        <w:divId w:val="54284516"/>
        <w:rPr>
          <w:rFonts w:eastAsia="Times New Roman"/>
        </w:rPr>
      </w:pPr>
      <w:hyperlink w:anchor="Unit3_Session6_Section1" w:history="1">
        <w:r w:rsidR="00894CC8">
          <w:rPr>
            <w:rStyle w:val="Hyperlink"/>
            <w:rFonts w:eastAsia="Times New Roman"/>
          </w:rPr>
          <w:t>6.1 Calculate time difference</w:t>
        </w:r>
      </w:hyperlink>
    </w:p>
    <w:p w:rsidR="00EA274E" w:rsidRDefault="003B471E">
      <w:pPr>
        <w:numPr>
          <w:ilvl w:val="1"/>
          <w:numId w:val="1"/>
        </w:numPr>
        <w:spacing w:before="0" w:beforeAutospacing="0" w:after="96" w:afterAutospacing="0"/>
        <w:ind w:left="2040"/>
        <w:divId w:val="54284516"/>
        <w:rPr>
          <w:rFonts w:eastAsia="Times New Roman"/>
        </w:rPr>
      </w:pPr>
      <w:hyperlink w:anchor="Unit3_Session7" w:history="1">
        <w:r w:rsidR="00894CC8">
          <w:rPr>
            <w:rStyle w:val="Hyperlink"/>
            <w:rFonts w:eastAsia="Times New Roman"/>
          </w:rPr>
          <w:t>7 Session 2 quiz</w:t>
        </w:r>
      </w:hyperlink>
    </w:p>
    <w:p w:rsidR="00EA274E" w:rsidRDefault="003B471E">
      <w:pPr>
        <w:numPr>
          <w:ilvl w:val="1"/>
          <w:numId w:val="1"/>
        </w:numPr>
        <w:spacing w:before="0" w:beforeAutospacing="0" w:after="96" w:afterAutospacing="0"/>
        <w:ind w:left="2040"/>
        <w:divId w:val="54284516"/>
        <w:rPr>
          <w:rFonts w:eastAsia="Times New Roman"/>
        </w:rPr>
      </w:pPr>
      <w:hyperlink w:anchor="Unit3_Session8" w:history="1">
        <w:r w:rsidR="00894CC8">
          <w:rPr>
            <w:rStyle w:val="Hyperlink"/>
            <w:rFonts w:eastAsia="Times New Roman"/>
          </w:rPr>
          <w:t>8 Session 2 summary</w:t>
        </w:r>
      </w:hyperlink>
    </w:p>
    <w:p w:rsidR="003B471E" w:rsidRDefault="003B471E">
      <w:pPr>
        <w:numPr>
          <w:ilvl w:val="0"/>
          <w:numId w:val="1"/>
        </w:numPr>
        <w:spacing w:before="96" w:beforeAutospacing="0" w:after="0" w:afterAutospacing="0"/>
        <w:ind w:left="1320"/>
        <w:divId w:val="54284516"/>
        <w:rPr>
          <w:rFonts w:eastAsia="Times New Roman"/>
        </w:rPr>
      </w:pPr>
      <w:hyperlink w:anchor="Unit4" w:history="1">
        <w:r w:rsidR="00894CC8">
          <w:rPr>
            <w:rStyle w:val="Hyperlink"/>
            <w:rFonts w:eastAsia="Times New Roman"/>
          </w:rPr>
          <w:t>Session 3: Shape and space</w:t>
        </w:r>
      </w:hyperlink>
    </w:p>
    <w:p w:rsidR="00EA274E" w:rsidRDefault="003B471E">
      <w:pPr>
        <w:numPr>
          <w:ilvl w:val="1"/>
          <w:numId w:val="1"/>
        </w:numPr>
        <w:spacing w:before="0" w:beforeAutospacing="0" w:after="96" w:afterAutospacing="0"/>
        <w:ind w:left="2040"/>
        <w:divId w:val="54284516"/>
        <w:rPr>
          <w:rFonts w:eastAsia="Times New Roman"/>
        </w:rPr>
      </w:pPr>
      <w:hyperlink w:anchor="Unit4Introduction1" w:history="1">
        <w:r w:rsidR="00894CC8">
          <w:rPr>
            <w:rStyle w:val="Hyperlink"/>
            <w:rFonts w:eastAsia="Times New Roman"/>
          </w:rPr>
          <w:t>Introduction</w:t>
        </w:r>
      </w:hyperlink>
    </w:p>
    <w:p w:rsidR="003B471E" w:rsidRDefault="003B471E">
      <w:pPr>
        <w:numPr>
          <w:ilvl w:val="1"/>
          <w:numId w:val="1"/>
        </w:numPr>
        <w:spacing w:before="0" w:beforeAutospacing="0" w:after="96" w:afterAutospacing="0"/>
        <w:ind w:left="2040"/>
        <w:divId w:val="54284516"/>
        <w:rPr>
          <w:rFonts w:eastAsia="Times New Roman"/>
        </w:rPr>
      </w:pPr>
      <w:hyperlink w:anchor="Unit4_Session1" w:history="1">
        <w:r w:rsidR="00894CC8">
          <w:rPr>
            <w:rStyle w:val="Hyperlink"/>
            <w:rFonts w:eastAsia="Times New Roman"/>
          </w:rPr>
          <w:t>1 Shapes</w:t>
        </w:r>
      </w:hyperlink>
    </w:p>
    <w:p w:rsidR="00EA274E" w:rsidRDefault="003B471E">
      <w:pPr>
        <w:numPr>
          <w:ilvl w:val="2"/>
          <w:numId w:val="1"/>
        </w:numPr>
        <w:spacing w:before="0" w:beforeAutospacing="0" w:after="96" w:afterAutospacing="0"/>
        <w:ind w:left="2760"/>
        <w:divId w:val="54284516"/>
        <w:rPr>
          <w:rFonts w:eastAsia="Times New Roman"/>
        </w:rPr>
      </w:pPr>
      <w:hyperlink w:anchor="Unit4_Session1_Section1" w:history="1">
        <w:r w:rsidR="00894CC8">
          <w:rPr>
            <w:rStyle w:val="Hyperlink"/>
            <w:rFonts w:eastAsia="Times New Roman"/>
          </w:rPr>
          <w:t>1.1 Polygons</w:t>
        </w:r>
      </w:hyperlink>
    </w:p>
    <w:p w:rsidR="00EA274E" w:rsidRDefault="003B471E">
      <w:pPr>
        <w:numPr>
          <w:ilvl w:val="2"/>
          <w:numId w:val="1"/>
        </w:numPr>
        <w:spacing w:before="0" w:beforeAutospacing="0" w:after="96" w:afterAutospacing="0"/>
        <w:ind w:left="2760"/>
        <w:divId w:val="54284516"/>
        <w:rPr>
          <w:rFonts w:eastAsia="Times New Roman"/>
        </w:rPr>
      </w:pPr>
      <w:hyperlink w:anchor="Unit4_Session1_Section2" w:history="1">
        <w:r w:rsidR="00894CC8">
          <w:rPr>
            <w:rStyle w:val="Hyperlink"/>
            <w:rFonts w:eastAsia="Times New Roman"/>
          </w:rPr>
          <w:t>1.2 Angles</w:t>
        </w:r>
      </w:hyperlink>
    </w:p>
    <w:p w:rsidR="00EA274E" w:rsidRDefault="003B471E">
      <w:pPr>
        <w:numPr>
          <w:ilvl w:val="2"/>
          <w:numId w:val="1"/>
        </w:numPr>
        <w:spacing w:before="0" w:beforeAutospacing="0" w:after="96" w:afterAutospacing="0"/>
        <w:ind w:left="2760"/>
        <w:divId w:val="54284516"/>
        <w:rPr>
          <w:rFonts w:eastAsia="Times New Roman"/>
        </w:rPr>
      </w:pPr>
      <w:hyperlink w:anchor="Unit4_Session1_Section3" w:history="1">
        <w:r w:rsidR="00894CC8">
          <w:rPr>
            <w:rStyle w:val="Hyperlink"/>
            <w:rFonts w:eastAsia="Times New Roman"/>
          </w:rPr>
          <w:t>1.3 2D and 3D shapes</w:t>
        </w:r>
      </w:hyperlink>
    </w:p>
    <w:p w:rsidR="00EA274E" w:rsidRDefault="003B471E">
      <w:pPr>
        <w:numPr>
          <w:ilvl w:val="2"/>
          <w:numId w:val="1"/>
        </w:numPr>
        <w:spacing w:before="0" w:beforeAutospacing="0" w:after="96" w:afterAutospacing="0"/>
        <w:ind w:left="2760"/>
        <w:divId w:val="54284516"/>
        <w:rPr>
          <w:rFonts w:eastAsia="Times New Roman"/>
        </w:rPr>
      </w:pPr>
      <w:hyperlink w:anchor="Unit4_Session1_Section4" w:history="1">
        <w:r w:rsidR="00894CC8">
          <w:rPr>
            <w:rStyle w:val="Hyperlink"/>
            <w:rFonts w:eastAsia="Times New Roman"/>
          </w:rPr>
          <w:t>1.4 Common 3D shapes</w:t>
        </w:r>
      </w:hyperlink>
    </w:p>
    <w:p w:rsidR="00EA274E" w:rsidRDefault="003B471E">
      <w:pPr>
        <w:numPr>
          <w:ilvl w:val="1"/>
          <w:numId w:val="1"/>
        </w:numPr>
        <w:spacing w:before="0" w:beforeAutospacing="0" w:after="96" w:afterAutospacing="0"/>
        <w:ind w:left="2040"/>
        <w:divId w:val="54284516"/>
        <w:rPr>
          <w:rFonts w:eastAsia="Times New Roman"/>
        </w:rPr>
      </w:pPr>
      <w:hyperlink w:anchor="Unit4_Session2" w:history="1">
        <w:r w:rsidR="00894CC8">
          <w:rPr>
            <w:rStyle w:val="Hyperlink"/>
            <w:rFonts w:eastAsia="Times New Roman"/>
          </w:rPr>
          <w:t>2 Symmetry</w:t>
        </w:r>
      </w:hyperlink>
    </w:p>
    <w:p w:rsidR="003B471E" w:rsidRDefault="003B471E">
      <w:pPr>
        <w:numPr>
          <w:ilvl w:val="1"/>
          <w:numId w:val="1"/>
        </w:numPr>
        <w:spacing w:before="0" w:beforeAutospacing="0" w:after="96" w:afterAutospacing="0"/>
        <w:ind w:left="2040"/>
        <w:divId w:val="54284516"/>
        <w:rPr>
          <w:rFonts w:eastAsia="Times New Roman"/>
        </w:rPr>
      </w:pPr>
      <w:hyperlink w:anchor="Unit4_Session3" w:history="1">
        <w:r w:rsidR="00894CC8">
          <w:rPr>
            <w:rStyle w:val="Hyperlink"/>
            <w:rFonts w:eastAsia="Times New Roman"/>
          </w:rPr>
          <w:t>3 Around the edge</w:t>
        </w:r>
      </w:hyperlink>
    </w:p>
    <w:p w:rsidR="00EA274E" w:rsidRDefault="003B471E">
      <w:pPr>
        <w:numPr>
          <w:ilvl w:val="2"/>
          <w:numId w:val="1"/>
        </w:numPr>
        <w:spacing w:before="0" w:beforeAutospacing="0" w:after="96" w:afterAutospacing="0"/>
        <w:ind w:left="2760"/>
        <w:divId w:val="54284516"/>
        <w:rPr>
          <w:rFonts w:eastAsia="Times New Roman"/>
        </w:rPr>
      </w:pPr>
      <w:hyperlink w:anchor="Unit4_Session3_Section1" w:history="1">
        <w:r w:rsidR="00894CC8">
          <w:rPr>
            <w:rStyle w:val="Hyperlink"/>
            <w:rFonts w:eastAsia="Times New Roman"/>
          </w:rPr>
          <w:t>3.1 Measuring the perimeter of irregular shapes</w:t>
        </w:r>
      </w:hyperlink>
    </w:p>
    <w:p w:rsidR="00EA274E" w:rsidRDefault="003B471E">
      <w:pPr>
        <w:numPr>
          <w:ilvl w:val="1"/>
          <w:numId w:val="1"/>
        </w:numPr>
        <w:spacing w:before="0" w:beforeAutospacing="0" w:after="96" w:afterAutospacing="0"/>
        <w:ind w:left="2040"/>
        <w:divId w:val="54284516"/>
        <w:rPr>
          <w:rFonts w:eastAsia="Times New Roman"/>
        </w:rPr>
      </w:pPr>
      <w:hyperlink w:anchor="Unit4_Session4" w:history="1">
        <w:r w:rsidR="00894CC8">
          <w:rPr>
            <w:rStyle w:val="Hyperlink"/>
            <w:rFonts w:eastAsia="Times New Roman"/>
          </w:rPr>
          <w:t>4 Area</w:t>
        </w:r>
      </w:hyperlink>
    </w:p>
    <w:p w:rsidR="00EA274E" w:rsidRDefault="003B471E">
      <w:pPr>
        <w:numPr>
          <w:ilvl w:val="1"/>
          <w:numId w:val="1"/>
        </w:numPr>
        <w:spacing w:before="0" w:beforeAutospacing="0" w:after="96" w:afterAutospacing="0"/>
        <w:ind w:left="2040"/>
        <w:divId w:val="54284516"/>
        <w:rPr>
          <w:rFonts w:eastAsia="Times New Roman"/>
        </w:rPr>
      </w:pPr>
      <w:hyperlink w:anchor="Unit4_Session5" w:history="1">
        <w:r w:rsidR="00894CC8">
          <w:rPr>
            <w:rStyle w:val="Hyperlink"/>
            <w:rFonts w:eastAsia="Times New Roman"/>
          </w:rPr>
          <w:t>5 Volume</w:t>
        </w:r>
      </w:hyperlink>
    </w:p>
    <w:p w:rsidR="00EA274E" w:rsidRDefault="003B471E">
      <w:pPr>
        <w:numPr>
          <w:ilvl w:val="1"/>
          <w:numId w:val="1"/>
        </w:numPr>
        <w:spacing w:before="0" w:beforeAutospacing="0" w:after="96" w:afterAutospacing="0"/>
        <w:ind w:left="2040"/>
        <w:divId w:val="54284516"/>
        <w:rPr>
          <w:rFonts w:eastAsia="Times New Roman"/>
        </w:rPr>
      </w:pPr>
      <w:hyperlink w:anchor="Unit4_Session6" w:history="1">
        <w:r w:rsidR="00894CC8">
          <w:rPr>
            <w:rStyle w:val="Hyperlink"/>
            <w:rFonts w:eastAsia="Times New Roman"/>
          </w:rPr>
          <w:t>6 Scale drawings</w:t>
        </w:r>
      </w:hyperlink>
    </w:p>
    <w:p w:rsidR="00EA274E" w:rsidRDefault="003B471E">
      <w:pPr>
        <w:numPr>
          <w:ilvl w:val="1"/>
          <w:numId w:val="1"/>
        </w:numPr>
        <w:spacing w:before="0" w:beforeAutospacing="0" w:after="96" w:afterAutospacing="0"/>
        <w:ind w:left="2040"/>
        <w:divId w:val="54284516"/>
        <w:rPr>
          <w:rFonts w:eastAsia="Times New Roman"/>
        </w:rPr>
      </w:pPr>
      <w:hyperlink w:anchor="Unit4_Session7" w:history="1">
        <w:r w:rsidR="00894CC8">
          <w:rPr>
            <w:rStyle w:val="Hyperlink"/>
            <w:rFonts w:eastAsia="Times New Roman"/>
          </w:rPr>
          <w:t>7 Maps</w:t>
        </w:r>
      </w:hyperlink>
    </w:p>
    <w:p w:rsidR="00EA274E" w:rsidRDefault="003B471E">
      <w:pPr>
        <w:numPr>
          <w:ilvl w:val="1"/>
          <w:numId w:val="1"/>
        </w:numPr>
        <w:spacing w:before="0" w:beforeAutospacing="0" w:after="96" w:afterAutospacing="0"/>
        <w:ind w:left="2040"/>
        <w:divId w:val="54284516"/>
        <w:rPr>
          <w:rFonts w:eastAsia="Times New Roman"/>
        </w:rPr>
      </w:pPr>
      <w:hyperlink w:anchor="Unit4_Session8" w:history="1">
        <w:r w:rsidR="00894CC8">
          <w:rPr>
            <w:rStyle w:val="Hyperlink"/>
            <w:rFonts w:eastAsia="Times New Roman"/>
          </w:rPr>
          <w:t>8 End-of-course quiz</w:t>
        </w:r>
      </w:hyperlink>
    </w:p>
    <w:p w:rsidR="00EA274E" w:rsidRDefault="003B471E">
      <w:pPr>
        <w:numPr>
          <w:ilvl w:val="1"/>
          <w:numId w:val="1"/>
        </w:numPr>
        <w:spacing w:before="0" w:beforeAutospacing="0" w:after="96" w:afterAutospacing="0"/>
        <w:ind w:left="2040"/>
        <w:divId w:val="54284516"/>
        <w:rPr>
          <w:rFonts w:eastAsia="Times New Roman"/>
        </w:rPr>
      </w:pPr>
      <w:hyperlink w:anchor="Unit4_Session9" w:history="1">
        <w:r w:rsidR="00894CC8">
          <w:rPr>
            <w:rStyle w:val="Hyperlink"/>
            <w:rFonts w:eastAsia="Times New Roman"/>
          </w:rPr>
          <w:t>9 Session 3 summary</w:t>
        </w:r>
      </w:hyperlink>
    </w:p>
    <w:p w:rsidR="00EA274E" w:rsidRDefault="003B471E">
      <w:pPr>
        <w:numPr>
          <w:ilvl w:val="0"/>
          <w:numId w:val="1"/>
        </w:numPr>
        <w:spacing w:before="96" w:beforeAutospacing="0" w:after="0" w:afterAutospacing="0"/>
        <w:ind w:left="1320"/>
        <w:divId w:val="54284516"/>
        <w:rPr>
          <w:rFonts w:eastAsia="Times New Roman"/>
        </w:rPr>
      </w:pPr>
      <w:hyperlink w:anchor="UnitSolutions1" w:history="1">
        <w:r w:rsidR="00894CC8">
          <w:rPr>
            <w:rStyle w:val="Hyperlink"/>
            <w:rFonts w:eastAsia="Times New Roman"/>
          </w:rPr>
          <w:t>Solutions</w:t>
        </w:r>
      </w:hyperlink>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361369034"/>
        <w:rPr>
          <w:rFonts w:eastAsia="Times New Roman"/>
        </w:rPr>
      </w:pPr>
      <w:bookmarkStart w:id="1" w:name="UnitIntroduction1"/>
      <w:bookmarkEnd w:id="1"/>
      <w:r>
        <w:rPr>
          <w:rFonts w:eastAsia="Times New Roman"/>
        </w:rPr>
        <w:t>Introduction and guidance</w:t>
      </w:r>
    </w:p>
    <w:p w:rsidR="00EA274E" w:rsidRDefault="00894CC8">
      <w:pPr>
        <w:divId w:val="361369034"/>
      </w:pPr>
      <w:r>
        <w:t xml:space="preserve">This free badged course, </w:t>
      </w:r>
      <w:r>
        <w:rPr>
          <w:rStyle w:val="Emphasis"/>
        </w:rPr>
        <w:t>Everyday maths 1</w:t>
      </w:r>
      <w:r>
        <w:t xml:space="preserve">, is an introduction to Level 1 Essential Skills in maths. It is designed to inspire you to improve your current maths skills and help you to remember any areas that you may have forgotten. Working through the examples and interactive activities in this course will help you to, among other things, run a household or make progress in your career. </w:t>
      </w:r>
    </w:p>
    <w:p w:rsidR="00EA274E" w:rsidRDefault="00894CC8">
      <w:pPr>
        <w:divId w:val="361369034"/>
      </w:pPr>
      <w:r>
        <w:t xml:space="preserve">You can work through the course at your own pace. To complete the course you will need access to a calculator and a notepad and pen. </w:t>
      </w:r>
    </w:p>
    <w:p w:rsidR="00EA274E" w:rsidRDefault="00894CC8">
      <w:pPr>
        <w:divId w:val="361369034"/>
      </w:pPr>
      <w:r>
        <w:t xml:space="preserve">The course has four sessions, with a total study time of approximately 48 hours. The sessions cover the following topics: numbers, measurement, shapes and space, and data. There will be plenty of examples to help you as you progress, together with opportunities to practise your understanding. </w:t>
      </w:r>
    </w:p>
    <w:p w:rsidR="00EA274E" w:rsidRDefault="00894CC8">
      <w:pPr>
        <w:divId w:val="361369034"/>
      </w:pPr>
      <w:r>
        <w:t xml:space="preserve">The regular interactive quizzes form part of this practice, and the end-of-course quiz is an opportunity to earn a badge that demonstrates your new skills. You can read more on how to study the course and about badges in the next sections. </w:t>
      </w:r>
    </w:p>
    <w:p w:rsidR="00EA274E" w:rsidRDefault="00894CC8">
      <w:pPr>
        <w:divId w:val="361369034"/>
      </w:pPr>
      <w:r>
        <w:t>After completing this course you will be able to:</w:t>
      </w:r>
    </w:p>
    <w:p w:rsidR="00EA274E" w:rsidRDefault="00894CC8">
      <w:pPr>
        <w:numPr>
          <w:ilvl w:val="0"/>
          <w:numId w:val="2"/>
        </w:numPr>
        <w:spacing w:before="0" w:beforeAutospacing="0" w:after="0" w:afterAutospacing="0"/>
        <w:ind w:left="780" w:right="780"/>
        <w:divId w:val="361369034"/>
        <w:rPr>
          <w:rFonts w:eastAsia="Times New Roman"/>
        </w:rPr>
      </w:pPr>
      <w:r>
        <w:rPr>
          <w:rFonts w:eastAsia="Times New Roman"/>
        </w:rPr>
        <w:t>understand practical problems, some of which are non-routine</w:t>
      </w:r>
    </w:p>
    <w:p w:rsidR="00EA274E" w:rsidRDefault="00894CC8">
      <w:pPr>
        <w:numPr>
          <w:ilvl w:val="0"/>
          <w:numId w:val="2"/>
        </w:numPr>
        <w:spacing w:before="0" w:beforeAutospacing="0" w:after="0" w:afterAutospacing="0"/>
        <w:ind w:left="780" w:right="780"/>
        <w:divId w:val="361369034"/>
        <w:rPr>
          <w:rFonts w:eastAsia="Times New Roman"/>
        </w:rPr>
      </w:pPr>
      <w:r>
        <w:rPr>
          <w:rFonts w:eastAsia="Times New Roman"/>
        </w:rPr>
        <w:t>identify the maths skills you need to tackle a problem</w:t>
      </w:r>
    </w:p>
    <w:p w:rsidR="00EA274E" w:rsidRDefault="00894CC8">
      <w:pPr>
        <w:numPr>
          <w:ilvl w:val="0"/>
          <w:numId w:val="2"/>
        </w:numPr>
        <w:spacing w:before="0" w:beforeAutospacing="0" w:after="0" w:afterAutospacing="0"/>
        <w:ind w:left="780" w:right="780"/>
        <w:divId w:val="361369034"/>
        <w:rPr>
          <w:rFonts w:eastAsia="Times New Roman"/>
        </w:rPr>
      </w:pPr>
      <w:r>
        <w:rPr>
          <w:rFonts w:eastAsia="Times New Roman"/>
        </w:rPr>
        <w:t>use maths in an organised way to find the solution you’re looking for</w:t>
      </w:r>
    </w:p>
    <w:p w:rsidR="00EA274E" w:rsidRDefault="00894CC8">
      <w:pPr>
        <w:numPr>
          <w:ilvl w:val="0"/>
          <w:numId w:val="2"/>
        </w:numPr>
        <w:spacing w:before="0" w:beforeAutospacing="0" w:after="0" w:afterAutospacing="0"/>
        <w:ind w:left="780" w:right="780"/>
        <w:divId w:val="361369034"/>
        <w:rPr>
          <w:rFonts w:eastAsia="Times New Roman"/>
        </w:rPr>
      </w:pPr>
      <w:r>
        <w:rPr>
          <w:rFonts w:eastAsia="Times New Roman"/>
        </w:rPr>
        <w:t>use appropriate checking procedures at each stage</w:t>
      </w:r>
    </w:p>
    <w:p w:rsidR="00EA274E" w:rsidRDefault="00894CC8">
      <w:pPr>
        <w:numPr>
          <w:ilvl w:val="0"/>
          <w:numId w:val="2"/>
        </w:numPr>
        <w:spacing w:before="0" w:beforeAutospacing="0" w:after="0" w:afterAutospacing="0"/>
        <w:ind w:left="780" w:right="780"/>
        <w:divId w:val="361369034"/>
        <w:rPr>
          <w:rFonts w:eastAsia="Times New Roman"/>
        </w:rPr>
      </w:pPr>
      <w:r>
        <w:rPr>
          <w:rFonts w:eastAsia="Times New Roman"/>
        </w:rPr>
        <w:t xml:space="preserve">explain the process you used to get an answer and draw simple conclusions from it. </w:t>
      </w:r>
    </w:p>
    <w:p w:rsidR="00EA274E" w:rsidRDefault="00894CC8">
      <w:pPr>
        <w:pStyle w:val="Heading2"/>
        <w:divId w:val="1420129475"/>
        <w:rPr>
          <w:rFonts w:eastAsia="Times New Roman"/>
        </w:rPr>
      </w:pPr>
      <w:bookmarkStart w:id="2" w:name="UnitInternalSection1"/>
      <w:bookmarkEnd w:id="2"/>
      <w:r>
        <w:rPr>
          <w:rFonts w:eastAsia="Times New Roman"/>
        </w:rPr>
        <w:t>Moving around the course</w:t>
      </w:r>
    </w:p>
    <w:p w:rsidR="00EA274E" w:rsidRDefault="00894CC8">
      <w:pPr>
        <w:divId w:val="1420129475"/>
      </w:pPr>
      <w:r>
        <w:t xml:space="preserve">The easiest way to navigate around the course is through the ‘My course progress’ page. You can get back there at any time by clicking on ‘Back to course’ in the menu bar. </w:t>
      </w:r>
    </w:p>
    <w:p w:rsidR="00EA274E" w:rsidRDefault="00894CC8">
      <w:pPr>
        <w:divId w:val="1420129475"/>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spacing w:before="192" w:beforeAutospacing="0" w:after="144" w:afterAutospacing="0" w:line="216" w:lineRule="atLeast"/>
        <w:outlineLvl w:val="1"/>
        <w:divId w:val="479152419"/>
        <w:rPr>
          <w:rFonts w:eastAsia="Times New Roman"/>
          <w:b/>
          <w:bCs/>
          <w:kern w:val="36"/>
          <w:sz w:val="48"/>
          <w:szCs w:val="48"/>
        </w:rPr>
      </w:pPr>
      <w:bookmarkStart w:id="3" w:name="Unit1"/>
      <w:bookmarkEnd w:id="3"/>
      <w:r>
        <w:rPr>
          <w:rFonts w:eastAsia="Times New Roman"/>
          <w:b/>
          <w:bCs/>
          <w:kern w:val="36"/>
          <w:sz w:val="48"/>
          <w:szCs w:val="48"/>
        </w:rPr>
        <w:t>[Untitled]</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435977982"/>
        <w:rPr>
          <w:rFonts w:eastAsia="Times New Roman"/>
        </w:rPr>
      </w:pPr>
      <w:bookmarkStart w:id="4" w:name="Unit1_Session1"/>
      <w:bookmarkEnd w:id="4"/>
      <w:r>
        <w:rPr>
          <w:rFonts w:eastAsia="Times New Roman"/>
        </w:rPr>
        <w:t>What is a badged course?</w:t>
      </w:r>
    </w:p>
    <w:p w:rsidR="00EA274E" w:rsidRDefault="00894CC8">
      <w:pPr>
        <w:divId w:val="1435977982"/>
      </w:pPr>
      <w:r>
        <w:t xml:space="preserve">While studying </w:t>
      </w:r>
      <w:r>
        <w:rPr>
          <w:rStyle w:val="Emphasis"/>
        </w:rPr>
        <w:t>Everyday maths 1</w:t>
      </w:r>
      <w:r>
        <w:t xml:space="preserve"> you have the option to work towards gaining a digital badge. </w:t>
      </w:r>
    </w:p>
    <w:p w:rsidR="00EA274E" w:rsidRDefault="00894CC8">
      <w:pPr>
        <w:divId w:val="1435977982"/>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EA274E" w:rsidRDefault="00894CC8">
      <w:pPr>
        <w:divId w:val="1435977982"/>
      </w:pPr>
      <w:r>
        <w:t xml:space="preserve">To complete a course you need to be able to find about 48 hours of study time. It is possible to study them at any time, and at a pace to suit you. </w:t>
      </w:r>
    </w:p>
    <w:p w:rsidR="00EA274E" w:rsidRDefault="00894CC8">
      <w:pPr>
        <w:divId w:val="1435977982"/>
      </w:pPr>
      <w:r>
        <w:t xml:space="preserve">Badged courses are all available on The Open University’s </w:t>
      </w:r>
      <w:hyperlink r:id="rId10"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EA274E" w:rsidRDefault="00894CC8">
      <w:pPr>
        <w:pStyle w:val="Heading2"/>
        <w:divId w:val="144516845"/>
        <w:rPr>
          <w:rFonts w:eastAsia="Times New Roman"/>
        </w:rPr>
      </w:pPr>
      <w:bookmarkStart w:id="5" w:name="Unit1_Session1_InternalSection1"/>
      <w:bookmarkEnd w:id="5"/>
      <w:r>
        <w:rPr>
          <w:rFonts w:eastAsia="Times New Roman"/>
        </w:rPr>
        <w:t>What is a badge?</w:t>
      </w:r>
    </w:p>
    <w:p w:rsidR="00EA274E" w:rsidRDefault="00894CC8">
      <w:pPr>
        <w:divId w:val="144516845"/>
      </w:pPr>
      <w:r>
        <w:t xml:space="preserve">Digital badges are a new way of demonstrating online that you have gained a skill. Schools, colleges and universities are working with employers and other organisations to develop open badges that help learners gain recognition for their skills, and support employers to identify the right candidate for a job. </w:t>
      </w:r>
    </w:p>
    <w:p w:rsidR="00EA274E" w:rsidRDefault="00894CC8">
      <w:pPr>
        <w:divId w:val="144516845"/>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should encourage you to think about taking other courses, for example enrolling at a college for a formal qualification. (You will be given details on this at the end of the course.) </w:t>
      </w:r>
    </w:p>
    <w:p w:rsidR="00EA274E" w:rsidRDefault="00894CC8">
      <w:pPr>
        <w:divId w:val="144516845"/>
      </w:pPr>
      <w:r>
        <w:rPr>
          <w:vanish/>
        </w:rPr>
        <w:t>Start of Figure</w:t>
      </w:r>
    </w:p>
    <w:p w:rsidR="00EA274E" w:rsidRDefault="00894CC8">
      <w:pPr>
        <w:spacing w:before="240" w:beforeAutospacing="0" w:after="240" w:afterAutospacing="0" w:line="240" w:lineRule="auto"/>
        <w:divId w:val="1612783293"/>
        <w:rPr>
          <w:rFonts w:ascii="Times New Roman" w:eastAsia="Times New Roman" w:hAnsi="Times New Roman" w:cs="Times New Roman"/>
          <w:sz w:val="24"/>
          <w:szCs w:val="24"/>
        </w:rPr>
      </w:pPr>
      <w:bookmarkStart w:id="6" w:name="Unit1_Session1_Figure1"/>
      <w:bookmarkEnd w:id="6"/>
      <w:r>
        <w:rPr>
          <w:rFonts w:ascii="Times New Roman" w:eastAsia="Times New Roman" w:hAnsi="Times New Roman" w:cs="Times New Roman"/>
          <w:noProof/>
          <w:sz w:val="24"/>
          <w:szCs w:val="24"/>
        </w:rPr>
        <w:drawing>
          <wp:inline distT="0" distB="0" distL="0" distR="0" wp14:anchorId="3E94CF1C" wp14:editId="6DDA4334">
            <wp:extent cx="1587600" cy="1587600"/>
            <wp:effectExtent l="0" t="0" r="0" b="0"/>
            <wp:docPr id="2" name="Picture 2" descr="D:\AaaF\OUT\httpswwwopeneduopenlearn_cmid140259_2022-12-07_17-31-40_82d7e557728d45448e3e2a5d33cfe564\word\assets\bltl_m1_s1_ba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40259_2022-12-07_17-31-40_82d7e557728d45448e3e2a5d33cfe564\word\assets\bltl_m1_s1_badg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87600" cy="1587600"/>
                    </a:xfrm>
                    <a:prstGeom prst="rect">
                      <a:avLst/>
                    </a:prstGeom>
                    <a:noFill/>
                    <a:ln>
                      <a:noFill/>
                    </a:ln>
                  </pic:spPr>
                </pic:pic>
              </a:graphicData>
            </a:graphic>
          </wp:inline>
        </w:drawing>
      </w:r>
    </w:p>
    <w:p w:rsidR="00EA274E" w:rsidRDefault="00894CC8">
      <w:pPr>
        <w:divId w:val="144516845"/>
      </w:pPr>
      <w:r>
        <w:rPr>
          <w:vanish/>
        </w:rPr>
        <w:t>End of Figure</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209344313"/>
        <w:rPr>
          <w:rFonts w:eastAsia="Times New Roman"/>
        </w:rPr>
      </w:pPr>
      <w:bookmarkStart w:id="7" w:name="Unit1_Session2"/>
      <w:bookmarkEnd w:id="7"/>
      <w:r>
        <w:rPr>
          <w:rFonts w:eastAsia="Times New Roman"/>
        </w:rPr>
        <w:t>How to get a badge</w:t>
      </w:r>
    </w:p>
    <w:p w:rsidR="00EA274E" w:rsidRDefault="00894CC8">
      <w:pPr>
        <w:divId w:val="209344313"/>
      </w:pPr>
      <w:r>
        <w:t>Getting a badge is straightforward! Here’s what you have to do:</w:t>
      </w:r>
    </w:p>
    <w:p w:rsidR="00EA274E" w:rsidRDefault="00894CC8">
      <w:pPr>
        <w:numPr>
          <w:ilvl w:val="0"/>
          <w:numId w:val="3"/>
        </w:numPr>
        <w:spacing w:before="0" w:beforeAutospacing="0" w:after="0" w:afterAutospacing="0"/>
        <w:ind w:left="780" w:right="780"/>
        <w:divId w:val="209344313"/>
        <w:rPr>
          <w:rFonts w:eastAsia="Times New Roman"/>
        </w:rPr>
      </w:pPr>
      <w:r>
        <w:rPr>
          <w:rFonts w:eastAsia="Times New Roman"/>
        </w:rPr>
        <w:t>read all of the pages of the course</w:t>
      </w:r>
    </w:p>
    <w:p w:rsidR="00EA274E" w:rsidRDefault="00894CC8">
      <w:pPr>
        <w:numPr>
          <w:ilvl w:val="0"/>
          <w:numId w:val="3"/>
        </w:numPr>
        <w:spacing w:before="0" w:beforeAutospacing="0" w:after="0" w:afterAutospacing="0"/>
        <w:ind w:left="780" w:right="780"/>
        <w:divId w:val="209344313"/>
        <w:rPr>
          <w:rFonts w:eastAsia="Times New Roman"/>
        </w:rPr>
      </w:pPr>
      <w:r>
        <w:rPr>
          <w:rFonts w:eastAsia="Times New Roman"/>
        </w:rPr>
        <w:t>score 70% or more in the end-of-course quiz.</w:t>
      </w:r>
    </w:p>
    <w:p w:rsidR="00EA274E" w:rsidRDefault="00894CC8">
      <w:pPr>
        <w:divId w:val="209344313"/>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end-of-course quiz it is possible to get all the questions right but not score 50% and be eligible for the OpenLearn badge on that attempt. If one of your answers is incorrect you will often receive helpful feedback and suggestions about how to work out the correct answer. </w:t>
      </w:r>
    </w:p>
    <w:p w:rsidR="00EA274E" w:rsidRDefault="00894CC8">
      <w:pPr>
        <w:divId w:val="209344313"/>
      </w:pPr>
      <w:r>
        <w:t xml:space="preserve">If you’re not successful in getting 70% in the end-of-course quiz the first time, after 24 hours you can attempt it again and come back as many times as you like. </w:t>
      </w:r>
    </w:p>
    <w:p w:rsidR="00EA274E" w:rsidRDefault="00894CC8">
      <w:pPr>
        <w:divId w:val="209344313"/>
      </w:pPr>
      <w:r>
        <w:t xml:space="preserve">We hope that as many people as possible will gain an Open University badge – so you should see getting a badge as an opportunity to reflect on what you have learned rather than as a test. </w:t>
      </w:r>
    </w:p>
    <w:p w:rsidR="00EA274E" w:rsidRDefault="00894CC8">
      <w:pPr>
        <w:divId w:val="209344313"/>
      </w:pPr>
      <w:r>
        <w:t xml:space="preserve">If you need more guidance on getting a badge and what you can do with it, take a look at the </w:t>
      </w:r>
      <w:hyperlink r:id="rId12" w:history="1">
        <w:r>
          <w:rPr>
            <w:rStyle w:val="Hyperlink"/>
          </w:rPr>
          <w:t>OpenLearn FAQs</w:t>
        </w:r>
      </w:hyperlink>
      <w:r>
        <w:t xml:space="preserve">. When you gain your badge you will receive an email to notify you and you will be able to view and manage all your badges in </w:t>
      </w:r>
      <w:hyperlink r:id="rId13" w:history="1">
        <w:r>
          <w:rPr>
            <w:rStyle w:val="Hyperlink"/>
          </w:rPr>
          <w:t>My OpenLearn</w:t>
        </w:r>
      </w:hyperlink>
      <w:r>
        <w:t xml:space="preserve"> within 24 hours of completing the criteria to gain a badge. </w:t>
      </w:r>
    </w:p>
    <w:p w:rsidR="00EA274E" w:rsidRDefault="00894CC8">
      <w:pPr>
        <w:divId w:val="209344313"/>
      </w:pPr>
      <w:r>
        <w:t>Now get started with Session 1.</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spacing w:before="192" w:beforeAutospacing="0" w:after="144" w:afterAutospacing="0" w:line="216" w:lineRule="atLeast"/>
        <w:outlineLvl w:val="1"/>
        <w:divId w:val="1233539859"/>
        <w:rPr>
          <w:rFonts w:eastAsia="Times New Roman"/>
          <w:b/>
          <w:bCs/>
          <w:kern w:val="36"/>
          <w:sz w:val="48"/>
          <w:szCs w:val="48"/>
        </w:rPr>
      </w:pPr>
      <w:bookmarkStart w:id="8" w:name="Unit2"/>
      <w:bookmarkEnd w:id="8"/>
      <w:r>
        <w:rPr>
          <w:rFonts w:eastAsia="Times New Roman"/>
          <w:b/>
          <w:bCs/>
          <w:kern w:val="36"/>
          <w:sz w:val="48"/>
          <w:szCs w:val="48"/>
        </w:rPr>
        <w:t>Session 1: Working with numbers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803473417"/>
        <w:rPr>
          <w:rFonts w:eastAsia="Times New Roman"/>
        </w:rPr>
      </w:pPr>
      <w:bookmarkStart w:id="9" w:name="Unit2Introduction1"/>
      <w:bookmarkEnd w:id="9"/>
      <w:r>
        <w:rPr>
          <w:rFonts w:eastAsia="Times New Roman"/>
        </w:rPr>
        <w:t>Introduction</w:t>
      </w:r>
    </w:p>
    <w:p w:rsidR="00EA274E" w:rsidRDefault="00894CC8">
      <w:pPr>
        <w:divId w:val="803473417"/>
      </w:pPr>
      <w:r>
        <w:t>It is very difficult to cope in everyday life without a basic understanding of numbers.</w:t>
      </w:r>
    </w:p>
    <w:p w:rsidR="00EA274E" w:rsidRDefault="00894CC8">
      <w:pPr>
        <w:divId w:val="803473417"/>
      </w:pPr>
      <w:r>
        <w:t xml:space="preserve">Calculators can be very useful, for example helping you to check your working out, or converting fractions to decimals. </w:t>
      </w:r>
    </w:p>
    <w:p w:rsidR="00EA274E" w:rsidRDefault="00894CC8">
      <w:pPr>
        <w:divId w:val="803473417"/>
      </w:pPr>
      <w:r>
        <w:t xml:space="preserve">To complete the activities in this course you will need some notepaper, a pen for taking notes and working out calculations and a calculator. </w:t>
      </w:r>
    </w:p>
    <w:p w:rsidR="00EA274E" w:rsidRDefault="00894CC8">
      <w:pPr>
        <w:divId w:val="803473417"/>
      </w:pPr>
      <w:r>
        <w:t xml:space="preserve">Session 1 includes many examples of numeracy from everyday life, with lots of learning activities related to them that involve whole numbers, fractions, decimals, percentages, ratios and proportion. </w:t>
      </w:r>
    </w:p>
    <w:p w:rsidR="00EA274E" w:rsidRDefault="00894CC8">
      <w:pPr>
        <w:divId w:val="803473417"/>
      </w:pPr>
      <w:r>
        <w:t>By the end of this session you will be able to:</w:t>
      </w:r>
    </w:p>
    <w:p w:rsidR="00EA274E" w:rsidRDefault="00894CC8">
      <w:pPr>
        <w:numPr>
          <w:ilvl w:val="0"/>
          <w:numId w:val="4"/>
        </w:numPr>
        <w:spacing w:before="0" w:beforeAutospacing="0" w:after="0" w:afterAutospacing="0"/>
        <w:ind w:left="780" w:right="780"/>
        <w:divId w:val="803473417"/>
        <w:rPr>
          <w:rFonts w:eastAsia="Times New Roman"/>
        </w:rPr>
      </w:pPr>
      <w:r>
        <w:rPr>
          <w:rFonts w:eastAsia="Times New Roman"/>
        </w:rPr>
        <w:t>work with whole numbers</w:t>
      </w:r>
    </w:p>
    <w:p w:rsidR="00EA274E" w:rsidRDefault="00894CC8">
      <w:pPr>
        <w:numPr>
          <w:ilvl w:val="0"/>
          <w:numId w:val="4"/>
        </w:numPr>
        <w:spacing w:before="0" w:beforeAutospacing="0" w:after="0" w:afterAutospacing="0"/>
        <w:ind w:left="780" w:right="780"/>
        <w:divId w:val="803473417"/>
        <w:rPr>
          <w:rFonts w:eastAsia="Times New Roman"/>
        </w:rPr>
      </w:pPr>
      <w:r>
        <w:rPr>
          <w:rFonts w:eastAsia="Times New Roman"/>
        </w:rPr>
        <w:t>use rounding</w:t>
      </w:r>
    </w:p>
    <w:p w:rsidR="00EA274E" w:rsidRDefault="00894CC8">
      <w:pPr>
        <w:numPr>
          <w:ilvl w:val="0"/>
          <w:numId w:val="4"/>
        </w:numPr>
        <w:spacing w:before="0" w:beforeAutospacing="0" w:after="0" w:afterAutospacing="0"/>
        <w:ind w:left="780" w:right="780"/>
        <w:divId w:val="803473417"/>
        <w:rPr>
          <w:rFonts w:eastAsia="Times New Roman"/>
        </w:rPr>
      </w:pPr>
      <w:r>
        <w:rPr>
          <w:rFonts w:eastAsia="Times New Roman"/>
        </w:rPr>
        <w:t>understand fractions, decimals and percentages, and the equivalencies between them</w:t>
      </w:r>
    </w:p>
    <w:p w:rsidR="00EA274E" w:rsidRDefault="00894CC8">
      <w:pPr>
        <w:numPr>
          <w:ilvl w:val="0"/>
          <w:numId w:val="4"/>
        </w:numPr>
        <w:spacing w:before="0" w:beforeAutospacing="0" w:after="0" w:afterAutospacing="0"/>
        <w:ind w:left="780" w:right="780"/>
        <w:divId w:val="803473417"/>
        <w:rPr>
          <w:rFonts w:eastAsia="Times New Roman"/>
        </w:rPr>
      </w:pPr>
      <w:r>
        <w:rPr>
          <w:rFonts w:eastAsia="Times New Roman"/>
        </w:rPr>
        <w:t>use ratios and proportion</w:t>
      </w:r>
    </w:p>
    <w:p w:rsidR="00EA274E" w:rsidRDefault="00894CC8">
      <w:pPr>
        <w:numPr>
          <w:ilvl w:val="0"/>
          <w:numId w:val="4"/>
        </w:numPr>
        <w:spacing w:before="0" w:beforeAutospacing="0" w:after="0" w:afterAutospacing="0"/>
        <w:ind w:left="780" w:right="780"/>
        <w:divId w:val="803473417"/>
        <w:rPr>
          <w:rFonts w:eastAsia="Times New Roman"/>
        </w:rPr>
      </w:pPr>
      <w:r>
        <w:rPr>
          <w:rFonts w:eastAsia="Times New Roman"/>
        </w:rPr>
        <w:t>understand word formulas and function machines.</w:t>
      </w:r>
    </w:p>
    <w:p w:rsidR="00EA274E" w:rsidRDefault="00894CC8">
      <w:pPr>
        <w:divId w:val="803473417"/>
      </w:pPr>
      <w:r>
        <w:rPr>
          <w:vanish/>
        </w:rPr>
        <w:t>Start of Media Content</w:t>
      </w:r>
    </w:p>
    <w:p w:rsidR="00EA274E" w:rsidRDefault="00894CC8">
      <w:pPr>
        <w:spacing w:before="120" w:beforeAutospacing="0" w:after="120" w:afterAutospacing="0"/>
        <w:divId w:val="638923654"/>
      </w:pPr>
      <w:bookmarkStart w:id="10" w:name="Unit2MediaContent1"/>
      <w:bookmarkEnd w:id="10"/>
      <w:r>
        <w:t>Video content is not available in this format.</w:t>
      </w:r>
    </w:p>
    <w:bookmarkStart w:id="11" w:name="View_Unit2Transcript1"/>
    <w:p w:rsidR="00EA274E" w:rsidRDefault="00894CC8">
      <w:pPr>
        <w:pStyle w:val="navbutton"/>
        <w:divId w:val="1962762802"/>
      </w:pPr>
      <w:r>
        <w:fldChar w:fldCharType="begin"/>
      </w:r>
      <w:r>
        <w:instrText xml:space="preserve"> HYPERLINK "" \l "Unit2Transcript1" </w:instrText>
      </w:r>
      <w:r>
        <w:fldChar w:fldCharType="separate"/>
      </w:r>
      <w:r>
        <w:rPr>
          <w:rStyle w:val="Hyperlink"/>
        </w:rPr>
        <w:t>View transcript - Uncaptioned interactive content</w:t>
      </w:r>
      <w:r>
        <w:fldChar w:fldCharType="end"/>
      </w:r>
      <w:bookmarkEnd w:id="11"/>
    </w:p>
    <w:p w:rsidR="00EA274E" w:rsidRDefault="00894CC8">
      <w:pPr>
        <w:divId w:val="1962762802"/>
      </w:pPr>
      <w:r>
        <w:rPr>
          <w:vanish/>
        </w:rPr>
        <w:t>Start of Figure</w:t>
      </w:r>
    </w:p>
    <w:p w:rsidR="00EA274E" w:rsidRDefault="00894CC8">
      <w:pPr>
        <w:spacing w:before="240" w:beforeAutospacing="0" w:after="240" w:afterAutospacing="0" w:line="240" w:lineRule="auto"/>
        <w:divId w:val="1073432005"/>
        <w:rPr>
          <w:rFonts w:ascii="Times New Roman" w:eastAsia="Times New Roman" w:hAnsi="Times New Roman" w:cs="Times New Roman"/>
          <w:sz w:val="24"/>
          <w:szCs w:val="24"/>
        </w:rPr>
      </w:pPr>
      <w:bookmarkStart w:id="12" w:name="Unit2Figure1"/>
      <w:bookmarkEnd w:id="12"/>
      <w:r>
        <w:rPr>
          <w:rFonts w:ascii="Times New Roman" w:eastAsia="Times New Roman" w:hAnsi="Times New Roman" w:cs="Times New Roman"/>
          <w:noProof/>
          <w:sz w:val="24"/>
          <w:szCs w:val="24"/>
        </w:rPr>
        <w:drawing>
          <wp:inline distT="0" distB="0" distL="0" distR="0" wp14:anchorId="69512084" wp14:editId="68596741">
            <wp:extent cx="5278501" cy="2969522"/>
            <wp:effectExtent l="0" t="0" r="0" b="2540"/>
            <wp:docPr id="3" name="Picture 3" descr="D:\AaaF\OUT\httpswwwopeneduopenlearn_cmid140259_2022-12-07_17-31-40_82d7e557728d45448e3e2a5d33cfe564\word\assets\bltl_a48_nu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40259_2022-12-07_17-31-40_82d7e557728d45448e3e2a5d33cfe564\word\assets\bltl_a48_number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A274E" w:rsidRDefault="00894CC8">
      <w:pPr>
        <w:divId w:val="1962762802"/>
      </w:pPr>
      <w:r>
        <w:rPr>
          <w:vanish/>
        </w:rPr>
        <w:t>End of Figure</w:t>
      </w:r>
    </w:p>
    <w:p w:rsidR="00EA274E" w:rsidRDefault="00894CC8">
      <w:pPr>
        <w:divId w:val="803473417"/>
      </w:pPr>
      <w:r>
        <w:rPr>
          <w:vanish/>
        </w:rPr>
        <w:t>End of Media Content</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111511069"/>
        <w:rPr>
          <w:rFonts w:eastAsia="Times New Roman"/>
        </w:rPr>
      </w:pPr>
      <w:bookmarkStart w:id="13" w:name="Unit2_Session1"/>
      <w:bookmarkEnd w:id="13"/>
      <w:r>
        <w:rPr>
          <w:rFonts w:eastAsia="Times New Roman"/>
        </w:rPr>
        <w:t>1 Whole numbers</w:t>
      </w:r>
    </w:p>
    <w:p w:rsidR="00EA274E" w:rsidRDefault="00894CC8">
      <w:pPr>
        <w:divId w:val="1111511069"/>
      </w:pPr>
      <w:r>
        <w:t xml:space="preserve">What is a whole number? The simple answer is ‘any number that does not include a fraction or decimal part’. </w:t>
      </w:r>
    </w:p>
    <w:p w:rsidR="00EA274E" w:rsidRDefault="00894CC8">
      <w:pPr>
        <w:divId w:val="1111511069"/>
      </w:pPr>
      <w:r>
        <w:t>So for example, 3 is a whole number, but 3</w:t>
      </w:r>
      <w:r>
        <w:rPr>
          <w:noProof/>
          <w:position w:val="-14"/>
        </w:rPr>
        <w:drawing>
          <wp:inline distT="0" distB="0" distL="0" distR="0" wp14:anchorId="48DB19C1" wp14:editId="1877E598">
            <wp:extent cx="133333" cy="285714"/>
            <wp:effectExtent l="0" t="0" r="635" b="635"/>
            <wp:docPr id="4" name="Picture 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or 3.25 are NOT whole numbers. </w:t>
      </w:r>
    </w:p>
    <w:p w:rsidR="00EA274E" w:rsidRDefault="00894CC8">
      <w:pPr>
        <w:divId w:val="1111511069"/>
      </w:pPr>
      <w:r>
        <w:t>Numbers can be positive or negative.</w:t>
      </w:r>
    </w:p>
    <w:p w:rsidR="00EA274E" w:rsidRDefault="00894CC8">
      <w:pPr>
        <w:divId w:val="1111511069"/>
      </w:pPr>
      <w:r>
        <w:t>Positive numbers can be written with or without a plus (+) sign, so 3 and +3 are the same.</w:t>
      </w:r>
    </w:p>
    <w:p w:rsidR="00EA274E" w:rsidRDefault="00894CC8">
      <w:pPr>
        <w:divId w:val="1111511069"/>
      </w:pPr>
      <w:r>
        <w:t>Negative numbers always have a minus (–) sign in front of them, such as –3, –5 or –2.</w:t>
      </w:r>
    </w:p>
    <w:p w:rsidR="00EA274E" w:rsidRDefault="00894CC8">
      <w:pPr>
        <w:pStyle w:val="Heading2"/>
        <w:divId w:val="1059524282"/>
        <w:rPr>
          <w:rFonts w:eastAsia="Times New Roman"/>
        </w:rPr>
      </w:pPr>
      <w:bookmarkStart w:id="14" w:name="Unit2_Session1_Section1"/>
      <w:bookmarkEnd w:id="14"/>
      <w:r>
        <w:rPr>
          <w:rFonts w:eastAsia="Times New Roman"/>
        </w:rPr>
        <w:t>1.1 Positive numbers and place value</w:t>
      </w:r>
    </w:p>
    <w:p w:rsidR="00EA274E" w:rsidRDefault="00894CC8">
      <w:pPr>
        <w:divId w:val="1059524282"/>
      </w:pPr>
      <w:r>
        <w:rPr>
          <w:vanish/>
        </w:rPr>
        <w:t>Start of Figure</w:t>
      </w:r>
    </w:p>
    <w:p w:rsidR="00EA274E" w:rsidRDefault="00894CC8">
      <w:pPr>
        <w:spacing w:before="240" w:beforeAutospacing="0" w:after="0" w:afterAutospacing="0" w:line="240" w:lineRule="auto"/>
        <w:divId w:val="1267809303"/>
        <w:rPr>
          <w:rFonts w:ascii="Times New Roman" w:eastAsia="Times New Roman" w:hAnsi="Times New Roman" w:cs="Times New Roman"/>
          <w:sz w:val="24"/>
          <w:szCs w:val="24"/>
        </w:rPr>
      </w:pPr>
      <w:bookmarkStart w:id="15" w:name="Unit2_Session1_Figure1"/>
      <w:bookmarkEnd w:id="15"/>
      <w:r>
        <w:rPr>
          <w:rFonts w:ascii="Times New Roman" w:eastAsia="Times New Roman" w:hAnsi="Times New Roman" w:cs="Times New Roman"/>
          <w:noProof/>
          <w:sz w:val="24"/>
          <w:szCs w:val="24"/>
        </w:rPr>
        <w:drawing>
          <wp:inline distT="0" distB="0" distL="0" distR="0" wp14:anchorId="4AAFC1F3" wp14:editId="53B056ED">
            <wp:extent cx="5278120" cy="3607829"/>
            <wp:effectExtent l="0" t="0" r="0" b="0"/>
            <wp:docPr id="5" name="Picture 5" descr="D:\AaaF\OUT\httpswwwopeneduopenlearn_cmid140259_2022-12-07_17-31-40_82d7e557728d45448e3e2a5d33cfe564\word\assets\bltl_m1_s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40259_2022-12-07_17-31-40_82d7e557728d45448e3e2a5d33cfe564\word\assets\bltl_m1_s1_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120" cy="3607829"/>
                    </a:xfrm>
                    <a:prstGeom prst="rect">
                      <a:avLst/>
                    </a:prstGeom>
                    <a:noFill/>
                    <a:ln>
                      <a:noFill/>
                    </a:ln>
                  </pic:spPr>
                </pic:pic>
              </a:graphicData>
            </a:graphic>
          </wp:inline>
        </w:drawing>
      </w:r>
    </w:p>
    <w:p w:rsidR="00EA274E" w:rsidRDefault="00894CC8">
      <w:pPr>
        <w:pStyle w:val="Caption1"/>
        <w:divId w:val="1265574703"/>
      </w:pPr>
      <w:r>
        <w:t>Figure 1 Place value</w:t>
      </w:r>
    </w:p>
    <w:bookmarkStart w:id="16" w:name="View_Unit2_Session1_Description1"/>
    <w:p w:rsidR="00EA274E" w:rsidRDefault="00894CC8">
      <w:pPr>
        <w:pStyle w:val="navbutton"/>
        <w:divId w:val="1265574703"/>
      </w:pPr>
      <w:r>
        <w:fldChar w:fldCharType="begin"/>
      </w:r>
      <w:r>
        <w:instrText xml:space="preserve"> HYPERLINK "" \l "Unit2_Session1_Description1" </w:instrText>
      </w:r>
      <w:r>
        <w:fldChar w:fldCharType="separate"/>
      </w:r>
      <w:r>
        <w:rPr>
          <w:rStyle w:val="Hyperlink"/>
        </w:rPr>
        <w:t>View description - Figure 1 Place value</w:t>
      </w:r>
      <w:r>
        <w:fldChar w:fldCharType="end"/>
      </w:r>
      <w:bookmarkEnd w:id="16"/>
    </w:p>
    <w:p w:rsidR="00EA274E" w:rsidRDefault="00894CC8">
      <w:pPr>
        <w:divId w:val="1059524282"/>
      </w:pPr>
      <w:r>
        <w:rPr>
          <w:vanish/>
        </w:rPr>
        <w:t>End of Figure</w:t>
      </w:r>
    </w:p>
    <w:p w:rsidR="00EA274E" w:rsidRDefault="00894CC8">
      <w:pPr>
        <w:divId w:val="1059524282"/>
      </w:pPr>
      <w:r>
        <w:t>Let’s look at positive numbers in more detail.</w:t>
      </w:r>
    </w:p>
    <w:p w:rsidR="00EA274E" w:rsidRDefault="00894CC8">
      <w:pPr>
        <w:divId w:val="1059524282"/>
      </w:pPr>
      <w:r>
        <w:t>The place value of a digit in a number depends on its position or place in the number:</w:t>
      </w:r>
    </w:p>
    <w:p w:rsidR="00EA274E" w:rsidRDefault="00894CC8">
      <w:pPr>
        <w:divId w:val="1059524282"/>
      </w:pPr>
      <w:r>
        <w:rPr>
          <w:vanish/>
        </w:rPr>
        <w:t>Start of Extract</w:t>
      </w:r>
    </w:p>
    <w:p w:rsidR="00EA274E" w:rsidRDefault="00894CC8">
      <w:pPr>
        <w:divId w:val="1241910478"/>
      </w:pPr>
      <w:bookmarkStart w:id="17" w:name="Unit2_Session1_Extract1"/>
      <w:bookmarkEnd w:id="17"/>
      <w:r>
        <w:t>The value of 8 in 58 is 8 units.</w:t>
      </w:r>
    </w:p>
    <w:p w:rsidR="00EA274E" w:rsidRDefault="00894CC8">
      <w:pPr>
        <w:divId w:val="1241910478"/>
      </w:pPr>
      <w:r>
        <w:t>The value of 3 in 34 is 3 tens.</w:t>
      </w:r>
    </w:p>
    <w:p w:rsidR="00EA274E" w:rsidRDefault="00894CC8">
      <w:pPr>
        <w:divId w:val="1241910478"/>
      </w:pPr>
      <w:r>
        <w:t>The value of 4 in 435 is 4 hundreds.</w:t>
      </w:r>
    </w:p>
    <w:p w:rsidR="00EA274E" w:rsidRDefault="00894CC8">
      <w:pPr>
        <w:divId w:val="1241910478"/>
      </w:pPr>
      <w:r>
        <w:t>The value of 6 in 6 758 is 6 thousands.</w:t>
      </w:r>
    </w:p>
    <w:p w:rsidR="00EA274E" w:rsidRDefault="00894CC8">
      <w:pPr>
        <w:divId w:val="1059524282"/>
      </w:pPr>
      <w:r>
        <w:rPr>
          <w:vanish/>
        </w:rPr>
        <w:t>End of Extract</w:t>
      </w:r>
    </w:p>
    <w:p w:rsidR="00EA274E" w:rsidRDefault="00894CC8">
      <w:pPr>
        <w:divId w:val="137691945"/>
      </w:pPr>
      <w:bookmarkStart w:id="18" w:name="Unit2_Session1_InternalSection1"/>
      <w:bookmarkEnd w:id="18"/>
      <w:r>
        <w:rPr>
          <w:vanish/>
        </w:rPr>
        <w:t>Start of Activity</w:t>
      </w:r>
    </w:p>
    <w:p w:rsidR="00EA274E" w:rsidRDefault="00894CC8">
      <w:pPr>
        <w:spacing w:before="240" w:beforeAutospacing="0" w:after="0" w:afterAutospacing="0" w:line="240" w:lineRule="auto"/>
        <w:ind w:left="240" w:right="240"/>
        <w:outlineLvl w:val="3"/>
        <w:divId w:val="1801876350"/>
        <w:rPr>
          <w:rFonts w:eastAsia="Times New Roman"/>
          <w:b/>
          <w:bCs/>
          <w:sz w:val="36"/>
          <w:szCs w:val="36"/>
        </w:rPr>
      </w:pPr>
      <w:bookmarkStart w:id="19" w:name="Unit2_Session1_Activity1"/>
      <w:bookmarkEnd w:id="19"/>
      <w:r>
        <w:rPr>
          <w:rFonts w:eastAsia="Times New Roman"/>
          <w:b/>
          <w:bCs/>
          <w:sz w:val="36"/>
          <w:szCs w:val="36"/>
        </w:rPr>
        <w:t>Activity 1: Working with place value</w:t>
      </w:r>
    </w:p>
    <w:p w:rsidR="00EA274E" w:rsidRDefault="00894CC8">
      <w:pPr>
        <w:divId w:val="998465174"/>
      </w:pPr>
      <w:bookmarkStart w:id="20" w:name="Unit2_Session1_Part1"/>
      <w:bookmarkEnd w:id="20"/>
      <w:r>
        <w:rPr>
          <w:vanish/>
        </w:rPr>
        <w:t>Start of Question</w:t>
      </w:r>
    </w:p>
    <w:p w:rsidR="00EA274E" w:rsidRDefault="00894CC8">
      <w:pPr>
        <w:numPr>
          <w:ilvl w:val="0"/>
          <w:numId w:val="5"/>
        </w:numPr>
        <w:spacing w:before="0" w:beforeAutospacing="0" w:after="0" w:afterAutospacing="0"/>
        <w:ind w:left="780" w:right="780"/>
        <w:divId w:val="1077628805"/>
        <w:rPr>
          <w:rFonts w:eastAsia="Times New Roman"/>
        </w:rPr>
      </w:pPr>
      <w:bookmarkStart w:id="21" w:name="Unit2_Session1_Question1"/>
      <w:bookmarkEnd w:id="21"/>
      <w:r>
        <w:rPr>
          <w:rFonts w:eastAsia="Times New Roman"/>
        </w:rPr>
        <w:t>Write 4 025 in words.</w:t>
      </w:r>
    </w:p>
    <w:p w:rsidR="00EA274E" w:rsidRDefault="00894CC8">
      <w:pPr>
        <w:divId w:val="107762880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A274E">
        <w:trPr>
          <w:divId w:val="85538271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22" w:name="Unit2_Session1_Table1"/>
            <w:bookmarkEnd w:id="22"/>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EA274E">
        <w:trPr>
          <w:divId w:val="85538271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EA274E" w:rsidRDefault="00894CC8">
      <w:pPr>
        <w:divId w:val="1077628805"/>
      </w:pPr>
      <w:r>
        <w:rPr>
          <w:vanish/>
        </w:rPr>
        <w:t>End of Table</w:t>
      </w:r>
    </w:p>
    <w:p w:rsidR="00EA274E" w:rsidRDefault="00894CC8">
      <w:pPr>
        <w:divId w:val="998465174"/>
      </w:pPr>
      <w:r>
        <w:rPr>
          <w:vanish/>
        </w:rPr>
        <w:t>End of Question</w:t>
      </w:r>
    </w:p>
    <w:bookmarkStart w:id="23" w:name="View_Unit2_Session1_Answer1"/>
    <w:p w:rsidR="00EA274E" w:rsidRDefault="00894CC8">
      <w:pPr>
        <w:pStyle w:val="navbutton"/>
        <w:divId w:val="998465174"/>
      </w:pPr>
      <w:r>
        <w:fldChar w:fldCharType="begin"/>
      </w:r>
      <w:r>
        <w:instrText xml:space="preserve"> HYPERLINK "" \l "Unit2_Session1_Answer1" </w:instrText>
      </w:r>
      <w:r>
        <w:fldChar w:fldCharType="separate"/>
      </w:r>
      <w:r>
        <w:rPr>
          <w:rStyle w:val="Hyperlink"/>
        </w:rPr>
        <w:t>View answer - Part</w:t>
      </w:r>
      <w:r>
        <w:fldChar w:fldCharType="end"/>
      </w:r>
      <w:bookmarkEnd w:id="23"/>
    </w:p>
    <w:p w:rsidR="00EA274E" w:rsidRDefault="00894CC8">
      <w:pPr>
        <w:divId w:val="1538002491"/>
      </w:pPr>
      <w:bookmarkStart w:id="24" w:name="Unit2_Session1_Part2"/>
      <w:bookmarkEnd w:id="24"/>
      <w:r>
        <w:rPr>
          <w:vanish/>
        </w:rPr>
        <w:t>Start of Question</w:t>
      </w:r>
    </w:p>
    <w:p w:rsidR="00EA274E" w:rsidRDefault="00894CC8">
      <w:pPr>
        <w:numPr>
          <w:ilvl w:val="0"/>
          <w:numId w:val="6"/>
        </w:numPr>
        <w:spacing w:before="0" w:beforeAutospacing="0" w:after="0" w:afterAutospacing="0"/>
        <w:ind w:left="780" w:right="780"/>
        <w:divId w:val="776949334"/>
        <w:rPr>
          <w:rFonts w:eastAsia="Times New Roman"/>
        </w:rPr>
      </w:pPr>
      <w:bookmarkStart w:id="25" w:name="Unit2_Session1_Question2"/>
      <w:bookmarkEnd w:id="25"/>
      <w:r>
        <w:rPr>
          <w:rFonts w:eastAsia="Times New Roman"/>
        </w:rPr>
        <w:t>Write six thousand, four hundred and seventy-two in figures.</w:t>
      </w:r>
    </w:p>
    <w:p w:rsidR="00EA274E" w:rsidRDefault="00894CC8">
      <w:pPr>
        <w:divId w:val="77694933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A274E">
        <w:trPr>
          <w:divId w:val="174680090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26" w:name="Unit2_Session1_Table2"/>
            <w:bookmarkEnd w:id="26"/>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EA274E">
        <w:trPr>
          <w:divId w:val="174680090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six</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four</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seven</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w:t>
            </w:r>
          </w:p>
        </w:tc>
      </w:tr>
    </w:tbl>
    <w:p w:rsidR="00EA274E" w:rsidRDefault="00894CC8">
      <w:pPr>
        <w:divId w:val="776949334"/>
      </w:pPr>
      <w:r>
        <w:rPr>
          <w:vanish/>
        </w:rPr>
        <w:t>End of Table</w:t>
      </w:r>
    </w:p>
    <w:p w:rsidR="00EA274E" w:rsidRDefault="00894CC8">
      <w:pPr>
        <w:divId w:val="1538002491"/>
      </w:pPr>
      <w:r>
        <w:rPr>
          <w:vanish/>
        </w:rPr>
        <w:t>End of Question</w:t>
      </w:r>
    </w:p>
    <w:bookmarkStart w:id="27" w:name="View_Unit2_Session1_Answer2"/>
    <w:p w:rsidR="00EA274E" w:rsidRDefault="00894CC8">
      <w:pPr>
        <w:pStyle w:val="navbutton"/>
        <w:divId w:val="1538002491"/>
      </w:pPr>
      <w:r>
        <w:fldChar w:fldCharType="begin"/>
      </w:r>
      <w:r>
        <w:instrText xml:space="preserve"> HYPERLINK "" \l "Unit2_Session1_Answer2" </w:instrText>
      </w:r>
      <w:r>
        <w:fldChar w:fldCharType="separate"/>
      </w:r>
      <w:r>
        <w:rPr>
          <w:rStyle w:val="Hyperlink"/>
        </w:rPr>
        <w:t>View answer - Part</w:t>
      </w:r>
      <w:r>
        <w:fldChar w:fldCharType="end"/>
      </w:r>
      <w:bookmarkEnd w:id="27"/>
    </w:p>
    <w:p w:rsidR="00EA274E" w:rsidRDefault="00894CC8">
      <w:pPr>
        <w:divId w:val="465465477"/>
      </w:pPr>
      <w:bookmarkStart w:id="28" w:name="Unit2_Session1_Part3"/>
      <w:bookmarkEnd w:id="28"/>
      <w:r>
        <w:rPr>
          <w:vanish/>
        </w:rPr>
        <w:t>Start of Question</w:t>
      </w:r>
    </w:p>
    <w:p w:rsidR="00EA274E" w:rsidRDefault="00894CC8">
      <w:pPr>
        <w:numPr>
          <w:ilvl w:val="0"/>
          <w:numId w:val="7"/>
        </w:numPr>
        <w:ind w:left="780" w:right="780"/>
        <w:divId w:val="1128085485"/>
      </w:pPr>
      <w:bookmarkStart w:id="29" w:name="Unit2_Session1_Question3"/>
      <w:bookmarkEnd w:id="29"/>
      <w:r>
        <w:t>Here are the results of an election to be school governor at Hawthorn School:</w:t>
      </w:r>
    </w:p>
    <w:p w:rsidR="00EA274E" w:rsidRDefault="00894CC8">
      <w:pPr>
        <w:numPr>
          <w:ilvl w:val="1"/>
          <w:numId w:val="7"/>
        </w:numPr>
        <w:spacing w:before="0" w:beforeAutospacing="0" w:after="0" w:afterAutospacing="0"/>
        <w:ind w:left="1560" w:right="1560"/>
        <w:divId w:val="1128085485"/>
        <w:rPr>
          <w:rFonts w:eastAsia="Times New Roman"/>
        </w:rPr>
      </w:pPr>
      <w:r>
        <w:rPr>
          <w:rFonts w:eastAsia="Times New Roman"/>
        </w:rPr>
        <w:t>John Smith: 436 votes</w:t>
      </w:r>
    </w:p>
    <w:p w:rsidR="00EA274E" w:rsidRDefault="00894CC8">
      <w:pPr>
        <w:numPr>
          <w:ilvl w:val="1"/>
          <w:numId w:val="7"/>
        </w:numPr>
        <w:spacing w:before="0" w:beforeAutospacing="0" w:after="0" w:afterAutospacing="0"/>
        <w:ind w:left="1560" w:right="1560"/>
        <w:divId w:val="1128085485"/>
        <w:rPr>
          <w:rFonts w:eastAsia="Times New Roman"/>
        </w:rPr>
      </w:pPr>
      <w:r>
        <w:rPr>
          <w:rFonts w:eastAsia="Times New Roman"/>
        </w:rPr>
        <w:t>Sonia Cedar: 723 votes</w:t>
      </w:r>
    </w:p>
    <w:p w:rsidR="00EA274E" w:rsidRDefault="00894CC8">
      <w:pPr>
        <w:numPr>
          <w:ilvl w:val="1"/>
          <w:numId w:val="7"/>
        </w:numPr>
        <w:spacing w:before="0" w:beforeAutospacing="0" w:after="0" w:afterAutospacing="0"/>
        <w:ind w:left="1560" w:right="1560"/>
        <w:divId w:val="1128085485"/>
        <w:rPr>
          <w:rFonts w:eastAsia="Times New Roman"/>
        </w:rPr>
      </w:pPr>
      <w:r>
        <w:rPr>
          <w:rFonts w:eastAsia="Times New Roman"/>
        </w:rPr>
        <w:t>Pat Kane: 156 votes</w:t>
      </w:r>
    </w:p>
    <w:p w:rsidR="00EA274E" w:rsidRDefault="00894CC8">
      <w:pPr>
        <w:numPr>
          <w:ilvl w:val="1"/>
          <w:numId w:val="7"/>
        </w:numPr>
        <w:spacing w:before="0" w:beforeAutospacing="0" w:after="0" w:afterAutospacing="0"/>
        <w:ind w:left="1560" w:right="1560"/>
        <w:divId w:val="1128085485"/>
        <w:rPr>
          <w:rFonts w:eastAsia="Times New Roman"/>
        </w:rPr>
      </w:pPr>
      <w:r>
        <w:rPr>
          <w:rFonts w:eastAsia="Times New Roman"/>
        </w:rPr>
        <w:t>Anjali Seedher: 72 votes</w:t>
      </w:r>
    </w:p>
    <w:p w:rsidR="00EA274E" w:rsidRDefault="00894CC8">
      <w:pPr>
        <w:ind w:left="780" w:right="780"/>
        <w:divId w:val="1128085485"/>
      </w:pPr>
      <w:r>
        <w:t>Who won the election?</w:t>
      </w:r>
    </w:p>
    <w:p w:rsidR="00EA274E" w:rsidRDefault="00894CC8">
      <w:pPr>
        <w:ind w:left="780" w:right="780"/>
        <w:divId w:val="1128085485"/>
      </w:pPr>
      <w:r>
        <w:t>Check your answer with our feedback before continuing.</w:t>
      </w:r>
    </w:p>
    <w:p w:rsidR="00EA274E" w:rsidRDefault="00894CC8">
      <w:pPr>
        <w:divId w:val="465465477"/>
      </w:pPr>
      <w:r>
        <w:rPr>
          <w:vanish/>
        </w:rPr>
        <w:t>End of Question</w:t>
      </w:r>
    </w:p>
    <w:bookmarkStart w:id="30" w:name="View_Unit2_Session1_Answer3"/>
    <w:p w:rsidR="00EA274E" w:rsidRDefault="00894CC8">
      <w:pPr>
        <w:pStyle w:val="navbutton"/>
        <w:divId w:val="465465477"/>
      </w:pPr>
      <w:r>
        <w:fldChar w:fldCharType="begin"/>
      </w:r>
      <w:r>
        <w:instrText xml:space="preserve"> HYPERLINK "" \l "Unit2_Session1_Answer3" </w:instrText>
      </w:r>
      <w:r>
        <w:fldChar w:fldCharType="separate"/>
      </w:r>
      <w:r>
        <w:rPr>
          <w:rStyle w:val="Hyperlink"/>
        </w:rPr>
        <w:t>View answer - Part</w:t>
      </w:r>
      <w:r>
        <w:fldChar w:fldCharType="end"/>
      </w:r>
      <w:bookmarkEnd w:id="30"/>
    </w:p>
    <w:p w:rsidR="00EA274E" w:rsidRDefault="00894CC8">
      <w:pPr>
        <w:divId w:val="137691945"/>
      </w:pPr>
      <w:r>
        <w:rPr>
          <w:vanish/>
        </w:rPr>
        <w:t>End of Activity</w:t>
      </w:r>
    </w:p>
    <w:p w:rsidR="00EA274E" w:rsidRDefault="00894CC8">
      <w:pPr>
        <w:pStyle w:val="Heading2"/>
        <w:divId w:val="164561330"/>
        <w:rPr>
          <w:rFonts w:eastAsia="Times New Roman"/>
        </w:rPr>
      </w:pPr>
      <w:bookmarkStart w:id="31" w:name="Unit2_Session1_Section2"/>
      <w:bookmarkEnd w:id="31"/>
      <w:r>
        <w:rPr>
          <w:rFonts w:eastAsia="Times New Roman"/>
        </w:rPr>
        <w:t>1.2 Numbers with zeros</w:t>
      </w:r>
    </w:p>
    <w:p w:rsidR="00EA274E" w:rsidRDefault="00894CC8">
      <w:pPr>
        <w:divId w:val="164561330"/>
      </w:pPr>
      <w:r>
        <w:t>The zero in a number plays a very important part in deciding its value.</w:t>
      </w:r>
    </w:p>
    <w:p w:rsidR="00EA274E" w:rsidRDefault="00894CC8">
      <w:pPr>
        <w:divId w:val="164561330"/>
      </w:pPr>
      <w:r>
        <w:t>Four hundred is written:</w:t>
      </w:r>
    </w:p>
    <w:p w:rsidR="00EA274E" w:rsidRDefault="00894CC8">
      <w:pPr>
        <w:divId w:val="16456133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214087941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32" w:name="Unit2_Session1_Table3"/>
            <w:bookmarkEnd w:id="32"/>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EA274E">
        <w:trPr>
          <w:divId w:val="214087941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bl>
    <w:p w:rsidR="00EA274E" w:rsidRDefault="00894CC8">
      <w:pPr>
        <w:divId w:val="164561330"/>
      </w:pPr>
      <w:r>
        <w:rPr>
          <w:vanish/>
        </w:rPr>
        <w:t>End of Table</w:t>
      </w:r>
    </w:p>
    <w:p w:rsidR="00EA274E" w:rsidRDefault="00894CC8">
      <w:pPr>
        <w:divId w:val="164561330"/>
      </w:pPr>
      <w:r>
        <w:t>We need to put in the two zeros to show that it is four hundred and not just four.</w:t>
      </w:r>
    </w:p>
    <w:p w:rsidR="00EA274E" w:rsidRDefault="00894CC8">
      <w:pPr>
        <w:divId w:val="164561330"/>
      </w:pPr>
      <w:r>
        <w:t>Six hundred and seven is written:</w:t>
      </w:r>
    </w:p>
    <w:p w:rsidR="00EA274E" w:rsidRDefault="00894CC8">
      <w:pPr>
        <w:divId w:val="16456133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8952377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33" w:name="Unit2_Session1_Table4"/>
            <w:bookmarkEnd w:id="33"/>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EA274E">
        <w:trPr>
          <w:divId w:val="8952377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bl>
    <w:p w:rsidR="00EA274E" w:rsidRDefault="00894CC8">
      <w:pPr>
        <w:divId w:val="164561330"/>
      </w:pPr>
      <w:r>
        <w:rPr>
          <w:vanish/>
        </w:rPr>
        <w:t>End of Table</w:t>
      </w:r>
    </w:p>
    <w:p w:rsidR="00EA274E" w:rsidRDefault="00894CC8">
      <w:pPr>
        <w:divId w:val="164561330"/>
      </w:pPr>
      <w:r>
        <w:t>We need the zero to show that there are no tens.</w:t>
      </w:r>
    </w:p>
    <w:p w:rsidR="00EA274E" w:rsidRDefault="00894CC8">
      <w:pPr>
        <w:divId w:val="164561330"/>
      </w:pPr>
      <w:r>
        <w:rPr>
          <w:vanish/>
        </w:rPr>
        <w:t>Start of Activity</w:t>
      </w:r>
    </w:p>
    <w:p w:rsidR="00EA274E" w:rsidRDefault="00894CC8">
      <w:pPr>
        <w:spacing w:before="240" w:beforeAutospacing="0" w:after="0" w:afterAutospacing="0" w:line="240" w:lineRule="auto"/>
        <w:ind w:left="240" w:right="240"/>
        <w:outlineLvl w:val="3"/>
        <w:divId w:val="1406538565"/>
        <w:rPr>
          <w:rFonts w:eastAsia="Times New Roman"/>
          <w:b/>
          <w:bCs/>
          <w:sz w:val="36"/>
          <w:szCs w:val="36"/>
        </w:rPr>
      </w:pPr>
      <w:bookmarkStart w:id="34" w:name="Unit2_Session1_Activity2"/>
      <w:bookmarkEnd w:id="34"/>
      <w:r>
        <w:rPr>
          <w:rFonts w:eastAsia="Times New Roman"/>
          <w:b/>
          <w:bCs/>
          <w:sz w:val="36"/>
          <w:szCs w:val="36"/>
        </w:rPr>
        <w:t>Activity 2: Place value</w:t>
      </w:r>
    </w:p>
    <w:p w:rsidR="00EA274E" w:rsidRDefault="00894CC8">
      <w:pPr>
        <w:divId w:val="324629044"/>
      </w:pPr>
      <w:r>
        <w:rPr>
          <w:vanish/>
        </w:rPr>
        <w:t>Start of Question</w:t>
      </w:r>
    </w:p>
    <w:p w:rsidR="00EA274E" w:rsidRDefault="00894CC8">
      <w:pPr>
        <w:divId w:val="170800215"/>
      </w:pPr>
      <w:bookmarkStart w:id="35" w:name="Unit2_Session1_Question4"/>
      <w:bookmarkEnd w:id="35"/>
      <w:r>
        <w:t>Fill in the boxes to show the value of each figure. The first two are done for you.</w:t>
      </w:r>
    </w:p>
    <w:p w:rsidR="00EA274E" w:rsidRDefault="00894CC8">
      <w:pPr>
        <w:divId w:val="17080021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36" w:name="Unit2_Session1_Table5"/>
            <w:bookmarkEnd w:id="36"/>
            <w:r>
              <w:rPr>
                <w:rFonts w:ascii="Times New Roman" w:eastAsia="Times New Roman" w:hAnsi="Times New Roman" w:cs="Times New Roman"/>
                <w:b/>
                <w:bCs/>
                <w:sz w:val="24"/>
                <w:szCs w:val="24"/>
              </w:rPr>
              <w:t>Number</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584</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690</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708</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328939727"/>
              <w:rPr>
                <w:rFonts w:ascii="Times New Roman" w:eastAsia="Times New Roman" w:hAnsi="Times New Roman" w:cs="Times New Roman"/>
                <w:i/>
                <w:iCs/>
                <w:color w:val="5C5C5C"/>
                <w:sz w:val="24"/>
                <w:szCs w:val="24"/>
              </w:rPr>
            </w:pPr>
            <w:bookmarkStart w:id="37" w:name="Unit2_Session1_FreeResponse1"/>
            <w:bookmarkEnd w:id="3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305547014"/>
              <w:rPr>
                <w:rFonts w:ascii="Times New Roman" w:eastAsia="Times New Roman" w:hAnsi="Times New Roman" w:cs="Times New Roman"/>
                <w:i/>
                <w:iCs/>
                <w:color w:val="5C5C5C"/>
                <w:sz w:val="24"/>
                <w:szCs w:val="24"/>
              </w:rPr>
            </w:pPr>
            <w:bookmarkStart w:id="38" w:name="Unit2_Session1_FreeResponse2"/>
            <w:bookmarkEnd w:id="3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466242013"/>
              <w:rPr>
                <w:rFonts w:ascii="Times New Roman" w:eastAsia="Times New Roman" w:hAnsi="Times New Roman" w:cs="Times New Roman"/>
                <w:i/>
                <w:iCs/>
                <w:color w:val="5C5C5C"/>
                <w:sz w:val="24"/>
                <w:szCs w:val="24"/>
              </w:rPr>
            </w:pPr>
            <w:bookmarkStart w:id="39" w:name="Unit2_Session1_FreeResponse3"/>
            <w:bookmarkEnd w:id="39"/>
            <w:r>
              <w:rPr>
                <w:rFonts w:ascii="Times New Roman" w:eastAsia="Times New Roman" w:hAnsi="Times New Roman" w:cs="Times New Roman"/>
                <w:i/>
                <w:iCs/>
                <w:color w:val="5C5C5C"/>
                <w:sz w:val="24"/>
                <w:szCs w:val="24"/>
              </w:rPr>
              <w:t xml:space="preserve">Provide your answer... </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189098277"/>
              <w:rPr>
                <w:rFonts w:ascii="Times New Roman" w:eastAsia="Times New Roman" w:hAnsi="Times New Roman" w:cs="Times New Roman"/>
                <w:i/>
                <w:iCs/>
                <w:color w:val="5C5C5C"/>
                <w:sz w:val="24"/>
                <w:szCs w:val="24"/>
              </w:rPr>
            </w:pPr>
            <w:bookmarkStart w:id="40" w:name="Unit2_Session1_FreeResponse4"/>
            <w:bookmarkEnd w:id="4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505824333"/>
              <w:rPr>
                <w:rFonts w:ascii="Times New Roman" w:eastAsia="Times New Roman" w:hAnsi="Times New Roman" w:cs="Times New Roman"/>
                <w:i/>
                <w:iCs/>
                <w:color w:val="5C5C5C"/>
                <w:sz w:val="24"/>
                <w:szCs w:val="24"/>
              </w:rPr>
            </w:pPr>
            <w:bookmarkStart w:id="41" w:name="Unit2_Session1_FreeResponse5"/>
            <w:bookmarkEnd w:id="4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759018783"/>
              <w:rPr>
                <w:rFonts w:ascii="Times New Roman" w:eastAsia="Times New Roman" w:hAnsi="Times New Roman" w:cs="Times New Roman"/>
                <w:i/>
                <w:iCs/>
                <w:color w:val="5C5C5C"/>
                <w:sz w:val="24"/>
                <w:szCs w:val="24"/>
              </w:rPr>
            </w:pPr>
            <w:bookmarkStart w:id="42" w:name="Unit2_Session1_FreeResponse6"/>
            <w:bookmarkEnd w:id="42"/>
            <w:r>
              <w:rPr>
                <w:rFonts w:ascii="Times New Roman" w:eastAsia="Times New Roman" w:hAnsi="Times New Roman" w:cs="Times New Roman"/>
                <w:i/>
                <w:iCs/>
                <w:color w:val="5C5C5C"/>
                <w:sz w:val="24"/>
                <w:szCs w:val="24"/>
              </w:rPr>
              <w:t xml:space="preserve">Provide your answer... </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4 290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785417728"/>
              <w:rPr>
                <w:rFonts w:ascii="Times New Roman" w:eastAsia="Times New Roman" w:hAnsi="Times New Roman" w:cs="Times New Roman"/>
                <w:i/>
                <w:iCs/>
                <w:color w:val="5C5C5C"/>
                <w:sz w:val="24"/>
                <w:szCs w:val="24"/>
              </w:rPr>
            </w:pPr>
            <w:bookmarkStart w:id="43" w:name="Unit2_Session1_FreeResponse7"/>
            <w:bookmarkEnd w:id="4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049957466"/>
              <w:rPr>
                <w:rFonts w:ascii="Times New Roman" w:eastAsia="Times New Roman" w:hAnsi="Times New Roman" w:cs="Times New Roman"/>
                <w:i/>
                <w:iCs/>
                <w:color w:val="5C5C5C"/>
                <w:sz w:val="24"/>
                <w:szCs w:val="24"/>
              </w:rPr>
            </w:pPr>
            <w:bookmarkStart w:id="44" w:name="Unit2_Session1_FreeResponse8"/>
            <w:bookmarkEnd w:id="4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126653548"/>
              <w:rPr>
                <w:rFonts w:ascii="Times New Roman" w:eastAsia="Times New Roman" w:hAnsi="Times New Roman" w:cs="Times New Roman"/>
                <w:i/>
                <w:iCs/>
                <w:color w:val="5C5C5C"/>
                <w:sz w:val="24"/>
                <w:szCs w:val="24"/>
              </w:rPr>
            </w:pPr>
            <w:bookmarkStart w:id="45" w:name="Unit2_Session1_FreeResponse9"/>
            <w:bookmarkEnd w:id="4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22951021"/>
              <w:rPr>
                <w:rFonts w:ascii="Times New Roman" w:eastAsia="Times New Roman" w:hAnsi="Times New Roman" w:cs="Times New Roman"/>
                <w:i/>
                <w:iCs/>
                <w:color w:val="5C5C5C"/>
                <w:sz w:val="24"/>
                <w:szCs w:val="24"/>
              </w:rPr>
            </w:pPr>
            <w:bookmarkStart w:id="46" w:name="Unit2_Session1_FreeResponse10"/>
            <w:bookmarkEnd w:id="46"/>
            <w:r>
              <w:rPr>
                <w:rFonts w:ascii="Times New Roman" w:eastAsia="Times New Roman" w:hAnsi="Times New Roman" w:cs="Times New Roman"/>
                <w:i/>
                <w:iCs/>
                <w:color w:val="5C5C5C"/>
                <w:sz w:val="24"/>
                <w:szCs w:val="24"/>
              </w:rPr>
              <w:t xml:space="preserve">Provide your answer... </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5 060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253126701"/>
              <w:rPr>
                <w:rFonts w:ascii="Times New Roman" w:eastAsia="Times New Roman" w:hAnsi="Times New Roman" w:cs="Times New Roman"/>
                <w:i/>
                <w:iCs/>
                <w:color w:val="5C5C5C"/>
                <w:sz w:val="24"/>
                <w:szCs w:val="24"/>
              </w:rPr>
            </w:pPr>
            <w:bookmarkStart w:id="47" w:name="Unit2_Session1_FreeResponse11"/>
            <w:bookmarkEnd w:id="4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875078157"/>
              <w:rPr>
                <w:rFonts w:ascii="Times New Roman" w:eastAsia="Times New Roman" w:hAnsi="Times New Roman" w:cs="Times New Roman"/>
                <w:i/>
                <w:iCs/>
                <w:color w:val="5C5C5C"/>
                <w:sz w:val="24"/>
                <w:szCs w:val="24"/>
              </w:rPr>
            </w:pPr>
            <w:bookmarkStart w:id="48" w:name="Unit2_Session1_FreeResponse12"/>
            <w:bookmarkEnd w:id="4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691180346"/>
              <w:rPr>
                <w:rFonts w:ascii="Times New Roman" w:eastAsia="Times New Roman" w:hAnsi="Times New Roman" w:cs="Times New Roman"/>
                <w:i/>
                <w:iCs/>
                <w:color w:val="5C5C5C"/>
                <w:sz w:val="24"/>
                <w:szCs w:val="24"/>
              </w:rPr>
            </w:pPr>
            <w:bookmarkStart w:id="49" w:name="Unit2_Session1_FreeResponse13"/>
            <w:bookmarkEnd w:id="4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538011966"/>
              <w:rPr>
                <w:rFonts w:ascii="Times New Roman" w:eastAsia="Times New Roman" w:hAnsi="Times New Roman" w:cs="Times New Roman"/>
                <w:i/>
                <w:iCs/>
                <w:color w:val="5C5C5C"/>
                <w:sz w:val="24"/>
                <w:szCs w:val="24"/>
              </w:rPr>
            </w:pPr>
            <w:bookmarkStart w:id="50" w:name="Unit2_Session1_FreeResponse14"/>
            <w:bookmarkEnd w:id="50"/>
            <w:r>
              <w:rPr>
                <w:rFonts w:ascii="Times New Roman" w:eastAsia="Times New Roman" w:hAnsi="Times New Roman" w:cs="Times New Roman"/>
                <w:i/>
                <w:iCs/>
                <w:color w:val="5C5C5C"/>
                <w:sz w:val="24"/>
                <w:szCs w:val="24"/>
              </w:rPr>
              <w:t xml:space="preserve">Provide your answer... </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2 100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318077320"/>
              <w:rPr>
                <w:rFonts w:ascii="Times New Roman" w:eastAsia="Times New Roman" w:hAnsi="Times New Roman" w:cs="Times New Roman"/>
                <w:i/>
                <w:iCs/>
                <w:color w:val="5C5C5C"/>
                <w:sz w:val="24"/>
                <w:szCs w:val="24"/>
              </w:rPr>
            </w:pPr>
            <w:bookmarkStart w:id="51" w:name="Unit2_Session1_FreeResponse15"/>
            <w:bookmarkEnd w:id="5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29963396"/>
              <w:rPr>
                <w:rFonts w:ascii="Times New Roman" w:eastAsia="Times New Roman" w:hAnsi="Times New Roman" w:cs="Times New Roman"/>
                <w:i/>
                <w:iCs/>
                <w:color w:val="5C5C5C"/>
                <w:sz w:val="24"/>
                <w:szCs w:val="24"/>
              </w:rPr>
            </w:pPr>
            <w:bookmarkStart w:id="52" w:name="Unit2_Session1_FreeResponse16"/>
            <w:bookmarkEnd w:id="5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871188833"/>
              <w:rPr>
                <w:rFonts w:ascii="Times New Roman" w:eastAsia="Times New Roman" w:hAnsi="Times New Roman" w:cs="Times New Roman"/>
                <w:i/>
                <w:iCs/>
                <w:color w:val="5C5C5C"/>
                <w:sz w:val="24"/>
                <w:szCs w:val="24"/>
              </w:rPr>
            </w:pPr>
            <w:bookmarkStart w:id="53" w:name="Unit2_Session1_FreeResponse17"/>
            <w:bookmarkEnd w:id="5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016888359"/>
              <w:rPr>
                <w:rFonts w:ascii="Times New Roman" w:eastAsia="Times New Roman" w:hAnsi="Times New Roman" w:cs="Times New Roman"/>
                <w:i/>
                <w:iCs/>
                <w:color w:val="5C5C5C"/>
                <w:sz w:val="24"/>
                <w:szCs w:val="24"/>
              </w:rPr>
            </w:pPr>
            <w:bookmarkStart w:id="54" w:name="Unit2_Session1_FreeResponse18"/>
            <w:bookmarkEnd w:id="54"/>
            <w:r>
              <w:rPr>
                <w:rFonts w:ascii="Times New Roman" w:eastAsia="Times New Roman" w:hAnsi="Times New Roman" w:cs="Times New Roman"/>
                <w:i/>
                <w:iCs/>
                <w:color w:val="5C5C5C"/>
                <w:sz w:val="24"/>
                <w:szCs w:val="24"/>
              </w:rPr>
              <w:t xml:space="preserve">Provide your answer... </w:t>
            </w:r>
          </w:p>
        </w:tc>
      </w:tr>
      <w:tr w:rsidR="00EA274E">
        <w:trPr>
          <w:divId w:val="3691096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3 009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2122218209"/>
              <w:rPr>
                <w:rFonts w:ascii="Times New Roman" w:eastAsia="Times New Roman" w:hAnsi="Times New Roman" w:cs="Times New Roman"/>
                <w:i/>
                <w:iCs/>
                <w:color w:val="5C5C5C"/>
                <w:sz w:val="24"/>
                <w:szCs w:val="24"/>
              </w:rPr>
            </w:pPr>
            <w:bookmarkStart w:id="55" w:name="Unit2_Session1_FreeResponse19"/>
            <w:bookmarkEnd w:id="5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859391713"/>
              <w:rPr>
                <w:rFonts w:ascii="Times New Roman" w:eastAsia="Times New Roman" w:hAnsi="Times New Roman" w:cs="Times New Roman"/>
                <w:i/>
                <w:iCs/>
                <w:color w:val="5C5C5C"/>
                <w:sz w:val="24"/>
                <w:szCs w:val="24"/>
              </w:rPr>
            </w:pPr>
            <w:bookmarkStart w:id="56" w:name="Unit2_Session1_FreeResponse20"/>
            <w:bookmarkEnd w:id="5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173959211"/>
              <w:rPr>
                <w:rFonts w:ascii="Times New Roman" w:eastAsia="Times New Roman" w:hAnsi="Times New Roman" w:cs="Times New Roman"/>
                <w:i/>
                <w:iCs/>
                <w:color w:val="5C5C5C"/>
                <w:sz w:val="24"/>
                <w:szCs w:val="24"/>
              </w:rPr>
            </w:pPr>
            <w:bookmarkStart w:id="57" w:name="Unit2_Session1_FreeResponse21"/>
            <w:bookmarkEnd w:id="5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031685333"/>
              <w:rPr>
                <w:rFonts w:ascii="Times New Roman" w:eastAsia="Times New Roman" w:hAnsi="Times New Roman" w:cs="Times New Roman"/>
                <w:i/>
                <w:iCs/>
                <w:color w:val="5C5C5C"/>
                <w:sz w:val="24"/>
                <w:szCs w:val="24"/>
              </w:rPr>
            </w:pPr>
            <w:bookmarkStart w:id="58" w:name="Unit2_Session1_FreeResponse22"/>
            <w:bookmarkEnd w:id="58"/>
            <w:r>
              <w:rPr>
                <w:rFonts w:ascii="Times New Roman" w:eastAsia="Times New Roman" w:hAnsi="Times New Roman" w:cs="Times New Roman"/>
                <w:i/>
                <w:iCs/>
                <w:color w:val="5C5C5C"/>
                <w:sz w:val="24"/>
                <w:szCs w:val="24"/>
              </w:rPr>
              <w:t xml:space="preserve">Provide your answer... </w:t>
            </w:r>
          </w:p>
        </w:tc>
      </w:tr>
    </w:tbl>
    <w:p w:rsidR="00EA274E" w:rsidRDefault="00894CC8">
      <w:pPr>
        <w:divId w:val="170800215"/>
      </w:pPr>
      <w:r>
        <w:rPr>
          <w:vanish/>
        </w:rPr>
        <w:t>End of Table</w:t>
      </w:r>
    </w:p>
    <w:p w:rsidR="00EA274E" w:rsidRDefault="00894CC8">
      <w:pPr>
        <w:divId w:val="324629044"/>
      </w:pPr>
      <w:r>
        <w:rPr>
          <w:vanish/>
        </w:rPr>
        <w:t>End of Question</w:t>
      </w:r>
    </w:p>
    <w:bookmarkStart w:id="59" w:name="View_Unit2_Session1_Answer4"/>
    <w:p w:rsidR="00EA274E" w:rsidRDefault="00894CC8">
      <w:pPr>
        <w:pStyle w:val="navbutton"/>
        <w:divId w:val="324629044"/>
      </w:pPr>
      <w:r>
        <w:fldChar w:fldCharType="begin"/>
      </w:r>
      <w:r>
        <w:instrText xml:space="preserve"> HYPERLINK "" \l "Unit2_Session1_Answer4" </w:instrText>
      </w:r>
      <w:r>
        <w:fldChar w:fldCharType="separate"/>
      </w:r>
      <w:r>
        <w:rPr>
          <w:rStyle w:val="Hyperlink"/>
        </w:rPr>
        <w:t>View answer - Activity 2: Place value</w:t>
      </w:r>
      <w:r>
        <w:fldChar w:fldCharType="end"/>
      </w:r>
      <w:bookmarkEnd w:id="59"/>
    </w:p>
    <w:p w:rsidR="00EA274E" w:rsidRDefault="00894CC8">
      <w:pPr>
        <w:divId w:val="164561330"/>
      </w:pPr>
      <w:r>
        <w:rPr>
          <w:vanish/>
        </w:rPr>
        <w:t>End of Activity</w:t>
      </w:r>
    </w:p>
    <w:p w:rsidR="00EA274E" w:rsidRDefault="00894CC8">
      <w:pPr>
        <w:pStyle w:val="Heading2"/>
        <w:divId w:val="133987124"/>
        <w:rPr>
          <w:rFonts w:eastAsia="Times New Roman"/>
        </w:rPr>
      </w:pPr>
      <w:bookmarkStart w:id="60" w:name="Unit2_Session1_Section3"/>
      <w:bookmarkEnd w:id="60"/>
      <w:r>
        <w:rPr>
          <w:rFonts w:eastAsia="Times New Roman"/>
        </w:rPr>
        <w:t>1.3 Writing large numbers</w:t>
      </w:r>
    </w:p>
    <w:p w:rsidR="00EA274E" w:rsidRDefault="00894CC8">
      <w:pPr>
        <w:divId w:val="133987124"/>
      </w:pPr>
      <w:r>
        <w:t>You may need to read numbers much larger than those we have looked at previously.</w:t>
      </w:r>
    </w:p>
    <w:p w:rsidR="00EA274E" w:rsidRDefault="00894CC8">
      <w:pPr>
        <w:divId w:val="133987124"/>
      </w:pPr>
      <w:r>
        <w:t>Take the number 9 046 251. The value of each digit is as follows:</w:t>
      </w:r>
    </w:p>
    <w:p w:rsidR="00EA274E" w:rsidRDefault="00894CC8">
      <w:pPr>
        <w:divId w:val="133987124"/>
      </w:pPr>
      <w:r>
        <w:rPr>
          <w:vanish/>
        </w:rPr>
        <w:t>Start of Extract</w:t>
      </w:r>
    </w:p>
    <w:p w:rsidR="00EA274E" w:rsidRDefault="00894CC8">
      <w:pPr>
        <w:divId w:val="6173473"/>
      </w:pPr>
      <w:bookmarkStart w:id="61" w:name="Unit2_Session1_Extract2"/>
      <w:bookmarkEnd w:id="61"/>
      <w:r>
        <w:t>9 millions</w:t>
      </w:r>
    </w:p>
    <w:p w:rsidR="00EA274E" w:rsidRDefault="00894CC8">
      <w:pPr>
        <w:divId w:val="6173473"/>
      </w:pPr>
      <w:r>
        <w:t>0 hundred thousands</w:t>
      </w:r>
    </w:p>
    <w:p w:rsidR="00EA274E" w:rsidRDefault="00894CC8">
      <w:pPr>
        <w:divId w:val="6173473"/>
      </w:pPr>
      <w:r>
        <w:t>4 ten thousands (or 40 thousand)</w:t>
      </w:r>
    </w:p>
    <w:p w:rsidR="00EA274E" w:rsidRDefault="00894CC8">
      <w:pPr>
        <w:divId w:val="6173473"/>
      </w:pPr>
      <w:r>
        <w:t>6 thousands</w:t>
      </w:r>
    </w:p>
    <w:p w:rsidR="00EA274E" w:rsidRDefault="00894CC8">
      <w:pPr>
        <w:divId w:val="6173473"/>
      </w:pPr>
      <w:r>
        <w:t>2 hundreds</w:t>
      </w:r>
    </w:p>
    <w:p w:rsidR="00EA274E" w:rsidRDefault="00894CC8">
      <w:pPr>
        <w:divId w:val="6173473"/>
      </w:pPr>
      <w:r>
        <w:t>5 tens</w:t>
      </w:r>
    </w:p>
    <w:p w:rsidR="00EA274E" w:rsidRDefault="00894CC8">
      <w:pPr>
        <w:divId w:val="6173473"/>
      </w:pPr>
      <w:r>
        <w:t>1 unit</w:t>
      </w:r>
    </w:p>
    <w:p w:rsidR="00EA274E" w:rsidRDefault="00894CC8">
      <w:pPr>
        <w:divId w:val="133987124"/>
      </w:pPr>
      <w:r>
        <w:rPr>
          <w:vanish/>
        </w:rPr>
        <w:t>End of Extract</w:t>
      </w:r>
    </w:p>
    <w:p w:rsidR="00EA274E" w:rsidRDefault="00894CC8">
      <w:pPr>
        <w:divId w:val="133987124"/>
      </w:pPr>
      <w:r>
        <w:t>To make large numbers easier to read, we put them in groups of three digits starting from the right:</w:t>
      </w:r>
    </w:p>
    <w:p w:rsidR="00EA274E" w:rsidRDefault="00894CC8">
      <w:pPr>
        <w:divId w:val="133987124"/>
      </w:pPr>
      <w:r>
        <w:rPr>
          <w:vanish/>
        </w:rPr>
        <w:t>Start of Extract</w:t>
      </w:r>
    </w:p>
    <w:p w:rsidR="00EA274E" w:rsidRDefault="00894CC8">
      <w:pPr>
        <w:divId w:val="1478956872"/>
      </w:pPr>
      <w:bookmarkStart w:id="62" w:name="Unit2_Session1_Extract3"/>
      <w:bookmarkEnd w:id="62"/>
      <w:r>
        <w:t>6532 is often written as 6 532 (or 6,532).</w:t>
      </w:r>
    </w:p>
    <w:p w:rsidR="00EA274E" w:rsidRDefault="00894CC8">
      <w:pPr>
        <w:divId w:val="1478956872"/>
      </w:pPr>
      <w:r>
        <w:t>25897 is often written as 25 897 (or 25,897).</w:t>
      </w:r>
    </w:p>
    <w:p w:rsidR="00EA274E" w:rsidRDefault="00894CC8">
      <w:pPr>
        <w:divId w:val="1478956872"/>
      </w:pPr>
      <w:r>
        <w:t>596124 is often written as 596 124 (or 596,124).</w:t>
      </w:r>
    </w:p>
    <w:p w:rsidR="00EA274E" w:rsidRDefault="00894CC8">
      <w:pPr>
        <w:divId w:val="1478956872"/>
      </w:pPr>
      <w:r>
        <w:t>7538212 is often written as 7 538 212 (or 7,538,212).</w:t>
      </w:r>
    </w:p>
    <w:p w:rsidR="00EA274E" w:rsidRDefault="00894CC8">
      <w:pPr>
        <w:divId w:val="133987124"/>
      </w:pPr>
      <w:r>
        <w:rPr>
          <w:vanish/>
        </w:rPr>
        <w:t>End of Extract</w:t>
      </w:r>
    </w:p>
    <w:p w:rsidR="00EA274E" w:rsidRDefault="00894CC8">
      <w:pPr>
        <w:divId w:val="133987124"/>
      </w:pPr>
      <w:r>
        <w:t xml:space="preserve">Using a place value grid can also help you to read large numbers. The place value grid groups the digits for you, making the whole number easier to read. </w:t>
      </w:r>
    </w:p>
    <w:p w:rsidR="00EA274E" w:rsidRDefault="00894CC8">
      <w:pPr>
        <w:divId w:val="133987124"/>
      </w:pPr>
      <w:r>
        <w:t xml:space="preserve">Look at the place value grid below. It only goes up to millions, but we can use place value to record numbers of any size, including numbers much greater than this. </w:t>
      </w:r>
    </w:p>
    <w:p w:rsidR="00EA274E" w:rsidRDefault="00894CC8">
      <w:pPr>
        <w:divId w:val="13398712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EA274E">
        <w:trPr>
          <w:divId w:val="486944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bookmarkStart w:id="63" w:name="Unit2_Session1_Table7"/>
            <w:bookmarkEnd w:id="63"/>
            <w:r>
              <w:rPr>
                <w:rFonts w:ascii="Times New Roman" w:eastAsia="Times New Roman" w:hAnsi="Times New Roman" w:cs="Times New Roman"/>
                <w:sz w:val="24"/>
                <w:szCs w:val="24"/>
              </w:rPr>
              <w:t>Million</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Thousand</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r>
      <w:tr w:rsidR="00EA274E">
        <w:trPr>
          <w:divId w:val="486944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Hundreds of thousands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Tens of thousands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Thousands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Hundreds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Units</w:t>
            </w:r>
          </w:p>
        </w:tc>
      </w:tr>
      <w:tr w:rsidR="00EA274E">
        <w:trPr>
          <w:divId w:val="486944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0"/>
                <w:szCs w:val="20"/>
              </w:rPr>
            </w:pPr>
          </w:p>
        </w:tc>
      </w:tr>
    </w:tbl>
    <w:p w:rsidR="00EA274E" w:rsidRDefault="00894CC8">
      <w:pPr>
        <w:divId w:val="133987124"/>
      </w:pPr>
      <w:r>
        <w:rPr>
          <w:vanish/>
        </w:rPr>
        <w:t>End of Table</w:t>
      </w:r>
    </w:p>
    <w:p w:rsidR="00EA274E" w:rsidRDefault="00894CC8">
      <w:pPr>
        <w:divId w:val="133987124"/>
      </w:pPr>
      <w:r>
        <w:t>You may also want to watch this clip to help you to understand place value with large numbers:</w:t>
      </w:r>
    </w:p>
    <w:p w:rsidR="00EA274E" w:rsidRDefault="00894CC8">
      <w:pPr>
        <w:divId w:val="133987124"/>
      </w:pPr>
      <w:r>
        <w:rPr>
          <w:vanish/>
        </w:rPr>
        <w:t>Start of Media Content</w:t>
      </w:r>
    </w:p>
    <w:p w:rsidR="00EA274E" w:rsidRDefault="00894CC8">
      <w:pPr>
        <w:spacing w:before="120" w:beforeAutospacing="0" w:after="120" w:afterAutospacing="0"/>
        <w:divId w:val="68357551"/>
      </w:pPr>
      <w:bookmarkStart w:id="64" w:name="Unit2_Session1_MediaContent1"/>
      <w:bookmarkEnd w:id="64"/>
      <w:r>
        <w:t xml:space="preserve">Watch the video at </w:t>
      </w:r>
      <w:hyperlink r:id="rId17" w:history="1">
        <w:r>
          <w:rPr>
            <w:rStyle w:val="Hyperlink"/>
          </w:rPr>
          <w:t>YouTube.com</w:t>
        </w:r>
      </w:hyperlink>
      <w:r>
        <w:t xml:space="preserve">. </w:t>
      </w:r>
    </w:p>
    <w:p w:rsidR="00EA274E" w:rsidRDefault="00894CC8">
      <w:pPr>
        <w:divId w:val="133987124"/>
      </w:pPr>
      <w:r>
        <w:rPr>
          <w:vanish/>
        </w:rPr>
        <w:t>End of Media Content</w:t>
      </w:r>
    </w:p>
    <w:p w:rsidR="00EA274E" w:rsidRDefault="00894CC8">
      <w:pPr>
        <w:divId w:val="133987124"/>
      </w:pPr>
      <w:r>
        <w:rPr>
          <w:vanish/>
        </w:rPr>
        <w:t>Start of Case Study</w:t>
      </w:r>
    </w:p>
    <w:p w:rsidR="00EA274E" w:rsidRDefault="00894CC8">
      <w:pPr>
        <w:spacing w:before="240" w:beforeAutospacing="0" w:after="0" w:afterAutospacing="0" w:line="240" w:lineRule="auto"/>
        <w:ind w:left="240" w:right="240"/>
        <w:outlineLvl w:val="3"/>
        <w:divId w:val="1480927421"/>
        <w:rPr>
          <w:rFonts w:eastAsia="Times New Roman"/>
          <w:b/>
          <w:bCs/>
          <w:sz w:val="36"/>
          <w:szCs w:val="36"/>
        </w:rPr>
      </w:pPr>
      <w:bookmarkStart w:id="65" w:name="Unit2_Session1_CaseStudy1"/>
      <w:bookmarkEnd w:id="65"/>
      <w:r>
        <w:rPr>
          <w:rFonts w:eastAsia="Times New Roman"/>
          <w:b/>
          <w:bCs/>
          <w:sz w:val="36"/>
          <w:szCs w:val="36"/>
        </w:rPr>
        <w:t>Example: Reading large numbers using a place value grid</w:t>
      </w:r>
    </w:p>
    <w:p w:rsidR="00EA274E" w:rsidRDefault="00894CC8">
      <w:pPr>
        <w:divId w:val="582570583"/>
      </w:pPr>
      <w:r>
        <w:t>How would you say the number in the place value grid?</w:t>
      </w:r>
    </w:p>
    <w:p w:rsidR="00EA274E" w:rsidRDefault="00894CC8">
      <w:pPr>
        <w:divId w:val="58257058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EA274E">
        <w:trPr>
          <w:divId w:val="44265574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bookmarkStart w:id="66" w:name="Unit2_Session1_Table8"/>
            <w:bookmarkEnd w:id="66"/>
            <w:r>
              <w:rPr>
                <w:rFonts w:ascii="Times New Roman" w:eastAsia="Times New Roman" w:hAnsi="Times New Roman" w:cs="Times New Roman"/>
                <w:sz w:val="24"/>
                <w:szCs w:val="24"/>
              </w:rPr>
              <w:t>Million</w:t>
            </w:r>
          </w:p>
        </w:tc>
        <w:tc>
          <w:tcPr>
            <w:tcW w:w="0" w:type="auto"/>
            <w:gridSpan w:val="3"/>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Thousand</w:t>
            </w:r>
          </w:p>
        </w:tc>
        <w:tc>
          <w:tcPr>
            <w:tcW w:w="0" w:type="auto"/>
            <w:gridSpan w:val="3"/>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r>
      <w:tr w:rsidR="00EA274E">
        <w:trPr>
          <w:divId w:val="44265574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Millions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Hundreds of thousands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 of thousands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r>
      <w:tr w:rsidR="00EA274E">
        <w:trPr>
          <w:divId w:val="44265574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bl>
    <w:p w:rsidR="00EA274E" w:rsidRDefault="00894CC8">
      <w:pPr>
        <w:divId w:val="582570583"/>
      </w:pPr>
      <w:r>
        <w:rPr>
          <w:vanish/>
        </w:rPr>
        <w:t>End of Table</w:t>
      </w:r>
    </w:p>
    <w:p w:rsidR="00EA274E" w:rsidRDefault="00894CC8">
      <w:pPr>
        <w:spacing w:line="240" w:lineRule="auto"/>
        <w:outlineLvl w:val="4"/>
        <w:divId w:val="582570583"/>
        <w:rPr>
          <w:rFonts w:eastAsia="Times New Roman"/>
          <w:b/>
          <w:bCs/>
          <w:sz w:val="32"/>
          <w:szCs w:val="32"/>
        </w:rPr>
      </w:pPr>
      <w:r>
        <w:rPr>
          <w:rFonts w:eastAsia="Times New Roman"/>
          <w:b/>
          <w:bCs/>
          <w:sz w:val="32"/>
          <w:szCs w:val="32"/>
        </w:rPr>
        <w:t>Method</w:t>
      </w:r>
    </w:p>
    <w:p w:rsidR="00EA274E" w:rsidRDefault="00894CC8">
      <w:pPr>
        <w:divId w:val="582570583"/>
      </w:pPr>
      <w:r>
        <w:t>You need to say the number a section at a time:</w:t>
      </w:r>
    </w:p>
    <w:p w:rsidR="00EA274E" w:rsidRDefault="00894CC8">
      <w:pPr>
        <w:divId w:val="582570583"/>
      </w:pPr>
      <w:r>
        <w:rPr>
          <w:vanish/>
        </w:rPr>
        <w:t>Start of Extract</w:t>
      </w:r>
    </w:p>
    <w:p w:rsidR="00EA274E" w:rsidRDefault="00894CC8">
      <w:pPr>
        <w:divId w:val="239487966"/>
      </w:pPr>
      <w:bookmarkStart w:id="67" w:name="Unit2_Session1_Extract4"/>
      <w:bookmarkEnd w:id="67"/>
      <w:r>
        <w:t>Seven (7) million,</w:t>
      </w:r>
    </w:p>
    <w:p w:rsidR="00EA274E" w:rsidRDefault="00894CC8">
      <w:pPr>
        <w:divId w:val="239487966"/>
      </w:pPr>
      <w:r>
        <w:t>four hundred and six (406) thousand,</w:t>
      </w:r>
    </w:p>
    <w:p w:rsidR="00EA274E" w:rsidRDefault="00894CC8">
      <w:pPr>
        <w:divId w:val="239487966"/>
      </w:pPr>
      <w:r>
        <w:t>eight hundred and ninety-four (894).</w:t>
      </w:r>
    </w:p>
    <w:p w:rsidR="00EA274E" w:rsidRDefault="00894CC8">
      <w:pPr>
        <w:divId w:val="582570583"/>
      </w:pPr>
      <w:r>
        <w:rPr>
          <w:vanish/>
        </w:rPr>
        <w:t>End of Extract</w:t>
      </w:r>
    </w:p>
    <w:p w:rsidR="00EA274E" w:rsidRDefault="00894CC8">
      <w:pPr>
        <w:divId w:val="582570583"/>
      </w:pPr>
      <w:r>
        <w:t xml:space="preserve">So the number is seven million, four hundred and six thousand, eight hundred and ninety-four (7 406 894). </w:t>
      </w:r>
    </w:p>
    <w:p w:rsidR="00EA274E" w:rsidRDefault="00894CC8">
      <w:pPr>
        <w:divId w:val="133987124"/>
      </w:pPr>
      <w:r>
        <w:rPr>
          <w:vanish/>
        </w:rPr>
        <w:t>End of Case Study</w:t>
      </w:r>
    </w:p>
    <w:p w:rsidR="00EA274E" w:rsidRDefault="00894CC8">
      <w:pPr>
        <w:divId w:val="133987124"/>
      </w:pPr>
      <w:r>
        <w:t>Now try the following activity, using the place value grid to help you if needed.</w:t>
      </w:r>
    </w:p>
    <w:p w:rsidR="00EA274E" w:rsidRDefault="00894CC8">
      <w:pPr>
        <w:divId w:val="133987124"/>
      </w:pPr>
      <w:r>
        <w:rPr>
          <w:vanish/>
        </w:rPr>
        <w:t>Start of Activity</w:t>
      </w:r>
    </w:p>
    <w:p w:rsidR="00EA274E" w:rsidRDefault="00894CC8">
      <w:pPr>
        <w:spacing w:before="240" w:beforeAutospacing="0" w:after="0" w:afterAutospacing="0" w:line="240" w:lineRule="auto"/>
        <w:ind w:left="240" w:right="240"/>
        <w:outlineLvl w:val="3"/>
        <w:divId w:val="920873591"/>
        <w:rPr>
          <w:rFonts w:eastAsia="Times New Roman"/>
          <w:b/>
          <w:bCs/>
          <w:sz w:val="36"/>
          <w:szCs w:val="36"/>
        </w:rPr>
      </w:pPr>
      <w:bookmarkStart w:id="68" w:name="Unit2_Session1_Activity3"/>
      <w:bookmarkEnd w:id="68"/>
      <w:r>
        <w:rPr>
          <w:rFonts w:eastAsia="Times New Roman"/>
          <w:b/>
          <w:bCs/>
          <w:sz w:val="36"/>
          <w:szCs w:val="36"/>
        </w:rPr>
        <w:t>Activity 3: Large numbers</w:t>
      </w:r>
    </w:p>
    <w:p w:rsidR="00EA274E" w:rsidRDefault="00894CC8">
      <w:pPr>
        <w:divId w:val="1106536940"/>
      </w:pPr>
      <w:r>
        <w:rPr>
          <w:vanish/>
        </w:rPr>
        <w:t>Start of Question</w:t>
      </w:r>
    </w:p>
    <w:p w:rsidR="00EA274E" w:rsidRDefault="00894CC8">
      <w:pPr>
        <w:numPr>
          <w:ilvl w:val="0"/>
          <w:numId w:val="8"/>
        </w:numPr>
        <w:spacing w:before="0" w:beforeAutospacing="0" w:after="0" w:afterAutospacing="0"/>
        <w:ind w:left="780" w:right="780"/>
        <w:divId w:val="1725981461"/>
        <w:rPr>
          <w:rFonts w:eastAsia="Times New Roman"/>
        </w:rPr>
      </w:pPr>
      <w:bookmarkStart w:id="69" w:name="Unit2_Session1_Question5"/>
      <w:bookmarkEnd w:id="69"/>
      <w:r>
        <w:rPr>
          <w:rFonts w:eastAsia="Times New Roman"/>
        </w:rPr>
        <w:t xml:space="preserve">Write the following numbers in words: </w:t>
      </w:r>
    </w:p>
    <w:p w:rsidR="00EA274E" w:rsidRDefault="00894CC8">
      <w:pPr>
        <w:numPr>
          <w:ilvl w:val="1"/>
          <w:numId w:val="8"/>
        </w:numPr>
        <w:spacing w:before="0" w:beforeAutospacing="0" w:after="0" w:afterAutospacing="0"/>
        <w:ind w:left="1560" w:right="1560"/>
        <w:divId w:val="1725981461"/>
        <w:rPr>
          <w:rFonts w:eastAsia="Times New Roman"/>
        </w:rPr>
      </w:pPr>
      <w:r>
        <w:rPr>
          <w:rFonts w:eastAsia="Times New Roman"/>
        </w:rPr>
        <w:t>765 228</w:t>
      </w:r>
    </w:p>
    <w:p w:rsidR="00EA274E" w:rsidRDefault="00894CC8">
      <w:pPr>
        <w:numPr>
          <w:ilvl w:val="1"/>
          <w:numId w:val="8"/>
        </w:numPr>
        <w:spacing w:before="0" w:beforeAutospacing="0" w:after="0" w:afterAutospacing="0"/>
        <w:ind w:left="1560" w:right="1560"/>
        <w:divId w:val="1725981461"/>
        <w:rPr>
          <w:rFonts w:eastAsia="Times New Roman"/>
        </w:rPr>
      </w:pPr>
      <w:r>
        <w:rPr>
          <w:rFonts w:eastAsia="Times New Roman"/>
        </w:rPr>
        <w:t>1 655 501</w:t>
      </w:r>
    </w:p>
    <w:p w:rsidR="00EA274E" w:rsidRDefault="00894CC8">
      <w:pPr>
        <w:numPr>
          <w:ilvl w:val="1"/>
          <w:numId w:val="8"/>
        </w:numPr>
        <w:spacing w:before="0" w:beforeAutospacing="0" w:after="0" w:afterAutospacing="0"/>
        <w:ind w:left="1560" w:right="1560"/>
        <w:divId w:val="1725981461"/>
        <w:rPr>
          <w:rFonts w:eastAsia="Times New Roman"/>
        </w:rPr>
      </w:pPr>
      <w:r>
        <w:rPr>
          <w:rFonts w:eastAsia="Times New Roman"/>
        </w:rPr>
        <w:t>3 487 887</w:t>
      </w:r>
    </w:p>
    <w:p w:rsidR="00EA274E" w:rsidRDefault="00894CC8">
      <w:pPr>
        <w:numPr>
          <w:ilvl w:val="0"/>
          <w:numId w:val="8"/>
        </w:numPr>
        <w:spacing w:before="0" w:beforeAutospacing="0" w:after="0" w:afterAutospacing="0"/>
        <w:ind w:left="780" w:right="780"/>
        <w:divId w:val="1725981461"/>
        <w:rPr>
          <w:rFonts w:eastAsia="Times New Roman"/>
        </w:rPr>
      </w:pPr>
      <w:r>
        <w:rPr>
          <w:rFonts w:eastAsia="Times New Roman"/>
        </w:rPr>
        <w:t xml:space="preserve">Write the following words in numbers: </w:t>
      </w:r>
    </w:p>
    <w:p w:rsidR="00EA274E" w:rsidRDefault="00894CC8">
      <w:pPr>
        <w:numPr>
          <w:ilvl w:val="1"/>
          <w:numId w:val="8"/>
        </w:numPr>
        <w:spacing w:before="0" w:beforeAutospacing="0" w:after="0" w:afterAutospacing="0"/>
        <w:ind w:left="1560" w:right="1560"/>
        <w:divId w:val="1725981461"/>
        <w:rPr>
          <w:rFonts w:eastAsia="Times New Roman"/>
        </w:rPr>
      </w:pPr>
      <w:r>
        <w:rPr>
          <w:rFonts w:eastAsia="Times New Roman"/>
        </w:rPr>
        <w:t>Six hundred and eight thousand, nine hundred and ten.</w:t>
      </w:r>
    </w:p>
    <w:p w:rsidR="00EA274E" w:rsidRDefault="00894CC8">
      <w:pPr>
        <w:numPr>
          <w:ilvl w:val="1"/>
          <w:numId w:val="8"/>
        </w:numPr>
        <w:spacing w:before="0" w:beforeAutospacing="0" w:after="0" w:afterAutospacing="0"/>
        <w:ind w:left="1560" w:right="1560"/>
        <w:divId w:val="1725981461"/>
        <w:rPr>
          <w:rFonts w:eastAsia="Times New Roman"/>
        </w:rPr>
      </w:pPr>
      <w:r>
        <w:rPr>
          <w:rFonts w:eastAsia="Times New Roman"/>
        </w:rPr>
        <w:t>Two million, seven hundred and eleven thousand, one hundred and six.</w:t>
      </w:r>
    </w:p>
    <w:p w:rsidR="00EA274E" w:rsidRDefault="00894CC8">
      <w:pPr>
        <w:numPr>
          <w:ilvl w:val="1"/>
          <w:numId w:val="8"/>
        </w:numPr>
        <w:spacing w:before="0" w:beforeAutospacing="0" w:after="0" w:afterAutospacing="0"/>
        <w:ind w:left="1560" w:right="1560"/>
        <w:divId w:val="1725981461"/>
        <w:rPr>
          <w:rFonts w:eastAsia="Times New Roman"/>
        </w:rPr>
      </w:pPr>
      <w:r>
        <w:rPr>
          <w:rFonts w:eastAsia="Times New Roman"/>
        </w:rPr>
        <w:t>Eight million, nine hundred thousand, four hundred.</w:t>
      </w:r>
    </w:p>
    <w:p w:rsidR="00EA274E" w:rsidRDefault="00894CC8">
      <w:pPr>
        <w:numPr>
          <w:ilvl w:val="0"/>
          <w:numId w:val="8"/>
        </w:numPr>
        <w:spacing w:before="0" w:beforeAutospacing="0" w:after="0" w:afterAutospacing="0"/>
        <w:ind w:left="780" w:right="780"/>
        <w:divId w:val="1725981461"/>
        <w:rPr>
          <w:rFonts w:eastAsia="Times New Roman"/>
        </w:rPr>
      </w:pPr>
      <w:r>
        <w:rPr>
          <w:rFonts w:eastAsia="Times New Roman"/>
        </w:rPr>
        <w:t xml:space="preserve">Put the following numbers in size order, starting with the smallest: </w:t>
      </w:r>
    </w:p>
    <w:p w:rsidR="00EA274E" w:rsidRDefault="00894CC8">
      <w:pPr>
        <w:numPr>
          <w:ilvl w:val="1"/>
          <w:numId w:val="9"/>
        </w:numPr>
        <w:spacing w:before="0" w:beforeAutospacing="0" w:after="0" w:afterAutospacing="0"/>
        <w:ind w:left="1560" w:right="1560"/>
        <w:divId w:val="1725981461"/>
        <w:rPr>
          <w:rFonts w:eastAsia="Times New Roman"/>
        </w:rPr>
      </w:pPr>
      <w:r>
        <w:rPr>
          <w:rFonts w:eastAsia="Times New Roman"/>
        </w:rPr>
        <w:t>496 832</w:t>
      </w:r>
    </w:p>
    <w:p w:rsidR="00EA274E" w:rsidRDefault="00894CC8">
      <w:pPr>
        <w:numPr>
          <w:ilvl w:val="1"/>
          <w:numId w:val="9"/>
        </w:numPr>
        <w:spacing w:before="0" w:beforeAutospacing="0" w:after="0" w:afterAutospacing="0"/>
        <w:ind w:left="1560" w:right="1560"/>
        <w:divId w:val="1725981461"/>
        <w:rPr>
          <w:rFonts w:eastAsia="Times New Roman"/>
        </w:rPr>
      </w:pPr>
      <w:r>
        <w:rPr>
          <w:rFonts w:eastAsia="Times New Roman"/>
        </w:rPr>
        <w:t>1 260 802</w:t>
      </w:r>
    </w:p>
    <w:p w:rsidR="00EA274E" w:rsidRDefault="00894CC8">
      <w:pPr>
        <w:numPr>
          <w:ilvl w:val="1"/>
          <w:numId w:val="9"/>
        </w:numPr>
        <w:spacing w:before="0" w:beforeAutospacing="0" w:after="0" w:afterAutospacing="0"/>
        <w:ind w:left="1560" w:right="1560"/>
        <w:divId w:val="1725981461"/>
        <w:rPr>
          <w:rFonts w:eastAsia="Times New Roman"/>
        </w:rPr>
      </w:pPr>
      <w:r>
        <w:rPr>
          <w:rFonts w:eastAsia="Times New Roman"/>
        </w:rPr>
        <w:t>258 411</w:t>
      </w:r>
    </w:p>
    <w:p w:rsidR="00EA274E" w:rsidRDefault="00894CC8">
      <w:pPr>
        <w:numPr>
          <w:ilvl w:val="1"/>
          <w:numId w:val="9"/>
        </w:numPr>
        <w:spacing w:before="0" w:beforeAutospacing="0" w:after="0" w:afterAutospacing="0"/>
        <w:ind w:left="1560" w:right="1560"/>
        <w:divId w:val="1725981461"/>
        <w:rPr>
          <w:rFonts w:eastAsia="Times New Roman"/>
        </w:rPr>
      </w:pPr>
      <w:r>
        <w:rPr>
          <w:rFonts w:eastAsia="Times New Roman"/>
        </w:rPr>
        <w:t>482 112</w:t>
      </w:r>
    </w:p>
    <w:p w:rsidR="00EA274E" w:rsidRDefault="00894CC8">
      <w:pPr>
        <w:numPr>
          <w:ilvl w:val="1"/>
          <w:numId w:val="9"/>
        </w:numPr>
        <w:spacing w:before="0" w:beforeAutospacing="0" w:after="0" w:afterAutospacing="0"/>
        <w:ind w:left="1560" w:right="1560"/>
        <w:divId w:val="1725981461"/>
        <w:rPr>
          <w:rFonts w:eastAsia="Times New Roman"/>
        </w:rPr>
      </w:pPr>
      <w:r>
        <w:rPr>
          <w:rFonts w:eastAsia="Times New Roman"/>
        </w:rPr>
        <w:t>1 248 758</w:t>
      </w:r>
    </w:p>
    <w:p w:rsidR="00EA274E" w:rsidRDefault="00894CC8">
      <w:pPr>
        <w:numPr>
          <w:ilvl w:val="1"/>
          <w:numId w:val="9"/>
        </w:numPr>
        <w:spacing w:before="0" w:beforeAutospacing="0" w:after="0" w:afterAutospacing="0"/>
        <w:ind w:left="1560" w:right="1560"/>
        <w:divId w:val="1725981461"/>
        <w:rPr>
          <w:rFonts w:eastAsia="Times New Roman"/>
        </w:rPr>
      </w:pPr>
      <w:r>
        <w:rPr>
          <w:rFonts w:eastAsia="Times New Roman"/>
        </w:rPr>
        <w:t>1 118 233</w:t>
      </w:r>
    </w:p>
    <w:p w:rsidR="00EA274E" w:rsidRDefault="00894CC8">
      <w:pPr>
        <w:divId w:val="1106536940"/>
      </w:pPr>
      <w:r>
        <w:rPr>
          <w:vanish/>
        </w:rPr>
        <w:t>End of Question</w:t>
      </w:r>
    </w:p>
    <w:bookmarkStart w:id="70" w:name="View_Unit2_Session1_Answer5"/>
    <w:p w:rsidR="00EA274E" w:rsidRDefault="00894CC8">
      <w:pPr>
        <w:pStyle w:val="navbutton"/>
        <w:divId w:val="1106536940"/>
      </w:pPr>
      <w:r>
        <w:fldChar w:fldCharType="begin"/>
      </w:r>
      <w:r>
        <w:instrText xml:space="preserve"> HYPERLINK "" \l "Unit2_Session1_Answer5" </w:instrText>
      </w:r>
      <w:r>
        <w:fldChar w:fldCharType="separate"/>
      </w:r>
      <w:r>
        <w:rPr>
          <w:rStyle w:val="Hyperlink"/>
        </w:rPr>
        <w:t>View answer - Activity 3: Large numbers</w:t>
      </w:r>
      <w:r>
        <w:fldChar w:fldCharType="end"/>
      </w:r>
      <w:bookmarkEnd w:id="70"/>
    </w:p>
    <w:p w:rsidR="00EA274E" w:rsidRDefault="00894CC8">
      <w:pPr>
        <w:divId w:val="133987124"/>
      </w:pPr>
      <w:r>
        <w:rPr>
          <w:vanish/>
        </w:rPr>
        <w:t>End of Activity</w:t>
      </w:r>
    </w:p>
    <w:p w:rsidR="00EA274E" w:rsidRDefault="00894CC8">
      <w:pPr>
        <w:pStyle w:val="Heading2"/>
        <w:divId w:val="1254244522"/>
        <w:rPr>
          <w:rFonts w:eastAsia="Times New Roman"/>
        </w:rPr>
      </w:pPr>
      <w:bookmarkStart w:id="71" w:name="Unit2_Session1_Section4"/>
      <w:bookmarkEnd w:id="71"/>
      <w:r>
        <w:rPr>
          <w:rFonts w:eastAsia="Times New Roman"/>
        </w:rPr>
        <w:t>1.4 Negative numbers</w:t>
      </w:r>
    </w:p>
    <w:p w:rsidR="00EA274E" w:rsidRDefault="00894CC8">
      <w:pPr>
        <w:divId w:val="1254244522"/>
      </w:pPr>
      <w:r>
        <w:rPr>
          <w:vanish/>
        </w:rPr>
        <w:t>Start of Figure</w:t>
      </w:r>
    </w:p>
    <w:p w:rsidR="00EA274E" w:rsidRDefault="00894CC8">
      <w:pPr>
        <w:spacing w:before="240" w:beforeAutospacing="0" w:after="0" w:afterAutospacing="0" w:line="240" w:lineRule="auto"/>
        <w:divId w:val="765730133"/>
        <w:rPr>
          <w:rFonts w:ascii="Times New Roman" w:eastAsia="Times New Roman" w:hAnsi="Times New Roman" w:cs="Times New Roman"/>
          <w:sz w:val="24"/>
          <w:szCs w:val="24"/>
        </w:rPr>
      </w:pPr>
      <w:bookmarkStart w:id="72" w:name="Unit2_Session1_Figure2"/>
      <w:bookmarkEnd w:id="72"/>
      <w:r>
        <w:rPr>
          <w:rFonts w:ascii="Times New Roman" w:eastAsia="Times New Roman" w:hAnsi="Times New Roman" w:cs="Times New Roman"/>
          <w:noProof/>
          <w:sz w:val="24"/>
          <w:szCs w:val="24"/>
        </w:rPr>
        <w:drawing>
          <wp:inline distT="0" distB="0" distL="0" distR="0" wp14:anchorId="2F039F29" wp14:editId="38FDB24D">
            <wp:extent cx="1560576" cy="1167384"/>
            <wp:effectExtent l="0" t="0" r="1905" b="0"/>
            <wp:docPr id="6" name="Picture 6" descr="D:\AaaF\OUT\httpswwwopeneduopenlearn_cmid140259_2022-12-07_17-31-40_82d7e557728d45448e3e2a5d33cfe564\word\assets\bltl_maths_l1w_01_neg_nu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40259_2022-12-07_17-31-40_82d7e557728d45448e3e2a5d33cfe564\word\assets\bltl_maths_l1w_01_neg_number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60576" cy="1167384"/>
                    </a:xfrm>
                    <a:prstGeom prst="rect">
                      <a:avLst/>
                    </a:prstGeom>
                    <a:noFill/>
                    <a:ln>
                      <a:noFill/>
                    </a:ln>
                  </pic:spPr>
                </pic:pic>
              </a:graphicData>
            </a:graphic>
          </wp:inline>
        </w:drawing>
      </w:r>
    </w:p>
    <w:bookmarkStart w:id="73" w:name="View_Unit2_Session1_Description2"/>
    <w:p w:rsidR="00EA274E" w:rsidRDefault="00894CC8">
      <w:pPr>
        <w:pStyle w:val="navbutton"/>
        <w:divId w:val="1251886774"/>
      </w:pPr>
      <w:r>
        <w:fldChar w:fldCharType="begin"/>
      </w:r>
      <w:r>
        <w:instrText xml:space="preserve"> HYPERLINK "" \l "Unit2_Session1_Description2" </w:instrText>
      </w:r>
      <w:r>
        <w:fldChar w:fldCharType="separate"/>
      </w:r>
      <w:r>
        <w:rPr>
          <w:rStyle w:val="Hyperlink"/>
        </w:rPr>
        <w:t>View description - Uncaptioned Figure</w:t>
      </w:r>
      <w:r>
        <w:fldChar w:fldCharType="end"/>
      </w:r>
      <w:bookmarkEnd w:id="73"/>
    </w:p>
    <w:p w:rsidR="00EA274E" w:rsidRDefault="00894CC8">
      <w:pPr>
        <w:divId w:val="1254244522"/>
      </w:pPr>
      <w:r>
        <w:rPr>
          <w:vanish/>
        </w:rPr>
        <w:t>End of Figure</w:t>
      </w:r>
    </w:p>
    <w:p w:rsidR="00EA274E" w:rsidRDefault="00894CC8">
      <w:pPr>
        <w:divId w:val="1254244522"/>
      </w:pPr>
      <w:r>
        <w:t xml:space="preserve">So far you have only looked at positive numbers, but negative numbers are just as important. Negative numbers have a minus sign (–) in front of them. </w:t>
      </w:r>
    </w:p>
    <w:p w:rsidR="00EA274E" w:rsidRDefault="00894CC8">
      <w:pPr>
        <w:divId w:val="1254244522"/>
      </w:pPr>
      <w:r>
        <w:t xml:space="preserve">Some examples of where negative numbers will apply to real life is with temperatures and bank balances, although hopefully our bank balances will not display too many negatives! </w:t>
      </w:r>
    </w:p>
    <w:p w:rsidR="00EA274E" w:rsidRDefault="00894CC8">
      <w:pPr>
        <w:divId w:val="1254244522"/>
      </w:pPr>
      <w:r>
        <w:t xml:space="preserve">Perhaps you’ve seen negative numbers in weather reports where a temperature is below freezing, for example –2°C, or you may have seen them on frozen food packets. </w:t>
      </w:r>
    </w:p>
    <w:p w:rsidR="00EA274E" w:rsidRDefault="00894CC8">
      <w:pPr>
        <w:divId w:val="1254244522"/>
      </w:pPr>
      <w:r>
        <w:t xml:space="preserve">If you ever have an overdraft at the bank, you may see minus signs next to the figures. If a bank statement reads –£30, for example, this tells you how much you’re overdrawn. In other words, what you owe the bank! </w:t>
      </w:r>
    </w:p>
    <w:p w:rsidR="00EA274E" w:rsidRDefault="00894CC8">
      <w:pPr>
        <w:divId w:val="1254244522"/>
      </w:pPr>
      <w:r>
        <w:t>Where have you seen negative numbers recently? Look at this thermometer:</w:t>
      </w:r>
    </w:p>
    <w:p w:rsidR="00EA274E" w:rsidRDefault="00894CC8">
      <w:pPr>
        <w:divId w:val="1254244522"/>
      </w:pPr>
      <w:r>
        <w:rPr>
          <w:vanish/>
        </w:rPr>
        <w:t>Start of Figure</w:t>
      </w:r>
    </w:p>
    <w:p w:rsidR="00EA274E" w:rsidRDefault="00894CC8">
      <w:pPr>
        <w:spacing w:before="240" w:beforeAutospacing="0" w:after="0" w:afterAutospacing="0" w:line="240" w:lineRule="auto"/>
        <w:divId w:val="1071778591"/>
        <w:rPr>
          <w:rFonts w:ascii="Times New Roman" w:eastAsia="Times New Roman" w:hAnsi="Times New Roman" w:cs="Times New Roman"/>
          <w:sz w:val="24"/>
          <w:szCs w:val="24"/>
        </w:rPr>
      </w:pPr>
      <w:bookmarkStart w:id="74" w:name="Unit2_Session1_Figure3"/>
      <w:bookmarkEnd w:id="74"/>
      <w:r>
        <w:rPr>
          <w:rFonts w:ascii="Times New Roman" w:eastAsia="Times New Roman" w:hAnsi="Times New Roman" w:cs="Times New Roman"/>
          <w:noProof/>
          <w:sz w:val="24"/>
          <w:szCs w:val="24"/>
        </w:rPr>
        <w:drawing>
          <wp:inline distT="0" distB="0" distL="0" distR="0" wp14:anchorId="77ADF59B" wp14:editId="67B44001">
            <wp:extent cx="5278501" cy="3609606"/>
            <wp:effectExtent l="0" t="0" r="0" b="0"/>
            <wp:docPr id="7" name="Picture 7" descr="D:\AaaF\OUT\httpswwwopeneduopenlearn_cmid140259_2022-12-07_17-31-40_82d7e557728d45448e3e2a5d33cfe564\word\assets\bltl_m1w_s1_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40259_2022-12-07_17-31-40_82d7e557728d45448e3e2a5d33cfe564\word\assets\bltl_m1w_s1_1_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8501" cy="3609606"/>
                    </a:xfrm>
                    <a:prstGeom prst="rect">
                      <a:avLst/>
                    </a:prstGeom>
                    <a:noFill/>
                    <a:ln>
                      <a:noFill/>
                    </a:ln>
                  </pic:spPr>
                </pic:pic>
              </a:graphicData>
            </a:graphic>
          </wp:inline>
        </w:drawing>
      </w:r>
    </w:p>
    <w:p w:rsidR="00EA274E" w:rsidRDefault="00894CC8">
      <w:pPr>
        <w:pStyle w:val="Caption1"/>
        <w:divId w:val="704671351"/>
      </w:pPr>
      <w:r>
        <w:t>Figure 2 Negative numbers on a thermometer</w:t>
      </w:r>
    </w:p>
    <w:bookmarkStart w:id="75" w:name="View_Unit2_Session1_Description3"/>
    <w:p w:rsidR="00EA274E" w:rsidRDefault="00894CC8">
      <w:pPr>
        <w:pStyle w:val="navbutton"/>
        <w:divId w:val="704671351"/>
      </w:pPr>
      <w:r>
        <w:fldChar w:fldCharType="begin"/>
      </w:r>
      <w:r>
        <w:instrText xml:space="preserve"> HYPERLINK "" \l "Unit2_Session1_Description3" </w:instrText>
      </w:r>
      <w:r>
        <w:fldChar w:fldCharType="separate"/>
      </w:r>
      <w:r>
        <w:rPr>
          <w:rStyle w:val="Hyperlink"/>
        </w:rPr>
        <w:t>View description - Figure 2 Negative numbers on a thermometer</w:t>
      </w:r>
      <w:r>
        <w:fldChar w:fldCharType="end"/>
      </w:r>
      <w:bookmarkEnd w:id="75"/>
    </w:p>
    <w:p w:rsidR="00EA274E" w:rsidRDefault="00894CC8">
      <w:pPr>
        <w:divId w:val="1254244522"/>
      </w:pPr>
      <w:r>
        <w:rPr>
          <w:vanish/>
        </w:rPr>
        <w:t>End of Figure</w:t>
      </w:r>
    </w:p>
    <w:p w:rsidR="00EA274E" w:rsidRDefault="00894CC8">
      <w:pPr>
        <w:divId w:val="1254244522"/>
      </w:pPr>
      <w:r>
        <w:t>It shows us that:</w:t>
      </w:r>
    </w:p>
    <w:p w:rsidR="00EA274E" w:rsidRDefault="00894CC8">
      <w:pPr>
        <w:numPr>
          <w:ilvl w:val="0"/>
          <w:numId w:val="10"/>
        </w:numPr>
        <w:spacing w:before="0" w:beforeAutospacing="0" w:after="0" w:afterAutospacing="0"/>
        <w:ind w:left="780" w:right="780"/>
        <w:divId w:val="1254244522"/>
        <w:rPr>
          <w:rFonts w:eastAsia="Times New Roman"/>
        </w:rPr>
      </w:pPr>
      <w:r>
        <w:rPr>
          <w:rFonts w:eastAsia="Times New Roman"/>
        </w:rPr>
        <w:t>–10°C is a lower temperature than –5°C</w:t>
      </w:r>
    </w:p>
    <w:p w:rsidR="00EA274E" w:rsidRDefault="00894CC8">
      <w:pPr>
        <w:numPr>
          <w:ilvl w:val="0"/>
          <w:numId w:val="10"/>
        </w:numPr>
        <w:spacing w:before="0" w:beforeAutospacing="0" w:after="0" w:afterAutospacing="0"/>
        <w:ind w:left="780" w:right="780"/>
        <w:divId w:val="1254244522"/>
        <w:rPr>
          <w:rFonts w:eastAsia="Times New Roman"/>
        </w:rPr>
      </w:pPr>
      <w:r>
        <w:rPr>
          <w:rFonts w:eastAsia="Times New Roman"/>
        </w:rPr>
        <w:t>–15°C is a lower temperature than –10°C.</w:t>
      </w:r>
    </w:p>
    <w:p w:rsidR="00EA274E" w:rsidRDefault="00894CC8">
      <w:pPr>
        <w:divId w:val="1254244522"/>
      </w:pPr>
      <w:r>
        <w:rPr>
          <w:vanish/>
        </w:rPr>
        <w:t>Start of Box</w:t>
      </w:r>
    </w:p>
    <w:p w:rsidR="00EA274E" w:rsidRDefault="00894CC8">
      <w:pPr>
        <w:divId w:val="1649551524"/>
      </w:pPr>
      <w:bookmarkStart w:id="76" w:name="Unit2_Session1_Box1"/>
      <w:bookmarkEnd w:id="76"/>
      <w:r>
        <w:rPr>
          <w:rStyle w:val="Strong"/>
        </w:rPr>
        <w:t>Hint:</w:t>
      </w:r>
      <w:r>
        <w:t xml:space="preserve"> ‘Lower’ means ‘less than’. </w:t>
      </w:r>
    </w:p>
    <w:p w:rsidR="00EA274E" w:rsidRDefault="00894CC8">
      <w:pPr>
        <w:divId w:val="1254244522"/>
      </w:pPr>
      <w:r>
        <w:rPr>
          <w:vanish/>
        </w:rPr>
        <w:t>End of Box</w:t>
      </w:r>
    </w:p>
    <w:p w:rsidR="00EA274E" w:rsidRDefault="00894CC8">
      <w:pPr>
        <w:divId w:val="1254244522"/>
      </w:pPr>
      <w:r>
        <w:t>The lower the temperature, the colder it is.</w:t>
      </w:r>
    </w:p>
    <w:p w:rsidR="00EA274E" w:rsidRDefault="00894CC8">
      <w:pPr>
        <w:divId w:val="1254244522"/>
      </w:pPr>
      <w:r>
        <w:rPr>
          <w:vanish/>
        </w:rPr>
        <w:t>Start of Activity</w:t>
      </w:r>
    </w:p>
    <w:p w:rsidR="00EA274E" w:rsidRDefault="00894CC8">
      <w:pPr>
        <w:spacing w:before="240" w:beforeAutospacing="0" w:after="0" w:afterAutospacing="0" w:line="240" w:lineRule="auto"/>
        <w:ind w:left="240" w:right="240"/>
        <w:outlineLvl w:val="3"/>
        <w:divId w:val="1376349698"/>
        <w:rPr>
          <w:rFonts w:eastAsia="Times New Roman"/>
          <w:b/>
          <w:bCs/>
          <w:sz w:val="36"/>
          <w:szCs w:val="36"/>
        </w:rPr>
      </w:pPr>
      <w:bookmarkStart w:id="77" w:name="Unit2_Session1_Activity4"/>
      <w:bookmarkEnd w:id="77"/>
      <w:r>
        <w:rPr>
          <w:rFonts w:eastAsia="Times New Roman"/>
          <w:b/>
          <w:bCs/>
          <w:sz w:val="36"/>
          <w:szCs w:val="36"/>
        </w:rPr>
        <w:t>Activity 4: Using negative numbers in everyday life</w:t>
      </w:r>
    </w:p>
    <w:p w:rsidR="00EA274E" w:rsidRDefault="00894CC8">
      <w:pPr>
        <w:divId w:val="346904228"/>
      </w:pPr>
      <w:bookmarkStart w:id="78" w:name="Unit2_Session1_Part4"/>
      <w:bookmarkEnd w:id="78"/>
      <w:r>
        <w:rPr>
          <w:vanish/>
        </w:rPr>
        <w:t>Start of Question</w:t>
      </w:r>
    </w:p>
    <w:p w:rsidR="00EA274E" w:rsidRDefault="00894CC8">
      <w:pPr>
        <w:numPr>
          <w:ilvl w:val="0"/>
          <w:numId w:val="11"/>
        </w:numPr>
        <w:spacing w:before="0" w:beforeAutospacing="0" w:after="0" w:afterAutospacing="0"/>
        <w:ind w:left="780" w:right="780"/>
        <w:divId w:val="1578517996"/>
        <w:rPr>
          <w:rFonts w:eastAsia="Times New Roman"/>
        </w:rPr>
      </w:pPr>
      <w:bookmarkStart w:id="79" w:name="Unit2_Session1_Question6"/>
      <w:bookmarkEnd w:id="79"/>
      <w:r>
        <w:rPr>
          <w:rFonts w:eastAsia="Times New Roman"/>
        </w:rPr>
        <w:t>The following table shows the temperatures in several cities on one day.</w:t>
      </w:r>
    </w:p>
    <w:p w:rsidR="00EA274E" w:rsidRDefault="00894CC8">
      <w:pPr>
        <w:divId w:val="157851799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1599995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80" w:name="Unit2_Session1_Table9"/>
            <w:bookmarkEnd w:id="80"/>
            <w:r>
              <w:rPr>
                <w:rFonts w:ascii="Times New Roman" w:eastAsia="Times New Roman" w:hAnsi="Times New Roman" w:cs="Times New Roman"/>
                <w:b/>
                <w:bCs/>
                <w:sz w:val="24"/>
                <w:szCs w:val="24"/>
              </w:rPr>
              <w:t>City</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Temperature</w:t>
            </w:r>
          </w:p>
        </w:tc>
      </w:tr>
      <w:tr w:rsidR="00EA274E">
        <w:trPr>
          <w:divId w:val="11599995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–2°C</w:t>
            </w:r>
          </w:p>
        </w:tc>
      </w:tr>
      <w:tr w:rsidR="00EA274E">
        <w:trPr>
          <w:divId w:val="11599995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–5°C</w:t>
            </w:r>
          </w:p>
        </w:tc>
      </w:tr>
      <w:tr w:rsidR="00EA274E">
        <w:trPr>
          <w:divId w:val="11599995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w:t>
            </w:r>
          </w:p>
        </w:tc>
      </w:tr>
      <w:tr w:rsidR="00EA274E">
        <w:trPr>
          <w:divId w:val="11599995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–8°C</w:t>
            </w:r>
          </w:p>
        </w:tc>
      </w:tr>
      <w:tr w:rsidR="00EA274E">
        <w:trPr>
          <w:divId w:val="11599995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–3°C</w:t>
            </w:r>
          </w:p>
        </w:tc>
      </w:tr>
    </w:tbl>
    <w:p w:rsidR="00EA274E" w:rsidRDefault="00894CC8">
      <w:pPr>
        <w:divId w:val="1578517996"/>
      </w:pPr>
      <w:r>
        <w:rPr>
          <w:vanish/>
        </w:rPr>
        <w:t>End of Table</w:t>
      </w:r>
    </w:p>
    <w:p w:rsidR="00EA274E" w:rsidRDefault="00894CC8">
      <w:pPr>
        <w:numPr>
          <w:ilvl w:val="0"/>
          <w:numId w:val="12"/>
        </w:numPr>
        <w:spacing w:before="0" w:beforeAutospacing="0" w:after="0" w:afterAutospacing="0"/>
        <w:ind w:left="780" w:right="780"/>
        <w:divId w:val="1578517996"/>
        <w:rPr>
          <w:rFonts w:eastAsia="Times New Roman"/>
        </w:rPr>
      </w:pPr>
      <w:r>
        <w:rPr>
          <w:rFonts w:eastAsia="Times New Roman"/>
        </w:rPr>
        <w:t>Which are the coldest and warmest cities?</w:t>
      </w:r>
    </w:p>
    <w:p w:rsidR="00EA274E" w:rsidRDefault="00894CC8">
      <w:pPr>
        <w:divId w:val="346904228"/>
      </w:pPr>
      <w:r>
        <w:rPr>
          <w:vanish/>
        </w:rPr>
        <w:t>End of Question</w:t>
      </w:r>
    </w:p>
    <w:p w:rsidR="00EA274E" w:rsidRDefault="00894CC8">
      <w:pPr>
        <w:divId w:val="654263483"/>
      </w:pPr>
      <w:bookmarkStart w:id="81" w:name="Unit2_Session1_Part5"/>
      <w:bookmarkEnd w:id="81"/>
      <w:r>
        <w:rPr>
          <w:vanish/>
        </w:rPr>
        <w:t>Start of Question</w:t>
      </w:r>
    </w:p>
    <w:p w:rsidR="00EA274E" w:rsidRDefault="00894CC8">
      <w:pPr>
        <w:numPr>
          <w:ilvl w:val="0"/>
          <w:numId w:val="13"/>
        </w:numPr>
        <w:ind w:left="780" w:right="780"/>
        <w:divId w:val="601031928"/>
      </w:pPr>
      <w:bookmarkStart w:id="82" w:name="Unit2_Session1_Question7"/>
      <w:bookmarkEnd w:id="82"/>
      <w:r>
        <w:t>A particular brand of ice cream includes the following note in its storing instructions:</w:t>
      </w:r>
    </w:p>
    <w:p w:rsidR="00EA274E" w:rsidRDefault="00894CC8">
      <w:pPr>
        <w:numPr>
          <w:ilvl w:val="1"/>
          <w:numId w:val="13"/>
        </w:numPr>
        <w:spacing w:before="0" w:beforeAutospacing="0" w:after="0" w:afterAutospacing="0"/>
        <w:ind w:left="1560" w:right="1560"/>
        <w:divId w:val="601031928"/>
        <w:rPr>
          <w:rFonts w:eastAsia="Times New Roman"/>
        </w:rPr>
      </w:pPr>
      <w:r>
        <w:rPr>
          <w:rFonts w:eastAsia="Times New Roman"/>
        </w:rPr>
        <w:t>For best results, store in temperatures between –10°C and –6°C</w:t>
      </w:r>
    </w:p>
    <w:p w:rsidR="00EA274E" w:rsidRDefault="00894CC8">
      <w:pPr>
        <w:ind w:left="780" w:right="780"/>
        <w:divId w:val="601031928"/>
      </w:pPr>
      <w:r>
        <w:t>If your freezer’s temperature was –11°C, would it be OK to keep this ice cream in it?</w:t>
      </w:r>
    </w:p>
    <w:p w:rsidR="00EA274E" w:rsidRDefault="00894CC8">
      <w:pPr>
        <w:divId w:val="654263483"/>
      </w:pPr>
      <w:r>
        <w:rPr>
          <w:vanish/>
        </w:rPr>
        <w:t>End of Question</w:t>
      </w:r>
    </w:p>
    <w:bookmarkStart w:id="83" w:name="View_Unit2_Session1_Answer6"/>
    <w:p w:rsidR="00EA274E" w:rsidRDefault="00894CC8">
      <w:pPr>
        <w:pStyle w:val="navbutton"/>
        <w:divId w:val="654263483"/>
      </w:pPr>
      <w:r>
        <w:fldChar w:fldCharType="begin"/>
      </w:r>
      <w:r>
        <w:instrText xml:space="preserve"> HYPERLINK "" \l "Unit2_Session1_Answer6" </w:instrText>
      </w:r>
      <w:r>
        <w:fldChar w:fldCharType="separate"/>
      </w:r>
      <w:r>
        <w:rPr>
          <w:rStyle w:val="Hyperlink"/>
        </w:rPr>
        <w:t>View answer - Part</w:t>
      </w:r>
      <w:r>
        <w:fldChar w:fldCharType="end"/>
      </w:r>
      <w:bookmarkEnd w:id="83"/>
    </w:p>
    <w:p w:rsidR="00EA274E" w:rsidRDefault="00894CC8">
      <w:pPr>
        <w:divId w:val="1254244522"/>
      </w:pPr>
      <w:r>
        <w:rPr>
          <w:vanish/>
        </w:rPr>
        <w:t>End of Activity</w:t>
      </w:r>
    </w:p>
    <w:p w:rsidR="00EA274E" w:rsidRDefault="00894CC8">
      <w:pPr>
        <w:divId w:val="1254244522"/>
      </w:pPr>
      <w:r>
        <w:t xml:space="preserve">You have now seen how we use negative numbers in everyday life, for example bank balances and temperatures. Try practising using them when you are out and about. You will also use this skill within some simple questions that are coming up. </w:t>
      </w:r>
    </w:p>
    <w:p w:rsidR="00EA274E" w:rsidRDefault="00894CC8">
      <w:pPr>
        <w:pStyle w:val="Heading2"/>
        <w:divId w:val="1339504837"/>
        <w:rPr>
          <w:rFonts w:eastAsia="Times New Roman"/>
        </w:rPr>
      </w:pPr>
      <w:bookmarkStart w:id="84" w:name="Unit2_Session1_Section5"/>
      <w:bookmarkEnd w:id="84"/>
      <w:r>
        <w:rPr>
          <w:rFonts w:eastAsia="Times New Roman"/>
        </w:rPr>
        <w:t>1.5 Working with whole numbers</w:t>
      </w:r>
    </w:p>
    <w:p w:rsidR="00EA274E" w:rsidRDefault="00894CC8">
      <w:pPr>
        <w:divId w:val="1339504837"/>
      </w:pPr>
      <w:r>
        <w:t xml:space="preserve">The following activities cover everything in the whole numbers section. As you attempt the activities, look for key words to identify what the question is asking you to do. </w:t>
      </w:r>
    </w:p>
    <w:p w:rsidR="00EA274E" w:rsidRDefault="00894CC8">
      <w:pPr>
        <w:divId w:val="1339504837"/>
      </w:pPr>
      <w:r>
        <w:t>Remember to check your answers once you have completed the questions.</w:t>
      </w:r>
    </w:p>
    <w:p w:rsidR="00EA274E" w:rsidRDefault="00894CC8">
      <w:pPr>
        <w:divId w:val="1339504837"/>
      </w:pPr>
      <w:r>
        <w:rPr>
          <w:vanish/>
        </w:rPr>
        <w:t>Start of Activity</w:t>
      </w:r>
    </w:p>
    <w:p w:rsidR="00EA274E" w:rsidRDefault="00894CC8">
      <w:pPr>
        <w:spacing w:before="0" w:beforeAutospacing="0" w:after="0" w:afterAutospacing="0" w:line="240" w:lineRule="auto"/>
        <w:outlineLvl w:val="3"/>
        <w:divId w:val="1494178486"/>
        <w:rPr>
          <w:rFonts w:eastAsia="Times New Roman"/>
          <w:b/>
          <w:bCs/>
          <w:sz w:val="36"/>
          <w:szCs w:val="36"/>
        </w:rPr>
      </w:pPr>
      <w:bookmarkStart w:id="85" w:name="Unit2_Session1_Activity5"/>
      <w:bookmarkEnd w:id="85"/>
      <w:r>
        <w:rPr>
          <w:rFonts w:eastAsia="Times New Roman"/>
          <w:b/>
          <w:bCs/>
          <w:sz w:val="36"/>
          <w:szCs w:val="36"/>
        </w:rPr>
        <w:t>Activity 5: Looking at numbers</w:t>
      </w:r>
    </w:p>
    <w:p w:rsidR="00EA274E" w:rsidRDefault="00894CC8">
      <w:pPr>
        <w:divId w:val="1126385224"/>
      </w:pPr>
      <w:bookmarkStart w:id="86" w:name="Unit2_Session1_Part6"/>
      <w:bookmarkEnd w:id="86"/>
      <w:r>
        <w:rPr>
          <w:vanish/>
        </w:rPr>
        <w:t>Start of Question</w:t>
      </w:r>
    </w:p>
    <w:p w:rsidR="00EA274E" w:rsidRDefault="00894CC8">
      <w:pPr>
        <w:numPr>
          <w:ilvl w:val="0"/>
          <w:numId w:val="14"/>
        </w:numPr>
        <w:ind w:left="780" w:right="780"/>
        <w:divId w:val="1386177411"/>
      </w:pPr>
      <w:bookmarkStart w:id="87" w:name="Unit2_Session1_Question8"/>
      <w:bookmarkEnd w:id="87"/>
      <w:r>
        <w:t>Look at this newspaper headline:</w:t>
      </w:r>
    </w:p>
    <w:p w:rsidR="00EA274E" w:rsidRDefault="00894CC8">
      <w:pPr>
        <w:ind w:left="780" w:right="780"/>
        <w:divId w:val="1386177411"/>
      </w:pPr>
      <w:r>
        <w:rPr>
          <w:vanish/>
        </w:rPr>
        <w:t>Start of Figure</w:t>
      </w:r>
    </w:p>
    <w:p w:rsidR="00EA274E" w:rsidRDefault="00894CC8">
      <w:pPr>
        <w:spacing w:before="240" w:beforeAutospacing="0" w:after="0" w:afterAutospacing="0"/>
        <w:ind w:left="780" w:right="780"/>
        <w:divId w:val="103234329"/>
        <w:rPr>
          <w:rFonts w:eastAsia="Times New Roman"/>
        </w:rPr>
      </w:pPr>
      <w:bookmarkStart w:id="88" w:name="Unit2_Session1_Figure4"/>
      <w:bookmarkEnd w:id="88"/>
      <w:r>
        <w:rPr>
          <w:rFonts w:eastAsia="Times New Roman"/>
          <w:noProof/>
        </w:rPr>
        <w:drawing>
          <wp:inline distT="0" distB="0" distL="0" distR="0" wp14:anchorId="09085A95" wp14:editId="2087AF0B">
            <wp:extent cx="3380400" cy="3430800"/>
            <wp:effectExtent l="0" t="0" r="0" b="0"/>
            <wp:docPr id="8" name="Picture 8" descr="A newspaper with the headline ‘Pop Idols: 9 653 000 youngsters vote in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newspaper with the headline ‘Pop Idols: 9 653 000 youngsters vote in fin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0400" cy="3430800"/>
                    </a:xfrm>
                    <a:prstGeom prst="rect">
                      <a:avLst/>
                    </a:prstGeom>
                    <a:noFill/>
                    <a:ln>
                      <a:noFill/>
                    </a:ln>
                  </pic:spPr>
                </pic:pic>
              </a:graphicData>
            </a:graphic>
          </wp:inline>
        </w:drawing>
      </w:r>
    </w:p>
    <w:p w:rsidR="00EA274E" w:rsidRDefault="00894CC8">
      <w:pPr>
        <w:pStyle w:val="Caption1"/>
        <w:ind w:left="780" w:right="780"/>
        <w:divId w:val="1126197844"/>
      </w:pPr>
      <w:r>
        <w:t>Figure 3 A newspaper headline</w:t>
      </w:r>
    </w:p>
    <w:bookmarkStart w:id="89" w:name="View_Unit2_Session1_Alternative2"/>
    <w:p w:rsidR="00EA274E" w:rsidRDefault="00894CC8">
      <w:pPr>
        <w:pStyle w:val="navbutton"/>
        <w:ind w:left="780" w:right="780"/>
        <w:divId w:val="1126197844"/>
      </w:pPr>
      <w:r>
        <w:fldChar w:fldCharType="begin"/>
      </w:r>
      <w:r>
        <w:instrText xml:space="preserve"> HYPERLINK "" \l "Unit2_Session1_Alternative2" </w:instrText>
      </w:r>
      <w:r>
        <w:fldChar w:fldCharType="separate"/>
      </w:r>
      <w:r>
        <w:rPr>
          <w:rStyle w:val="Hyperlink"/>
        </w:rPr>
        <w:t>View alternative description - Figure 3 A newspaper headline</w:t>
      </w:r>
      <w:r>
        <w:fldChar w:fldCharType="end"/>
      </w:r>
      <w:bookmarkEnd w:id="89"/>
    </w:p>
    <w:p w:rsidR="00EA274E" w:rsidRDefault="00894CC8">
      <w:pPr>
        <w:ind w:left="780" w:right="780"/>
        <w:divId w:val="1386177411"/>
      </w:pPr>
      <w:r>
        <w:rPr>
          <w:vanish/>
        </w:rPr>
        <w:t>End of Figure</w:t>
      </w:r>
    </w:p>
    <w:p w:rsidR="00EA274E" w:rsidRDefault="00894CC8">
      <w:pPr>
        <w:numPr>
          <w:ilvl w:val="1"/>
          <w:numId w:val="14"/>
        </w:numPr>
        <w:spacing w:before="0" w:beforeAutospacing="0" w:after="0" w:afterAutospacing="0"/>
        <w:ind w:left="1560" w:right="1560"/>
        <w:divId w:val="1386177411"/>
        <w:rPr>
          <w:rFonts w:eastAsia="Times New Roman"/>
        </w:rPr>
      </w:pPr>
      <w:r>
        <w:rPr>
          <w:rFonts w:eastAsia="Times New Roman"/>
        </w:rPr>
        <w:t>What number does the 9 represent in the newspaper headline?</w:t>
      </w:r>
    </w:p>
    <w:p w:rsidR="00EA274E" w:rsidRDefault="00894CC8">
      <w:pPr>
        <w:numPr>
          <w:ilvl w:val="1"/>
          <w:numId w:val="14"/>
        </w:numPr>
        <w:spacing w:before="0" w:beforeAutospacing="0" w:after="0" w:afterAutospacing="0"/>
        <w:ind w:left="1560" w:right="1560"/>
        <w:divId w:val="1386177411"/>
        <w:rPr>
          <w:rFonts w:eastAsia="Times New Roman"/>
        </w:rPr>
      </w:pPr>
      <w:r>
        <w:rPr>
          <w:rFonts w:eastAsia="Times New Roman"/>
        </w:rPr>
        <w:t>How many thousands are there?</w:t>
      </w:r>
    </w:p>
    <w:p w:rsidR="00EA274E" w:rsidRDefault="00894CC8">
      <w:pPr>
        <w:numPr>
          <w:ilvl w:val="1"/>
          <w:numId w:val="14"/>
        </w:numPr>
        <w:spacing w:before="0" w:beforeAutospacing="0" w:after="0" w:afterAutospacing="0"/>
        <w:ind w:left="1560" w:right="1560"/>
        <w:divId w:val="1386177411"/>
        <w:rPr>
          <w:rFonts w:eastAsia="Times New Roman"/>
        </w:rPr>
      </w:pPr>
      <w:r>
        <w:rPr>
          <w:rFonts w:eastAsia="Times New Roman"/>
        </w:rPr>
        <w:t xml:space="preserve">Look at the details below. Who won the </w:t>
      </w:r>
      <w:r>
        <w:rPr>
          <w:rStyle w:val="Emphasis"/>
          <w:rFonts w:eastAsia="Times New Roman"/>
        </w:rPr>
        <w:t>Pop Idols</w:t>
      </w:r>
      <w:r>
        <w:rPr>
          <w:rFonts w:eastAsia="Times New Roman"/>
        </w:rPr>
        <w:t xml:space="preserve"> competition? </w:t>
      </w:r>
    </w:p>
    <w:p w:rsidR="00EA274E" w:rsidRDefault="00894CC8">
      <w:pPr>
        <w:numPr>
          <w:ilvl w:val="1"/>
          <w:numId w:val="15"/>
        </w:numPr>
        <w:spacing w:before="0" w:beforeAutospacing="0" w:after="0" w:afterAutospacing="0"/>
        <w:ind w:left="1560" w:right="1560"/>
        <w:divId w:val="1386177411"/>
        <w:rPr>
          <w:rFonts w:eastAsia="Times New Roman"/>
        </w:rPr>
      </w:pPr>
      <w:r>
        <w:rPr>
          <w:rFonts w:eastAsia="Times New Roman"/>
        </w:rPr>
        <w:t>Will: 4 850 000 votes</w:t>
      </w:r>
    </w:p>
    <w:p w:rsidR="00EA274E" w:rsidRDefault="00894CC8">
      <w:pPr>
        <w:numPr>
          <w:ilvl w:val="1"/>
          <w:numId w:val="15"/>
        </w:numPr>
        <w:spacing w:before="0" w:beforeAutospacing="0" w:after="0" w:afterAutospacing="0"/>
        <w:ind w:left="1560" w:right="1560"/>
        <w:divId w:val="1386177411"/>
        <w:rPr>
          <w:rFonts w:eastAsia="Times New Roman"/>
        </w:rPr>
      </w:pPr>
      <w:r>
        <w:rPr>
          <w:rFonts w:eastAsia="Times New Roman"/>
        </w:rPr>
        <w:t>Gareth: 4 803 000 votes</w:t>
      </w:r>
    </w:p>
    <w:p w:rsidR="00EA274E" w:rsidRDefault="00894CC8">
      <w:pPr>
        <w:divId w:val="1126385224"/>
      </w:pPr>
      <w:r>
        <w:rPr>
          <w:vanish/>
        </w:rPr>
        <w:t>End of Question</w:t>
      </w:r>
    </w:p>
    <w:p w:rsidR="00EA274E" w:rsidRDefault="00894CC8">
      <w:pPr>
        <w:divId w:val="1649020437"/>
      </w:pPr>
      <w:bookmarkStart w:id="90" w:name="Unit2_Session1_Part7"/>
      <w:bookmarkEnd w:id="90"/>
      <w:r>
        <w:rPr>
          <w:vanish/>
        </w:rPr>
        <w:t>Start of Question</w:t>
      </w:r>
    </w:p>
    <w:p w:rsidR="00EA274E" w:rsidRDefault="00894CC8">
      <w:pPr>
        <w:numPr>
          <w:ilvl w:val="0"/>
          <w:numId w:val="16"/>
        </w:numPr>
        <w:spacing w:before="0" w:beforeAutospacing="0" w:after="0" w:afterAutospacing="0"/>
        <w:ind w:left="780" w:right="780"/>
        <w:divId w:val="1288732587"/>
        <w:rPr>
          <w:rFonts w:eastAsia="Times New Roman"/>
        </w:rPr>
      </w:pPr>
      <w:bookmarkStart w:id="91" w:name="Unit2_Session1_Question9"/>
      <w:bookmarkEnd w:id="91"/>
      <w:r>
        <w:rPr>
          <w:rFonts w:eastAsia="Times New Roman"/>
        </w:rPr>
        <w:t>Look at the data in the following table. It gives the temperatures of five cities on a Monday in January.</w:t>
      </w:r>
    </w:p>
    <w:p w:rsidR="00EA274E" w:rsidRDefault="00894CC8">
      <w:pPr>
        <w:divId w:val="128873258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7235785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92" w:name="Unit2_Session1_Table10"/>
            <w:bookmarkEnd w:id="92"/>
            <w:r>
              <w:rPr>
                <w:rFonts w:ascii="Times New Roman" w:eastAsia="Times New Roman" w:hAnsi="Times New Roman" w:cs="Times New Roman"/>
                <w:b/>
                <w:bCs/>
                <w:sz w:val="24"/>
                <w:szCs w:val="24"/>
              </w:rPr>
              <w:t>City</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Temperature</w:t>
            </w:r>
          </w:p>
        </w:tc>
      </w:tr>
      <w:tr w:rsidR="00EA274E">
        <w:trPr>
          <w:divId w:val="7235785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London</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0°C</w:t>
            </w:r>
          </w:p>
        </w:tc>
      </w:tr>
      <w:tr w:rsidR="00EA274E">
        <w:trPr>
          <w:divId w:val="7235785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Paris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w:t>
            </w:r>
          </w:p>
        </w:tc>
      </w:tr>
      <w:tr w:rsidR="00EA274E">
        <w:trPr>
          <w:divId w:val="7235785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Madrid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10°C</w:t>
            </w:r>
          </w:p>
        </w:tc>
      </w:tr>
      <w:tr w:rsidR="00EA274E">
        <w:trPr>
          <w:divId w:val="7235785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Delhi</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28°C</w:t>
            </w:r>
          </w:p>
        </w:tc>
      </w:tr>
      <w:tr w:rsidR="00EA274E">
        <w:trPr>
          <w:divId w:val="7235785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Moscow</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–10°C</w:t>
            </w:r>
          </w:p>
        </w:tc>
      </w:tr>
    </w:tbl>
    <w:p w:rsidR="003B471E" w:rsidRDefault="00894CC8">
      <w:pPr>
        <w:divId w:val="1288732587"/>
      </w:pPr>
      <w:r>
        <w:rPr>
          <w:vanish/>
        </w:rPr>
        <w:t>End of Table</w:t>
      </w:r>
    </w:p>
    <w:p w:rsidR="00EA274E" w:rsidRDefault="00894CC8">
      <w:pPr>
        <w:numPr>
          <w:ilvl w:val="1"/>
          <w:numId w:val="17"/>
        </w:numPr>
        <w:spacing w:before="0" w:beforeAutospacing="0" w:after="0" w:afterAutospacing="0"/>
        <w:ind w:left="1560" w:right="1560"/>
        <w:divId w:val="1288732587"/>
        <w:rPr>
          <w:rFonts w:eastAsia="Times New Roman"/>
        </w:rPr>
      </w:pPr>
      <w:r>
        <w:rPr>
          <w:rFonts w:eastAsia="Times New Roman"/>
        </w:rPr>
        <w:t>Which city was the coldest?</w:t>
      </w:r>
    </w:p>
    <w:p w:rsidR="00EA274E" w:rsidRDefault="00894CC8">
      <w:pPr>
        <w:numPr>
          <w:ilvl w:val="1"/>
          <w:numId w:val="17"/>
        </w:numPr>
        <w:spacing w:before="0" w:beforeAutospacing="0" w:after="0" w:afterAutospacing="0"/>
        <w:ind w:left="1560" w:right="1560"/>
        <w:divId w:val="1288732587"/>
        <w:rPr>
          <w:rFonts w:eastAsia="Times New Roman"/>
        </w:rPr>
      </w:pPr>
      <w:r>
        <w:rPr>
          <w:rFonts w:eastAsia="Times New Roman"/>
        </w:rPr>
        <w:t>Which city was the warmest?</w:t>
      </w:r>
    </w:p>
    <w:p w:rsidR="00EA274E" w:rsidRDefault="00894CC8">
      <w:pPr>
        <w:numPr>
          <w:ilvl w:val="1"/>
          <w:numId w:val="17"/>
        </w:numPr>
        <w:spacing w:before="0" w:beforeAutospacing="0" w:after="0" w:afterAutospacing="0"/>
        <w:ind w:left="1560" w:right="1560"/>
        <w:divId w:val="1288732587"/>
        <w:rPr>
          <w:rFonts w:eastAsia="Times New Roman"/>
        </w:rPr>
      </w:pPr>
      <w:r>
        <w:rPr>
          <w:rFonts w:eastAsia="Times New Roman"/>
        </w:rPr>
        <w:t>How many cities have a temperature below 5°C?</w:t>
      </w:r>
    </w:p>
    <w:p w:rsidR="00EA274E" w:rsidRDefault="00894CC8">
      <w:pPr>
        <w:divId w:val="1649020437"/>
      </w:pPr>
      <w:r>
        <w:rPr>
          <w:vanish/>
        </w:rPr>
        <w:t>End of Question</w:t>
      </w:r>
    </w:p>
    <w:bookmarkStart w:id="93" w:name="View_Unit2_Session1_Answer7"/>
    <w:p w:rsidR="00EA274E" w:rsidRDefault="00894CC8">
      <w:pPr>
        <w:pStyle w:val="navbutton"/>
        <w:divId w:val="1649020437"/>
      </w:pPr>
      <w:r>
        <w:fldChar w:fldCharType="begin"/>
      </w:r>
      <w:r>
        <w:instrText xml:space="preserve"> HYPERLINK "" \l "Unit2_Session1_Answer7" </w:instrText>
      </w:r>
      <w:r>
        <w:fldChar w:fldCharType="separate"/>
      </w:r>
      <w:r>
        <w:rPr>
          <w:rStyle w:val="Hyperlink"/>
        </w:rPr>
        <w:t>View answer - Part</w:t>
      </w:r>
      <w:r>
        <w:fldChar w:fldCharType="end"/>
      </w:r>
      <w:bookmarkEnd w:id="93"/>
    </w:p>
    <w:p w:rsidR="00EA274E" w:rsidRDefault="00894CC8">
      <w:pPr>
        <w:divId w:val="1339504837"/>
      </w:pPr>
      <w:r>
        <w:rPr>
          <w:vanish/>
        </w:rPr>
        <w:t>End of Activity</w:t>
      </w:r>
    </w:p>
    <w:p w:rsidR="00EA274E" w:rsidRDefault="00894CC8">
      <w:pPr>
        <w:pStyle w:val="Heading2"/>
        <w:divId w:val="117533266"/>
        <w:rPr>
          <w:rFonts w:eastAsia="Times New Roman"/>
        </w:rPr>
      </w:pPr>
      <w:bookmarkStart w:id="94" w:name="Unit2_Session1_Section6"/>
      <w:bookmarkEnd w:id="94"/>
      <w:r>
        <w:rPr>
          <w:rFonts w:eastAsia="Times New Roman"/>
        </w:rPr>
        <w:t>1.6 Add and subtract large numbers</w:t>
      </w:r>
    </w:p>
    <w:p w:rsidR="00EA274E" w:rsidRDefault="00894CC8">
      <w:pPr>
        <w:pStyle w:val="Heading3"/>
        <w:divId w:val="1448159903"/>
        <w:rPr>
          <w:rFonts w:eastAsia="Times New Roman"/>
        </w:rPr>
      </w:pPr>
      <w:bookmarkStart w:id="95" w:name="Unit2_Session1_InternalSection2"/>
      <w:bookmarkEnd w:id="95"/>
      <w:r>
        <w:rPr>
          <w:rFonts w:eastAsia="Times New Roman"/>
        </w:rPr>
        <w:t>Addition</w:t>
      </w:r>
    </w:p>
    <w:p w:rsidR="00EA274E" w:rsidRDefault="00894CC8">
      <w:pPr>
        <w:divId w:val="1448159903"/>
      </w:pPr>
      <w:r>
        <w:t>We add large numbers in the same way as we add smaller numbers:</w:t>
      </w:r>
    </w:p>
    <w:p w:rsidR="00EA274E" w:rsidRDefault="00894CC8">
      <w:pPr>
        <w:divId w:val="1448159903"/>
      </w:pPr>
      <w:r>
        <w:rPr>
          <w:vanish/>
        </w:rPr>
        <w:t>Start of Media Content</w:t>
      </w:r>
    </w:p>
    <w:p w:rsidR="00EA274E" w:rsidRDefault="00894CC8">
      <w:pPr>
        <w:spacing w:before="120" w:beforeAutospacing="0" w:after="120" w:afterAutospacing="0"/>
        <w:divId w:val="1775982303"/>
      </w:pPr>
      <w:bookmarkStart w:id="96" w:name="Unit2_Session1_MediaContent2"/>
      <w:bookmarkEnd w:id="96"/>
      <w:r>
        <w:t xml:space="preserve">Watch the video at </w:t>
      </w:r>
      <w:hyperlink r:id="rId21" w:history="1">
        <w:r>
          <w:rPr>
            <w:rStyle w:val="Hyperlink"/>
          </w:rPr>
          <w:t>YouTube.com</w:t>
        </w:r>
      </w:hyperlink>
      <w:r>
        <w:t xml:space="preserve">. </w:t>
      </w:r>
    </w:p>
    <w:p w:rsidR="00EA274E" w:rsidRDefault="00894CC8">
      <w:pPr>
        <w:divId w:val="1448159903"/>
      </w:pPr>
      <w:r>
        <w:rPr>
          <w:vanish/>
        </w:rPr>
        <w:t>End of Media Content</w:t>
      </w:r>
    </w:p>
    <w:p w:rsidR="00EA274E" w:rsidRDefault="00894CC8">
      <w:pPr>
        <w:divId w:val="1448159903"/>
      </w:pPr>
      <w:r>
        <w:rPr>
          <w:vanish/>
        </w:rPr>
        <w:t>Start of Activity</w:t>
      </w:r>
    </w:p>
    <w:p w:rsidR="00EA274E" w:rsidRDefault="00894CC8">
      <w:pPr>
        <w:spacing w:before="240" w:beforeAutospacing="0" w:after="0" w:afterAutospacing="0" w:line="240" w:lineRule="auto"/>
        <w:ind w:left="240" w:right="240"/>
        <w:outlineLvl w:val="4"/>
        <w:divId w:val="1722362271"/>
        <w:rPr>
          <w:rFonts w:eastAsia="Times New Roman"/>
          <w:b/>
          <w:bCs/>
          <w:sz w:val="36"/>
          <w:szCs w:val="36"/>
        </w:rPr>
      </w:pPr>
      <w:bookmarkStart w:id="97" w:name="Unit2_Session1_Activity6"/>
      <w:bookmarkEnd w:id="97"/>
      <w:r>
        <w:rPr>
          <w:rFonts w:eastAsia="Times New Roman"/>
          <w:b/>
          <w:bCs/>
          <w:sz w:val="36"/>
          <w:szCs w:val="36"/>
        </w:rPr>
        <w:t>Activity 6: Adding whole numbers</w:t>
      </w:r>
    </w:p>
    <w:p w:rsidR="00EA274E" w:rsidRDefault="00894CC8">
      <w:pPr>
        <w:divId w:val="106004289"/>
      </w:pPr>
      <w:r>
        <w:rPr>
          <w:vanish/>
        </w:rPr>
        <w:t>Start of Question</w:t>
      </w:r>
    </w:p>
    <w:p w:rsidR="00EA274E" w:rsidRDefault="00894CC8">
      <w:pPr>
        <w:divId w:val="1275937200"/>
      </w:pPr>
      <w:bookmarkStart w:id="98" w:name="Unit2_Session1_Question10"/>
      <w:bookmarkEnd w:id="98"/>
      <w:r>
        <w:t>Complete the following tasks without using a calculator:</w:t>
      </w:r>
    </w:p>
    <w:p w:rsidR="00EA274E" w:rsidRDefault="00894CC8">
      <w:pPr>
        <w:numPr>
          <w:ilvl w:val="0"/>
          <w:numId w:val="18"/>
        </w:numPr>
        <w:spacing w:before="0" w:beforeAutospacing="0" w:after="0" w:afterAutospacing="0"/>
        <w:ind w:left="780" w:right="780"/>
        <w:divId w:val="1275937200"/>
        <w:rPr>
          <w:rFonts w:eastAsia="Times New Roman"/>
        </w:rPr>
      </w:pPr>
      <w:r>
        <w:rPr>
          <w:rFonts w:eastAsia="Times New Roman"/>
        </w:rPr>
        <w:t>8 936 + 453</w:t>
      </w:r>
    </w:p>
    <w:p w:rsidR="00EA274E" w:rsidRDefault="00894CC8">
      <w:pPr>
        <w:numPr>
          <w:ilvl w:val="0"/>
          <w:numId w:val="18"/>
        </w:numPr>
        <w:spacing w:before="0" w:beforeAutospacing="0" w:after="0" w:afterAutospacing="0"/>
        <w:ind w:left="780" w:right="780"/>
        <w:divId w:val="1275937200"/>
        <w:rPr>
          <w:rFonts w:eastAsia="Times New Roman"/>
        </w:rPr>
      </w:pPr>
      <w:r>
        <w:rPr>
          <w:rFonts w:eastAsia="Times New Roman"/>
        </w:rPr>
        <w:t>3 291 + 2 520</w:t>
      </w:r>
    </w:p>
    <w:p w:rsidR="00EA274E" w:rsidRDefault="00894CC8">
      <w:pPr>
        <w:numPr>
          <w:ilvl w:val="0"/>
          <w:numId w:val="18"/>
        </w:numPr>
        <w:spacing w:before="0" w:beforeAutospacing="0" w:after="0" w:afterAutospacing="0"/>
        <w:ind w:left="780" w:right="780"/>
        <w:divId w:val="1275937200"/>
        <w:rPr>
          <w:rFonts w:eastAsia="Times New Roman"/>
        </w:rPr>
      </w:pPr>
      <w:r>
        <w:rPr>
          <w:rFonts w:eastAsia="Times New Roman"/>
        </w:rPr>
        <w:t>35 + 214 + 9 963</w:t>
      </w:r>
    </w:p>
    <w:p w:rsidR="00EA274E" w:rsidRDefault="00894CC8">
      <w:pPr>
        <w:numPr>
          <w:ilvl w:val="0"/>
          <w:numId w:val="18"/>
        </w:numPr>
        <w:spacing w:before="0" w:beforeAutospacing="0" w:after="0" w:afterAutospacing="0"/>
        <w:ind w:left="780" w:right="780"/>
        <w:divId w:val="1275937200"/>
        <w:rPr>
          <w:rFonts w:eastAsia="Times New Roman"/>
        </w:rPr>
      </w:pPr>
      <w:r>
        <w:rPr>
          <w:rFonts w:eastAsia="Times New Roman"/>
        </w:rPr>
        <w:t>28 550 + 865</w:t>
      </w:r>
    </w:p>
    <w:p w:rsidR="00EA274E" w:rsidRDefault="00894CC8">
      <w:pPr>
        <w:numPr>
          <w:ilvl w:val="0"/>
          <w:numId w:val="18"/>
        </w:numPr>
        <w:spacing w:before="0" w:beforeAutospacing="0" w:after="0" w:afterAutospacing="0"/>
        <w:ind w:left="780" w:right="780"/>
        <w:divId w:val="1275937200"/>
        <w:rPr>
          <w:rFonts w:eastAsia="Times New Roman"/>
        </w:rPr>
      </w:pPr>
      <w:r>
        <w:rPr>
          <w:rFonts w:eastAsia="Times New Roman"/>
        </w:rPr>
        <w:t>243 552 + 64 771</w:t>
      </w:r>
    </w:p>
    <w:p w:rsidR="00EA274E" w:rsidRDefault="00894CC8">
      <w:pPr>
        <w:numPr>
          <w:ilvl w:val="0"/>
          <w:numId w:val="18"/>
        </w:numPr>
        <w:spacing w:before="0" w:beforeAutospacing="0" w:after="0" w:afterAutospacing="0"/>
        <w:ind w:left="780" w:right="780"/>
        <w:divId w:val="1275937200"/>
        <w:rPr>
          <w:rFonts w:eastAsia="Times New Roman"/>
        </w:rPr>
      </w:pPr>
      <w:r>
        <w:rPr>
          <w:rFonts w:eastAsia="Times New Roman"/>
        </w:rPr>
        <w:t>698 441 + 323 118</w:t>
      </w:r>
    </w:p>
    <w:p w:rsidR="00EA274E" w:rsidRDefault="00894CC8">
      <w:pPr>
        <w:divId w:val="1275937200"/>
      </w:pPr>
      <w:r>
        <w:t xml:space="preserve">Remember you can check your calculations using the inverse method, which means using the opposite type of sum to check that your answer is correct. For example, you can use subtraction to check that an addition calculation is correct: </w:t>
      </w:r>
    </w:p>
    <w:p w:rsidR="00EA274E" w:rsidRDefault="00894CC8">
      <w:pPr>
        <w:divId w:val="1275937200"/>
      </w:pPr>
      <w:r>
        <w:rPr>
          <w:vanish/>
        </w:rPr>
        <w:t>Start of Extract</w:t>
      </w:r>
    </w:p>
    <w:p w:rsidR="00EA274E" w:rsidRDefault="00894CC8">
      <w:pPr>
        <w:divId w:val="1399669837"/>
      </w:pPr>
      <w:bookmarkStart w:id="99" w:name="Unit2_Session1_Extract5"/>
      <w:bookmarkEnd w:id="99"/>
      <w:r>
        <w:t>630 + 295 = 925 (addition)</w:t>
      </w:r>
    </w:p>
    <w:p w:rsidR="00EA274E" w:rsidRDefault="00894CC8">
      <w:pPr>
        <w:divId w:val="1399669837"/>
      </w:pPr>
      <w:r>
        <w:t>925 – 295 = 630 (subtraction to check)</w:t>
      </w:r>
    </w:p>
    <w:p w:rsidR="00EA274E" w:rsidRDefault="00894CC8">
      <w:pPr>
        <w:divId w:val="1275937200"/>
      </w:pPr>
      <w:r>
        <w:rPr>
          <w:vanish/>
        </w:rPr>
        <w:t>End of Extract</w:t>
      </w:r>
    </w:p>
    <w:p w:rsidR="00EA274E" w:rsidRDefault="00894CC8">
      <w:pPr>
        <w:divId w:val="106004289"/>
      </w:pPr>
      <w:r>
        <w:rPr>
          <w:vanish/>
        </w:rPr>
        <w:t>End of Question</w:t>
      </w:r>
    </w:p>
    <w:bookmarkStart w:id="100" w:name="View_Unit2_Session1_Answer8"/>
    <w:p w:rsidR="00EA274E" w:rsidRDefault="00894CC8">
      <w:pPr>
        <w:pStyle w:val="navbutton"/>
        <w:divId w:val="106004289"/>
      </w:pPr>
      <w:r>
        <w:fldChar w:fldCharType="begin"/>
      </w:r>
      <w:r>
        <w:instrText xml:space="preserve"> HYPERLINK "" \l "Unit2_Session1_Answer8" </w:instrText>
      </w:r>
      <w:r>
        <w:fldChar w:fldCharType="separate"/>
      </w:r>
      <w:r>
        <w:rPr>
          <w:rStyle w:val="Hyperlink"/>
        </w:rPr>
        <w:t>View answer - Activity 6: Adding whole numbers</w:t>
      </w:r>
      <w:r>
        <w:fldChar w:fldCharType="end"/>
      </w:r>
      <w:bookmarkEnd w:id="100"/>
    </w:p>
    <w:p w:rsidR="00EA274E" w:rsidRDefault="00894CC8">
      <w:pPr>
        <w:divId w:val="1448159903"/>
      </w:pPr>
      <w:r>
        <w:rPr>
          <w:vanish/>
        </w:rPr>
        <w:t>End of Activity</w:t>
      </w:r>
    </w:p>
    <w:p w:rsidR="00EA274E" w:rsidRDefault="00894CC8">
      <w:pPr>
        <w:pStyle w:val="Heading3"/>
        <w:divId w:val="214241304"/>
        <w:rPr>
          <w:rFonts w:eastAsia="Times New Roman"/>
        </w:rPr>
      </w:pPr>
      <w:bookmarkStart w:id="101" w:name="Unit2_Session1_InternalSection3"/>
      <w:bookmarkEnd w:id="101"/>
      <w:r>
        <w:rPr>
          <w:rFonts w:eastAsia="Times New Roman"/>
        </w:rPr>
        <w:t>Subtraction</w:t>
      </w:r>
    </w:p>
    <w:p w:rsidR="00EA274E" w:rsidRDefault="00894CC8">
      <w:pPr>
        <w:divId w:val="214241304"/>
      </w:pPr>
      <w:r>
        <w:t>There are different methods that can be used to subtract numbers. You need to find the method that works for you.</w:t>
      </w:r>
    </w:p>
    <w:p w:rsidR="00EA274E" w:rsidRDefault="00894CC8">
      <w:pPr>
        <w:pStyle w:val="Heading4"/>
        <w:divId w:val="214241304"/>
        <w:rPr>
          <w:rFonts w:eastAsia="Times New Roman"/>
        </w:rPr>
      </w:pPr>
      <w:r>
        <w:rPr>
          <w:rFonts w:eastAsia="Times New Roman"/>
        </w:rPr>
        <w:t>Decomposition method</w:t>
      </w:r>
    </w:p>
    <w:p w:rsidR="00EA274E" w:rsidRDefault="00894CC8">
      <w:pPr>
        <w:divId w:val="214241304"/>
      </w:pPr>
      <w:r>
        <w:t>For example:</w:t>
      </w:r>
    </w:p>
    <w:p w:rsidR="00EA274E" w:rsidRDefault="00894CC8">
      <w:pPr>
        <w:divId w:val="214241304"/>
      </w:pPr>
      <w:r>
        <w:rPr>
          <w:vanish/>
        </w:rPr>
        <w:t>Start of Extract</w:t>
      </w:r>
    </w:p>
    <w:p w:rsidR="00EA274E" w:rsidRDefault="00894CC8">
      <w:pPr>
        <w:divId w:val="754277279"/>
      </w:pPr>
      <w:bookmarkStart w:id="102" w:name="Unit2_Session1_Extract6"/>
      <w:bookmarkEnd w:id="102"/>
      <w:r>
        <w:t>843 – 266</w:t>
      </w:r>
    </w:p>
    <w:p w:rsidR="00EA274E" w:rsidRDefault="00894CC8">
      <w:pPr>
        <w:divId w:val="214241304"/>
      </w:pPr>
      <w:r>
        <w:rPr>
          <w:vanish/>
        </w:rPr>
        <w:t>End of Extract</w:t>
      </w:r>
    </w:p>
    <w:p w:rsidR="003B471E" w:rsidRDefault="00894CC8">
      <w:pPr>
        <w:divId w:val="214241304"/>
      </w:pPr>
      <w:r>
        <w:t>Follow the following steps:</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Start with the units: subtract 6 from 3. (</w:t>
      </w:r>
      <w:r>
        <w:rPr>
          <w:rStyle w:val="Emphasis"/>
          <w:rFonts w:eastAsia="Times New Roman"/>
        </w:rPr>
        <w:t>This can’t be done.</w:t>
      </w:r>
      <w:r>
        <w:rPr>
          <w:rFonts w:eastAsia="Times New Roman"/>
        </w:rPr>
        <w:t xml:space="preserve">) </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There are four tens in the tens column. One of these can be given to the units column.</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If 10 is added to the original 3 we now have 13 in the units column: 13 – 6 = 7.</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 xml:space="preserve">7 is placed on the answer line in the units column. </w:t>
      </w:r>
    </w:p>
    <w:p w:rsidR="00EA274E" w:rsidRDefault="00894CC8">
      <w:pPr>
        <w:ind w:left="1560" w:right="1560"/>
        <w:divId w:val="214241304"/>
      </w:pPr>
      <w:r>
        <w:rPr>
          <w:vanish/>
        </w:rPr>
        <w:t>Start of Figure</w:t>
      </w:r>
    </w:p>
    <w:p w:rsidR="00EA274E" w:rsidRDefault="00894CC8">
      <w:pPr>
        <w:spacing w:before="240" w:beforeAutospacing="0" w:after="0" w:afterAutospacing="0"/>
        <w:ind w:left="1560" w:right="1560"/>
        <w:divId w:val="1543975847"/>
        <w:rPr>
          <w:rFonts w:eastAsia="Times New Roman"/>
        </w:rPr>
      </w:pPr>
      <w:bookmarkStart w:id="103" w:name="Unit2_Session1_Figure5"/>
      <w:bookmarkEnd w:id="103"/>
      <w:r>
        <w:rPr>
          <w:rFonts w:eastAsia="Times New Roman"/>
          <w:noProof/>
        </w:rPr>
        <w:drawing>
          <wp:inline distT="0" distB="0" distL="0" distR="0" wp14:anchorId="1052F338" wp14:editId="594963FD">
            <wp:extent cx="1929600" cy="1929600"/>
            <wp:effectExtent l="0" t="0" r="0" b="0"/>
            <wp:docPr id="9" name="Picture 9" descr="D:\AaaF\OUT\httpswwwopeneduopenlearn_cmid140259_2022-12-07_17-31-40_82d7e557728d45448e3e2a5d33cfe564\word\assets\bltl_m1w_s1_fig1_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40259_2022-12-07_17-31-40_82d7e557728d45448e3e2a5d33cfe564\word\assets\bltl_m1w_s1_fig1_6_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9600" cy="1929600"/>
                    </a:xfrm>
                    <a:prstGeom prst="rect">
                      <a:avLst/>
                    </a:prstGeom>
                    <a:noFill/>
                    <a:ln>
                      <a:noFill/>
                    </a:ln>
                  </pic:spPr>
                </pic:pic>
              </a:graphicData>
            </a:graphic>
          </wp:inline>
        </w:drawing>
      </w:r>
    </w:p>
    <w:bookmarkStart w:id="104" w:name="View_Unit2_Session1_Description4"/>
    <w:p w:rsidR="00EA274E" w:rsidRDefault="00894CC8">
      <w:pPr>
        <w:pStyle w:val="navbutton"/>
        <w:ind w:left="1560" w:right="1560"/>
        <w:divId w:val="859196851"/>
      </w:pPr>
      <w:r>
        <w:fldChar w:fldCharType="begin"/>
      </w:r>
      <w:r>
        <w:instrText xml:space="preserve"> HYPERLINK "" \l "Unit2_Session1_Description4" </w:instrText>
      </w:r>
      <w:r>
        <w:fldChar w:fldCharType="separate"/>
      </w:r>
      <w:r>
        <w:rPr>
          <w:rStyle w:val="Hyperlink"/>
        </w:rPr>
        <w:t>View description - Uncaptioned Figure</w:t>
      </w:r>
      <w:r>
        <w:fldChar w:fldCharType="end"/>
      </w:r>
      <w:bookmarkEnd w:id="104"/>
    </w:p>
    <w:p w:rsidR="003B471E" w:rsidRDefault="00894CC8">
      <w:pPr>
        <w:ind w:left="1560" w:right="1560"/>
        <w:divId w:val="214241304"/>
      </w:pPr>
      <w:r>
        <w:rPr>
          <w:vanish/>
        </w:rPr>
        <w:t>End of Figure</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Now move on to the tens column: subtract 6 from 3. There are only three tens left, because one 10 was added to the units column. (</w:t>
      </w:r>
      <w:r>
        <w:rPr>
          <w:rStyle w:val="Emphasis"/>
          <w:rFonts w:eastAsia="Times New Roman"/>
        </w:rPr>
        <w:t>This can’t be done.</w:t>
      </w:r>
      <w:r>
        <w:rPr>
          <w:rFonts w:eastAsia="Times New Roman"/>
        </w:rPr>
        <w:t xml:space="preserve">) </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 xml:space="preserve">There are eight hundreds in the hundreds column. Taking one from the hundreds column and moving it to the tens column makes 13 in the tens column: 13 – 6 = 7. </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 xml:space="preserve">7 is placed on the answer line in the tens column. </w:t>
      </w:r>
    </w:p>
    <w:p w:rsidR="00EA274E" w:rsidRDefault="00894CC8">
      <w:pPr>
        <w:ind w:left="1560" w:right="1560"/>
        <w:divId w:val="214241304"/>
      </w:pPr>
      <w:r>
        <w:rPr>
          <w:vanish/>
        </w:rPr>
        <w:t>Start of Figure</w:t>
      </w:r>
    </w:p>
    <w:p w:rsidR="00EA274E" w:rsidRDefault="00894CC8">
      <w:pPr>
        <w:spacing w:before="240" w:beforeAutospacing="0" w:after="0" w:afterAutospacing="0"/>
        <w:ind w:left="1560" w:right="1560"/>
        <w:divId w:val="2011326229"/>
        <w:rPr>
          <w:rFonts w:eastAsia="Times New Roman"/>
        </w:rPr>
      </w:pPr>
      <w:bookmarkStart w:id="105" w:name="Unit2_Session1_Figure6"/>
      <w:bookmarkEnd w:id="105"/>
      <w:r>
        <w:rPr>
          <w:rFonts w:eastAsia="Times New Roman"/>
          <w:noProof/>
        </w:rPr>
        <w:drawing>
          <wp:inline distT="0" distB="0" distL="0" distR="0" wp14:anchorId="6F8DC709" wp14:editId="2D199437">
            <wp:extent cx="1929600" cy="1929600"/>
            <wp:effectExtent l="0" t="0" r="0" b="0"/>
            <wp:docPr id="10" name="Picture 10" descr="D:\AaaF\OUT\httpswwwopeneduopenlearn_cmid140259_2022-12-07_17-31-40_82d7e557728d45448e3e2a5d33cfe564\word\assets\bltl_m1w_s1_fig1_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40259_2022-12-07_17-31-40_82d7e557728d45448e3e2a5d33cfe564\word\assets\bltl_m1w_s1_fig1_6_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29600" cy="1929600"/>
                    </a:xfrm>
                    <a:prstGeom prst="rect">
                      <a:avLst/>
                    </a:prstGeom>
                    <a:noFill/>
                    <a:ln>
                      <a:noFill/>
                    </a:ln>
                  </pic:spPr>
                </pic:pic>
              </a:graphicData>
            </a:graphic>
          </wp:inline>
        </w:drawing>
      </w:r>
    </w:p>
    <w:bookmarkStart w:id="106" w:name="View_Unit2_Session1_Description5"/>
    <w:p w:rsidR="00EA274E" w:rsidRDefault="00894CC8">
      <w:pPr>
        <w:pStyle w:val="navbutton"/>
        <w:ind w:left="1560" w:right="1560"/>
        <w:divId w:val="1112211482"/>
      </w:pPr>
      <w:r>
        <w:fldChar w:fldCharType="begin"/>
      </w:r>
      <w:r>
        <w:instrText xml:space="preserve"> HYPERLINK "" \l "Unit2_Session1_Description5" </w:instrText>
      </w:r>
      <w:r>
        <w:fldChar w:fldCharType="separate"/>
      </w:r>
      <w:r>
        <w:rPr>
          <w:rStyle w:val="Hyperlink"/>
        </w:rPr>
        <w:t>View description - Uncaptioned Figure</w:t>
      </w:r>
      <w:r>
        <w:fldChar w:fldCharType="end"/>
      </w:r>
      <w:bookmarkEnd w:id="106"/>
    </w:p>
    <w:p w:rsidR="003B471E" w:rsidRDefault="00894CC8">
      <w:pPr>
        <w:ind w:left="1560" w:right="1560"/>
        <w:divId w:val="214241304"/>
      </w:pPr>
      <w:r>
        <w:rPr>
          <w:vanish/>
        </w:rPr>
        <w:t>End of Figure</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There is now a 7 in the hundreds column.</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Subtract 3 from 7: 7 – 2 = 5.</w:t>
      </w:r>
    </w:p>
    <w:p w:rsidR="00EA274E" w:rsidRDefault="00894CC8">
      <w:pPr>
        <w:numPr>
          <w:ilvl w:val="1"/>
          <w:numId w:val="19"/>
        </w:numPr>
        <w:spacing w:before="0" w:beforeAutospacing="0" w:after="0" w:afterAutospacing="0"/>
        <w:ind w:left="1560" w:right="1560"/>
        <w:divId w:val="214241304"/>
        <w:rPr>
          <w:rFonts w:eastAsia="Times New Roman"/>
        </w:rPr>
      </w:pPr>
      <w:r>
        <w:rPr>
          <w:rFonts w:eastAsia="Times New Roman"/>
        </w:rPr>
        <w:t xml:space="preserve">This is placed on the answer line in the hundreds column. </w:t>
      </w:r>
    </w:p>
    <w:p w:rsidR="00EA274E" w:rsidRDefault="00894CC8">
      <w:pPr>
        <w:ind w:left="1560" w:right="1560"/>
        <w:divId w:val="214241304"/>
      </w:pPr>
      <w:r>
        <w:rPr>
          <w:vanish/>
        </w:rPr>
        <w:t>Start of Figure</w:t>
      </w:r>
    </w:p>
    <w:p w:rsidR="00EA274E" w:rsidRDefault="00894CC8">
      <w:pPr>
        <w:spacing w:before="240" w:beforeAutospacing="0" w:after="0" w:afterAutospacing="0"/>
        <w:ind w:left="1560" w:right="1560"/>
        <w:divId w:val="2004625747"/>
        <w:rPr>
          <w:rFonts w:eastAsia="Times New Roman"/>
        </w:rPr>
      </w:pPr>
      <w:bookmarkStart w:id="107" w:name="Unit2_Session1_Figure7"/>
      <w:bookmarkEnd w:id="107"/>
      <w:r>
        <w:rPr>
          <w:rFonts w:eastAsia="Times New Roman"/>
          <w:noProof/>
        </w:rPr>
        <w:drawing>
          <wp:inline distT="0" distB="0" distL="0" distR="0" wp14:anchorId="4957C3D8" wp14:editId="47010258">
            <wp:extent cx="1929600" cy="1929600"/>
            <wp:effectExtent l="0" t="0" r="0" b="0"/>
            <wp:docPr id="11" name="Picture 11" descr="D:\AaaF\OUT\httpswwwopeneduopenlearn_cmid140259_2022-12-07_17-31-40_82d7e557728d45448e3e2a5d33cfe564\word\assets\bltl_m1w_s1_fig1_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40259_2022-12-07_17-31-40_82d7e557728d45448e3e2a5d33cfe564\word\assets\bltl_m1w_s1_fig1_6_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29600" cy="1929600"/>
                    </a:xfrm>
                    <a:prstGeom prst="rect">
                      <a:avLst/>
                    </a:prstGeom>
                    <a:noFill/>
                    <a:ln>
                      <a:noFill/>
                    </a:ln>
                  </pic:spPr>
                </pic:pic>
              </a:graphicData>
            </a:graphic>
          </wp:inline>
        </w:drawing>
      </w:r>
    </w:p>
    <w:bookmarkStart w:id="108" w:name="View_Unit2_Session1_Description6"/>
    <w:p w:rsidR="00EA274E" w:rsidRDefault="00894CC8">
      <w:pPr>
        <w:pStyle w:val="navbutton"/>
        <w:ind w:left="1560" w:right="1560"/>
        <w:divId w:val="1518496582"/>
      </w:pPr>
      <w:r>
        <w:fldChar w:fldCharType="begin"/>
      </w:r>
      <w:r>
        <w:instrText xml:space="preserve"> HYPERLINK "" \l "Unit2_Session1_Description6" </w:instrText>
      </w:r>
      <w:r>
        <w:fldChar w:fldCharType="separate"/>
      </w:r>
      <w:r>
        <w:rPr>
          <w:rStyle w:val="Hyperlink"/>
        </w:rPr>
        <w:t>View description - Uncaptioned Figure</w:t>
      </w:r>
      <w:r>
        <w:fldChar w:fldCharType="end"/>
      </w:r>
      <w:bookmarkEnd w:id="108"/>
    </w:p>
    <w:p w:rsidR="00EA274E" w:rsidRDefault="00894CC8">
      <w:pPr>
        <w:ind w:left="1560" w:right="1560"/>
        <w:divId w:val="214241304"/>
      </w:pPr>
      <w:r>
        <w:rPr>
          <w:vanish/>
        </w:rPr>
        <w:t>End of Figure</w:t>
      </w:r>
    </w:p>
    <w:p w:rsidR="00EA274E" w:rsidRDefault="00894CC8">
      <w:pPr>
        <w:divId w:val="214241304"/>
      </w:pPr>
      <w:r>
        <w:t>The final answer is 577.</w:t>
      </w:r>
    </w:p>
    <w:p w:rsidR="00EA274E" w:rsidRDefault="00894CC8">
      <w:pPr>
        <w:divId w:val="214241304"/>
      </w:pPr>
      <w:r>
        <w:t xml:space="preserve">You need to be careful when trying to subtract with zeros; for example, 800 – 427. The following video shows the decomposition method in full, including dealing with zeros: </w:t>
      </w:r>
    </w:p>
    <w:p w:rsidR="00EA274E" w:rsidRDefault="00894CC8">
      <w:pPr>
        <w:divId w:val="214241304"/>
      </w:pPr>
      <w:r>
        <w:rPr>
          <w:vanish/>
        </w:rPr>
        <w:t>Start of Media Content</w:t>
      </w:r>
    </w:p>
    <w:p w:rsidR="00EA274E" w:rsidRDefault="00894CC8">
      <w:pPr>
        <w:spacing w:before="120" w:beforeAutospacing="0" w:after="120" w:afterAutospacing="0"/>
        <w:divId w:val="318072814"/>
      </w:pPr>
      <w:bookmarkStart w:id="109" w:name="Unit2_Session1_MediaContent3"/>
      <w:bookmarkEnd w:id="109"/>
      <w:r>
        <w:t xml:space="preserve">Watch the video at </w:t>
      </w:r>
      <w:hyperlink r:id="rId25" w:history="1">
        <w:r>
          <w:rPr>
            <w:rStyle w:val="Hyperlink"/>
          </w:rPr>
          <w:t>YouTube.com</w:t>
        </w:r>
      </w:hyperlink>
      <w:r>
        <w:t xml:space="preserve">. </w:t>
      </w:r>
    </w:p>
    <w:p w:rsidR="00EA274E" w:rsidRDefault="00894CC8">
      <w:pPr>
        <w:divId w:val="214241304"/>
      </w:pPr>
      <w:r>
        <w:rPr>
          <w:vanish/>
        </w:rPr>
        <w:t>End of Media Content</w:t>
      </w:r>
    </w:p>
    <w:p w:rsidR="00EA274E" w:rsidRDefault="00894CC8">
      <w:pPr>
        <w:pStyle w:val="Heading4"/>
        <w:divId w:val="214241304"/>
        <w:rPr>
          <w:rFonts w:eastAsia="Times New Roman"/>
        </w:rPr>
      </w:pPr>
      <w:r>
        <w:rPr>
          <w:rFonts w:eastAsia="Times New Roman"/>
        </w:rPr>
        <w:t>‘Borrow and pay back’ method</w:t>
      </w:r>
    </w:p>
    <w:p w:rsidR="00EA274E" w:rsidRDefault="00894CC8">
      <w:pPr>
        <w:divId w:val="214241304"/>
      </w:pPr>
      <w:r>
        <w:t>For example:</w:t>
      </w:r>
    </w:p>
    <w:p w:rsidR="00EA274E" w:rsidRDefault="00894CC8">
      <w:pPr>
        <w:divId w:val="214241304"/>
      </w:pPr>
      <w:r>
        <w:rPr>
          <w:vanish/>
        </w:rPr>
        <w:t>Start of Extract</w:t>
      </w:r>
    </w:p>
    <w:p w:rsidR="00EA274E" w:rsidRDefault="00894CC8">
      <w:pPr>
        <w:divId w:val="1571847403"/>
      </w:pPr>
      <w:bookmarkStart w:id="110" w:name="Unit2_Session1_Extract7"/>
      <w:bookmarkEnd w:id="110"/>
      <w:r>
        <w:t>765 – 39</w:t>
      </w:r>
    </w:p>
    <w:p w:rsidR="00EA274E" w:rsidRDefault="00894CC8">
      <w:pPr>
        <w:divId w:val="214241304"/>
      </w:pPr>
      <w:r>
        <w:rPr>
          <w:vanish/>
        </w:rPr>
        <w:t>End of Extract</w:t>
      </w:r>
    </w:p>
    <w:p w:rsidR="00EA274E" w:rsidRDefault="00894CC8">
      <w:pPr>
        <w:divId w:val="214241304"/>
      </w:pPr>
      <w:r>
        <w:t>Follow the following steps:</w:t>
      </w:r>
    </w:p>
    <w:p w:rsidR="00EA274E" w:rsidRDefault="00894CC8">
      <w:pPr>
        <w:numPr>
          <w:ilvl w:val="0"/>
          <w:numId w:val="20"/>
        </w:numPr>
        <w:spacing w:before="0" w:beforeAutospacing="0" w:after="0" w:afterAutospacing="0"/>
        <w:ind w:left="780" w:right="780"/>
        <w:divId w:val="214241304"/>
        <w:rPr>
          <w:rFonts w:eastAsia="Times New Roman"/>
        </w:rPr>
      </w:pPr>
      <w:r>
        <w:rPr>
          <w:rFonts w:eastAsia="Times New Roman"/>
        </w:rPr>
        <w:t>Start with the units. You cannot subtract 9 from 5.</w:t>
      </w:r>
    </w:p>
    <w:p w:rsidR="00EA274E" w:rsidRDefault="00894CC8">
      <w:pPr>
        <w:numPr>
          <w:ilvl w:val="0"/>
          <w:numId w:val="20"/>
        </w:numPr>
        <w:spacing w:before="0" w:beforeAutospacing="0" w:after="0" w:afterAutospacing="0"/>
        <w:ind w:left="780" w:right="780"/>
        <w:divId w:val="214241304"/>
        <w:rPr>
          <w:rFonts w:eastAsia="Times New Roman"/>
        </w:rPr>
      </w:pPr>
      <w:r>
        <w:rPr>
          <w:rFonts w:eastAsia="Times New Roman"/>
        </w:rPr>
        <w:t>You borrow 10 to make it 15.</w:t>
      </w:r>
    </w:p>
    <w:p w:rsidR="00EA274E" w:rsidRDefault="00894CC8">
      <w:pPr>
        <w:numPr>
          <w:ilvl w:val="0"/>
          <w:numId w:val="20"/>
        </w:numPr>
        <w:spacing w:before="0" w:beforeAutospacing="0" w:after="0" w:afterAutospacing="0"/>
        <w:ind w:left="780" w:right="780"/>
        <w:divId w:val="214241304"/>
        <w:rPr>
          <w:rFonts w:eastAsia="Times New Roman"/>
        </w:rPr>
      </w:pPr>
      <w:r>
        <w:rPr>
          <w:rFonts w:eastAsia="Times New Roman"/>
        </w:rPr>
        <w:t xml:space="preserve">Now you have borrowed, you must ‘pay back’ by adding 1 to the tens column of the number that you are subtracting. This increases both numbers by ten (5 + 10 = 15 and 39 + 10 = 49). The difference stays the same. </w:t>
      </w:r>
    </w:p>
    <w:p w:rsidR="00EA274E" w:rsidRDefault="00894CC8">
      <w:pPr>
        <w:ind w:left="780" w:right="780"/>
        <w:divId w:val="214241304"/>
      </w:pPr>
      <w:r>
        <w:rPr>
          <w:vanish/>
        </w:rPr>
        <w:t>Start of Figure</w:t>
      </w:r>
    </w:p>
    <w:p w:rsidR="00EA274E" w:rsidRDefault="00894CC8">
      <w:pPr>
        <w:spacing w:before="240" w:beforeAutospacing="0" w:after="0" w:afterAutospacing="0"/>
        <w:ind w:left="780" w:right="780"/>
        <w:divId w:val="1361474941"/>
        <w:rPr>
          <w:rFonts w:eastAsia="Times New Roman"/>
        </w:rPr>
      </w:pPr>
      <w:bookmarkStart w:id="111" w:name="Unit2_Session1_Figure8"/>
      <w:bookmarkEnd w:id="111"/>
      <w:r>
        <w:rPr>
          <w:rFonts w:eastAsia="Times New Roman"/>
          <w:noProof/>
        </w:rPr>
        <w:drawing>
          <wp:inline distT="0" distB="0" distL="0" distR="0" wp14:anchorId="0CC3D1BF" wp14:editId="4F5255D1">
            <wp:extent cx="3355200" cy="1688400"/>
            <wp:effectExtent l="0" t="0" r="0" b="0"/>
            <wp:docPr id="12" name="Picture 12" descr="D:\AaaF\OUT\httpswwwopeneduopenlearn_cmid140259_2022-12-07_17-31-40_82d7e557728d45448e3e2a5d33cfe564\word\assets\bltl_m1w_s1_fig1_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40259_2022-12-07_17-31-40_82d7e557728d45448e3e2a5d33cfe564\word\assets\bltl_m1w_s1_fig1_6_4.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55200" cy="1688400"/>
                    </a:xfrm>
                    <a:prstGeom prst="rect">
                      <a:avLst/>
                    </a:prstGeom>
                    <a:noFill/>
                    <a:ln>
                      <a:noFill/>
                    </a:ln>
                  </pic:spPr>
                </pic:pic>
              </a:graphicData>
            </a:graphic>
          </wp:inline>
        </w:drawing>
      </w:r>
    </w:p>
    <w:bookmarkStart w:id="112" w:name="View_Unit2_Session1_Description7"/>
    <w:p w:rsidR="00EA274E" w:rsidRDefault="00894CC8">
      <w:pPr>
        <w:pStyle w:val="navbutton"/>
        <w:ind w:left="780" w:right="780"/>
        <w:divId w:val="1658998471"/>
      </w:pPr>
      <w:r>
        <w:fldChar w:fldCharType="begin"/>
      </w:r>
      <w:r>
        <w:instrText xml:space="preserve"> HYPERLINK "" \l "Unit2_Session1_Description7" </w:instrText>
      </w:r>
      <w:r>
        <w:fldChar w:fldCharType="separate"/>
      </w:r>
      <w:r>
        <w:rPr>
          <w:rStyle w:val="Hyperlink"/>
        </w:rPr>
        <w:t>View description - Uncaptioned Figure</w:t>
      </w:r>
      <w:r>
        <w:fldChar w:fldCharType="end"/>
      </w:r>
      <w:bookmarkEnd w:id="112"/>
    </w:p>
    <w:p w:rsidR="00EA274E" w:rsidRDefault="00894CC8">
      <w:pPr>
        <w:ind w:left="780" w:right="780"/>
        <w:divId w:val="214241304"/>
      </w:pPr>
      <w:r>
        <w:rPr>
          <w:vanish/>
        </w:rPr>
        <w:t>End of Figure</w:t>
      </w:r>
    </w:p>
    <w:p w:rsidR="00EA274E" w:rsidRDefault="00894CC8">
      <w:pPr>
        <w:divId w:val="214241304"/>
      </w:pPr>
      <w:r>
        <w:rPr>
          <w:vanish/>
        </w:rPr>
        <w:t>Start of Activity</w:t>
      </w:r>
    </w:p>
    <w:p w:rsidR="00EA274E" w:rsidRDefault="00894CC8">
      <w:pPr>
        <w:spacing w:before="240" w:beforeAutospacing="0" w:after="0" w:afterAutospacing="0" w:line="240" w:lineRule="auto"/>
        <w:ind w:left="240" w:right="240"/>
        <w:outlineLvl w:val="4"/>
        <w:divId w:val="1287784135"/>
        <w:rPr>
          <w:rFonts w:eastAsia="Times New Roman"/>
          <w:b/>
          <w:bCs/>
          <w:sz w:val="36"/>
          <w:szCs w:val="36"/>
        </w:rPr>
      </w:pPr>
      <w:bookmarkStart w:id="113" w:name="Unit2_Session1_Activity7"/>
      <w:bookmarkEnd w:id="113"/>
      <w:r>
        <w:rPr>
          <w:rFonts w:eastAsia="Times New Roman"/>
          <w:b/>
          <w:bCs/>
          <w:sz w:val="36"/>
          <w:szCs w:val="36"/>
        </w:rPr>
        <w:t>Activity 7: Subtracting whole numbers</w:t>
      </w:r>
    </w:p>
    <w:p w:rsidR="00EA274E" w:rsidRDefault="00894CC8">
      <w:pPr>
        <w:divId w:val="1332952955"/>
      </w:pPr>
      <w:r>
        <w:rPr>
          <w:vanish/>
        </w:rPr>
        <w:t>Start of Question</w:t>
      </w:r>
    </w:p>
    <w:p w:rsidR="00EA274E" w:rsidRDefault="00894CC8">
      <w:pPr>
        <w:divId w:val="257909789"/>
      </w:pPr>
      <w:bookmarkStart w:id="114" w:name="Unit2_Session1_Question11"/>
      <w:bookmarkEnd w:id="114"/>
      <w:r>
        <w:t>Complete this activity using the subtraction method that you are most familiar with. Do not use a calculator.</w:t>
      </w:r>
    </w:p>
    <w:p w:rsidR="00EA274E" w:rsidRDefault="00894CC8">
      <w:pPr>
        <w:numPr>
          <w:ilvl w:val="0"/>
          <w:numId w:val="21"/>
        </w:numPr>
        <w:spacing w:before="0" w:beforeAutospacing="0" w:after="0" w:afterAutospacing="0"/>
        <w:ind w:left="780" w:right="780"/>
        <w:divId w:val="257909789"/>
        <w:rPr>
          <w:rFonts w:eastAsia="Times New Roman"/>
        </w:rPr>
      </w:pPr>
      <w:r>
        <w:rPr>
          <w:rFonts w:eastAsia="Times New Roman"/>
        </w:rPr>
        <w:t>9 965 – 742</w:t>
      </w:r>
    </w:p>
    <w:p w:rsidR="00EA274E" w:rsidRDefault="00894CC8">
      <w:pPr>
        <w:numPr>
          <w:ilvl w:val="0"/>
          <w:numId w:val="21"/>
        </w:numPr>
        <w:spacing w:before="0" w:beforeAutospacing="0" w:after="0" w:afterAutospacing="0"/>
        <w:ind w:left="780" w:right="780"/>
        <w:divId w:val="257909789"/>
        <w:rPr>
          <w:rFonts w:eastAsia="Times New Roman"/>
        </w:rPr>
      </w:pPr>
      <w:r>
        <w:rPr>
          <w:rFonts w:eastAsia="Times New Roman"/>
        </w:rPr>
        <w:t>8 163 – 7 481</w:t>
      </w:r>
    </w:p>
    <w:p w:rsidR="00EA274E" w:rsidRDefault="00894CC8">
      <w:pPr>
        <w:numPr>
          <w:ilvl w:val="0"/>
          <w:numId w:val="21"/>
        </w:numPr>
        <w:spacing w:before="0" w:beforeAutospacing="0" w:after="0" w:afterAutospacing="0"/>
        <w:ind w:left="780" w:right="780"/>
        <w:divId w:val="257909789"/>
        <w:rPr>
          <w:rFonts w:eastAsia="Times New Roman"/>
        </w:rPr>
      </w:pPr>
      <w:r>
        <w:rPr>
          <w:rFonts w:eastAsia="Times New Roman"/>
        </w:rPr>
        <w:t>27 364 – 9 583</w:t>
      </w:r>
    </w:p>
    <w:p w:rsidR="00EA274E" w:rsidRDefault="00894CC8">
      <w:pPr>
        <w:numPr>
          <w:ilvl w:val="0"/>
          <w:numId w:val="21"/>
        </w:numPr>
        <w:spacing w:before="0" w:beforeAutospacing="0" w:after="0" w:afterAutospacing="0"/>
        <w:ind w:left="780" w:right="780"/>
        <w:divId w:val="257909789"/>
        <w:rPr>
          <w:rFonts w:eastAsia="Times New Roman"/>
        </w:rPr>
      </w:pPr>
      <w:r>
        <w:rPr>
          <w:rFonts w:eastAsia="Times New Roman"/>
        </w:rPr>
        <w:t>600 987 – 4 500</w:t>
      </w:r>
    </w:p>
    <w:p w:rsidR="00EA274E" w:rsidRDefault="00894CC8">
      <w:pPr>
        <w:numPr>
          <w:ilvl w:val="0"/>
          <w:numId w:val="21"/>
        </w:numPr>
        <w:spacing w:before="0" w:beforeAutospacing="0" w:after="0" w:afterAutospacing="0"/>
        <w:ind w:left="780" w:right="780"/>
        <w:divId w:val="257909789"/>
        <w:rPr>
          <w:rFonts w:eastAsia="Times New Roman"/>
        </w:rPr>
      </w:pPr>
      <w:r>
        <w:rPr>
          <w:rFonts w:eastAsia="Times New Roman"/>
        </w:rPr>
        <w:t>975 046 – 74 308</w:t>
      </w:r>
    </w:p>
    <w:p w:rsidR="00EA274E" w:rsidRDefault="00894CC8">
      <w:pPr>
        <w:numPr>
          <w:ilvl w:val="0"/>
          <w:numId w:val="21"/>
        </w:numPr>
        <w:spacing w:before="0" w:beforeAutospacing="0" w:after="0" w:afterAutospacing="0"/>
        <w:ind w:left="780" w:right="780"/>
        <w:divId w:val="257909789"/>
        <w:rPr>
          <w:rFonts w:eastAsia="Times New Roman"/>
        </w:rPr>
      </w:pPr>
      <w:r>
        <w:rPr>
          <w:rFonts w:eastAsia="Times New Roman"/>
        </w:rPr>
        <w:t>587 342 – 369 453</w:t>
      </w:r>
    </w:p>
    <w:p w:rsidR="00EA274E" w:rsidRDefault="00894CC8">
      <w:pPr>
        <w:divId w:val="257909789"/>
      </w:pPr>
      <w:r>
        <w:t xml:space="preserve">Remember you can check your calculations using the inverse method, which means using subtraction to check that your answer to an addition calculation is correct. For example: </w:t>
      </w:r>
    </w:p>
    <w:p w:rsidR="00EA274E" w:rsidRDefault="00894CC8">
      <w:pPr>
        <w:divId w:val="257909789"/>
      </w:pPr>
      <w:r>
        <w:rPr>
          <w:vanish/>
        </w:rPr>
        <w:t>Start of Extract</w:t>
      </w:r>
    </w:p>
    <w:p w:rsidR="00EA274E" w:rsidRDefault="00894CC8">
      <w:pPr>
        <w:divId w:val="902447269"/>
      </w:pPr>
      <w:bookmarkStart w:id="115" w:name="Unit2_Session1_Extract8"/>
      <w:bookmarkEnd w:id="115"/>
      <w:r>
        <w:t>630 + 295 = 925 (addition)</w:t>
      </w:r>
    </w:p>
    <w:p w:rsidR="00EA274E" w:rsidRDefault="00894CC8">
      <w:pPr>
        <w:divId w:val="902447269"/>
      </w:pPr>
      <w:r>
        <w:t>925 – 295 = 630 (subtraction to check)</w:t>
      </w:r>
    </w:p>
    <w:p w:rsidR="00EA274E" w:rsidRDefault="00894CC8">
      <w:pPr>
        <w:divId w:val="257909789"/>
      </w:pPr>
      <w:r>
        <w:rPr>
          <w:vanish/>
        </w:rPr>
        <w:t>End of Extract</w:t>
      </w:r>
    </w:p>
    <w:p w:rsidR="00EA274E" w:rsidRDefault="00894CC8">
      <w:pPr>
        <w:divId w:val="1332952955"/>
      </w:pPr>
      <w:r>
        <w:rPr>
          <w:vanish/>
        </w:rPr>
        <w:t>End of Question</w:t>
      </w:r>
    </w:p>
    <w:bookmarkStart w:id="116" w:name="View_Unit2_Session1_Answer9"/>
    <w:p w:rsidR="00EA274E" w:rsidRDefault="00894CC8">
      <w:pPr>
        <w:pStyle w:val="navbutton"/>
        <w:divId w:val="1332952955"/>
      </w:pPr>
      <w:r>
        <w:fldChar w:fldCharType="begin"/>
      </w:r>
      <w:r>
        <w:instrText xml:space="preserve"> HYPERLINK "" \l "Unit2_Session1_Answer9" </w:instrText>
      </w:r>
      <w:r>
        <w:fldChar w:fldCharType="separate"/>
      </w:r>
      <w:r>
        <w:rPr>
          <w:rStyle w:val="Hyperlink"/>
        </w:rPr>
        <w:t>View answer - Activity 7: Subtracting whole numbers</w:t>
      </w:r>
      <w:r>
        <w:fldChar w:fldCharType="end"/>
      </w:r>
      <w:bookmarkEnd w:id="116"/>
    </w:p>
    <w:p w:rsidR="00EA274E" w:rsidRDefault="00894CC8">
      <w:pPr>
        <w:divId w:val="214241304"/>
      </w:pPr>
      <w:r>
        <w:rPr>
          <w:vanish/>
        </w:rPr>
        <w:t>End of Activity</w:t>
      </w:r>
    </w:p>
    <w:p w:rsidR="00EA274E" w:rsidRDefault="00894CC8">
      <w:pPr>
        <w:pStyle w:val="Heading2"/>
        <w:divId w:val="973023128"/>
        <w:rPr>
          <w:rFonts w:eastAsia="Times New Roman"/>
        </w:rPr>
      </w:pPr>
      <w:bookmarkStart w:id="117" w:name="Unit2_Session1_Section7"/>
      <w:bookmarkEnd w:id="117"/>
      <w:r>
        <w:rPr>
          <w:rFonts w:eastAsia="Times New Roman"/>
        </w:rPr>
        <w:t>1.7 Multiplication</w:t>
      </w:r>
    </w:p>
    <w:p w:rsidR="00EA274E" w:rsidRDefault="00894CC8">
      <w:pPr>
        <w:pStyle w:val="Heading3"/>
        <w:divId w:val="1197424953"/>
        <w:rPr>
          <w:rFonts w:eastAsia="Times New Roman"/>
        </w:rPr>
      </w:pPr>
      <w:bookmarkStart w:id="118" w:name="Unit2_Session1_SubSection1"/>
      <w:bookmarkEnd w:id="118"/>
      <w:r>
        <w:rPr>
          <w:rFonts w:eastAsia="Times New Roman"/>
        </w:rPr>
        <w:t>Multiplication by 10, 100 and 1 000</w:t>
      </w:r>
    </w:p>
    <w:p w:rsidR="00EA274E" w:rsidRDefault="00894CC8">
      <w:pPr>
        <w:pStyle w:val="Heading4"/>
        <w:divId w:val="1164395684"/>
        <w:rPr>
          <w:rFonts w:eastAsia="Times New Roman"/>
        </w:rPr>
      </w:pPr>
      <w:bookmarkStart w:id="119" w:name="Unit2_Session1_InternalSection4"/>
      <w:bookmarkEnd w:id="119"/>
      <w:r>
        <w:rPr>
          <w:rFonts w:eastAsia="Times New Roman"/>
        </w:rPr>
        <w:t>×10</w:t>
      </w:r>
    </w:p>
    <w:p w:rsidR="00EA274E" w:rsidRDefault="00894CC8">
      <w:pPr>
        <w:divId w:val="1164395684"/>
      </w:pPr>
      <w:r>
        <w:t>To multiply a whole number by 10, we write the number then add one zero on the end. For example:</w:t>
      </w:r>
    </w:p>
    <w:p w:rsidR="00EA274E" w:rsidRDefault="00894CC8">
      <w:pPr>
        <w:divId w:val="1164395684"/>
      </w:pPr>
      <w:r>
        <w:rPr>
          <w:vanish/>
        </w:rPr>
        <w:t>Start of Extract</w:t>
      </w:r>
    </w:p>
    <w:p w:rsidR="00EA274E" w:rsidRDefault="00894CC8">
      <w:pPr>
        <w:divId w:val="1978339427"/>
      </w:pPr>
      <w:bookmarkStart w:id="120" w:name="Unit2_Session1_Extract9"/>
      <w:bookmarkEnd w:id="120"/>
      <w:r>
        <w:t>2 × 10 = 20 (2 × 1 = 2, then add a zero)</w:t>
      </w:r>
    </w:p>
    <w:p w:rsidR="00EA274E" w:rsidRDefault="00894CC8">
      <w:pPr>
        <w:divId w:val="1978339427"/>
      </w:pPr>
      <w:r>
        <w:t>6 × 10 = 6</w:t>
      </w:r>
      <w:r>
        <w:rPr>
          <w:rStyle w:val="Strong"/>
        </w:rPr>
        <w:t>0</w:t>
      </w:r>
    </w:p>
    <w:p w:rsidR="00EA274E" w:rsidRDefault="00894CC8">
      <w:pPr>
        <w:divId w:val="1978339427"/>
      </w:pPr>
      <w:r>
        <w:t>10 × 10 = 1</w:t>
      </w:r>
      <w:r>
        <w:rPr>
          <w:rStyle w:val="Strong"/>
        </w:rPr>
        <w:t>00</w:t>
      </w:r>
    </w:p>
    <w:p w:rsidR="00EA274E" w:rsidRDefault="00894CC8">
      <w:pPr>
        <w:divId w:val="1164395684"/>
      </w:pPr>
      <w:r>
        <w:rPr>
          <w:vanish/>
        </w:rPr>
        <w:t>End of Extract</w:t>
      </w:r>
    </w:p>
    <w:p w:rsidR="00EA274E" w:rsidRDefault="00894CC8">
      <w:pPr>
        <w:pStyle w:val="Heading4"/>
        <w:divId w:val="1809010677"/>
        <w:rPr>
          <w:rFonts w:eastAsia="Times New Roman"/>
        </w:rPr>
      </w:pPr>
      <w:bookmarkStart w:id="121" w:name="Unit2_Session1_InternalSection5"/>
      <w:bookmarkEnd w:id="121"/>
      <w:r>
        <w:rPr>
          <w:rFonts w:eastAsia="Times New Roman"/>
        </w:rPr>
        <w:t>×100</w:t>
      </w:r>
    </w:p>
    <w:p w:rsidR="00EA274E" w:rsidRDefault="00894CC8">
      <w:pPr>
        <w:divId w:val="1809010677"/>
      </w:pPr>
      <w:r>
        <w:t>When we multiply a whole number by 100, we add two zeros to the end of the number. For example:</w:t>
      </w:r>
    </w:p>
    <w:p w:rsidR="00EA274E" w:rsidRDefault="00894CC8">
      <w:pPr>
        <w:divId w:val="1809010677"/>
      </w:pPr>
      <w:r>
        <w:rPr>
          <w:vanish/>
        </w:rPr>
        <w:t>Start of Extract</w:t>
      </w:r>
    </w:p>
    <w:p w:rsidR="00EA274E" w:rsidRDefault="00894CC8">
      <w:pPr>
        <w:divId w:val="1370762478"/>
      </w:pPr>
      <w:bookmarkStart w:id="122" w:name="Unit2_Session1_Extract10"/>
      <w:bookmarkEnd w:id="122"/>
      <w:r>
        <w:t>3 × 100 = 3</w:t>
      </w:r>
      <w:r>
        <w:rPr>
          <w:rStyle w:val="Strong"/>
        </w:rPr>
        <w:t>00</w:t>
      </w:r>
    </w:p>
    <w:p w:rsidR="00EA274E" w:rsidRDefault="00894CC8">
      <w:pPr>
        <w:divId w:val="1370762478"/>
      </w:pPr>
      <w:r>
        <w:t>25 × 100 = 2 5</w:t>
      </w:r>
      <w:r>
        <w:rPr>
          <w:rStyle w:val="Strong"/>
        </w:rPr>
        <w:t>00</w:t>
      </w:r>
    </w:p>
    <w:p w:rsidR="00EA274E" w:rsidRDefault="00894CC8">
      <w:pPr>
        <w:divId w:val="1370762478"/>
      </w:pPr>
      <w:r>
        <w:t>60 × 100 = 6 0</w:t>
      </w:r>
      <w:r>
        <w:rPr>
          <w:rStyle w:val="Strong"/>
        </w:rPr>
        <w:t>00</w:t>
      </w:r>
    </w:p>
    <w:p w:rsidR="00EA274E" w:rsidRDefault="00894CC8">
      <w:pPr>
        <w:divId w:val="1809010677"/>
      </w:pPr>
      <w:r>
        <w:rPr>
          <w:vanish/>
        </w:rPr>
        <w:t>End of Extract</w:t>
      </w:r>
    </w:p>
    <w:p w:rsidR="00EA274E" w:rsidRDefault="00894CC8">
      <w:pPr>
        <w:pStyle w:val="Heading4"/>
        <w:divId w:val="1923559586"/>
        <w:rPr>
          <w:rFonts w:eastAsia="Times New Roman"/>
        </w:rPr>
      </w:pPr>
      <w:bookmarkStart w:id="123" w:name="Unit2_Session1_InternalSection6"/>
      <w:bookmarkEnd w:id="123"/>
      <w:r>
        <w:rPr>
          <w:rFonts w:eastAsia="Times New Roman"/>
        </w:rPr>
        <w:t>×1 000</w:t>
      </w:r>
    </w:p>
    <w:p w:rsidR="00EA274E" w:rsidRDefault="00894CC8">
      <w:pPr>
        <w:divId w:val="1923559586"/>
      </w:pPr>
      <w:r>
        <w:t>When we multiply a whole number by 1 000, we add three zeros to the end of the number. For example:</w:t>
      </w:r>
    </w:p>
    <w:p w:rsidR="00EA274E" w:rsidRDefault="00894CC8">
      <w:pPr>
        <w:divId w:val="1923559586"/>
      </w:pPr>
      <w:r>
        <w:rPr>
          <w:vanish/>
        </w:rPr>
        <w:t>Start of Extract</w:t>
      </w:r>
    </w:p>
    <w:p w:rsidR="00EA274E" w:rsidRDefault="00894CC8">
      <w:pPr>
        <w:divId w:val="108666528"/>
      </w:pPr>
      <w:bookmarkStart w:id="124" w:name="Unit2_Session1_Extract11"/>
      <w:bookmarkEnd w:id="124"/>
      <w:r>
        <w:t>4 × 1 000 = 4 </w:t>
      </w:r>
      <w:r>
        <w:rPr>
          <w:rStyle w:val="Strong"/>
        </w:rPr>
        <w:t>000</w:t>
      </w:r>
    </w:p>
    <w:p w:rsidR="00EA274E" w:rsidRDefault="00894CC8">
      <w:pPr>
        <w:divId w:val="108666528"/>
      </w:pPr>
      <w:r>
        <w:t>32 × 1 000 = 32 </w:t>
      </w:r>
      <w:r>
        <w:rPr>
          <w:rStyle w:val="Strong"/>
        </w:rPr>
        <w:t>000</w:t>
      </w:r>
    </w:p>
    <w:p w:rsidR="00EA274E" w:rsidRDefault="00894CC8">
      <w:pPr>
        <w:divId w:val="108666528"/>
      </w:pPr>
      <w:r>
        <w:t>50 × 1 000 = 50 </w:t>
      </w:r>
      <w:r>
        <w:rPr>
          <w:rStyle w:val="Strong"/>
        </w:rPr>
        <w:t>000</w:t>
      </w:r>
    </w:p>
    <w:p w:rsidR="00EA274E" w:rsidRDefault="00894CC8">
      <w:pPr>
        <w:divId w:val="1923559586"/>
      </w:pPr>
      <w:r>
        <w:rPr>
          <w:vanish/>
        </w:rPr>
        <w:t>End of Extract</w:t>
      </w:r>
    </w:p>
    <w:p w:rsidR="00EA274E" w:rsidRDefault="00894CC8">
      <w:pPr>
        <w:divId w:val="1197424953"/>
      </w:pPr>
      <w:r>
        <w:t>Now try the following activity.</w:t>
      </w:r>
    </w:p>
    <w:p w:rsidR="00EA274E" w:rsidRDefault="00894CC8">
      <w:pPr>
        <w:divId w:val="1197424953"/>
      </w:pPr>
      <w:r>
        <w:rPr>
          <w:vanish/>
        </w:rPr>
        <w:t>Start of Activity</w:t>
      </w:r>
    </w:p>
    <w:p w:rsidR="00EA274E" w:rsidRDefault="00894CC8">
      <w:pPr>
        <w:spacing w:before="240" w:beforeAutospacing="0" w:after="0" w:afterAutospacing="0" w:line="240" w:lineRule="auto"/>
        <w:ind w:left="240" w:right="240"/>
        <w:outlineLvl w:val="4"/>
        <w:divId w:val="1456217964"/>
        <w:rPr>
          <w:rFonts w:eastAsia="Times New Roman"/>
          <w:b/>
          <w:bCs/>
          <w:sz w:val="36"/>
          <w:szCs w:val="36"/>
        </w:rPr>
      </w:pPr>
      <w:bookmarkStart w:id="125" w:name="Unit2_Session1_Activity8"/>
      <w:bookmarkEnd w:id="125"/>
      <w:r>
        <w:rPr>
          <w:rFonts w:eastAsia="Times New Roman"/>
          <w:b/>
          <w:bCs/>
          <w:sz w:val="36"/>
          <w:szCs w:val="36"/>
        </w:rPr>
        <w:t>Activity 8: Multiplying whole numbers by 10, 100 and 1 000</w:t>
      </w:r>
    </w:p>
    <w:p w:rsidR="00EA274E" w:rsidRDefault="00894CC8">
      <w:pPr>
        <w:divId w:val="1655378089"/>
      </w:pPr>
      <w:r>
        <w:rPr>
          <w:vanish/>
        </w:rPr>
        <w:t>Start of Question</w:t>
      </w:r>
    </w:p>
    <w:p w:rsidR="00EA274E" w:rsidRDefault="00894CC8">
      <w:pPr>
        <w:divId w:val="953710976"/>
      </w:pPr>
      <w:bookmarkStart w:id="126" w:name="Unit2_Session1_Question12"/>
      <w:bookmarkEnd w:id="126"/>
      <w:r>
        <w:t>Now try the following:</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7 × 10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32 × 10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120 × 10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8 × 100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21 × 100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520 × 100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3 × 1 000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12 × 1 000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45 × 1 000</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Pens cost 31 pence each. How much would it cost for a pack of ten pens?</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A supermarket buys boxes of cereal in batches of 100. If they buy 19 batches, how many boxes is this?</w:t>
      </w:r>
    </w:p>
    <w:p w:rsidR="00EA274E" w:rsidRDefault="00894CC8">
      <w:pPr>
        <w:numPr>
          <w:ilvl w:val="0"/>
          <w:numId w:val="22"/>
        </w:numPr>
        <w:spacing w:before="0" w:beforeAutospacing="0" w:after="0" w:afterAutospacing="0"/>
        <w:ind w:left="780" w:right="780"/>
        <w:divId w:val="953710976"/>
        <w:rPr>
          <w:rFonts w:eastAsia="Times New Roman"/>
        </w:rPr>
      </w:pPr>
      <w:r>
        <w:rPr>
          <w:rFonts w:eastAsia="Times New Roman"/>
        </w:rPr>
        <w:t>Seven people win £1 000 each on the lottery. How much money is this altogether?</w:t>
      </w:r>
    </w:p>
    <w:p w:rsidR="00EA274E" w:rsidRDefault="00894CC8">
      <w:pPr>
        <w:divId w:val="1655378089"/>
      </w:pPr>
      <w:r>
        <w:rPr>
          <w:vanish/>
        </w:rPr>
        <w:t>End of Question</w:t>
      </w:r>
    </w:p>
    <w:bookmarkStart w:id="127" w:name="View_Unit2_Session1_Answer10"/>
    <w:p w:rsidR="00EA274E" w:rsidRDefault="00894CC8">
      <w:pPr>
        <w:pStyle w:val="navbutton"/>
        <w:divId w:val="1655378089"/>
      </w:pPr>
      <w:r>
        <w:fldChar w:fldCharType="begin"/>
      </w:r>
      <w:r>
        <w:instrText xml:space="preserve"> HYPERLINK "" \l "Unit2_Session1_Answer10" </w:instrText>
      </w:r>
      <w:r>
        <w:fldChar w:fldCharType="separate"/>
      </w:r>
      <w:r>
        <w:rPr>
          <w:rStyle w:val="Hyperlink"/>
        </w:rPr>
        <w:t>View answer - Activity 8: Multiplying whole numbers by 10, 100 and 1 000</w:t>
      </w:r>
      <w:r>
        <w:fldChar w:fldCharType="end"/>
      </w:r>
      <w:bookmarkEnd w:id="127"/>
    </w:p>
    <w:p w:rsidR="00EA274E" w:rsidRDefault="00894CC8">
      <w:pPr>
        <w:divId w:val="1197424953"/>
      </w:pPr>
      <w:r>
        <w:rPr>
          <w:vanish/>
        </w:rPr>
        <w:t>End of Activity</w:t>
      </w:r>
    </w:p>
    <w:p w:rsidR="00EA274E" w:rsidRDefault="00894CC8">
      <w:pPr>
        <w:pStyle w:val="Heading3"/>
        <w:divId w:val="1583874783"/>
        <w:rPr>
          <w:rFonts w:eastAsia="Times New Roman"/>
        </w:rPr>
      </w:pPr>
      <w:bookmarkStart w:id="128" w:name="Unit2_Session1_SubSection2"/>
      <w:bookmarkEnd w:id="128"/>
      <w:r>
        <w:rPr>
          <w:rFonts w:eastAsia="Times New Roman"/>
        </w:rPr>
        <w:t>Multiples and square numbers</w:t>
      </w:r>
    </w:p>
    <w:p w:rsidR="00EA274E" w:rsidRDefault="00894CC8">
      <w:pPr>
        <w:divId w:val="1583874783"/>
      </w:pPr>
      <w:r>
        <w:t>When dealing with multiplication, it is important to know the meaning of multiples and square numbers.</w:t>
      </w:r>
    </w:p>
    <w:p w:rsidR="00EA274E" w:rsidRDefault="00894CC8">
      <w:pPr>
        <w:pStyle w:val="Heading4"/>
        <w:divId w:val="1321884190"/>
        <w:rPr>
          <w:rFonts w:eastAsia="Times New Roman"/>
        </w:rPr>
      </w:pPr>
      <w:bookmarkStart w:id="129" w:name="Unit2_Session1_InternalSection7"/>
      <w:bookmarkEnd w:id="129"/>
      <w:r>
        <w:rPr>
          <w:rFonts w:eastAsia="Times New Roman"/>
        </w:rPr>
        <w:t>Multiples</w:t>
      </w:r>
    </w:p>
    <w:p w:rsidR="00EA274E" w:rsidRDefault="00894CC8">
      <w:pPr>
        <w:divId w:val="1321884190"/>
      </w:pPr>
      <w:r>
        <w:t>A multiple of a number can be divided exactly by that number. So for example, 12 is a multiple of 2, 3, 4 and 6, because:</w:t>
      </w:r>
    </w:p>
    <w:p w:rsidR="00EA274E" w:rsidRDefault="00894CC8">
      <w:pPr>
        <w:divId w:val="1321884190"/>
      </w:pPr>
      <w:r>
        <w:rPr>
          <w:vanish/>
        </w:rPr>
        <w:t>Start of Extract</w:t>
      </w:r>
    </w:p>
    <w:p w:rsidR="00EA274E" w:rsidRDefault="00894CC8">
      <w:pPr>
        <w:divId w:val="960305357"/>
      </w:pPr>
      <w:bookmarkStart w:id="130" w:name="Unit2_Session1_Extract12"/>
      <w:bookmarkEnd w:id="130"/>
      <w:r>
        <w:t>2 × 6 = 12</w:t>
      </w:r>
    </w:p>
    <w:p w:rsidR="00EA274E" w:rsidRDefault="00894CC8">
      <w:pPr>
        <w:divId w:val="960305357"/>
      </w:pPr>
      <w:r>
        <w:t>4 × 3 = 12</w:t>
      </w:r>
    </w:p>
    <w:p w:rsidR="00EA274E" w:rsidRDefault="00894CC8">
      <w:pPr>
        <w:divId w:val="1321884190"/>
      </w:pPr>
      <w:r>
        <w:rPr>
          <w:vanish/>
        </w:rPr>
        <w:t>End of Extract</w:t>
      </w:r>
    </w:p>
    <w:p w:rsidR="00EA274E" w:rsidRDefault="00894CC8">
      <w:pPr>
        <w:divId w:val="1321884190"/>
      </w:pPr>
      <w:r>
        <w:rPr>
          <w:vanish/>
        </w:rPr>
        <w:t>Start of Activity</w:t>
      </w:r>
    </w:p>
    <w:p w:rsidR="00EA274E" w:rsidRDefault="00894CC8">
      <w:pPr>
        <w:spacing w:before="240" w:beforeAutospacing="0" w:after="0" w:afterAutospacing="0" w:line="240" w:lineRule="auto"/>
        <w:ind w:left="240" w:right="240"/>
        <w:outlineLvl w:val="5"/>
        <w:divId w:val="994799231"/>
        <w:rPr>
          <w:rFonts w:eastAsia="Times New Roman"/>
          <w:b/>
          <w:bCs/>
          <w:sz w:val="36"/>
          <w:szCs w:val="36"/>
        </w:rPr>
      </w:pPr>
      <w:bookmarkStart w:id="131" w:name="Unit2_Session1_Activity9"/>
      <w:bookmarkEnd w:id="131"/>
      <w:r>
        <w:rPr>
          <w:rFonts w:eastAsia="Times New Roman"/>
          <w:b/>
          <w:bCs/>
          <w:sz w:val="36"/>
          <w:szCs w:val="36"/>
        </w:rPr>
        <w:t>Activity 9: Looking for multiples</w:t>
      </w:r>
    </w:p>
    <w:p w:rsidR="00EA274E" w:rsidRDefault="00894CC8">
      <w:pPr>
        <w:divId w:val="1614557743"/>
      </w:pPr>
      <w:r>
        <w:rPr>
          <w:vanish/>
        </w:rPr>
        <w:t>Start of Question</w:t>
      </w:r>
    </w:p>
    <w:p w:rsidR="00EA274E" w:rsidRDefault="00894CC8">
      <w:pPr>
        <w:divId w:val="247934348"/>
      </w:pPr>
      <w:bookmarkStart w:id="132" w:name="Unit2_Session1_Question13"/>
      <w:bookmarkEnd w:id="132"/>
      <w:r>
        <w:t>Look at the following row of numbers, and then answer the questions below.</w:t>
      </w:r>
    </w:p>
    <w:p w:rsidR="00EA274E" w:rsidRDefault="00894CC8">
      <w:pPr>
        <w:divId w:val="247934348"/>
      </w:pPr>
      <w:r>
        <w:rPr>
          <w:vanish/>
        </w:rPr>
        <w:t>Start of Extract</w:t>
      </w:r>
    </w:p>
    <w:p w:rsidR="00EA274E" w:rsidRDefault="00894CC8">
      <w:pPr>
        <w:divId w:val="557858343"/>
      </w:pPr>
      <w:bookmarkStart w:id="133" w:name="Unit2_Session1_Extract13"/>
      <w:bookmarkEnd w:id="133"/>
      <w:r>
        <w:t>12, 17, 24, 30, 39, 45, 52, 80</w:t>
      </w:r>
    </w:p>
    <w:p w:rsidR="00EA274E" w:rsidRDefault="00894CC8">
      <w:pPr>
        <w:divId w:val="247934348"/>
      </w:pPr>
      <w:r>
        <w:rPr>
          <w:vanish/>
        </w:rPr>
        <w:t>End of Extract</w:t>
      </w:r>
    </w:p>
    <w:p w:rsidR="00EA274E" w:rsidRDefault="00894CC8">
      <w:pPr>
        <w:numPr>
          <w:ilvl w:val="0"/>
          <w:numId w:val="23"/>
        </w:numPr>
        <w:spacing w:before="0" w:beforeAutospacing="0" w:after="0" w:afterAutospacing="0"/>
        <w:ind w:left="780" w:right="780"/>
        <w:divId w:val="247934348"/>
        <w:rPr>
          <w:rFonts w:eastAsia="Times New Roman"/>
        </w:rPr>
      </w:pPr>
      <w:r>
        <w:rPr>
          <w:rFonts w:eastAsia="Times New Roman"/>
        </w:rPr>
        <w:t>Which of these numbers are multiples of 2?</w:t>
      </w:r>
    </w:p>
    <w:p w:rsidR="00EA274E" w:rsidRDefault="00894CC8">
      <w:pPr>
        <w:numPr>
          <w:ilvl w:val="0"/>
          <w:numId w:val="23"/>
        </w:numPr>
        <w:spacing w:before="0" w:beforeAutospacing="0" w:after="0" w:afterAutospacing="0"/>
        <w:ind w:left="780" w:right="780"/>
        <w:divId w:val="247934348"/>
        <w:rPr>
          <w:rFonts w:eastAsia="Times New Roman"/>
        </w:rPr>
      </w:pPr>
      <w:r>
        <w:rPr>
          <w:rFonts w:eastAsia="Times New Roman"/>
        </w:rPr>
        <w:t>Which of these numbers are multiples of 3?</w:t>
      </w:r>
    </w:p>
    <w:p w:rsidR="00EA274E" w:rsidRDefault="00894CC8">
      <w:pPr>
        <w:numPr>
          <w:ilvl w:val="0"/>
          <w:numId w:val="23"/>
        </w:numPr>
        <w:spacing w:before="0" w:beforeAutospacing="0" w:after="0" w:afterAutospacing="0"/>
        <w:ind w:left="780" w:right="780"/>
        <w:divId w:val="247934348"/>
        <w:rPr>
          <w:rFonts w:eastAsia="Times New Roman"/>
        </w:rPr>
      </w:pPr>
      <w:r>
        <w:rPr>
          <w:rFonts w:eastAsia="Times New Roman"/>
        </w:rPr>
        <w:t>Which of these numbers are multiples of 5?</w:t>
      </w:r>
    </w:p>
    <w:p w:rsidR="00EA274E" w:rsidRDefault="00894CC8">
      <w:pPr>
        <w:numPr>
          <w:ilvl w:val="0"/>
          <w:numId w:val="23"/>
        </w:numPr>
        <w:spacing w:before="0" w:beforeAutospacing="0" w:after="0" w:afterAutospacing="0"/>
        <w:ind w:left="780" w:right="780"/>
        <w:divId w:val="247934348"/>
        <w:rPr>
          <w:rFonts w:eastAsia="Times New Roman"/>
        </w:rPr>
      </w:pPr>
      <w:r>
        <w:rPr>
          <w:rFonts w:eastAsia="Times New Roman"/>
        </w:rPr>
        <w:t>Which of these numbers are multiples of 10?</w:t>
      </w:r>
    </w:p>
    <w:p w:rsidR="00EA274E" w:rsidRDefault="00894CC8">
      <w:pPr>
        <w:divId w:val="1614557743"/>
      </w:pPr>
      <w:r>
        <w:rPr>
          <w:vanish/>
        </w:rPr>
        <w:t>End of Question</w:t>
      </w:r>
    </w:p>
    <w:bookmarkStart w:id="134" w:name="View_Unit2_Session1_Answer11"/>
    <w:p w:rsidR="00EA274E" w:rsidRDefault="00894CC8">
      <w:pPr>
        <w:pStyle w:val="navbutton"/>
        <w:divId w:val="1614557743"/>
      </w:pPr>
      <w:r>
        <w:fldChar w:fldCharType="begin"/>
      </w:r>
      <w:r>
        <w:instrText xml:space="preserve"> HYPERLINK "" \l "Unit2_Session1_Answer11" </w:instrText>
      </w:r>
      <w:r>
        <w:fldChar w:fldCharType="separate"/>
      </w:r>
      <w:r>
        <w:rPr>
          <w:rStyle w:val="Hyperlink"/>
        </w:rPr>
        <w:t>View answer - Activity 9: Looking for multiples</w:t>
      </w:r>
      <w:r>
        <w:fldChar w:fldCharType="end"/>
      </w:r>
      <w:bookmarkEnd w:id="134"/>
    </w:p>
    <w:p w:rsidR="00EA274E" w:rsidRDefault="00894CC8">
      <w:pPr>
        <w:divId w:val="1321884190"/>
      </w:pPr>
      <w:r>
        <w:rPr>
          <w:vanish/>
        </w:rPr>
        <w:t>End of Activity</w:t>
      </w:r>
    </w:p>
    <w:p w:rsidR="00EA274E" w:rsidRDefault="00894CC8">
      <w:pPr>
        <w:pStyle w:val="Heading4"/>
        <w:divId w:val="1023483024"/>
        <w:rPr>
          <w:rFonts w:eastAsia="Times New Roman"/>
        </w:rPr>
      </w:pPr>
      <w:bookmarkStart w:id="135" w:name="Unit2_Session1_InternalSection8"/>
      <w:bookmarkEnd w:id="135"/>
      <w:r>
        <w:rPr>
          <w:rFonts w:eastAsia="Times New Roman"/>
        </w:rPr>
        <w:t>Square numbers</w:t>
      </w:r>
    </w:p>
    <w:p w:rsidR="00EA274E" w:rsidRDefault="00894CC8">
      <w:pPr>
        <w:divId w:val="1023483024"/>
      </w:pPr>
      <w:r>
        <w:t>A square number is made when you multiply any whole number by itself. For example:</w:t>
      </w:r>
    </w:p>
    <w:p w:rsidR="00EA274E" w:rsidRDefault="00894CC8">
      <w:pPr>
        <w:divId w:val="1023483024"/>
      </w:pPr>
      <w:r>
        <w:rPr>
          <w:vanish/>
        </w:rPr>
        <w:t>Start of Extract</w:t>
      </w:r>
    </w:p>
    <w:p w:rsidR="00EA274E" w:rsidRDefault="00894CC8">
      <w:pPr>
        <w:divId w:val="1671717433"/>
      </w:pPr>
      <w:bookmarkStart w:id="136" w:name="Unit2_Session1_Extract14"/>
      <w:bookmarkEnd w:id="136"/>
      <w:r>
        <w:t>1 × 1 = 1</w:t>
      </w:r>
    </w:p>
    <w:p w:rsidR="00EA274E" w:rsidRDefault="00894CC8">
      <w:pPr>
        <w:divId w:val="1671717433"/>
      </w:pPr>
      <w:r>
        <w:t>2 × 2 = 4</w:t>
      </w:r>
    </w:p>
    <w:p w:rsidR="00EA274E" w:rsidRDefault="00894CC8">
      <w:pPr>
        <w:divId w:val="1671717433"/>
      </w:pPr>
      <w:r>
        <w:t>3 × 3 = 9</w:t>
      </w:r>
    </w:p>
    <w:p w:rsidR="00EA274E" w:rsidRDefault="00894CC8">
      <w:pPr>
        <w:divId w:val="1023483024"/>
      </w:pPr>
      <w:r>
        <w:rPr>
          <w:vanish/>
        </w:rPr>
        <w:t>End of Extract</w:t>
      </w:r>
    </w:p>
    <w:p w:rsidR="00EA274E" w:rsidRDefault="00894CC8">
      <w:pPr>
        <w:divId w:val="1023483024"/>
      </w:pPr>
      <w:r>
        <w:rPr>
          <w:vanish/>
        </w:rPr>
        <w:t>Start of Box</w:t>
      </w:r>
    </w:p>
    <w:p w:rsidR="00EA274E" w:rsidRDefault="00894CC8">
      <w:pPr>
        <w:divId w:val="32507205"/>
      </w:pPr>
      <w:bookmarkStart w:id="137" w:name="Unit2_Session1_Box2"/>
      <w:bookmarkEnd w:id="137"/>
      <w:r>
        <w:rPr>
          <w:rStyle w:val="Strong"/>
        </w:rPr>
        <w:t>Hint:</w:t>
      </w:r>
      <w:r>
        <w:t xml:space="preserve"> Square numbers are commonly shown as: 1</w:t>
      </w:r>
      <w:r>
        <w:rPr>
          <w:rFonts w:ascii="inherit" w:hAnsi="inherit"/>
          <w:vertAlign w:val="superscript"/>
        </w:rPr>
        <w:t>2</w:t>
      </w:r>
      <w:r>
        <w:t xml:space="preserve"> (meaning 1 × 1), 2</w:t>
      </w:r>
      <w:r>
        <w:rPr>
          <w:rFonts w:ascii="inherit" w:hAnsi="inherit"/>
          <w:vertAlign w:val="superscript"/>
        </w:rPr>
        <w:t>2</w:t>
      </w:r>
      <w:r>
        <w:t xml:space="preserve"> (meaning 2 × 2), 3</w:t>
      </w:r>
      <w:r>
        <w:rPr>
          <w:rFonts w:ascii="inherit" w:hAnsi="inherit"/>
          <w:vertAlign w:val="superscript"/>
        </w:rPr>
        <w:t>2</w:t>
      </w:r>
      <w:r>
        <w:t xml:space="preserve"> (meaning 3 × 3), etc. </w:t>
      </w:r>
    </w:p>
    <w:p w:rsidR="00EA274E" w:rsidRDefault="00894CC8">
      <w:pPr>
        <w:divId w:val="1023483024"/>
      </w:pPr>
      <w:r>
        <w:rPr>
          <w:vanish/>
        </w:rPr>
        <w:t>End of Box</w:t>
      </w:r>
    </w:p>
    <w:p w:rsidR="00EA274E" w:rsidRDefault="00894CC8">
      <w:pPr>
        <w:divId w:val="1023483024"/>
      </w:pPr>
      <w:r>
        <w:rPr>
          <w:vanish/>
        </w:rPr>
        <w:t>Start of Activity</w:t>
      </w:r>
    </w:p>
    <w:p w:rsidR="00EA274E" w:rsidRDefault="00894CC8">
      <w:pPr>
        <w:spacing w:before="240" w:beforeAutospacing="0" w:after="0" w:afterAutospacing="0" w:line="240" w:lineRule="auto"/>
        <w:ind w:left="240" w:right="240"/>
        <w:outlineLvl w:val="5"/>
        <w:divId w:val="575669550"/>
        <w:rPr>
          <w:rFonts w:eastAsia="Times New Roman"/>
          <w:b/>
          <w:bCs/>
          <w:sz w:val="36"/>
          <w:szCs w:val="36"/>
        </w:rPr>
      </w:pPr>
      <w:bookmarkStart w:id="138" w:name="Unit2_Session1_Activity10"/>
      <w:bookmarkEnd w:id="138"/>
      <w:r>
        <w:rPr>
          <w:rFonts w:eastAsia="Times New Roman"/>
          <w:b/>
          <w:bCs/>
          <w:sz w:val="36"/>
          <w:szCs w:val="36"/>
        </w:rPr>
        <w:t>Activity 10: Identifying square numbers</w:t>
      </w:r>
    </w:p>
    <w:p w:rsidR="00EA274E" w:rsidRDefault="00894CC8">
      <w:pPr>
        <w:divId w:val="589047865"/>
      </w:pPr>
      <w:r>
        <w:rPr>
          <w:vanish/>
        </w:rPr>
        <w:t>Start of Question</w:t>
      </w:r>
    </w:p>
    <w:p w:rsidR="00EA274E" w:rsidRDefault="00894CC8">
      <w:pPr>
        <w:divId w:val="976687893"/>
      </w:pPr>
      <w:bookmarkStart w:id="139" w:name="Unit2_Session1_Question14"/>
      <w:bookmarkEnd w:id="139"/>
      <w:r>
        <w:t>You have been given the square numbers up to 3. Following the pattern, what are the square numbers from 4 to 12?</w:t>
      </w:r>
    </w:p>
    <w:p w:rsidR="00EA274E" w:rsidRDefault="00894CC8">
      <w:pPr>
        <w:divId w:val="589047865"/>
      </w:pPr>
      <w:r>
        <w:rPr>
          <w:vanish/>
        </w:rPr>
        <w:t>End of Question</w:t>
      </w:r>
    </w:p>
    <w:bookmarkStart w:id="140" w:name="View_Unit2_Session1_Answer12"/>
    <w:p w:rsidR="00EA274E" w:rsidRDefault="00894CC8">
      <w:pPr>
        <w:pStyle w:val="navbutton"/>
        <w:divId w:val="589047865"/>
      </w:pPr>
      <w:r>
        <w:fldChar w:fldCharType="begin"/>
      </w:r>
      <w:r>
        <w:instrText xml:space="preserve"> HYPERLINK "" \l "Unit2_Session1_Answer12" </w:instrText>
      </w:r>
      <w:r>
        <w:fldChar w:fldCharType="separate"/>
      </w:r>
      <w:r>
        <w:rPr>
          <w:rStyle w:val="Hyperlink"/>
        </w:rPr>
        <w:t>View answer - Activity 10: Identifying square numbers</w:t>
      </w:r>
      <w:r>
        <w:fldChar w:fldCharType="end"/>
      </w:r>
      <w:bookmarkEnd w:id="140"/>
    </w:p>
    <w:p w:rsidR="00EA274E" w:rsidRDefault="00894CC8">
      <w:pPr>
        <w:divId w:val="1023483024"/>
      </w:pPr>
      <w:r>
        <w:rPr>
          <w:vanish/>
        </w:rPr>
        <w:t>End of Activity</w:t>
      </w:r>
    </w:p>
    <w:p w:rsidR="00EA274E" w:rsidRDefault="00894CC8">
      <w:pPr>
        <w:pStyle w:val="Heading3"/>
        <w:divId w:val="1132402217"/>
        <w:rPr>
          <w:rFonts w:eastAsia="Times New Roman"/>
        </w:rPr>
      </w:pPr>
      <w:bookmarkStart w:id="141" w:name="Unit2_Session1_SubSection3"/>
      <w:bookmarkEnd w:id="141"/>
      <w:r>
        <w:rPr>
          <w:rFonts w:eastAsia="Times New Roman"/>
        </w:rPr>
        <w:t>Multiplication methods</w:t>
      </w:r>
    </w:p>
    <w:p w:rsidR="00EA274E" w:rsidRDefault="00894CC8">
      <w:pPr>
        <w:divId w:val="1132402217"/>
      </w:pPr>
      <w:r>
        <w:t xml:space="preserve">There are several ways to multiply, and each method will give you the correct answer as long as you use it correctly. The following videos show you the most common methods. </w:t>
      </w:r>
    </w:p>
    <w:p w:rsidR="00EA274E" w:rsidRDefault="00894CC8">
      <w:pPr>
        <w:pStyle w:val="Heading4"/>
        <w:divId w:val="1343967991"/>
        <w:rPr>
          <w:rFonts w:eastAsia="Times New Roman"/>
        </w:rPr>
      </w:pPr>
      <w:bookmarkStart w:id="142" w:name="Unit2_Session1_InternalSection9"/>
      <w:bookmarkEnd w:id="142"/>
      <w:r>
        <w:rPr>
          <w:rFonts w:eastAsia="Times New Roman"/>
        </w:rPr>
        <w:t>Standard multiplication</w:t>
      </w:r>
    </w:p>
    <w:p w:rsidR="00EA274E" w:rsidRDefault="00894CC8">
      <w:pPr>
        <w:divId w:val="1343967991"/>
      </w:pPr>
      <w:r>
        <w:rPr>
          <w:vanish/>
        </w:rPr>
        <w:t>Start of Media Content</w:t>
      </w:r>
    </w:p>
    <w:p w:rsidR="00EA274E" w:rsidRDefault="00894CC8">
      <w:pPr>
        <w:spacing w:before="120" w:beforeAutospacing="0" w:after="120" w:afterAutospacing="0"/>
        <w:divId w:val="885680831"/>
      </w:pPr>
      <w:bookmarkStart w:id="143" w:name="Unit2_Session1_MediaContent4"/>
      <w:bookmarkEnd w:id="143"/>
      <w:r>
        <w:t xml:space="preserve">Watch the video at </w:t>
      </w:r>
      <w:hyperlink r:id="rId27" w:history="1">
        <w:r>
          <w:rPr>
            <w:rStyle w:val="Hyperlink"/>
          </w:rPr>
          <w:t>YouTube.com</w:t>
        </w:r>
      </w:hyperlink>
      <w:r>
        <w:t xml:space="preserve">. </w:t>
      </w:r>
    </w:p>
    <w:p w:rsidR="00EA274E" w:rsidRDefault="00894CC8">
      <w:pPr>
        <w:divId w:val="1343967991"/>
      </w:pPr>
      <w:r>
        <w:rPr>
          <w:vanish/>
        </w:rPr>
        <w:t>End of Media Content</w:t>
      </w:r>
    </w:p>
    <w:p w:rsidR="00EA274E" w:rsidRDefault="00894CC8">
      <w:pPr>
        <w:pStyle w:val="Heading4"/>
        <w:divId w:val="1990819353"/>
        <w:rPr>
          <w:rFonts w:eastAsia="Times New Roman"/>
        </w:rPr>
      </w:pPr>
      <w:bookmarkStart w:id="144" w:name="Unit2_Session1_InternalSection10"/>
      <w:bookmarkEnd w:id="144"/>
      <w:r>
        <w:rPr>
          <w:rFonts w:eastAsia="Times New Roman"/>
        </w:rPr>
        <w:t>Grid method multiplication</w:t>
      </w:r>
    </w:p>
    <w:p w:rsidR="00EA274E" w:rsidRDefault="00894CC8">
      <w:pPr>
        <w:divId w:val="1990819353"/>
      </w:pPr>
      <w:r>
        <w:rPr>
          <w:vanish/>
        </w:rPr>
        <w:t>Start of Media Content</w:t>
      </w:r>
    </w:p>
    <w:p w:rsidR="00EA274E" w:rsidRDefault="00894CC8">
      <w:pPr>
        <w:spacing w:before="120" w:beforeAutospacing="0" w:after="120" w:afterAutospacing="0"/>
        <w:divId w:val="2136556003"/>
      </w:pPr>
      <w:bookmarkStart w:id="145" w:name="Unit2_Session1_MediaContent5"/>
      <w:bookmarkEnd w:id="145"/>
      <w:r>
        <w:t xml:space="preserve">Watch the video at </w:t>
      </w:r>
      <w:hyperlink r:id="rId28" w:history="1">
        <w:r>
          <w:rPr>
            <w:rStyle w:val="Hyperlink"/>
          </w:rPr>
          <w:t>YouTube.com</w:t>
        </w:r>
      </w:hyperlink>
      <w:r>
        <w:t xml:space="preserve">. </w:t>
      </w:r>
    </w:p>
    <w:p w:rsidR="00EA274E" w:rsidRDefault="00894CC8">
      <w:pPr>
        <w:divId w:val="1990819353"/>
      </w:pPr>
      <w:r>
        <w:rPr>
          <w:vanish/>
        </w:rPr>
        <w:t>End of Media Content</w:t>
      </w:r>
    </w:p>
    <w:p w:rsidR="00EA274E" w:rsidRDefault="00894CC8">
      <w:pPr>
        <w:pStyle w:val="Heading4"/>
        <w:divId w:val="1905794309"/>
        <w:rPr>
          <w:rFonts w:eastAsia="Times New Roman"/>
        </w:rPr>
      </w:pPr>
      <w:bookmarkStart w:id="146" w:name="Unit2_Session1_InternalSection11"/>
      <w:bookmarkEnd w:id="146"/>
      <w:r>
        <w:rPr>
          <w:rFonts w:eastAsia="Times New Roman"/>
        </w:rPr>
        <w:t>Lattice method multiplication</w:t>
      </w:r>
    </w:p>
    <w:p w:rsidR="00EA274E" w:rsidRDefault="00894CC8">
      <w:pPr>
        <w:divId w:val="1905794309"/>
      </w:pPr>
      <w:r>
        <w:rPr>
          <w:vanish/>
        </w:rPr>
        <w:t>Start of Media Content</w:t>
      </w:r>
    </w:p>
    <w:p w:rsidR="00EA274E" w:rsidRDefault="00894CC8">
      <w:pPr>
        <w:spacing w:before="120" w:beforeAutospacing="0" w:after="120" w:afterAutospacing="0"/>
        <w:divId w:val="879782936"/>
      </w:pPr>
      <w:bookmarkStart w:id="147" w:name="Unit2_Session1_MediaContent6"/>
      <w:bookmarkEnd w:id="147"/>
      <w:r>
        <w:t xml:space="preserve">Watch the video at </w:t>
      </w:r>
      <w:hyperlink r:id="rId29" w:history="1">
        <w:r>
          <w:rPr>
            <w:rStyle w:val="Hyperlink"/>
          </w:rPr>
          <w:t>YouTube.com</w:t>
        </w:r>
      </w:hyperlink>
      <w:r>
        <w:t xml:space="preserve">. </w:t>
      </w:r>
    </w:p>
    <w:p w:rsidR="00EA274E" w:rsidRDefault="00894CC8">
      <w:pPr>
        <w:divId w:val="1905794309"/>
      </w:pPr>
      <w:r>
        <w:rPr>
          <w:vanish/>
        </w:rPr>
        <w:t>End of Media Content</w:t>
      </w:r>
    </w:p>
    <w:p w:rsidR="00EA274E" w:rsidRDefault="00894CC8">
      <w:pPr>
        <w:divId w:val="1132402217"/>
      </w:pPr>
      <w:r>
        <w:rPr>
          <w:vanish/>
        </w:rPr>
        <w:t>Start of Activity</w:t>
      </w:r>
    </w:p>
    <w:p w:rsidR="00EA274E" w:rsidRDefault="00894CC8">
      <w:pPr>
        <w:spacing w:before="240" w:beforeAutospacing="0" w:after="0" w:afterAutospacing="0" w:line="240" w:lineRule="auto"/>
        <w:ind w:left="240" w:right="240"/>
        <w:outlineLvl w:val="4"/>
        <w:divId w:val="1194926700"/>
        <w:rPr>
          <w:rFonts w:eastAsia="Times New Roman"/>
          <w:b/>
          <w:bCs/>
          <w:sz w:val="36"/>
          <w:szCs w:val="36"/>
        </w:rPr>
      </w:pPr>
      <w:bookmarkStart w:id="148" w:name="Unit2_Session1_Activity11"/>
      <w:bookmarkEnd w:id="148"/>
      <w:r>
        <w:rPr>
          <w:rFonts w:eastAsia="Times New Roman"/>
          <w:b/>
          <w:bCs/>
          <w:sz w:val="36"/>
          <w:szCs w:val="36"/>
        </w:rPr>
        <w:t>Activity 11: Multiplying whole numbers</w:t>
      </w:r>
    </w:p>
    <w:p w:rsidR="00EA274E" w:rsidRDefault="00894CC8">
      <w:pPr>
        <w:divId w:val="146485302"/>
      </w:pPr>
      <w:r>
        <w:rPr>
          <w:vanish/>
        </w:rPr>
        <w:t>Start of Question</w:t>
      </w:r>
    </w:p>
    <w:p w:rsidR="00EA274E" w:rsidRDefault="00894CC8">
      <w:pPr>
        <w:divId w:val="779110635"/>
      </w:pPr>
      <w:bookmarkStart w:id="149" w:name="Unit2_Session1_Question15"/>
      <w:bookmarkEnd w:id="149"/>
      <w:r>
        <w:t>Choose the method you are most comfortable with and use it to calculate the following sums:</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76 × 4</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183 × 6</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42 × 25</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123 × 40</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718 × 21</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249 × 34</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678 × 39</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A theatre has 85 rows of seats and there are 48 seats in each row. What is the total number of seats?</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A taxi driver travels 250 miles per day. How many miles are travelled in 15 days?</w:t>
      </w:r>
    </w:p>
    <w:p w:rsidR="00EA274E" w:rsidRDefault="00894CC8">
      <w:pPr>
        <w:numPr>
          <w:ilvl w:val="0"/>
          <w:numId w:val="24"/>
        </w:numPr>
        <w:spacing w:before="0" w:beforeAutospacing="0" w:after="0" w:afterAutospacing="0"/>
        <w:ind w:left="780" w:right="780"/>
        <w:divId w:val="779110635"/>
        <w:rPr>
          <w:rFonts w:eastAsia="Times New Roman"/>
        </w:rPr>
      </w:pPr>
      <w:r>
        <w:rPr>
          <w:rFonts w:eastAsia="Times New Roman"/>
        </w:rPr>
        <w:t>54 people go on a short coach holiday to Llandudno. They each pay £199. How much will they pay in total?</w:t>
      </w:r>
    </w:p>
    <w:p w:rsidR="00EA274E" w:rsidRDefault="00894CC8">
      <w:pPr>
        <w:divId w:val="779110635"/>
      </w:pPr>
      <w:r>
        <w:t>Now check your calculations with a calculator before revealing the answers.</w:t>
      </w:r>
    </w:p>
    <w:p w:rsidR="00EA274E" w:rsidRDefault="00894CC8">
      <w:pPr>
        <w:divId w:val="146485302"/>
      </w:pPr>
      <w:r>
        <w:rPr>
          <w:vanish/>
        </w:rPr>
        <w:t>End of Question</w:t>
      </w:r>
    </w:p>
    <w:bookmarkStart w:id="150" w:name="View_Unit2_Session1_Answer13"/>
    <w:p w:rsidR="00EA274E" w:rsidRDefault="00894CC8">
      <w:pPr>
        <w:pStyle w:val="navbutton"/>
        <w:divId w:val="146485302"/>
      </w:pPr>
      <w:r>
        <w:fldChar w:fldCharType="begin"/>
      </w:r>
      <w:r>
        <w:instrText xml:space="preserve"> HYPERLINK "" \l "Unit2_Session1_Answer13" </w:instrText>
      </w:r>
      <w:r>
        <w:fldChar w:fldCharType="separate"/>
      </w:r>
      <w:r>
        <w:rPr>
          <w:rStyle w:val="Hyperlink"/>
        </w:rPr>
        <w:t>View answer - Activity 11: Multiplying whole numbers</w:t>
      </w:r>
      <w:r>
        <w:fldChar w:fldCharType="end"/>
      </w:r>
      <w:bookmarkEnd w:id="150"/>
    </w:p>
    <w:p w:rsidR="00EA274E" w:rsidRDefault="00894CC8">
      <w:pPr>
        <w:divId w:val="1132402217"/>
      </w:pPr>
      <w:r>
        <w:rPr>
          <w:vanish/>
        </w:rPr>
        <w:t>End of Activity</w:t>
      </w:r>
    </w:p>
    <w:p w:rsidR="00EA274E" w:rsidRDefault="00894CC8">
      <w:pPr>
        <w:pStyle w:val="Heading2"/>
        <w:divId w:val="1248996980"/>
        <w:rPr>
          <w:rFonts w:eastAsia="Times New Roman"/>
        </w:rPr>
      </w:pPr>
      <w:bookmarkStart w:id="151" w:name="Unit2_Session1_Section8"/>
      <w:bookmarkEnd w:id="151"/>
      <w:r>
        <w:rPr>
          <w:rFonts w:eastAsia="Times New Roman"/>
        </w:rPr>
        <w:t>1.8 Division</w:t>
      </w:r>
    </w:p>
    <w:p w:rsidR="00EA274E" w:rsidRDefault="00894CC8">
      <w:pPr>
        <w:pStyle w:val="Heading3"/>
        <w:divId w:val="725373897"/>
        <w:rPr>
          <w:rFonts w:eastAsia="Times New Roman"/>
        </w:rPr>
      </w:pPr>
      <w:bookmarkStart w:id="152" w:name="Unit2_Session1_SubSection4"/>
      <w:bookmarkEnd w:id="152"/>
      <w:r>
        <w:rPr>
          <w:rFonts w:eastAsia="Times New Roman"/>
        </w:rPr>
        <w:t>Division by 10, 100 and 1 000</w:t>
      </w:r>
    </w:p>
    <w:p w:rsidR="00EA274E" w:rsidRDefault="00894CC8">
      <w:pPr>
        <w:pStyle w:val="Heading4"/>
        <w:divId w:val="1914319067"/>
        <w:rPr>
          <w:rFonts w:eastAsia="Times New Roman"/>
        </w:rPr>
      </w:pPr>
      <w:bookmarkStart w:id="153" w:name="Unit2_Session1_InternalSection12"/>
      <w:bookmarkEnd w:id="153"/>
      <w:r>
        <w:rPr>
          <w:rFonts w:eastAsia="Times New Roman"/>
        </w:rPr>
        <w:t>÷ 10</w:t>
      </w:r>
    </w:p>
    <w:p w:rsidR="00EA274E" w:rsidRDefault="00894CC8">
      <w:pPr>
        <w:divId w:val="1914319067"/>
      </w:pPr>
      <w:r>
        <w:t xml:space="preserve">To divide a whole number by 10 (when the number ends in a zero), remove a zero from the end of the number to make it 10 times smaller. For example: </w:t>
      </w:r>
    </w:p>
    <w:p w:rsidR="00EA274E" w:rsidRDefault="00894CC8">
      <w:pPr>
        <w:divId w:val="1914319067"/>
      </w:pPr>
      <w:r>
        <w:rPr>
          <w:vanish/>
        </w:rPr>
        <w:t>Start of Extract</w:t>
      </w:r>
    </w:p>
    <w:p w:rsidR="00EA274E" w:rsidRDefault="00894CC8">
      <w:pPr>
        <w:divId w:val="215286518"/>
      </w:pPr>
      <w:bookmarkStart w:id="154" w:name="Unit2_Session1_Extract16"/>
      <w:bookmarkEnd w:id="154"/>
      <w:r>
        <w:t>2</w:t>
      </w:r>
      <w:r>
        <w:rPr>
          <w:rStyle w:val="Strong"/>
        </w:rPr>
        <w:t>0</w:t>
      </w:r>
      <w:r>
        <w:t xml:space="preserve"> ÷ 10 = 2 </w:t>
      </w:r>
    </w:p>
    <w:p w:rsidR="00EA274E" w:rsidRDefault="00894CC8">
      <w:pPr>
        <w:divId w:val="215286518"/>
      </w:pPr>
      <w:r>
        <w:t>6</w:t>
      </w:r>
      <w:r>
        <w:rPr>
          <w:rStyle w:val="Strong"/>
        </w:rPr>
        <w:t>0</w:t>
      </w:r>
      <w:r>
        <w:t xml:space="preserve"> ÷ 10 = 6 </w:t>
      </w:r>
    </w:p>
    <w:p w:rsidR="00EA274E" w:rsidRDefault="00894CC8">
      <w:pPr>
        <w:divId w:val="215286518"/>
      </w:pPr>
      <w:r>
        <w:t>10</w:t>
      </w:r>
      <w:r>
        <w:rPr>
          <w:rStyle w:val="Strong"/>
        </w:rPr>
        <w:t>0</w:t>
      </w:r>
      <w:r>
        <w:t xml:space="preserve"> ÷ 10 = 10 </w:t>
      </w:r>
    </w:p>
    <w:p w:rsidR="00EA274E" w:rsidRDefault="00894CC8">
      <w:pPr>
        <w:divId w:val="1914319067"/>
      </w:pPr>
      <w:r>
        <w:rPr>
          <w:vanish/>
        </w:rPr>
        <w:t>End of Extract</w:t>
      </w:r>
    </w:p>
    <w:p w:rsidR="00EA274E" w:rsidRDefault="00894CC8">
      <w:pPr>
        <w:pStyle w:val="Heading4"/>
        <w:divId w:val="1389306125"/>
        <w:rPr>
          <w:rFonts w:eastAsia="Times New Roman"/>
        </w:rPr>
      </w:pPr>
      <w:bookmarkStart w:id="155" w:name="Unit2_Session1_InternalSection13"/>
      <w:bookmarkEnd w:id="155"/>
      <w:r>
        <w:rPr>
          <w:rFonts w:eastAsia="Times New Roman"/>
        </w:rPr>
        <w:t>÷ 100</w:t>
      </w:r>
    </w:p>
    <w:p w:rsidR="00EA274E" w:rsidRDefault="00894CC8">
      <w:pPr>
        <w:divId w:val="1389306125"/>
      </w:pPr>
      <w:r>
        <w:t>To divide a whole number by 100 (when the number ends in at least two zeros), remove two zeros from the end of the number.</w:t>
      </w:r>
    </w:p>
    <w:p w:rsidR="00EA274E" w:rsidRDefault="00894CC8">
      <w:pPr>
        <w:divId w:val="1389306125"/>
      </w:pPr>
      <w:r>
        <w:rPr>
          <w:vanish/>
        </w:rPr>
        <w:t>Start of Extract</w:t>
      </w:r>
    </w:p>
    <w:p w:rsidR="00EA274E" w:rsidRDefault="00894CC8">
      <w:pPr>
        <w:divId w:val="1535967559"/>
      </w:pPr>
      <w:bookmarkStart w:id="156" w:name="Unit2_Session1_Extract17"/>
      <w:bookmarkEnd w:id="156"/>
      <w:r>
        <w:t>3</w:t>
      </w:r>
      <w:r>
        <w:rPr>
          <w:rStyle w:val="Strong"/>
        </w:rPr>
        <w:t>00</w:t>
      </w:r>
      <w:r>
        <w:t xml:space="preserve"> ÷ 100 = 3 </w:t>
      </w:r>
    </w:p>
    <w:p w:rsidR="00EA274E" w:rsidRDefault="00894CC8">
      <w:pPr>
        <w:divId w:val="1535967559"/>
      </w:pPr>
      <w:r>
        <w:t>2 5</w:t>
      </w:r>
      <w:r>
        <w:rPr>
          <w:rStyle w:val="Strong"/>
        </w:rPr>
        <w:t>00</w:t>
      </w:r>
      <w:r>
        <w:t xml:space="preserve"> ÷ 100 = 25 </w:t>
      </w:r>
    </w:p>
    <w:p w:rsidR="00EA274E" w:rsidRDefault="00894CC8">
      <w:pPr>
        <w:divId w:val="1535967559"/>
      </w:pPr>
      <w:r>
        <w:t>6 0</w:t>
      </w:r>
      <w:r>
        <w:rPr>
          <w:rStyle w:val="Strong"/>
        </w:rPr>
        <w:t>00</w:t>
      </w:r>
      <w:r>
        <w:t xml:space="preserve"> ÷ 100 = 60 </w:t>
      </w:r>
    </w:p>
    <w:p w:rsidR="00EA274E" w:rsidRDefault="00894CC8">
      <w:pPr>
        <w:divId w:val="1389306125"/>
      </w:pPr>
      <w:r>
        <w:rPr>
          <w:vanish/>
        </w:rPr>
        <w:t>End of Extract</w:t>
      </w:r>
    </w:p>
    <w:p w:rsidR="00EA274E" w:rsidRDefault="00894CC8">
      <w:pPr>
        <w:pStyle w:val="Heading4"/>
        <w:divId w:val="1134061588"/>
        <w:rPr>
          <w:rFonts w:eastAsia="Times New Roman"/>
        </w:rPr>
      </w:pPr>
      <w:bookmarkStart w:id="157" w:name="Unit2_Session1_InternalSection14"/>
      <w:bookmarkEnd w:id="157"/>
      <w:r>
        <w:rPr>
          <w:rFonts w:eastAsia="Times New Roman"/>
        </w:rPr>
        <w:t>÷ 1 000</w:t>
      </w:r>
    </w:p>
    <w:p w:rsidR="00EA274E" w:rsidRDefault="00894CC8">
      <w:pPr>
        <w:divId w:val="1134061588"/>
      </w:pPr>
      <w:r>
        <w:t>To divide a whole number by 1000 (when the number ends in at least three zeros), remove three zeros from the end of the number.</w:t>
      </w:r>
    </w:p>
    <w:p w:rsidR="00EA274E" w:rsidRDefault="00894CC8">
      <w:pPr>
        <w:divId w:val="1134061588"/>
      </w:pPr>
      <w:r>
        <w:rPr>
          <w:vanish/>
        </w:rPr>
        <w:t>Start of Extract</w:t>
      </w:r>
    </w:p>
    <w:p w:rsidR="00EA274E" w:rsidRDefault="00894CC8">
      <w:pPr>
        <w:divId w:val="160586298"/>
      </w:pPr>
      <w:bookmarkStart w:id="158" w:name="Unit2_Session1_Extract18"/>
      <w:bookmarkEnd w:id="158"/>
      <w:r>
        <w:t>4 </w:t>
      </w:r>
      <w:r>
        <w:rPr>
          <w:rStyle w:val="Strong"/>
        </w:rPr>
        <w:t>000</w:t>
      </w:r>
      <w:r>
        <w:t xml:space="preserve"> ÷ 1 000 = 4 </w:t>
      </w:r>
    </w:p>
    <w:p w:rsidR="00EA274E" w:rsidRDefault="00894CC8">
      <w:pPr>
        <w:divId w:val="160586298"/>
      </w:pPr>
      <w:r>
        <w:t>32 </w:t>
      </w:r>
      <w:r>
        <w:rPr>
          <w:rStyle w:val="Strong"/>
        </w:rPr>
        <w:t>000</w:t>
      </w:r>
      <w:r>
        <w:t xml:space="preserve"> ÷ 1 000 = 32 </w:t>
      </w:r>
    </w:p>
    <w:p w:rsidR="00EA274E" w:rsidRDefault="00894CC8">
      <w:pPr>
        <w:divId w:val="160586298"/>
      </w:pPr>
      <w:r>
        <w:t>50 </w:t>
      </w:r>
      <w:r>
        <w:rPr>
          <w:rStyle w:val="Strong"/>
        </w:rPr>
        <w:t>000</w:t>
      </w:r>
      <w:r>
        <w:t xml:space="preserve"> ÷ 1 000 = 50 </w:t>
      </w:r>
    </w:p>
    <w:p w:rsidR="00EA274E" w:rsidRDefault="00894CC8">
      <w:pPr>
        <w:divId w:val="1134061588"/>
      </w:pPr>
      <w:r>
        <w:rPr>
          <w:vanish/>
        </w:rPr>
        <w:t>End of Extract</w:t>
      </w:r>
    </w:p>
    <w:p w:rsidR="00EA274E" w:rsidRDefault="00894CC8">
      <w:pPr>
        <w:divId w:val="725373897"/>
      </w:pPr>
      <w:r>
        <w:rPr>
          <w:vanish/>
        </w:rPr>
        <w:t>Start of Activity</w:t>
      </w:r>
    </w:p>
    <w:p w:rsidR="00EA274E" w:rsidRDefault="00894CC8">
      <w:pPr>
        <w:spacing w:before="240" w:beforeAutospacing="0" w:after="0" w:afterAutospacing="0" w:line="240" w:lineRule="auto"/>
        <w:ind w:left="240" w:right="240"/>
        <w:outlineLvl w:val="4"/>
        <w:divId w:val="1736199203"/>
        <w:rPr>
          <w:rFonts w:eastAsia="Times New Roman"/>
          <w:b/>
          <w:bCs/>
          <w:sz w:val="36"/>
          <w:szCs w:val="36"/>
        </w:rPr>
      </w:pPr>
      <w:bookmarkStart w:id="159" w:name="Unit2_Session1_Activity12"/>
      <w:bookmarkEnd w:id="159"/>
      <w:r>
        <w:rPr>
          <w:rFonts w:eastAsia="Times New Roman"/>
          <w:b/>
          <w:bCs/>
          <w:sz w:val="36"/>
          <w:szCs w:val="36"/>
        </w:rPr>
        <w:t>Activity 12: Dividing by 10, 100 and 1 000</w:t>
      </w:r>
    </w:p>
    <w:p w:rsidR="00EA274E" w:rsidRDefault="00894CC8">
      <w:pPr>
        <w:divId w:val="1924795624"/>
      </w:pPr>
      <w:r>
        <w:rPr>
          <w:vanish/>
        </w:rPr>
        <w:t>Start of Question</w:t>
      </w:r>
    </w:p>
    <w:p w:rsidR="00EA274E" w:rsidRDefault="00894CC8">
      <w:pPr>
        <w:divId w:val="2096633690"/>
      </w:pPr>
      <w:bookmarkStart w:id="160" w:name="Unit2_Session1_Question16"/>
      <w:bookmarkEnd w:id="160"/>
      <w:r>
        <w:t>Calculate the following:</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70 ÷ 10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32 ÷ 10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120 ÷ 10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8 500 ÷ 100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2 100 ÷ 100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52 000 ÷ 100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34 000 ÷ 1 000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120 000 ÷ 1 000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450 000 ÷ 1 000</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Rulers are sold in boxes of ten. How many boxes will 350 rulers fill?</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There are 100 centimetres in 1 metre. What is 18 000 centimetres in metres?</w:t>
      </w:r>
    </w:p>
    <w:p w:rsidR="00EA274E" w:rsidRDefault="00894CC8">
      <w:pPr>
        <w:numPr>
          <w:ilvl w:val="0"/>
          <w:numId w:val="25"/>
        </w:numPr>
        <w:spacing w:before="0" w:beforeAutospacing="0" w:after="0" w:afterAutospacing="0"/>
        <w:ind w:left="780" w:right="780"/>
        <w:divId w:val="2096633690"/>
        <w:rPr>
          <w:rFonts w:eastAsia="Times New Roman"/>
        </w:rPr>
      </w:pPr>
      <w:r>
        <w:rPr>
          <w:rFonts w:eastAsia="Times New Roman"/>
        </w:rPr>
        <w:t>Ten people share a lottery win of £16 000. How much money does each person win?</w:t>
      </w:r>
    </w:p>
    <w:p w:rsidR="00EA274E" w:rsidRDefault="00894CC8">
      <w:pPr>
        <w:divId w:val="1924795624"/>
      </w:pPr>
      <w:r>
        <w:rPr>
          <w:vanish/>
        </w:rPr>
        <w:t>End of Question</w:t>
      </w:r>
    </w:p>
    <w:bookmarkStart w:id="161" w:name="View_Unit2_Session1_Answer14"/>
    <w:p w:rsidR="00EA274E" w:rsidRDefault="00894CC8">
      <w:pPr>
        <w:pStyle w:val="navbutton"/>
        <w:divId w:val="1924795624"/>
      </w:pPr>
      <w:r>
        <w:fldChar w:fldCharType="begin"/>
      </w:r>
      <w:r>
        <w:instrText xml:space="preserve"> HYPERLINK "" \l "Unit2_Session1_Answer14" </w:instrText>
      </w:r>
      <w:r>
        <w:fldChar w:fldCharType="separate"/>
      </w:r>
      <w:r>
        <w:rPr>
          <w:rStyle w:val="Hyperlink"/>
        </w:rPr>
        <w:t>View answer - Activity 12: Dividing by 10, 100 and 1 000</w:t>
      </w:r>
      <w:r>
        <w:fldChar w:fldCharType="end"/>
      </w:r>
      <w:bookmarkEnd w:id="161"/>
    </w:p>
    <w:p w:rsidR="00EA274E" w:rsidRDefault="00894CC8">
      <w:pPr>
        <w:divId w:val="725373897"/>
      </w:pPr>
      <w:r>
        <w:rPr>
          <w:vanish/>
        </w:rPr>
        <w:t>End of Activity</w:t>
      </w:r>
    </w:p>
    <w:p w:rsidR="00EA274E" w:rsidRDefault="00894CC8">
      <w:pPr>
        <w:pStyle w:val="Heading3"/>
        <w:divId w:val="571282939"/>
        <w:rPr>
          <w:rFonts w:eastAsia="Times New Roman"/>
        </w:rPr>
      </w:pPr>
      <w:bookmarkStart w:id="162" w:name="Unit2_Session1_SubSection5"/>
      <w:bookmarkEnd w:id="162"/>
      <w:r>
        <w:rPr>
          <w:rFonts w:eastAsia="Times New Roman"/>
        </w:rPr>
        <w:t>Short and long division</w:t>
      </w:r>
    </w:p>
    <w:p w:rsidR="00EA274E" w:rsidRDefault="00894CC8">
      <w:pPr>
        <w:pStyle w:val="Heading4"/>
        <w:divId w:val="350884115"/>
        <w:rPr>
          <w:rFonts w:eastAsia="Times New Roman"/>
        </w:rPr>
      </w:pPr>
      <w:bookmarkStart w:id="163" w:name="Unit2_Session1_InternalSection15"/>
      <w:bookmarkEnd w:id="163"/>
      <w:r>
        <w:rPr>
          <w:rFonts w:eastAsia="Times New Roman"/>
        </w:rPr>
        <w:t>Short division</w:t>
      </w:r>
    </w:p>
    <w:p w:rsidR="00EA274E" w:rsidRDefault="00894CC8">
      <w:pPr>
        <w:divId w:val="350884115"/>
      </w:pPr>
      <w:r>
        <w:t>Watch the following video about short division to help you complete the activity:</w:t>
      </w:r>
    </w:p>
    <w:p w:rsidR="00EA274E" w:rsidRDefault="00894CC8">
      <w:pPr>
        <w:divId w:val="350884115"/>
      </w:pPr>
      <w:r>
        <w:rPr>
          <w:vanish/>
        </w:rPr>
        <w:t>Start of Media Content</w:t>
      </w:r>
    </w:p>
    <w:p w:rsidR="00EA274E" w:rsidRDefault="00894CC8">
      <w:pPr>
        <w:spacing w:before="120" w:beforeAutospacing="0" w:after="120" w:afterAutospacing="0"/>
        <w:divId w:val="2005625824"/>
      </w:pPr>
      <w:bookmarkStart w:id="164" w:name="Unit2_Session1_MediaContent7"/>
      <w:bookmarkEnd w:id="164"/>
      <w:r>
        <w:t xml:space="preserve">Watch the video at </w:t>
      </w:r>
      <w:hyperlink r:id="rId30" w:history="1">
        <w:r>
          <w:rPr>
            <w:rStyle w:val="Hyperlink"/>
          </w:rPr>
          <w:t>YouTube.com</w:t>
        </w:r>
      </w:hyperlink>
      <w:r>
        <w:t xml:space="preserve">. </w:t>
      </w:r>
    </w:p>
    <w:p w:rsidR="00EA274E" w:rsidRDefault="00894CC8">
      <w:pPr>
        <w:divId w:val="350884115"/>
      </w:pPr>
      <w:r>
        <w:rPr>
          <w:vanish/>
        </w:rPr>
        <w:t>End of Media Content</w:t>
      </w:r>
    </w:p>
    <w:p w:rsidR="00EA274E" w:rsidRDefault="00894CC8">
      <w:pPr>
        <w:divId w:val="350884115"/>
      </w:pPr>
      <w:r>
        <w:rPr>
          <w:vanish/>
        </w:rPr>
        <w:t>Start of Activity</w:t>
      </w:r>
    </w:p>
    <w:p w:rsidR="00EA274E" w:rsidRDefault="00894CC8">
      <w:pPr>
        <w:spacing w:before="240" w:beforeAutospacing="0" w:after="0" w:afterAutospacing="0" w:line="240" w:lineRule="auto"/>
        <w:ind w:left="240" w:right="240"/>
        <w:outlineLvl w:val="5"/>
        <w:divId w:val="860820799"/>
        <w:rPr>
          <w:rFonts w:eastAsia="Times New Roman"/>
          <w:b/>
          <w:bCs/>
          <w:sz w:val="36"/>
          <w:szCs w:val="36"/>
        </w:rPr>
      </w:pPr>
      <w:bookmarkStart w:id="165" w:name="Unit2_Session1_Activity13"/>
      <w:bookmarkEnd w:id="165"/>
      <w:r>
        <w:rPr>
          <w:rFonts w:eastAsia="Times New Roman"/>
          <w:b/>
          <w:bCs/>
          <w:sz w:val="36"/>
          <w:szCs w:val="36"/>
        </w:rPr>
        <w:t>Activity 13: Dividing whole numbers (short division)</w:t>
      </w:r>
    </w:p>
    <w:p w:rsidR="00EA274E" w:rsidRDefault="00894CC8">
      <w:pPr>
        <w:divId w:val="1324239637"/>
      </w:pPr>
      <w:r>
        <w:rPr>
          <w:vanish/>
        </w:rPr>
        <w:t>Start of Question</w:t>
      </w:r>
    </w:p>
    <w:p w:rsidR="00EA274E" w:rsidRDefault="00894CC8">
      <w:pPr>
        <w:divId w:val="135225112"/>
      </w:pPr>
      <w:bookmarkStart w:id="166" w:name="Unit2_Session1_Question17"/>
      <w:bookmarkEnd w:id="166"/>
      <w:r>
        <w:t>Calculate the following:</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969 ÷ 3</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3 240 ÷ 8</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7 929 ÷ 9</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34 125 ÷ 5</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14 508 ÷ 8</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80 225 ÷ 4</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A syndicate of six people wins £135 000 on the lottery. How much will each person get?</w:t>
      </w:r>
    </w:p>
    <w:p w:rsidR="00EA274E" w:rsidRDefault="00894CC8">
      <w:pPr>
        <w:numPr>
          <w:ilvl w:val="0"/>
          <w:numId w:val="26"/>
        </w:numPr>
        <w:spacing w:before="0" w:beforeAutospacing="0" w:after="0" w:afterAutospacing="0"/>
        <w:ind w:left="780" w:right="780"/>
        <w:divId w:val="135225112"/>
        <w:rPr>
          <w:rFonts w:eastAsia="Times New Roman"/>
        </w:rPr>
      </w:pPr>
      <w:r>
        <w:rPr>
          <w:rFonts w:eastAsia="Times New Roman"/>
        </w:rPr>
        <w:t>A factory packs 34 000 fish fingers into boxes of eight. How many boxes are filled?</w:t>
      </w:r>
    </w:p>
    <w:p w:rsidR="00EA274E" w:rsidRDefault="00894CC8">
      <w:pPr>
        <w:divId w:val="135225112"/>
      </w:pPr>
      <w:r>
        <w:t>Please note that some of the answers have remainders.</w:t>
      </w:r>
    </w:p>
    <w:p w:rsidR="00EA274E" w:rsidRDefault="00894CC8">
      <w:pPr>
        <w:divId w:val="1324239637"/>
      </w:pPr>
      <w:r>
        <w:rPr>
          <w:vanish/>
        </w:rPr>
        <w:t>End of Question</w:t>
      </w:r>
    </w:p>
    <w:bookmarkStart w:id="167" w:name="View_Unit2_Session1_Answer15"/>
    <w:p w:rsidR="00EA274E" w:rsidRDefault="00894CC8">
      <w:pPr>
        <w:pStyle w:val="navbutton"/>
        <w:divId w:val="1324239637"/>
      </w:pPr>
      <w:r>
        <w:fldChar w:fldCharType="begin"/>
      </w:r>
      <w:r>
        <w:instrText xml:space="preserve"> HYPERLINK "" \l "Unit2_Session1_Answer15" </w:instrText>
      </w:r>
      <w:r>
        <w:fldChar w:fldCharType="separate"/>
      </w:r>
      <w:r>
        <w:rPr>
          <w:rStyle w:val="Hyperlink"/>
        </w:rPr>
        <w:t>View answer - Activity 13: Dividing whole numbers (short division)</w:t>
      </w:r>
      <w:r>
        <w:fldChar w:fldCharType="end"/>
      </w:r>
      <w:bookmarkEnd w:id="167"/>
    </w:p>
    <w:p w:rsidR="00EA274E" w:rsidRDefault="00894CC8">
      <w:pPr>
        <w:divId w:val="350884115"/>
      </w:pPr>
      <w:r>
        <w:rPr>
          <w:vanish/>
        </w:rPr>
        <w:t>End of Activity</w:t>
      </w:r>
    </w:p>
    <w:p w:rsidR="00EA274E" w:rsidRDefault="00894CC8">
      <w:pPr>
        <w:pStyle w:val="Heading4"/>
        <w:divId w:val="1785802933"/>
        <w:rPr>
          <w:rFonts w:eastAsia="Times New Roman"/>
        </w:rPr>
      </w:pPr>
      <w:bookmarkStart w:id="168" w:name="Unit2_Session1_InternalSection16"/>
      <w:bookmarkEnd w:id="168"/>
      <w:r>
        <w:rPr>
          <w:rFonts w:eastAsia="Times New Roman"/>
        </w:rPr>
        <w:t>Long division</w:t>
      </w:r>
    </w:p>
    <w:p w:rsidR="00EA274E" w:rsidRDefault="00894CC8">
      <w:pPr>
        <w:divId w:val="1785802933"/>
      </w:pPr>
      <w:r>
        <w:t>Watch the following video about long division to help you complete the activity:</w:t>
      </w:r>
    </w:p>
    <w:p w:rsidR="00EA274E" w:rsidRDefault="00894CC8">
      <w:pPr>
        <w:divId w:val="1785802933"/>
      </w:pPr>
      <w:r>
        <w:rPr>
          <w:vanish/>
        </w:rPr>
        <w:t>Start of Media Content</w:t>
      </w:r>
    </w:p>
    <w:p w:rsidR="00EA274E" w:rsidRDefault="00894CC8">
      <w:pPr>
        <w:spacing w:before="120" w:beforeAutospacing="0" w:after="120" w:afterAutospacing="0"/>
        <w:divId w:val="497766497"/>
      </w:pPr>
      <w:bookmarkStart w:id="169" w:name="Unit2_Session1_MediaContent8"/>
      <w:bookmarkEnd w:id="169"/>
      <w:r>
        <w:t xml:space="preserve">Watch the video at </w:t>
      </w:r>
      <w:hyperlink r:id="rId31" w:history="1">
        <w:r>
          <w:rPr>
            <w:rStyle w:val="Hyperlink"/>
          </w:rPr>
          <w:t>YouTube.com</w:t>
        </w:r>
      </w:hyperlink>
      <w:r>
        <w:t xml:space="preserve">. </w:t>
      </w:r>
    </w:p>
    <w:p w:rsidR="00EA274E" w:rsidRDefault="00894CC8">
      <w:pPr>
        <w:divId w:val="1785802933"/>
      </w:pPr>
      <w:r>
        <w:rPr>
          <w:vanish/>
        </w:rPr>
        <w:t>End of Media Content</w:t>
      </w:r>
    </w:p>
    <w:p w:rsidR="00EA274E" w:rsidRDefault="00894CC8">
      <w:pPr>
        <w:divId w:val="1785802933"/>
      </w:pPr>
      <w:r>
        <w:rPr>
          <w:vanish/>
        </w:rPr>
        <w:t>Start of Activity</w:t>
      </w:r>
    </w:p>
    <w:p w:rsidR="00EA274E" w:rsidRDefault="00894CC8">
      <w:pPr>
        <w:spacing w:before="240" w:beforeAutospacing="0" w:after="0" w:afterAutospacing="0" w:line="240" w:lineRule="auto"/>
        <w:ind w:left="240" w:right="240"/>
        <w:outlineLvl w:val="5"/>
        <w:divId w:val="1966767839"/>
        <w:rPr>
          <w:rFonts w:eastAsia="Times New Roman"/>
          <w:b/>
          <w:bCs/>
          <w:sz w:val="36"/>
          <w:szCs w:val="36"/>
        </w:rPr>
      </w:pPr>
      <w:bookmarkStart w:id="170" w:name="Unit2_Session1_Activity14"/>
      <w:bookmarkEnd w:id="170"/>
      <w:r>
        <w:rPr>
          <w:rFonts w:eastAsia="Times New Roman"/>
          <w:b/>
          <w:bCs/>
          <w:sz w:val="36"/>
          <w:szCs w:val="36"/>
        </w:rPr>
        <w:t>Activity 14: Dividing whole numbers (long division)</w:t>
      </w:r>
    </w:p>
    <w:p w:rsidR="00EA274E" w:rsidRDefault="00894CC8">
      <w:pPr>
        <w:divId w:val="466434722"/>
      </w:pPr>
      <w:r>
        <w:rPr>
          <w:vanish/>
        </w:rPr>
        <w:t>Start of Question</w:t>
      </w:r>
    </w:p>
    <w:p w:rsidR="00EA274E" w:rsidRDefault="00894CC8">
      <w:pPr>
        <w:divId w:val="1625043041"/>
      </w:pPr>
      <w:bookmarkStart w:id="171" w:name="Unit2_Session1_Question18"/>
      <w:bookmarkEnd w:id="171"/>
      <w:r>
        <w:t>Calculate the following:</w:t>
      </w:r>
    </w:p>
    <w:p w:rsidR="00EA274E" w:rsidRDefault="00894CC8">
      <w:pPr>
        <w:numPr>
          <w:ilvl w:val="0"/>
          <w:numId w:val="27"/>
        </w:numPr>
        <w:spacing w:before="0" w:beforeAutospacing="0" w:after="0" w:afterAutospacing="0"/>
        <w:ind w:left="780" w:right="780"/>
        <w:divId w:val="1625043041"/>
        <w:rPr>
          <w:rFonts w:eastAsia="Times New Roman"/>
        </w:rPr>
      </w:pPr>
      <w:r>
        <w:rPr>
          <w:rFonts w:eastAsia="Times New Roman"/>
        </w:rPr>
        <w:t>648 ÷ 18</w:t>
      </w:r>
    </w:p>
    <w:p w:rsidR="00EA274E" w:rsidRDefault="00894CC8">
      <w:pPr>
        <w:numPr>
          <w:ilvl w:val="0"/>
          <w:numId w:val="27"/>
        </w:numPr>
        <w:spacing w:before="0" w:beforeAutospacing="0" w:after="0" w:afterAutospacing="0"/>
        <w:ind w:left="780" w:right="780"/>
        <w:divId w:val="1625043041"/>
        <w:rPr>
          <w:rFonts w:eastAsia="Times New Roman"/>
        </w:rPr>
      </w:pPr>
      <w:r>
        <w:rPr>
          <w:rFonts w:eastAsia="Times New Roman"/>
        </w:rPr>
        <w:t>377 ÷ 29</w:t>
      </w:r>
    </w:p>
    <w:p w:rsidR="00EA274E" w:rsidRDefault="00894CC8">
      <w:pPr>
        <w:numPr>
          <w:ilvl w:val="0"/>
          <w:numId w:val="27"/>
        </w:numPr>
        <w:spacing w:before="0" w:beforeAutospacing="0" w:after="0" w:afterAutospacing="0"/>
        <w:ind w:left="780" w:right="780"/>
        <w:divId w:val="1625043041"/>
        <w:rPr>
          <w:rFonts w:eastAsia="Times New Roman"/>
        </w:rPr>
      </w:pPr>
      <w:r>
        <w:rPr>
          <w:rFonts w:eastAsia="Times New Roman"/>
        </w:rPr>
        <w:t>298 ÷ 14</w:t>
      </w:r>
    </w:p>
    <w:p w:rsidR="00EA274E" w:rsidRDefault="00894CC8">
      <w:pPr>
        <w:numPr>
          <w:ilvl w:val="0"/>
          <w:numId w:val="27"/>
        </w:numPr>
        <w:spacing w:before="0" w:beforeAutospacing="0" w:after="0" w:afterAutospacing="0"/>
        <w:ind w:left="780" w:right="780"/>
        <w:divId w:val="1625043041"/>
        <w:rPr>
          <w:rFonts w:eastAsia="Times New Roman"/>
        </w:rPr>
      </w:pPr>
      <w:r>
        <w:rPr>
          <w:rFonts w:eastAsia="Times New Roman"/>
        </w:rPr>
        <w:t>1 170 ÷ 18</w:t>
      </w:r>
    </w:p>
    <w:p w:rsidR="00EA274E" w:rsidRDefault="00894CC8">
      <w:pPr>
        <w:numPr>
          <w:ilvl w:val="0"/>
          <w:numId w:val="27"/>
        </w:numPr>
        <w:spacing w:before="0" w:beforeAutospacing="0" w:after="0" w:afterAutospacing="0"/>
        <w:ind w:left="780" w:right="780"/>
        <w:divId w:val="1625043041"/>
        <w:rPr>
          <w:rFonts w:eastAsia="Times New Roman"/>
        </w:rPr>
      </w:pPr>
      <w:r>
        <w:rPr>
          <w:rFonts w:eastAsia="Times New Roman"/>
        </w:rPr>
        <w:t>42 984 ÷ 12</w:t>
      </w:r>
    </w:p>
    <w:p w:rsidR="00EA274E" w:rsidRDefault="00894CC8">
      <w:pPr>
        <w:numPr>
          <w:ilvl w:val="0"/>
          <w:numId w:val="27"/>
        </w:numPr>
        <w:spacing w:before="0" w:beforeAutospacing="0" w:after="0" w:afterAutospacing="0"/>
        <w:ind w:left="780" w:right="780"/>
        <w:divId w:val="1625043041"/>
        <w:rPr>
          <w:rFonts w:eastAsia="Times New Roman"/>
        </w:rPr>
      </w:pPr>
      <w:r>
        <w:rPr>
          <w:rFonts w:eastAsia="Times New Roman"/>
        </w:rPr>
        <w:t>Sian earns £12 540 a year. How much does she earn each month?</w:t>
      </w:r>
    </w:p>
    <w:p w:rsidR="00EA274E" w:rsidRDefault="00894CC8">
      <w:pPr>
        <w:numPr>
          <w:ilvl w:val="0"/>
          <w:numId w:val="27"/>
        </w:numPr>
        <w:spacing w:before="0" w:beforeAutospacing="0" w:after="0" w:afterAutospacing="0"/>
        <w:ind w:left="780" w:right="780"/>
        <w:divId w:val="1625043041"/>
        <w:rPr>
          <w:rFonts w:eastAsia="Times New Roman"/>
        </w:rPr>
      </w:pPr>
      <w:r>
        <w:rPr>
          <w:rFonts w:eastAsia="Times New Roman"/>
        </w:rPr>
        <w:t>Alun buys a car costing £8 550. He wants to pay for it over 15 months. How much will it cost each month?</w:t>
      </w:r>
    </w:p>
    <w:p w:rsidR="00EA274E" w:rsidRDefault="00894CC8">
      <w:pPr>
        <w:divId w:val="1625043041"/>
      </w:pPr>
      <w:r>
        <w:t xml:space="preserve">Now check your calculations with a calculator before revealing the answers. </w:t>
      </w:r>
    </w:p>
    <w:p w:rsidR="00EA274E" w:rsidRDefault="00894CC8">
      <w:pPr>
        <w:divId w:val="466434722"/>
      </w:pPr>
      <w:r>
        <w:rPr>
          <w:vanish/>
        </w:rPr>
        <w:t>End of Question</w:t>
      </w:r>
    </w:p>
    <w:bookmarkStart w:id="172" w:name="View_Unit2_Session1_Answer16"/>
    <w:p w:rsidR="00EA274E" w:rsidRDefault="00894CC8">
      <w:pPr>
        <w:pStyle w:val="navbutton"/>
        <w:divId w:val="466434722"/>
      </w:pPr>
      <w:r>
        <w:fldChar w:fldCharType="begin"/>
      </w:r>
      <w:r>
        <w:instrText xml:space="preserve"> HYPERLINK "" \l "Unit2_Session1_Answer16" </w:instrText>
      </w:r>
      <w:r>
        <w:fldChar w:fldCharType="separate"/>
      </w:r>
      <w:r>
        <w:rPr>
          <w:rStyle w:val="Hyperlink"/>
        </w:rPr>
        <w:t>View answer - Activity 14: Dividing whole numbers (long division)</w:t>
      </w:r>
      <w:r>
        <w:fldChar w:fldCharType="end"/>
      </w:r>
      <w:bookmarkEnd w:id="172"/>
    </w:p>
    <w:p w:rsidR="00EA274E" w:rsidRDefault="00894CC8">
      <w:pPr>
        <w:divId w:val="1785802933"/>
      </w:pPr>
      <w:r>
        <w:rPr>
          <w:vanish/>
        </w:rPr>
        <w:t>End of Activity</w:t>
      </w:r>
    </w:p>
    <w:p w:rsidR="00EA274E" w:rsidRDefault="00894CC8">
      <w:pPr>
        <w:pStyle w:val="Heading2"/>
        <w:divId w:val="976910062"/>
        <w:rPr>
          <w:rFonts w:eastAsia="Times New Roman"/>
        </w:rPr>
      </w:pPr>
      <w:bookmarkStart w:id="173" w:name="Unit2_Session1_Section9"/>
      <w:bookmarkEnd w:id="173"/>
      <w:r>
        <w:rPr>
          <w:rFonts w:eastAsia="Times New Roman"/>
        </w:rPr>
        <w:t>1.9 A note on the four operations</w:t>
      </w:r>
    </w:p>
    <w:p w:rsidR="00EA274E" w:rsidRDefault="00894CC8">
      <w:pPr>
        <w:divId w:val="976910062"/>
      </w:pPr>
      <w:r>
        <w:t xml:space="preserve">The four operations are addition, subtraction, multiplication and division. You will already be using these in your daily life (whether you realise it or not!). Everyday life requires us to carry out maths all the time – for example, checking you’ve been given the correct change, working out how many packs of cakes you need for the children’s birthday party and splitting the bill in a restaurant. </w:t>
      </w:r>
    </w:p>
    <w:p w:rsidR="00EA274E" w:rsidRDefault="00894CC8">
      <w:pPr>
        <w:numPr>
          <w:ilvl w:val="0"/>
          <w:numId w:val="28"/>
        </w:numPr>
        <w:spacing w:before="0" w:beforeAutospacing="0" w:after="0" w:afterAutospacing="0"/>
        <w:ind w:left="780" w:right="780"/>
        <w:divId w:val="976910062"/>
        <w:rPr>
          <w:rFonts w:eastAsia="Times New Roman"/>
        </w:rPr>
      </w:pPr>
      <w:r>
        <w:rPr>
          <w:rStyle w:val="Strong"/>
          <w:rFonts w:eastAsia="Times New Roman"/>
        </w:rPr>
        <w:t>Addition (+)</w:t>
      </w:r>
      <w:r>
        <w:rPr>
          <w:rFonts w:eastAsia="Times New Roman"/>
        </w:rPr>
        <w:t xml:space="preserve"> is used when you want to find the total, or sum, of two or more amounts. </w:t>
      </w:r>
    </w:p>
    <w:p w:rsidR="00EA274E" w:rsidRDefault="00894CC8">
      <w:pPr>
        <w:numPr>
          <w:ilvl w:val="0"/>
          <w:numId w:val="28"/>
        </w:numPr>
        <w:spacing w:before="0" w:beforeAutospacing="0" w:after="0" w:afterAutospacing="0"/>
        <w:ind w:left="780" w:right="780"/>
        <w:divId w:val="976910062"/>
        <w:rPr>
          <w:rFonts w:eastAsia="Times New Roman"/>
        </w:rPr>
      </w:pPr>
      <w:r>
        <w:rPr>
          <w:rStyle w:val="Strong"/>
          <w:rFonts w:eastAsia="Times New Roman"/>
        </w:rPr>
        <w:t>Subtraction (−)</w:t>
      </w:r>
      <w:r>
        <w:rPr>
          <w:rFonts w:eastAsia="Times New Roman"/>
        </w:rPr>
        <w:t xml:space="preserve"> is used when you want to find the difference between two amounts or how much of something you have left after a quantity is used. For example, if you want to find out how much change you are owed after spending an amount of money. </w:t>
      </w:r>
    </w:p>
    <w:p w:rsidR="00EA274E" w:rsidRDefault="00894CC8">
      <w:pPr>
        <w:numPr>
          <w:ilvl w:val="0"/>
          <w:numId w:val="28"/>
        </w:numPr>
        <w:spacing w:before="0" w:beforeAutospacing="0" w:after="0" w:afterAutospacing="0"/>
        <w:ind w:left="780" w:right="780"/>
        <w:divId w:val="976910062"/>
        <w:rPr>
          <w:rFonts w:eastAsia="Times New Roman"/>
        </w:rPr>
      </w:pPr>
      <w:r>
        <w:rPr>
          <w:rStyle w:val="Strong"/>
          <w:rFonts w:eastAsia="Times New Roman"/>
        </w:rPr>
        <w:t>Multiplication (×)</w:t>
      </w:r>
      <w:r>
        <w:rPr>
          <w:rFonts w:eastAsia="Times New Roman"/>
        </w:rPr>
        <w:t xml:space="preserve"> is also used for totals and sums, but when there is more than one of the same number. For example, if you bought five packs of apples that cost £1.20 each, to find out the total amount of money you would spend the sum would be 5 × £1.20. </w:t>
      </w:r>
    </w:p>
    <w:p w:rsidR="00EA274E" w:rsidRDefault="00894CC8">
      <w:pPr>
        <w:numPr>
          <w:ilvl w:val="0"/>
          <w:numId w:val="28"/>
        </w:numPr>
        <w:spacing w:before="0" w:beforeAutospacing="0" w:after="0" w:afterAutospacing="0"/>
        <w:ind w:left="780" w:right="780"/>
        <w:divId w:val="976910062"/>
        <w:rPr>
          <w:rFonts w:eastAsia="Times New Roman"/>
        </w:rPr>
      </w:pPr>
      <w:r>
        <w:rPr>
          <w:rStyle w:val="Strong"/>
          <w:rFonts w:eastAsia="Times New Roman"/>
        </w:rPr>
        <w:t>Division (÷)</w:t>
      </w:r>
      <w:r>
        <w:rPr>
          <w:rFonts w:eastAsia="Times New Roman"/>
        </w:rPr>
        <w:t xml:space="preserve"> is used when sharing or grouping items. For example, to find out how many doughnuts you can buy with £6 if one doughnut costs £1.50, you would use the sum £6 ÷ £1.50. </w:t>
      </w:r>
    </w:p>
    <w:p w:rsidR="00EA274E" w:rsidRDefault="00894CC8">
      <w:pPr>
        <w:pStyle w:val="Heading3"/>
        <w:divId w:val="1842888835"/>
        <w:rPr>
          <w:rFonts w:eastAsia="Times New Roman"/>
        </w:rPr>
      </w:pPr>
      <w:bookmarkStart w:id="174" w:name="Unit2_Session1_InternalSection17"/>
      <w:bookmarkEnd w:id="174"/>
      <w:r>
        <w:rPr>
          <w:rFonts w:eastAsia="Times New Roman"/>
        </w:rPr>
        <w:t>Checking calculations</w:t>
      </w:r>
    </w:p>
    <w:p w:rsidR="00EA274E" w:rsidRDefault="00894CC8">
      <w:pPr>
        <w:divId w:val="1842888835"/>
      </w:pPr>
      <w:r>
        <w:t xml:space="preserve">You should always double-check your calculations using an alternative method. There are different methods you can use, and the one you choose will probably depend on the calculation. </w:t>
      </w:r>
    </w:p>
    <w:p w:rsidR="00EA274E" w:rsidRDefault="00894CC8">
      <w:pPr>
        <w:divId w:val="1842888835"/>
      </w:pPr>
      <w:r>
        <w:t xml:space="preserve">One very good way of checking calculations is to carry out a reverse calculation, or an inverse calculation as it was called earlier in this session. This is where you use the opposite type of sum (or opposite operation) to check your answer: </w:t>
      </w:r>
    </w:p>
    <w:p w:rsidR="00EA274E" w:rsidRDefault="00894CC8">
      <w:pPr>
        <w:numPr>
          <w:ilvl w:val="0"/>
          <w:numId w:val="29"/>
        </w:numPr>
        <w:spacing w:before="0" w:beforeAutospacing="0" w:after="0" w:afterAutospacing="0"/>
        <w:ind w:left="780" w:right="780"/>
        <w:divId w:val="1842888835"/>
        <w:rPr>
          <w:rFonts w:eastAsia="Times New Roman"/>
        </w:rPr>
      </w:pPr>
      <w:r>
        <w:rPr>
          <w:rFonts w:eastAsia="Times New Roman"/>
        </w:rPr>
        <w:t>Addition (+) and subtraction (–) are opposite operations.</w:t>
      </w:r>
    </w:p>
    <w:p w:rsidR="00EA274E" w:rsidRDefault="00894CC8">
      <w:pPr>
        <w:numPr>
          <w:ilvl w:val="0"/>
          <w:numId w:val="29"/>
        </w:numPr>
        <w:spacing w:before="0" w:beforeAutospacing="0" w:after="0" w:afterAutospacing="0"/>
        <w:ind w:left="780" w:right="780"/>
        <w:divId w:val="1842888835"/>
        <w:rPr>
          <w:rFonts w:eastAsia="Times New Roman"/>
        </w:rPr>
      </w:pPr>
      <w:r>
        <w:rPr>
          <w:rFonts w:eastAsia="Times New Roman"/>
        </w:rPr>
        <w:t>Multiplication (×) and division (÷) are opposite operations.</w:t>
      </w:r>
    </w:p>
    <w:p w:rsidR="00EA274E" w:rsidRDefault="00894CC8">
      <w:pPr>
        <w:divId w:val="1842888835"/>
      </w:pPr>
      <w:r>
        <w:t xml:space="preserve">If your check results in the same answer, it means that your original sum is correct too. For example, you may have made the following calculation: </w:t>
      </w:r>
    </w:p>
    <w:p w:rsidR="00EA274E" w:rsidRDefault="00894CC8">
      <w:pPr>
        <w:divId w:val="1842888835"/>
      </w:pPr>
      <w:r>
        <w:rPr>
          <w:vanish/>
        </w:rPr>
        <w:t>Start of Extract</w:t>
      </w:r>
    </w:p>
    <w:p w:rsidR="00EA274E" w:rsidRDefault="00894CC8">
      <w:pPr>
        <w:divId w:val="1586182182"/>
      </w:pPr>
      <w:bookmarkStart w:id="175" w:name="Unit2_Session1_Extract19"/>
      <w:bookmarkEnd w:id="175"/>
      <w:r>
        <w:t>200 – 168 = 32</w:t>
      </w:r>
    </w:p>
    <w:p w:rsidR="00EA274E" w:rsidRDefault="00894CC8">
      <w:pPr>
        <w:divId w:val="1842888835"/>
      </w:pPr>
      <w:r>
        <w:rPr>
          <w:vanish/>
        </w:rPr>
        <w:t>End of Extract</w:t>
      </w:r>
    </w:p>
    <w:p w:rsidR="00EA274E" w:rsidRDefault="00894CC8">
      <w:pPr>
        <w:divId w:val="1842888835"/>
      </w:pPr>
      <w:r>
        <w:t>A way of checking this would be:</w:t>
      </w:r>
    </w:p>
    <w:p w:rsidR="00EA274E" w:rsidRDefault="00894CC8">
      <w:pPr>
        <w:divId w:val="1842888835"/>
      </w:pPr>
      <w:r>
        <w:rPr>
          <w:vanish/>
        </w:rPr>
        <w:t>Start of Extract</w:t>
      </w:r>
    </w:p>
    <w:p w:rsidR="00EA274E" w:rsidRDefault="00894CC8">
      <w:pPr>
        <w:divId w:val="229773892"/>
      </w:pPr>
      <w:bookmarkStart w:id="176" w:name="Unit2_Session1_Extract20"/>
      <w:bookmarkEnd w:id="176"/>
      <w:r>
        <w:t>32 + 168 = 200</w:t>
      </w:r>
    </w:p>
    <w:p w:rsidR="00EA274E" w:rsidRDefault="00894CC8">
      <w:pPr>
        <w:divId w:val="1842888835"/>
      </w:pPr>
      <w:r>
        <w:rPr>
          <w:vanish/>
        </w:rPr>
        <w:t>End of Extract</w:t>
      </w:r>
    </w:p>
    <w:p w:rsidR="00EA274E" w:rsidRDefault="00894CC8">
      <w:pPr>
        <w:divId w:val="1842888835"/>
      </w:pPr>
      <w:r>
        <w:t>Alternatively, if you wanted to check the following calculation:</w:t>
      </w:r>
    </w:p>
    <w:p w:rsidR="00EA274E" w:rsidRDefault="00894CC8">
      <w:pPr>
        <w:divId w:val="1842888835"/>
      </w:pPr>
      <w:r>
        <w:rPr>
          <w:vanish/>
        </w:rPr>
        <w:t>Start of Extract</w:t>
      </w:r>
    </w:p>
    <w:p w:rsidR="00EA274E" w:rsidRDefault="00894CC8">
      <w:pPr>
        <w:divId w:val="503785251"/>
      </w:pPr>
      <w:bookmarkStart w:id="177" w:name="Unit2_Session1_Extract21"/>
      <w:bookmarkEnd w:id="177"/>
      <w:r>
        <w:t>80 × 2 = 160</w:t>
      </w:r>
    </w:p>
    <w:p w:rsidR="00EA274E" w:rsidRDefault="00894CC8">
      <w:pPr>
        <w:divId w:val="1842888835"/>
      </w:pPr>
      <w:r>
        <w:rPr>
          <w:vanish/>
        </w:rPr>
        <w:t>End of Extract</w:t>
      </w:r>
    </w:p>
    <w:p w:rsidR="00EA274E" w:rsidRDefault="00894CC8">
      <w:pPr>
        <w:divId w:val="1842888835"/>
      </w:pPr>
      <w:r>
        <w:t>A way of checking this would be:</w:t>
      </w:r>
    </w:p>
    <w:p w:rsidR="00EA274E" w:rsidRDefault="00894CC8">
      <w:pPr>
        <w:divId w:val="1842888835"/>
      </w:pPr>
      <w:r>
        <w:rPr>
          <w:vanish/>
        </w:rPr>
        <w:t>Start of Extract</w:t>
      </w:r>
    </w:p>
    <w:p w:rsidR="00EA274E" w:rsidRDefault="00894CC8">
      <w:pPr>
        <w:divId w:val="1578399678"/>
      </w:pPr>
      <w:bookmarkStart w:id="178" w:name="Unit2_Session1_Extract22"/>
      <w:bookmarkEnd w:id="178"/>
      <w:r>
        <w:t xml:space="preserve">160 ÷ 2 = 80 </w:t>
      </w:r>
    </w:p>
    <w:p w:rsidR="00EA274E" w:rsidRDefault="00894CC8">
      <w:pPr>
        <w:divId w:val="1842888835"/>
      </w:pPr>
      <w:r>
        <w:rPr>
          <w:vanish/>
        </w:rPr>
        <w:t>End of Extract</w:t>
      </w:r>
    </w:p>
    <w:p w:rsidR="00EA274E" w:rsidRDefault="00894CC8">
      <w:pPr>
        <w:pStyle w:val="Heading3"/>
        <w:divId w:val="67700137"/>
        <w:rPr>
          <w:rFonts w:eastAsia="Times New Roman"/>
        </w:rPr>
      </w:pPr>
      <w:bookmarkStart w:id="179" w:name="Unit2_Session1_InternalSection18"/>
      <w:bookmarkEnd w:id="179"/>
      <w:r>
        <w:rPr>
          <w:rFonts w:eastAsia="Times New Roman"/>
        </w:rPr>
        <w:t>Summary</w:t>
      </w:r>
    </w:p>
    <w:p w:rsidR="00EA274E" w:rsidRDefault="00894CC8">
      <w:pPr>
        <w:divId w:val="67700137"/>
      </w:pPr>
      <w:r>
        <w:t>In this section you have:</w:t>
      </w:r>
    </w:p>
    <w:p w:rsidR="00EA274E" w:rsidRDefault="00894CC8">
      <w:pPr>
        <w:numPr>
          <w:ilvl w:val="0"/>
          <w:numId w:val="30"/>
        </w:numPr>
        <w:spacing w:before="0" w:beforeAutospacing="0" w:after="0" w:afterAutospacing="0"/>
        <w:ind w:left="780" w:right="780"/>
        <w:divId w:val="67700137"/>
        <w:rPr>
          <w:rFonts w:eastAsia="Times New Roman"/>
        </w:rPr>
      </w:pPr>
      <w:r>
        <w:rPr>
          <w:rFonts w:eastAsia="Times New Roman"/>
        </w:rPr>
        <w:t>learned how to read, write, order and compare positive numbers</w:t>
      </w:r>
    </w:p>
    <w:p w:rsidR="00EA274E" w:rsidRDefault="00894CC8">
      <w:pPr>
        <w:numPr>
          <w:ilvl w:val="0"/>
          <w:numId w:val="30"/>
        </w:numPr>
        <w:spacing w:before="0" w:beforeAutospacing="0" w:after="0" w:afterAutospacing="0"/>
        <w:ind w:left="780" w:right="780"/>
        <w:divId w:val="67700137"/>
        <w:rPr>
          <w:rFonts w:eastAsia="Times New Roman"/>
        </w:rPr>
      </w:pPr>
      <w:r>
        <w:rPr>
          <w:rFonts w:eastAsia="Times New Roman"/>
        </w:rPr>
        <w:t>looked at different ways of using negative numbers in everyday life</w:t>
      </w:r>
    </w:p>
    <w:p w:rsidR="00EA274E" w:rsidRDefault="00894CC8">
      <w:pPr>
        <w:numPr>
          <w:ilvl w:val="0"/>
          <w:numId w:val="30"/>
        </w:numPr>
        <w:spacing w:before="0" w:beforeAutospacing="0" w:after="0" w:afterAutospacing="0"/>
        <w:ind w:left="780" w:right="780"/>
        <w:divId w:val="67700137"/>
        <w:rPr>
          <w:rFonts w:eastAsia="Times New Roman"/>
        </w:rPr>
      </w:pPr>
      <w:r>
        <w:rPr>
          <w:rFonts w:eastAsia="Times New Roman"/>
        </w:rPr>
        <w:t>carried out calculations</w:t>
      </w:r>
    </w:p>
    <w:p w:rsidR="00EA274E" w:rsidRDefault="00894CC8">
      <w:pPr>
        <w:numPr>
          <w:ilvl w:val="0"/>
          <w:numId w:val="30"/>
        </w:numPr>
        <w:spacing w:before="0" w:beforeAutospacing="0" w:after="0" w:afterAutospacing="0"/>
        <w:ind w:left="780" w:right="780"/>
        <w:divId w:val="67700137"/>
        <w:rPr>
          <w:rFonts w:eastAsia="Times New Roman"/>
        </w:rPr>
      </w:pPr>
      <w:r>
        <w:rPr>
          <w:rFonts w:eastAsia="Times New Roman"/>
        </w:rPr>
        <w:t>learned how to use the inverse method to check answers.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148934571"/>
        <w:rPr>
          <w:rFonts w:eastAsia="Times New Roman"/>
        </w:rPr>
      </w:pPr>
      <w:bookmarkStart w:id="180" w:name="Unit2_Session2"/>
      <w:bookmarkEnd w:id="180"/>
      <w:r>
        <w:rPr>
          <w:rFonts w:eastAsia="Times New Roman"/>
        </w:rPr>
        <w:t>2 Rounding</w:t>
      </w:r>
    </w:p>
    <w:p w:rsidR="00EA274E" w:rsidRDefault="00894CC8">
      <w:pPr>
        <w:divId w:val="1148934571"/>
      </w:pPr>
      <w:r>
        <w:t xml:space="preserve">If you are out on a shopping trip, being able to quickly estimate the total cost of your shopping could help you to decide whether you have enough money to pay for it. Approximating answers to calculations is a very useful skill to have. </w:t>
      </w:r>
    </w:p>
    <w:p w:rsidR="00EA274E" w:rsidRDefault="00894CC8">
      <w:pPr>
        <w:divId w:val="1148934571"/>
      </w:pPr>
      <w:r>
        <w:t>Remember the rounding rhyme that will help you:</w:t>
      </w:r>
    </w:p>
    <w:p w:rsidR="00EA274E" w:rsidRDefault="00894CC8">
      <w:pPr>
        <w:divId w:val="1148934571"/>
      </w:pPr>
      <w:r>
        <w:rPr>
          <w:vanish/>
        </w:rPr>
        <w:t>Start of Figure</w:t>
      </w:r>
    </w:p>
    <w:p w:rsidR="00EA274E" w:rsidRDefault="00894CC8">
      <w:pPr>
        <w:spacing w:before="240" w:beforeAutospacing="0" w:after="0" w:afterAutospacing="0" w:line="240" w:lineRule="auto"/>
        <w:divId w:val="233971833"/>
        <w:rPr>
          <w:rFonts w:ascii="Times New Roman" w:eastAsia="Times New Roman" w:hAnsi="Times New Roman" w:cs="Times New Roman"/>
          <w:sz w:val="24"/>
          <w:szCs w:val="24"/>
        </w:rPr>
      </w:pPr>
      <w:bookmarkStart w:id="181" w:name="Unit2_Session2_Figure1"/>
      <w:bookmarkEnd w:id="181"/>
      <w:r>
        <w:rPr>
          <w:rFonts w:ascii="Times New Roman" w:eastAsia="Times New Roman" w:hAnsi="Times New Roman" w:cs="Times New Roman"/>
          <w:noProof/>
          <w:sz w:val="24"/>
          <w:szCs w:val="24"/>
        </w:rPr>
        <w:drawing>
          <wp:inline distT="0" distB="0" distL="0" distR="0" wp14:anchorId="24B30D11" wp14:editId="04090C5D">
            <wp:extent cx="5278331" cy="3175177"/>
            <wp:effectExtent l="0" t="0" r="0" b="6350"/>
            <wp:docPr id="13" name="Picture 13" descr="D:\AaaF\OUT\httpswwwopeneduopenlearn_cmid140259_2022-12-07_17-31-40_82d7e557728d45448e3e2a5d33cfe564\word\assets\bltl_m1_s1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40259_2022-12-07_17-31-40_82d7e557728d45448e3e2a5d33cfe564\word\assets\bltl_m1_s1_2a.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8331" cy="3175177"/>
                    </a:xfrm>
                    <a:prstGeom prst="rect">
                      <a:avLst/>
                    </a:prstGeom>
                    <a:noFill/>
                    <a:ln>
                      <a:noFill/>
                    </a:ln>
                  </pic:spPr>
                </pic:pic>
              </a:graphicData>
            </a:graphic>
          </wp:inline>
        </w:drawing>
      </w:r>
    </w:p>
    <w:p w:rsidR="00EA274E" w:rsidRDefault="00894CC8">
      <w:pPr>
        <w:pStyle w:val="Caption1"/>
        <w:divId w:val="1248612844"/>
      </w:pPr>
      <w:r>
        <w:t>Figure 4 ‘Four or less, let it rest. Five or more, raise the score!’</w:t>
      </w:r>
    </w:p>
    <w:bookmarkStart w:id="182" w:name="View_Unit2_Session2_Description1"/>
    <w:p w:rsidR="00EA274E" w:rsidRDefault="00894CC8">
      <w:pPr>
        <w:pStyle w:val="navbutton"/>
        <w:divId w:val="1248612844"/>
      </w:pPr>
      <w:r>
        <w:fldChar w:fldCharType="begin"/>
      </w:r>
      <w:r>
        <w:instrText xml:space="preserve"> HYPERLINK "" \l "Unit2_Session2_Description1" </w:instrText>
      </w:r>
      <w:r>
        <w:fldChar w:fldCharType="separate"/>
      </w:r>
      <w:r>
        <w:rPr>
          <w:rStyle w:val="Hyperlink"/>
        </w:rPr>
        <w:t>View description - Figure 4 ‘Four or less, let it rest. Five or more, raise the score!’</w:t>
      </w:r>
      <w:r>
        <w:fldChar w:fldCharType="end"/>
      </w:r>
      <w:bookmarkEnd w:id="182"/>
    </w:p>
    <w:p w:rsidR="00EA274E" w:rsidRDefault="00894CC8">
      <w:pPr>
        <w:divId w:val="1148934571"/>
      </w:pPr>
      <w:r>
        <w:rPr>
          <w:vanish/>
        </w:rPr>
        <w:t>End of Figure</w:t>
      </w:r>
    </w:p>
    <w:p w:rsidR="00EA274E" w:rsidRDefault="00894CC8">
      <w:pPr>
        <w:divId w:val="1148934571"/>
      </w:pPr>
      <w:r>
        <w:t>Watch this video to refresh your knowledge on rounding. You should make notes throughout:</w:t>
      </w:r>
    </w:p>
    <w:p w:rsidR="00EA274E" w:rsidRDefault="00894CC8">
      <w:pPr>
        <w:divId w:val="1148934571"/>
      </w:pPr>
      <w:r>
        <w:rPr>
          <w:vanish/>
        </w:rPr>
        <w:t>Start of Media Content</w:t>
      </w:r>
    </w:p>
    <w:p w:rsidR="00EA274E" w:rsidRDefault="00894CC8">
      <w:pPr>
        <w:spacing w:before="120" w:beforeAutospacing="0" w:after="120" w:afterAutospacing="0"/>
        <w:divId w:val="2081051308"/>
      </w:pPr>
      <w:bookmarkStart w:id="183" w:name="Unit2_Session2_MediaContent1"/>
      <w:bookmarkEnd w:id="183"/>
      <w:r>
        <w:t xml:space="preserve">Watch the video at </w:t>
      </w:r>
      <w:hyperlink r:id="rId33" w:history="1">
        <w:r>
          <w:rPr>
            <w:rStyle w:val="Hyperlink"/>
          </w:rPr>
          <w:t>YouTube.com</w:t>
        </w:r>
      </w:hyperlink>
      <w:r>
        <w:t xml:space="preserve">. </w:t>
      </w:r>
    </w:p>
    <w:p w:rsidR="00EA274E" w:rsidRDefault="00894CC8">
      <w:pPr>
        <w:divId w:val="1148934571"/>
      </w:pPr>
      <w:r>
        <w:rPr>
          <w:vanish/>
        </w:rPr>
        <w:t>End of Media Content</w:t>
      </w:r>
    </w:p>
    <w:p w:rsidR="00EA274E" w:rsidRDefault="00894CC8">
      <w:pPr>
        <w:divId w:val="1148934571"/>
      </w:pPr>
      <w:r>
        <w:t>Now try the following activities. Remember to check your answers once you have completed the questions.</w:t>
      </w:r>
    </w:p>
    <w:p w:rsidR="00EA274E" w:rsidRDefault="00894CC8">
      <w:pPr>
        <w:divId w:val="1148934571"/>
      </w:pPr>
      <w:r>
        <w:rPr>
          <w:vanish/>
        </w:rPr>
        <w:t>Start of Activity</w:t>
      </w:r>
    </w:p>
    <w:p w:rsidR="00EA274E" w:rsidRDefault="00894CC8">
      <w:pPr>
        <w:spacing w:before="240" w:beforeAutospacing="0" w:after="0" w:afterAutospacing="0" w:line="240" w:lineRule="auto"/>
        <w:ind w:left="240" w:right="240"/>
        <w:outlineLvl w:val="2"/>
        <w:divId w:val="1790200378"/>
        <w:rPr>
          <w:rFonts w:eastAsia="Times New Roman"/>
          <w:b/>
          <w:bCs/>
          <w:sz w:val="36"/>
          <w:szCs w:val="36"/>
        </w:rPr>
      </w:pPr>
      <w:bookmarkStart w:id="184" w:name="Unit2_Session2_Activity1"/>
      <w:bookmarkEnd w:id="184"/>
      <w:r>
        <w:rPr>
          <w:rFonts w:eastAsia="Times New Roman"/>
          <w:b/>
          <w:bCs/>
          <w:sz w:val="36"/>
          <w:szCs w:val="36"/>
        </w:rPr>
        <w:t>Activity 15: Rounding to 10, 100 and 1 000</w:t>
      </w:r>
    </w:p>
    <w:p w:rsidR="00EA274E" w:rsidRDefault="00894CC8">
      <w:pPr>
        <w:divId w:val="1855806526"/>
      </w:pPr>
      <w:bookmarkStart w:id="185" w:name="Unit2_Session2_Part1"/>
      <w:bookmarkEnd w:id="185"/>
      <w:r>
        <w:rPr>
          <w:vanish/>
        </w:rPr>
        <w:t>Start of Question</w:t>
      </w:r>
    </w:p>
    <w:p w:rsidR="00EA274E" w:rsidRDefault="00894CC8">
      <w:pPr>
        <w:numPr>
          <w:ilvl w:val="0"/>
          <w:numId w:val="31"/>
        </w:numPr>
        <w:spacing w:before="0" w:beforeAutospacing="0" w:after="0" w:afterAutospacing="0"/>
        <w:ind w:left="780" w:right="780"/>
        <w:divId w:val="464659455"/>
        <w:rPr>
          <w:rFonts w:eastAsia="Times New Roman"/>
        </w:rPr>
      </w:pPr>
      <w:bookmarkStart w:id="186" w:name="Unit2_Session2_Question1"/>
      <w:bookmarkEnd w:id="186"/>
      <w:r>
        <w:rPr>
          <w:rFonts w:eastAsia="Times New Roman"/>
        </w:rPr>
        <w:t xml:space="preserve">Round these numbers to the nearest 10: </w:t>
      </w:r>
    </w:p>
    <w:p w:rsidR="00EA274E" w:rsidRDefault="00894CC8">
      <w:pPr>
        <w:numPr>
          <w:ilvl w:val="1"/>
          <w:numId w:val="31"/>
        </w:numPr>
        <w:spacing w:before="0" w:beforeAutospacing="0" w:after="0" w:afterAutospacing="0"/>
        <w:ind w:left="1560" w:right="1560"/>
        <w:divId w:val="464659455"/>
        <w:rPr>
          <w:rFonts w:eastAsia="Times New Roman"/>
        </w:rPr>
      </w:pPr>
      <w:r>
        <w:rPr>
          <w:rFonts w:eastAsia="Times New Roman"/>
        </w:rPr>
        <w:t>64</w:t>
      </w:r>
    </w:p>
    <w:p w:rsidR="00EA274E" w:rsidRDefault="00894CC8">
      <w:pPr>
        <w:numPr>
          <w:ilvl w:val="1"/>
          <w:numId w:val="31"/>
        </w:numPr>
        <w:spacing w:before="0" w:beforeAutospacing="0" w:after="0" w:afterAutospacing="0"/>
        <w:ind w:left="1560" w:right="1560"/>
        <w:divId w:val="464659455"/>
        <w:rPr>
          <w:rFonts w:eastAsia="Times New Roman"/>
        </w:rPr>
      </w:pPr>
      <w:r>
        <w:rPr>
          <w:rFonts w:eastAsia="Times New Roman"/>
        </w:rPr>
        <w:t>69</w:t>
      </w:r>
    </w:p>
    <w:p w:rsidR="00EA274E" w:rsidRDefault="00894CC8">
      <w:pPr>
        <w:numPr>
          <w:ilvl w:val="1"/>
          <w:numId w:val="31"/>
        </w:numPr>
        <w:spacing w:before="0" w:beforeAutospacing="0" w:after="0" w:afterAutospacing="0"/>
        <w:ind w:left="1560" w:right="1560"/>
        <w:divId w:val="464659455"/>
        <w:rPr>
          <w:rFonts w:eastAsia="Times New Roman"/>
        </w:rPr>
      </w:pPr>
      <w:r>
        <w:rPr>
          <w:rFonts w:eastAsia="Times New Roman"/>
        </w:rPr>
        <w:t>65</w:t>
      </w:r>
    </w:p>
    <w:p w:rsidR="00EA274E" w:rsidRDefault="00894CC8">
      <w:pPr>
        <w:numPr>
          <w:ilvl w:val="1"/>
          <w:numId w:val="31"/>
        </w:numPr>
        <w:spacing w:before="0" w:beforeAutospacing="0" w:after="0" w:afterAutospacing="0"/>
        <w:ind w:left="1560" w:right="1560"/>
        <w:divId w:val="464659455"/>
        <w:rPr>
          <w:rFonts w:eastAsia="Times New Roman"/>
        </w:rPr>
      </w:pPr>
      <w:r>
        <w:rPr>
          <w:rFonts w:eastAsia="Times New Roman"/>
        </w:rPr>
        <w:t>648</w:t>
      </w:r>
    </w:p>
    <w:p w:rsidR="00EA274E" w:rsidRDefault="00894CC8">
      <w:pPr>
        <w:numPr>
          <w:ilvl w:val="1"/>
          <w:numId w:val="31"/>
        </w:numPr>
        <w:spacing w:before="0" w:beforeAutospacing="0" w:after="0" w:afterAutospacing="0"/>
        <w:ind w:left="1560" w:right="1560"/>
        <w:divId w:val="464659455"/>
        <w:rPr>
          <w:rFonts w:eastAsia="Times New Roman"/>
        </w:rPr>
      </w:pPr>
      <w:r>
        <w:rPr>
          <w:rFonts w:eastAsia="Times New Roman"/>
        </w:rPr>
        <w:t>271</w:t>
      </w:r>
    </w:p>
    <w:p w:rsidR="00EA274E" w:rsidRDefault="00894CC8">
      <w:pPr>
        <w:numPr>
          <w:ilvl w:val="1"/>
          <w:numId w:val="31"/>
        </w:numPr>
        <w:spacing w:before="0" w:beforeAutospacing="0" w:after="0" w:afterAutospacing="0"/>
        <w:ind w:left="1560" w:right="1560"/>
        <w:divId w:val="464659455"/>
        <w:rPr>
          <w:rFonts w:eastAsia="Times New Roman"/>
        </w:rPr>
      </w:pPr>
      <w:r>
        <w:rPr>
          <w:rFonts w:eastAsia="Times New Roman"/>
        </w:rPr>
        <w:t>587</w:t>
      </w:r>
    </w:p>
    <w:p w:rsidR="00EA274E" w:rsidRDefault="00894CC8">
      <w:pPr>
        <w:divId w:val="464659455"/>
      </w:pPr>
      <w:r>
        <w:t>Check with our suggestions before continuing.</w:t>
      </w:r>
    </w:p>
    <w:p w:rsidR="00EA274E" w:rsidRDefault="00894CC8">
      <w:pPr>
        <w:divId w:val="1855806526"/>
      </w:pPr>
      <w:r>
        <w:rPr>
          <w:vanish/>
        </w:rPr>
        <w:t>End of Question</w:t>
      </w:r>
    </w:p>
    <w:bookmarkStart w:id="187" w:name="View_Unit2_Session2_Answer1"/>
    <w:p w:rsidR="00EA274E" w:rsidRDefault="00894CC8">
      <w:pPr>
        <w:pStyle w:val="navbutton"/>
        <w:divId w:val="1855806526"/>
      </w:pPr>
      <w:r>
        <w:fldChar w:fldCharType="begin"/>
      </w:r>
      <w:r>
        <w:instrText xml:space="preserve"> HYPERLINK "" \l "Unit2_Session2_Answer1" </w:instrText>
      </w:r>
      <w:r>
        <w:fldChar w:fldCharType="separate"/>
      </w:r>
      <w:r>
        <w:rPr>
          <w:rStyle w:val="Hyperlink"/>
        </w:rPr>
        <w:t>View answer - Part</w:t>
      </w:r>
      <w:r>
        <w:fldChar w:fldCharType="end"/>
      </w:r>
      <w:bookmarkEnd w:id="187"/>
    </w:p>
    <w:p w:rsidR="00EA274E" w:rsidRDefault="00894CC8">
      <w:pPr>
        <w:divId w:val="1455102519"/>
      </w:pPr>
      <w:bookmarkStart w:id="188" w:name="Unit2_Session2_Part2"/>
      <w:bookmarkEnd w:id="188"/>
      <w:r>
        <w:rPr>
          <w:vanish/>
        </w:rPr>
        <w:t>Start of Question</w:t>
      </w:r>
    </w:p>
    <w:p w:rsidR="00EA274E" w:rsidRDefault="00894CC8">
      <w:pPr>
        <w:numPr>
          <w:ilvl w:val="0"/>
          <w:numId w:val="32"/>
        </w:numPr>
        <w:spacing w:before="0" w:beforeAutospacing="0" w:after="0" w:afterAutospacing="0"/>
        <w:ind w:left="780" w:right="780"/>
        <w:divId w:val="2045254053"/>
        <w:rPr>
          <w:rFonts w:eastAsia="Times New Roman"/>
        </w:rPr>
      </w:pPr>
      <w:bookmarkStart w:id="189" w:name="Unit2_Session2_Question2"/>
      <w:bookmarkEnd w:id="189"/>
      <w:r>
        <w:rPr>
          <w:rFonts w:eastAsia="Times New Roman"/>
        </w:rPr>
        <w:t xml:space="preserve">Round these numbers to the nearest 100: </w:t>
      </w:r>
    </w:p>
    <w:p w:rsidR="00EA274E" w:rsidRDefault="00894CC8">
      <w:pPr>
        <w:numPr>
          <w:ilvl w:val="1"/>
          <w:numId w:val="32"/>
        </w:numPr>
        <w:spacing w:before="0" w:beforeAutospacing="0" w:after="0" w:afterAutospacing="0"/>
        <w:ind w:left="1560" w:right="1560"/>
        <w:divId w:val="2045254053"/>
        <w:rPr>
          <w:rFonts w:eastAsia="Times New Roman"/>
        </w:rPr>
      </w:pPr>
      <w:r>
        <w:rPr>
          <w:rFonts w:eastAsia="Times New Roman"/>
        </w:rPr>
        <w:t>325</w:t>
      </w:r>
    </w:p>
    <w:p w:rsidR="00EA274E" w:rsidRDefault="00894CC8">
      <w:pPr>
        <w:numPr>
          <w:ilvl w:val="1"/>
          <w:numId w:val="32"/>
        </w:numPr>
        <w:spacing w:before="0" w:beforeAutospacing="0" w:after="0" w:afterAutospacing="0"/>
        <w:ind w:left="1560" w:right="1560"/>
        <w:divId w:val="2045254053"/>
        <w:rPr>
          <w:rFonts w:eastAsia="Times New Roman"/>
        </w:rPr>
      </w:pPr>
      <w:r>
        <w:rPr>
          <w:rFonts w:eastAsia="Times New Roman"/>
        </w:rPr>
        <w:t>350</w:t>
      </w:r>
    </w:p>
    <w:p w:rsidR="00EA274E" w:rsidRDefault="00894CC8">
      <w:pPr>
        <w:numPr>
          <w:ilvl w:val="1"/>
          <w:numId w:val="32"/>
        </w:numPr>
        <w:spacing w:before="0" w:beforeAutospacing="0" w:after="0" w:afterAutospacing="0"/>
        <w:ind w:left="1560" w:right="1560"/>
        <w:divId w:val="2045254053"/>
        <w:rPr>
          <w:rFonts w:eastAsia="Times New Roman"/>
        </w:rPr>
      </w:pPr>
      <w:r>
        <w:rPr>
          <w:rFonts w:eastAsia="Times New Roman"/>
        </w:rPr>
        <w:t>365</w:t>
      </w:r>
    </w:p>
    <w:p w:rsidR="00EA274E" w:rsidRDefault="00894CC8">
      <w:pPr>
        <w:numPr>
          <w:ilvl w:val="1"/>
          <w:numId w:val="32"/>
        </w:numPr>
        <w:spacing w:before="0" w:beforeAutospacing="0" w:after="0" w:afterAutospacing="0"/>
        <w:ind w:left="1560" w:right="1560"/>
        <w:divId w:val="2045254053"/>
        <w:rPr>
          <w:rFonts w:eastAsia="Times New Roman"/>
        </w:rPr>
      </w:pPr>
      <w:r>
        <w:rPr>
          <w:rFonts w:eastAsia="Times New Roman"/>
        </w:rPr>
        <w:t>2 924</w:t>
      </w:r>
    </w:p>
    <w:p w:rsidR="00EA274E" w:rsidRDefault="00894CC8">
      <w:pPr>
        <w:numPr>
          <w:ilvl w:val="1"/>
          <w:numId w:val="32"/>
        </w:numPr>
        <w:spacing w:before="0" w:beforeAutospacing="0" w:after="0" w:afterAutospacing="0"/>
        <w:ind w:left="1560" w:right="1560"/>
        <w:divId w:val="2045254053"/>
        <w:rPr>
          <w:rFonts w:eastAsia="Times New Roman"/>
        </w:rPr>
      </w:pPr>
      <w:r>
        <w:rPr>
          <w:rFonts w:eastAsia="Times New Roman"/>
        </w:rPr>
        <w:t>1 630</w:t>
      </w:r>
    </w:p>
    <w:p w:rsidR="00EA274E" w:rsidRDefault="00894CC8">
      <w:pPr>
        <w:numPr>
          <w:ilvl w:val="1"/>
          <w:numId w:val="32"/>
        </w:numPr>
        <w:spacing w:before="0" w:beforeAutospacing="0" w:after="0" w:afterAutospacing="0"/>
        <w:ind w:left="1560" w:right="1560"/>
        <w:divId w:val="2045254053"/>
        <w:rPr>
          <w:rFonts w:eastAsia="Times New Roman"/>
        </w:rPr>
      </w:pPr>
      <w:r>
        <w:rPr>
          <w:rFonts w:eastAsia="Times New Roman"/>
        </w:rPr>
        <w:t>2 279</w:t>
      </w:r>
    </w:p>
    <w:p w:rsidR="00EA274E" w:rsidRDefault="00894CC8">
      <w:pPr>
        <w:divId w:val="2045254053"/>
      </w:pPr>
      <w:r>
        <w:t>Check with our suggestions before continuing.</w:t>
      </w:r>
    </w:p>
    <w:p w:rsidR="00EA274E" w:rsidRDefault="00894CC8">
      <w:pPr>
        <w:divId w:val="1455102519"/>
      </w:pPr>
      <w:r>
        <w:rPr>
          <w:vanish/>
        </w:rPr>
        <w:t>End of Question</w:t>
      </w:r>
    </w:p>
    <w:bookmarkStart w:id="190" w:name="View_Unit2_Session2_Answer2"/>
    <w:p w:rsidR="00EA274E" w:rsidRDefault="00894CC8">
      <w:pPr>
        <w:pStyle w:val="navbutton"/>
        <w:divId w:val="1455102519"/>
      </w:pPr>
      <w:r>
        <w:fldChar w:fldCharType="begin"/>
      </w:r>
      <w:r>
        <w:instrText xml:space="preserve"> HYPERLINK "" \l "Unit2_Session2_Answer2" </w:instrText>
      </w:r>
      <w:r>
        <w:fldChar w:fldCharType="separate"/>
      </w:r>
      <w:r>
        <w:rPr>
          <w:rStyle w:val="Hyperlink"/>
        </w:rPr>
        <w:t>View answer - Part</w:t>
      </w:r>
      <w:r>
        <w:fldChar w:fldCharType="end"/>
      </w:r>
      <w:bookmarkEnd w:id="190"/>
    </w:p>
    <w:p w:rsidR="00EA274E" w:rsidRDefault="00894CC8">
      <w:pPr>
        <w:divId w:val="699353526"/>
      </w:pPr>
      <w:bookmarkStart w:id="191" w:name="Unit2_Session2_Part3"/>
      <w:bookmarkEnd w:id="191"/>
      <w:r>
        <w:rPr>
          <w:vanish/>
        </w:rPr>
        <w:t>Start of Question</w:t>
      </w:r>
    </w:p>
    <w:p w:rsidR="00EA274E" w:rsidRDefault="00894CC8">
      <w:pPr>
        <w:numPr>
          <w:ilvl w:val="0"/>
          <w:numId w:val="33"/>
        </w:numPr>
        <w:spacing w:before="0" w:beforeAutospacing="0" w:after="0" w:afterAutospacing="0"/>
        <w:ind w:left="780" w:right="780"/>
        <w:divId w:val="1197306272"/>
        <w:rPr>
          <w:rFonts w:eastAsia="Times New Roman"/>
        </w:rPr>
      </w:pPr>
      <w:bookmarkStart w:id="192" w:name="Unit2_Session2_Question3"/>
      <w:bookmarkEnd w:id="192"/>
      <w:r>
        <w:rPr>
          <w:rFonts w:eastAsia="Times New Roman"/>
        </w:rPr>
        <w:t xml:space="preserve">Round these numbers to the nearest 1 000: </w:t>
      </w:r>
    </w:p>
    <w:p w:rsidR="00EA274E" w:rsidRDefault="00894CC8">
      <w:pPr>
        <w:numPr>
          <w:ilvl w:val="1"/>
          <w:numId w:val="33"/>
        </w:numPr>
        <w:spacing w:before="0" w:beforeAutospacing="0" w:after="0" w:afterAutospacing="0"/>
        <w:ind w:left="1560" w:right="1560"/>
        <w:divId w:val="1197306272"/>
        <w:rPr>
          <w:rFonts w:eastAsia="Times New Roman"/>
        </w:rPr>
      </w:pPr>
      <w:r>
        <w:rPr>
          <w:rFonts w:eastAsia="Times New Roman"/>
        </w:rPr>
        <w:t>4 250</w:t>
      </w:r>
    </w:p>
    <w:p w:rsidR="00EA274E" w:rsidRDefault="00894CC8">
      <w:pPr>
        <w:numPr>
          <w:ilvl w:val="1"/>
          <w:numId w:val="33"/>
        </w:numPr>
        <w:spacing w:before="0" w:beforeAutospacing="0" w:after="0" w:afterAutospacing="0"/>
        <w:ind w:left="1560" w:right="1560"/>
        <w:divId w:val="1197306272"/>
        <w:rPr>
          <w:rFonts w:eastAsia="Times New Roman"/>
        </w:rPr>
      </w:pPr>
      <w:r>
        <w:rPr>
          <w:rFonts w:eastAsia="Times New Roman"/>
        </w:rPr>
        <w:t>4 650</w:t>
      </w:r>
    </w:p>
    <w:p w:rsidR="00EA274E" w:rsidRDefault="00894CC8">
      <w:pPr>
        <w:numPr>
          <w:ilvl w:val="1"/>
          <w:numId w:val="33"/>
        </w:numPr>
        <w:spacing w:before="0" w:beforeAutospacing="0" w:after="0" w:afterAutospacing="0"/>
        <w:ind w:left="1560" w:right="1560"/>
        <w:divId w:val="1197306272"/>
        <w:rPr>
          <w:rFonts w:eastAsia="Times New Roman"/>
        </w:rPr>
      </w:pPr>
      <w:r>
        <w:rPr>
          <w:rFonts w:eastAsia="Times New Roman"/>
        </w:rPr>
        <w:t>4 500</w:t>
      </w:r>
    </w:p>
    <w:p w:rsidR="00EA274E" w:rsidRDefault="00894CC8">
      <w:pPr>
        <w:numPr>
          <w:ilvl w:val="1"/>
          <w:numId w:val="33"/>
        </w:numPr>
        <w:spacing w:before="0" w:beforeAutospacing="0" w:after="0" w:afterAutospacing="0"/>
        <w:ind w:left="1560" w:right="1560"/>
        <w:divId w:val="1197306272"/>
        <w:rPr>
          <w:rFonts w:eastAsia="Times New Roman"/>
        </w:rPr>
      </w:pPr>
      <w:r>
        <w:rPr>
          <w:rFonts w:eastAsia="Times New Roman"/>
        </w:rPr>
        <w:t>4 060</w:t>
      </w:r>
    </w:p>
    <w:p w:rsidR="00EA274E" w:rsidRDefault="00894CC8">
      <w:pPr>
        <w:numPr>
          <w:ilvl w:val="1"/>
          <w:numId w:val="33"/>
        </w:numPr>
        <w:spacing w:before="0" w:beforeAutospacing="0" w:after="0" w:afterAutospacing="0"/>
        <w:ind w:left="1560" w:right="1560"/>
        <w:divId w:val="1197306272"/>
        <w:rPr>
          <w:rFonts w:eastAsia="Times New Roman"/>
        </w:rPr>
      </w:pPr>
      <w:r>
        <w:rPr>
          <w:rFonts w:eastAsia="Times New Roman"/>
        </w:rPr>
        <w:t>31 300</w:t>
      </w:r>
    </w:p>
    <w:p w:rsidR="00EA274E" w:rsidRDefault="00894CC8">
      <w:pPr>
        <w:numPr>
          <w:ilvl w:val="1"/>
          <w:numId w:val="33"/>
        </w:numPr>
        <w:spacing w:before="0" w:beforeAutospacing="0" w:after="0" w:afterAutospacing="0"/>
        <w:ind w:left="1560" w:right="1560"/>
        <w:divId w:val="1197306272"/>
        <w:rPr>
          <w:rFonts w:eastAsia="Times New Roman"/>
        </w:rPr>
      </w:pPr>
      <w:r>
        <w:rPr>
          <w:rFonts w:eastAsia="Times New Roman"/>
        </w:rPr>
        <w:t>13 781</w:t>
      </w:r>
    </w:p>
    <w:p w:rsidR="00EA274E" w:rsidRDefault="00894CC8">
      <w:pPr>
        <w:numPr>
          <w:ilvl w:val="1"/>
          <w:numId w:val="33"/>
        </w:numPr>
        <w:spacing w:before="0" w:beforeAutospacing="0" w:after="0" w:afterAutospacing="0"/>
        <w:ind w:left="1560" w:right="1560"/>
        <w:divId w:val="1197306272"/>
        <w:rPr>
          <w:rFonts w:eastAsia="Times New Roman"/>
        </w:rPr>
      </w:pPr>
      <w:r>
        <w:rPr>
          <w:rFonts w:eastAsia="Times New Roman"/>
        </w:rPr>
        <w:t>155 600</w:t>
      </w:r>
    </w:p>
    <w:p w:rsidR="00EA274E" w:rsidRDefault="00894CC8">
      <w:pPr>
        <w:divId w:val="699353526"/>
      </w:pPr>
      <w:r>
        <w:rPr>
          <w:vanish/>
        </w:rPr>
        <w:t>End of Question</w:t>
      </w:r>
    </w:p>
    <w:bookmarkStart w:id="193" w:name="View_Unit2_Session2_Answer3"/>
    <w:p w:rsidR="00EA274E" w:rsidRDefault="00894CC8">
      <w:pPr>
        <w:pStyle w:val="navbutton"/>
        <w:divId w:val="699353526"/>
      </w:pPr>
      <w:r>
        <w:fldChar w:fldCharType="begin"/>
      </w:r>
      <w:r>
        <w:instrText xml:space="preserve"> HYPERLINK "" \l "Unit2_Session2_Answer3" </w:instrText>
      </w:r>
      <w:r>
        <w:fldChar w:fldCharType="separate"/>
      </w:r>
      <w:r>
        <w:rPr>
          <w:rStyle w:val="Hyperlink"/>
        </w:rPr>
        <w:t>View answer - Part</w:t>
      </w:r>
      <w:r>
        <w:fldChar w:fldCharType="end"/>
      </w:r>
      <w:bookmarkEnd w:id="193"/>
    </w:p>
    <w:p w:rsidR="00EA274E" w:rsidRDefault="00894CC8">
      <w:pPr>
        <w:divId w:val="1148934571"/>
      </w:pPr>
      <w:r>
        <w:rPr>
          <w:vanish/>
        </w:rPr>
        <w:t>End of Activity</w:t>
      </w:r>
    </w:p>
    <w:p w:rsidR="00EA274E" w:rsidRDefault="00894CC8">
      <w:pPr>
        <w:divId w:val="1148934571"/>
      </w:pPr>
      <w:r>
        <w:t xml:space="preserve">We often round numbers in real life especially when shopping. Watch the video on </w:t>
      </w:r>
      <w:hyperlink r:id="rId34" w:history="1">
        <w:r>
          <w:rPr>
            <w:rStyle w:val="Hyperlink"/>
          </w:rPr>
          <w:t>the BBC Skillswise website</w:t>
        </w:r>
      </w:hyperlink>
      <w:r>
        <w:t xml:space="preserve"> to learn more about real-life examples of rounding. </w:t>
      </w:r>
    </w:p>
    <w:p w:rsidR="00EA274E" w:rsidRDefault="00894CC8">
      <w:pPr>
        <w:pStyle w:val="Heading2"/>
        <w:divId w:val="1426724165"/>
        <w:rPr>
          <w:rFonts w:eastAsia="Times New Roman"/>
        </w:rPr>
      </w:pPr>
      <w:bookmarkStart w:id="194" w:name="Unit2_Session2_InternalSection1"/>
      <w:bookmarkEnd w:id="194"/>
      <w:r>
        <w:rPr>
          <w:rFonts w:eastAsia="Times New Roman"/>
        </w:rPr>
        <w:t>Rounding to the nearest £</w:t>
      </w:r>
    </w:p>
    <w:p w:rsidR="00EA274E" w:rsidRDefault="00894CC8">
      <w:pPr>
        <w:divId w:val="1426724165"/>
      </w:pPr>
      <w:r>
        <w:t xml:space="preserve">The rule is that if the amount ends in 50p or more, round up to the £ above, and if the amount ends in less than 50p, the £ stays the same. </w:t>
      </w:r>
    </w:p>
    <w:p w:rsidR="00EA274E" w:rsidRDefault="00894CC8">
      <w:pPr>
        <w:divId w:val="1426724165"/>
      </w:pPr>
      <w:r>
        <w:t>For example:</w:t>
      </w:r>
    </w:p>
    <w:p w:rsidR="00EA274E" w:rsidRDefault="00894CC8">
      <w:pPr>
        <w:divId w:val="1426724165"/>
      </w:pPr>
      <w:r>
        <w:rPr>
          <w:vanish/>
        </w:rPr>
        <w:t>Start of Extract</w:t>
      </w:r>
    </w:p>
    <w:p w:rsidR="00EA274E" w:rsidRDefault="00894CC8">
      <w:pPr>
        <w:divId w:val="365106549"/>
      </w:pPr>
      <w:bookmarkStart w:id="195" w:name="Unit2_Session2_Extract1"/>
      <w:bookmarkEnd w:id="195"/>
      <w:r>
        <w:t>£6.32 = £6 to the nearest £ (because 32p is less than 50p)</w:t>
      </w:r>
    </w:p>
    <w:p w:rsidR="00EA274E" w:rsidRDefault="00894CC8">
      <w:pPr>
        <w:divId w:val="365106549"/>
      </w:pPr>
      <w:r>
        <w:t>£42.51 = £43 to the nearest £ (because 51p is more than 50p)</w:t>
      </w:r>
    </w:p>
    <w:p w:rsidR="00EA274E" w:rsidRDefault="00894CC8">
      <w:pPr>
        <w:divId w:val="1426724165"/>
      </w:pPr>
      <w:r>
        <w:rPr>
          <w:vanish/>
        </w:rPr>
        <w:t>End of Extract</w:t>
      </w:r>
    </w:p>
    <w:p w:rsidR="00EA274E" w:rsidRDefault="00894CC8">
      <w:pPr>
        <w:divId w:val="1426724165"/>
      </w:pPr>
      <w:r>
        <w:rPr>
          <w:vanish/>
        </w:rPr>
        <w:t>Start of Activity</w:t>
      </w:r>
    </w:p>
    <w:p w:rsidR="00EA274E" w:rsidRDefault="00894CC8">
      <w:pPr>
        <w:spacing w:before="240" w:beforeAutospacing="0" w:after="0" w:afterAutospacing="0" w:line="240" w:lineRule="auto"/>
        <w:ind w:left="240" w:right="240"/>
        <w:outlineLvl w:val="3"/>
        <w:divId w:val="630789286"/>
        <w:rPr>
          <w:rFonts w:eastAsia="Times New Roman"/>
          <w:b/>
          <w:bCs/>
          <w:sz w:val="36"/>
          <w:szCs w:val="36"/>
        </w:rPr>
      </w:pPr>
      <w:bookmarkStart w:id="196" w:name="Unit2_Session2_Activity2"/>
      <w:bookmarkEnd w:id="196"/>
      <w:r>
        <w:rPr>
          <w:rFonts w:eastAsia="Times New Roman"/>
          <w:b/>
          <w:bCs/>
          <w:sz w:val="36"/>
          <w:szCs w:val="36"/>
        </w:rPr>
        <w:t>Activity 16: Rounding to the nearest £</w:t>
      </w:r>
    </w:p>
    <w:p w:rsidR="00EA274E" w:rsidRDefault="00894CC8">
      <w:pPr>
        <w:divId w:val="71321045"/>
      </w:pPr>
      <w:r>
        <w:rPr>
          <w:vanish/>
        </w:rPr>
        <w:t>Start of Question</w:t>
      </w:r>
    </w:p>
    <w:p w:rsidR="00EA274E" w:rsidRDefault="00894CC8">
      <w:pPr>
        <w:divId w:val="1823277303"/>
      </w:pPr>
      <w:bookmarkStart w:id="197" w:name="Unit2_Session2_Question4"/>
      <w:bookmarkEnd w:id="197"/>
      <w:r>
        <w:t>Round the following amounts to the nearest £:</w:t>
      </w:r>
    </w:p>
    <w:p w:rsidR="00EA274E" w:rsidRDefault="00894CC8">
      <w:pPr>
        <w:numPr>
          <w:ilvl w:val="0"/>
          <w:numId w:val="34"/>
        </w:numPr>
        <w:spacing w:before="0" w:beforeAutospacing="0" w:after="0" w:afterAutospacing="0"/>
        <w:ind w:left="780" w:right="780"/>
        <w:divId w:val="1823277303"/>
        <w:rPr>
          <w:rFonts w:eastAsia="Times New Roman"/>
        </w:rPr>
      </w:pPr>
      <w:r>
        <w:rPr>
          <w:rFonts w:eastAsia="Times New Roman"/>
        </w:rPr>
        <w:t>£5.20</w:t>
      </w:r>
    </w:p>
    <w:p w:rsidR="00EA274E" w:rsidRDefault="00894CC8">
      <w:pPr>
        <w:numPr>
          <w:ilvl w:val="0"/>
          <w:numId w:val="34"/>
        </w:numPr>
        <w:spacing w:before="0" w:beforeAutospacing="0" w:after="0" w:afterAutospacing="0"/>
        <w:ind w:left="780" w:right="780"/>
        <w:divId w:val="1823277303"/>
        <w:rPr>
          <w:rFonts w:eastAsia="Times New Roman"/>
        </w:rPr>
      </w:pPr>
      <w:r>
        <w:rPr>
          <w:rFonts w:eastAsia="Times New Roman"/>
        </w:rPr>
        <w:t>£1.70</w:t>
      </w:r>
    </w:p>
    <w:p w:rsidR="00EA274E" w:rsidRDefault="00894CC8">
      <w:pPr>
        <w:numPr>
          <w:ilvl w:val="0"/>
          <w:numId w:val="34"/>
        </w:numPr>
        <w:spacing w:before="0" w:beforeAutospacing="0" w:after="0" w:afterAutospacing="0"/>
        <w:ind w:left="780" w:right="780"/>
        <w:divId w:val="1823277303"/>
        <w:rPr>
          <w:rFonts w:eastAsia="Times New Roman"/>
        </w:rPr>
      </w:pPr>
      <w:r>
        <w:rPr>
          <w:rFonts w:eastAsia="Times New Roman"/>
        </w:rPr>
        <w:t>£7.35</w:t>
      </w:r>
    </w:p>
    <w:p w:rsidR="00EA274E" w:rsidRDefault="00894CC8">
      <w:pPr>
        <w:numPr>
          <w:ilvl w:val="0"/>
          <w:numId w:val="34"/>
        </w:numPr>
        <w:spacing w:before="0" w:beforeAutospacing="0" w:after="0" w:afterAutospacing="0"/>
        <w:ind w:left="780" w:right="780"/>
        <w:divId w:val="1823277303"/>
        <w:rPr>
          <w:rFonts w:eastAsia="Times New Roman"/>
        </w:rPr>
      </w:pPr>
      <w:r>
        <w:rPr>
          <w:rFonts w:eastAsia="Times New Roman"/>
        </w:rPr>
        <w:t>£13.13</w:t>
      </w:r>
    </w:p>
    <w:p w:rsidR="00EA274E" w:rsidRDefault="00894CC8">
      <w:pPr>
        <w:numPr>
          <w:ilvl w:val="0"/>
          <w:numId w:val="34"/>
        </w:numPr>
        <w:spacing w:before="0" w:beforeAutospacing="0" w:after="0" w:afterAutospacing="0"/>
        <w:ind w:left="780" w:right="780"/>
        <w:divId w:val="1823277303"/>
        <w:rPr>
          <w:rFonts w:eastAsia="Times New Roman"/>
        </w:rPr>
      </w:pPr>
      <w:r>
        <w:rPr>
          <w:rFonts w:eastAsia="Times New Roman"/>
        </w:rPr>
        <w:t>£23.51</w:t>
      </w:r>
    </w:p>
    <w:p w:rsidR="00EA274E" w:rsidRDefault="00894CC8">
      <w:pPr>
        <w:numPr>
          <w:ilvl w:val="0"/>
          <w:numId w:val="34"/>
        </w:numPr>
        <w:spacing w:before="0" w:beforeAutospacing="0" w:after="0" w:afterAutospacing="0"/>
        <w:ind w:left="780" w:right="780"/>
        <w:divId w:val="1823277303"/>
        <w:rPr>
          <w:rFonts w:eastAsia="Times New Roman"/>
        </w:rPr>
      </w:pPr>
      <w:r>
        <w:rPr>
          <w:rFonts w:eastAsia="Times New Roman"/>
        </w:rPr>
        <w:t>£128.85</w:t>
      </w:r>
    </w:p>
    <w:p w:rsidR="00EA274E" w:rsidRDefault="00894CC8">
      <w:pPr>
        <w:divId w:val="71321045"/>
      </w:pPr>
      <w:r>
        <w:rPr>
          <w:vanish/>
        </w:rPr>
        <w:t>End of Question</w:t>
      </w:r>
    </w:p>
    <w:bookmarkStart w:id="198" w:name="View_Unit2_Session2_Answer4"/>
    <w:p w:rsidR="00EA274E" w:rsidRDefault="00894CC8">
      <w:pPr>
        <w:pStyle w:val="navbutton"/>
        <w:divId w:val="71321045"/>
      </w:pPr>
      <w:r>
        <w:fldChar w:fldCharType="begin"/>
      </w:r>
      <w:r>
        <w:instrText xml:space="preserve"> HYPERLINK "" \l "Unit2_Session2_Answer4" </w:instrText>
      </w:r>
      <w:r>
        <w:fldChar w:fldCharType="separate"/>
      </w:r>
      <w:r>
        <w:rPr>
          <w:rStyle w:val="Hyperlink"/>
        </w:rPr>
        <w:t>View answer - Activity 16: Rounding to the nearest £</w:t>
      </w:r>
      <w:r>
        <w:fldChar w:fldCharType="end"/>
      </w:r>
      <w:bookmarkEnd w:id="198"/>
    </w:p>
    <w:p w:rsidR="00EA274E" w:rsidRDefault="00894CC8">
      <w:pPr>
        <w:divId w:val="1426724165"/>
      </w:pPr>
      <w:r>
        <w:rPr>
          <w:vanish/>
        </w:rPr>
        <w:t>End of Activity</w:t>
      </w:r>
    </w:p>
    <w:p w:rsidR="00EA274E" w:rsidRDefault="00894CC8">
      <w:pPr>
        <w:divId w:val="1148934571"/>
      </w:pPr>
      <w:r>
        <w:rPr>
          <w:vanish/>
        </w:rPr>
        <w:t>Start of Activity</w:t>
      </w:r>
    </w:p>
    <w:p w:rsidR="00EA274E" w:rsidRDefault="00894CC8">
      <w:pPr>
        <w:spacing w:before="0" w:beforeAutospacing="0" w:after="0" w:afterAutospacing="0" w:line="240" w:lineRule="auto"/>
        <w:outlineLvl w:val="2"/>
        <w:divId w:val="2025672395"/>
        <w:rPr>
          <w:rFonts w:eastAsia="Times New Roman"/>
          <w:b/>
          <w:bCs/>
          <w:sz w:val="36"/>
          <w:szCs w:val="36"/>
        </w:rPr>
      </w:pPr>
      <w:bookmarkStart w:id="199" w:name="Unit2_Session2_Activity3"/>
      <w:bookmarkEnd w:id="199"/>
      <w:r>
        <w:rPr>
          <w:rFonts w:eastAsia="Times New Roman"/>
          <w:b/>
          <w:bCs/>
          <w:sz w:val="36"/>
          <w:szCs w:val="36"/>
        </w:rPr>
        <w:t>Activity 17: Bill’s shopping</w:t>
      </w:r>
    </w:p>
    <w:p w:rsidR="00EA274E" w:rsidRDefault="00894CC8">
      <w:pPr>
        <w:divId w:val="1321227331"/>
      </w:pPr>
      <w:bookmarkStart w:id="200" w:name="Unit2_Session2_Part4"/>
      <w:bookmarkEnd w:id="200"/>
      <w:r>
        <w:rPr>
          <w:vanish/>
        </w:rPr>
        <w:t>Start of Question</w:t>
      </w:r>
    </w:p>
    <w:p w:rsidR="00EA274E" w:rsidRDefault="00894CC8">
      <w:pPr>
        <w:numPr>
          <w:ilvl w:val="0"/>
          <w:numId w:val="35"/>
        </w:numPr>
        <w:spacing w:before="0" w:beforeAutospacing="0" w:after="0" w:afterAutospacing="0"/>
        <w:ind w:left="780" w:right="780"/>
        <w:divId w:val="726537613"/>
        <w:rPr>
          <w:rFonts w:eastAsia="Times New Roman"/>
        </w:rPr>
      </w:pPr>
      <w:bookmarkStart w:id="201" w:name="Unit2_Session2_Question5"/>
      <w:bookmarkEnd w:id="201"/>
      <w:r>
        <w:rPr>
          <w:rFonts w:eastAsia="Times New Roman"/>
        </w:rPr>
        <w:t xml:space="preserve">Bill has £20 to spend on his shopping. Here’s a list of the items he selects, along with how much they cost: </w:t>
      </w:r>
    </w:p>
    <w:p w:rsidR="00EA274E" w:rsidRDefault="00894CC8">
      <w:pPr>
        <w:ind w:left="780" w:right="780"/>
        <w:divId w:val="726537613"/>
      </w:pPr>
      <w:r>
        <w:rPr>
          <w:vanish/>
        </w:rPr>
        <w:t>Start of Figure</w:t>
      </w:r>
    </w:p>
    <w:p w:rsidR="00EA274E" w:rsidRDefault="00894CC8">
      <w:pPr>
        <w:spacing w:before="240" w:beforeAutospacing="0" w:after="0" w:afterAutospacing="0"/>
        <w:ind w:left="780" w:right="780"/>
        <w:divId w:val="1702703624"/>
        <w:rPr>
          <w:rFonts w:eastAsia="Times New Roman"/>
        </w:rPr>
      </w:pPr>
      <w:bookmarkStart w:id="202" w:name="Unit2_Session2_Figure5"/>
      <w:bookmarkEnd w:id="202"/>
      <w:r>
        <w:rPr>
          <w:rFonts w:eastAsia="Times New Roman"/>
          <w:noProof/>
        </w:rPr>
        <w:drawing>
          <wp:inline distT="0" distB="0" distL="0" distR="0" wp14:anchorId="6A2BEE53" wp14:editId="3262DC3E">
            <wp:extent cx="5278120" cy="4164593"/>
            <wp:effectExtent l="0" t="0" r="0" b="7620"/>
            <wp:docPr id="14" name="Picture 14" descr="D:\AaaF\OUT\httpswwwopeneduopenlearn_cmid140259_2022-12-07_17-31-40_82d7e557728d45448e3e2a5d33cfe564\word\assets\bltl_m1_s1_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40259_2022-12-07_17-31-40_82d7e557728d45448e3e2a5d33cfe564\word\assets\bltl_m1_s1_2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120" cy="4164593"/>
                    </a:xfrm>
                    <a:prstGeom prst="rect">
                      <a:avLst/>
                    </a:prstGeom>
                    <a:noFill/>
                    <a:ln>
                      <a:noFill/>
                    </a:ln>
                  </pic:spPr>
                </pic:pic>
              </a:graphicData>
            </a:graphic>
          </wp:inline>
        </w:drawing>
      </w:r>
    </w:p>
    <w:p w:rsidR="00EA274E" w:rsidRDefault="00894CC8">
      <w:pPr>
        <w:pStyle w:val="Caption1"/>
        <w:ind w:left="780" w:right="780"/>
        <w:divId w:val="1651907299"/>
      </w:pPr>
      <w:r>
        <w:t>Figure 8 A shopping list</w:t>
      </w:r>
    </w:p>
    <w:bookmarkStart w:id="203" w:name="View_Unit2_Session2_Description5"/>
    <w:p w:rsidR="00EA274E" w:rsidRDefault="00894CC8">
      <w:pPr>
        <w:pStyle w:val="navbutton"/>
        <w:ind w:left="780" w:right="780"/>
        <w:divId w:val="1651907299"/>
      </w:pPr>
      <w:r>
        <w:fldChar w:fldCharType="begin"/>
      </w:r>
      <w:r>
        <w:instrText xml:space="preserve"> HYPERLINK "" \l "Unit2_Session2_Description5" </w:instrText>
      </w:r>
      <w:r>
        <w:fldChar w:fldCharType="separate"/>
      </w:r>
      <w:r>
        <w:rPr>
          <w:rStyle w:val="Hyperlink"/>
        </w:rPr>
        <w:t>View description - Figure 8 A shopping list</w:t>
      </w:r>
      <w:r>
        <w:fldChar w:fldCharType="end"/>
      </w:r>
      <w:bookmarkEnd w:id="203"/>
    </w:p>
    <w:p w:rsidR="00EA274E" w:rsidRDefault="00894CC8">
      <w:pPr>
        <w:ind w:left="780" w:right="780"/>
        <w:divId w:val="726537613"/>
      </w:pPr>
      <w:r>
        <w:rPr>
          <w:vanish/>
        </w:rPr>
        <w:t>End of Figure</w:t>
      </w:r>
    </w:p>
    <w:p w:rsidR="00EA274E" w:rsidRDefault="00894CC8">
      <w:pPr>
        <w:ind w:left="780" w:right="780"/>
        <w:divId w:val="726537613"/>
      </w:pPr>
      <w:r>
        <w:t xml:space="preserve">Use your rounding skills to work out whether Bill has enough money to pay for all of his shopping. </w:t>
      </w:r>
    </w:p>
    <w:p w:rsidR="00EA274E" w:rsidRDefault="00894CC8">
      <w:pPr>
        <w:divId w:val="726537613"/>
      </w:pPr>
      <w:r>
        <w:rPr>
          <w:vanish/>
        </w:rPr>
        <w:t>Start of Box</w:t>
      </w:r>
    </w:p>
    <w:p w:rsidR="00EA274E" w:rsidRDefault="00894CC8">
      <w:pPr>
        <w:divId w:val="79567499"/>
      </w:pPr>
      <w:bookmarkStart w:id="204" w:name="Unit2_Session2_Box1"/>
      <w:bookmarkEnd w:id="204"/>
      <w:r>
        <w:rPr>
          <w:rStyle w:val="Strong"/>
        </w:rPr>
        <w:t>Hint:</w:t>
      </w:r>
      <w:r>
        <w:t xml:space="preserve"> In this activity you should round to the nearest pound, so £2.20 would be rounded to £2. </w:t>
      </w:r>
    </w:p>
    <w:p w:rsidR="00EA274E" w:rsidRDefault="00894CC8">
      <w:pPr>
        <w:divId w:val="726537613"/>
      </w:pPr>
      <w:r>
        <w:rPr>
          <w:vanish/>
        </w:rPr>
        <w:t>End of Box</w:t>
      </w:r>
    </w:p>
    <w:p w:rsidR="00EA274E" w:rsidRDefault="00894CC8">
      <w:pPr>
        <w:divId w:val="1321227331"/>
      </w:pPr>
      <w:r>
        <w:rPr>
          <w:vanish/>
        </w:rPr>
        <w:t>End of Question</w:t>
      </w:r>
    </w:p>
    <w:bookmarkStart w:id="205" w:name="View_Unit2_Session2_Answer5"/>
    <w:p w:rsidR="00EA274E" w:rsidRDefault="00894CC8">
      <w:pPr>
        <w:pStyle w:val="navbutton"/>
        <w:divId w:val="1321227331"/>
      </w:pPr>
      <w:r>
        <w:fldChar w:fldCharType="begin"/>
      </w:r>
      <w:r>
        <w:instrText xml:space="preserve"> HYPERLINK "" \l "Unit2_Session2_Answer5" </w:instrText>
      </w:r>
      <w:r>
        <w:fldChar w:fldCharType="separate"/>
      </w:r>
      <w:r>
        <w:rPr>
          <w:rStyle w:val="Hyperlink"/>
        </w:rPr>
        <w:t>View answer - Part</w:t>
      </w:r>
      <w:r>
        <w:fldChar w:fldCharType="end"/>
      </w:r>
      <w:bookmarkEnd w:id="205"/>
    </w:p>
    <w:p w:rsidR="00EA274E" w:rsidRDefault="00894CC8">
      <w:pPr>
        <w:divId w:val="1049720630"/>
      </w:pPr>
      <w:bookmarkStart w:id="206" w:name="Unit2_Session2_Part5"/>
      <w:bookmarkEnd w:id="206"/>
      <w:r>
        <w:rPr>
          <w:vanish/>
        </w:rPr>
        <w:t>Start of Question</w:t>
      </w:r>
    </w:p>
    <w:p w:rsidR="00EA274E" w:rsidRDefault="00894CC8">
      <w:pPr>
        <w:numPr>
          <w:ilvl w:val="0"/>
          <w:numId w:val="36"/>
        </w:numPr>
        <w:spacing w:before="0" w:beforeAutospacing="0" w:after="0" w:afterAutospacing="0"/>
        <w:ind w:left="780" w:right="780"/>
        <w:divId w:val="556010145"/>
        <w:rPr>
          <w:rFonts w:eastAsia="Times New Roman"/>
        </w:rPr>
      </w:pPr>
      <w:bookmarkStart w:id="207" w:name="Unit2_Session2_Question6"/>
      <w:bookmarkEnd w:id="207"/>
      <w:r>
        <w:rPr>
          <w:rFonts w:eastAsia="Times New Roman"/>
        </w:rPr>
        <w:t>Can you total all of the items on the shopping list to see what the actual cost of Bill’s shopping is?</w:t>
      </w:r>
    </w:p>
    <w:p w:rsidR="00EA274E" w:rsidRDefault="00894CC8">
      <w:pPr>
        <w:divId w:val="1049720630"/>
      </w:pPr>
      <w:r>
        <w:rPr>
          <w:vanish/>
        </w:rPr>
        <w:t>End of Question</w:t>
      </w:r>
    </w:p>
    <w:bookmarkStart w:id="208" w:name="View_Unit2_Session2_Answer6"/>
    <w:p w:rsidR="00EA274E" w:rsidRDefault="00894CC8">
      <w:pPr>
        <w:pStyle w:val="navbutton"/>
        <w:divId w:val="1049720630"/>
      </w:pPr>
      <w:r>
        <w:fldChar w:fldCharType="begin"/>
      </w:r>
      <w:r>
        <w:instrText xml:space="preserve"> HYPERLINK "" \l "Unit2_Session2_Answer6" </w:instrText>
      </w:r>
      <w:r>
        <w:fldChar w:fldCharType="separate"/>
      </w:r>
      <w:r>
        <w:rPr>
          <w:rStyle w:val="Hyperlink"/>
        </w:rPr>
        <w:t>View answer - Part</w:t>
      </w:r>
      <w:r>
        <w:fldChar w:fldCharType="end"/>
      </w:r>
      <w:bookmarkEnd w:id="208"/>
    </w:p>
    <w:p w:rsidR="00EA274E" w:rsidRDefault="00894CC8">
      <w:pPr>
        <w:divId w:val="1148934571"/>
      </w:pPr>
      <w:r>
        <w:rPr>
          <w:vanish/>
        </w:rPr>
        <w:t>End of Activity</w:t>
      </w:r>
    </w:p>
    <w:p w:rsidR="00EA274E" w:rsidRDefault="00894CC8">
      <w:pPr>
        <w:pStyle w:val="Heading2"/>
        <w:divId w:val="1093404998"/>
        <w:rPr>
          <w:rFonts w:eastAsia="Times New Roman"/>
        </w:rPr>
      </w:pPr>
      <w:bookmarkStart w:id="209" w:name="Unit2_Session2_Section1"/>
      <w:bookmarkEnd w:id="209"/>
      <w:r>
        <w:rPr>
          <w:rFonts w:eastAsia="Times New Roman"/>
        </w:rPr>
        <w:t>2.1 Estimating answers to calculations</w:t>
      </w:r>
    </w:p>
    <w:p w:rsidR="00EA274E" w:rsidRDefault="00894CC8">
      <w:pPr>
        <w:divId w:val="1093404998"/>
      </w:pPr>
      <w:r>
        <w:t xml:space="preserve">Throughout this course you will be asked to estimate or approximate an answer in a scenario. If you do not use rounding to provide an answer to this question your answer will be incorrect. </w:t>
      </w:r>
    </w:p>
    <w:p w:rsidR="00EA274E" w:rsidRDefault="00894CC8">
      <w:pPr>
        <w:divId w:val="1093404998"/>
      </w:pPr>
      <w:r>
        <w:t>Try the following activity using rounding throughout. Pay particular attention to the language used.</w:t>
      </w:r>
    </w:p>
    <w:p w:rsidR="00EA274E" w:rsidRDefault="00894CC8">
      <w:pPr>
        <w:divId w:val="1093404998"/>
      </w:pPr>
      <w:r>
        <w:rPr>
          <w:vanish/>
        </w:rPr>
        <w:t>Start of Activity</w:t>
      </w:r>
    </w:p>
    <w:p w:rsidR="00EA274E" w:rsidRDefault="00894CC8">
      <w:pPr>
        <w:spacing w:before="0" w:beforeAutospacing="0" w:after="0" w:afterAutospacing="0" w:line="240" w:lineRule="auto"/>
        <w:outlineLvl w:val="3"/>
        <w:divId w:val="1443643799"/>
        <w:rPr>
          <w:rFonts w:eastAsia="Times New Roman"/>
          <w:b/>
          <w:bCs/>
          <w:sz w:val="36"/>
          <w:szCs w:val="36"/>
        </w:rPr>
      </w:pPr>
      <w:bookmarkStart w:id="210" w:name="Unit2_Session2_Activity4"/>
      <w:bookmarkEnd w:id="210"/>
      <w:r>
        <w:rPr>
          <w:rFonts w:eastAsia="Times New Roman"/>
          <w:b/>
          <w:bCs/>
          <w:sz w:val="36"/>
          <w:szCs w:val="36"/>
        </w:rPr>
        <w:t>Activity 18: Rounding</w:t>
      </w:r>
    </w:p>
    <w:p w:rsidR="00EA274E" w:rsidRDefault="00894CC8">
      <w:pPr>
        <w:divId w:val="1596943208"/>
      </w:pPr>
      <w:r>
        <w:rPr>
          <w:vanish/>
        </w:rPr>
        <w:t>Start of Question</w:t>
      </w:r>
    </w:p>
    <w:p w:rsidR="00EA274E" w:rsidRDefault="00894CC8">
      <w:pPr>
        <w:numPr>
          <w:ilvl w:val="0"/>
          <w:numId w:val="37"/>
        </w:numPr>
        <w:spacing w:before="0" w:beforeAutospacing="0" w:after="0" w:afterAutospacing="0"/>
        <w:ind w:left="780" w:right="780"/>
        <w:divId w:val="1924802699"/>
        <w:rPr>
          <w:rFonts w:eastAsia="Times New Roman"/>
        </w:rPr>
      </w:pPr>
      <w:bookmarkStart w:id="211" w:name="Unit2_Session2_Question7"/>
      <w:bookmarkEnd w:id="211"/>
      <w:r>
        <w:rPr>
          <w:rFonts w:eastAsia="Times New Roman"/>
        </w:rPr>
        <w:t>The population of a city is 6 439 800. Round this number to the nearest million.</w:t>
      </w:r>
    </w:p>
    <w:p w:rsidR="00EA274E" w:rsidRDefault="00894CC8">
      <w:pPr>
        <w:numPr>
          <w:ilvl w:val="0"/>
          <w:numId w:val="37"/>
        </w:numPr>
        <w:spacing w:before="0" w:beforeAutospacing="0" w:after="0" w:afterAutospacing="0"/>
        <w:ind w:left="780" w:right="780"/>
        <w:divId w:val="1924802699"/>
        <w:rPr>
          <w:rFonts w:eastAsia="Times New Roman"/>
        </w:rPr>
      </w:pPr>
      <w:r>
        <w:rPr>
          <w:rFonts w:eastAsia="Times New Roman"/>
        </w:rPr>
        <w:t>Tickets to a concert cost £6 each. 6 987 tickets have been sold. Approximately how much money has been collected?</w:t>
      </w:r>
    </w:p>
    <w:p w:rsidR="00EA274E" w:rsidRDefault="00894CC8">
      <w:pPr>
        <w:numPr>
          <w:ilvl w:val="0"/>
          <w:numId w:val="37"/>
        </w:numPr>
        <w:spacing w:before="0" w:beforeAutospacing="0" w:after="0" w:afterAutospacing="0"/>
        <w:ind w:left="780" w:right="780"/>
        <w:divId w:val="1924802699"/>
        <w:rPr>
          <w:rFonts w:eastAsia="Times New Roman"/>
        </w:rPr>
      </w:pPr>
      <w:r>
        <w:rPr>
          <w:rFonts w:eastAsia="Times New Roman"/>
        </w:rPr>
        <w:t xml:space="preserve">412 students passed their Maths GCSE this year at Longfield High School. 395 passed last year. Approximately how many students passed GCSE Maths over the last two years? </w:t>
      </w:r>
    </w:p>
    <w:p w:rsidR="00EA274E" w:rsidRDefault="00894CC8">
      <w:pPr>
        <w:numPr>
          <w:ilvl w:val="0"/>
          <w:numId w:val="37"/>
        </w:numPr>
        <w:spacing w:before="0" w:beforeAutospacing="0" w:after="0" w:afterAutospacing="0"/>
        <w:ind w:left="780" w:right="780"/>
        <w:divId w:val="1924802699"/>
        <w:rPr>
          <w:rFonts w:eastAsia="Times New Roman"/>
        </w:rPr>
      </w:pPr>
      <w:r>
        <w:rPr>
          <w:rFonts w:eastAsia="Times New Roman"/>
        </w:rPr>
        <w:t xml:space="preserve">Four armchairs cost £595. What is the approximate cost of one armchair? </w:t>
      </w:r>
    </w:p>
    <w:p w:rsidR="00EA274E" w:rsidRDefault="00894CC8">
      <w:pPr>
        <w:ind w:left="780" w:right="780"/>
        <w:divId w:val="1924802699"/>
      </w:pPr>
      <w:r>
        <w:rPr>
          <w:vanish/>
        </w:rPr>
        <w:t>Start of Figure</w:t>
      </w:r>
    </w:p>
    <w:p w:rsidR="00EA274E" w:rsidRDefault="00894CC8">
      <w:pPr>
        <w:spacing w:before="240" w:beforeAutospacing="0" w:after="0" w:afterAutospacing="0"/>
        <w:ind w:left="780" w:right="780"/>
        <w:divId w:val="821778669"/>
        <w:rPr>
          <w:rFonts w:eastAsia="Times New Roman"/>
        </w:rPr>
      </w:pPr>
      <w:bookmarkStart w:id="212" w:name="Unit2_Session2_Figure6"/>
      <w:bookmarkEnd w:id="212"/>
      <w:r>
        <w:rPr>
          <w:rFonts w:eastAsia="Times New Roman"/>
          <w:noProof/>
        </w:rPr>
        <w:drawing>
          <wp:inline distT="0" distB="0" distL="0" distR="0" wp14:anchorId="15A7F431" wp14:editId="674FC215">
            <wp:extent cx="5278331" cy="3700966"/>
            <wp:effectExtent l="0" t="0" r="0" b="0"/>
            <wp:docPr id="15" name="Picture 15" descr="D:\AaaF\OUT\httpswwwopeneduopenlearn_cmid140259_2022-12-07_17-31-40_82d7e557728d45448e3e2a5d33cfe564\word\assets\bltl_m1_s1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40259_2022-12-07_17-31-40_82d7e557728d45448e3e2a5d33cfe564\word\assets\bltl_m1_s1_2-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EA274E" w:rsidRDefault="00894CC8">
      <w:pPr>
        <w:pStyle w:val="Caption1"/>
        <w:ind w:left="780" w:right="780"/>
        <w:divId w:val="552275925"/>
      </w:pPr>
      <w:r>
        <w:t>Figure 9 How much for one armchair?</w:t>
      </w:r>
    </w:p>
    <w:bookmarkStart w:id="213" w:name="View_Unit2_Session2_Description6"/>
    <w:p w:rsidR="00EA274E" w:rsidRDefault="00894CC8">
      <w:pPr>
        <w:pStyle w:val="navbutton"/>
        <w:ind w:left="780" w:right="780"/>
        <w:divId w:val="552275925"/>
      </w:pPr>
      <w:r>
        <w:fldChar w:fldCharType="begin"/>
      </w:r>
      <w:r>
        <w:instrText xml:space="preserve"> HYPERLINK "" \l "Unit2_Session2_Description6" </w:instrText>
      </w:r>
      <w:r>
        <w:fldChar w:fldCharType="separate"/>
      </w:r>
      <w:r>
        <w:rPr>
          <w:rStyle w:val="Hyperlink"/>
        </w:rPr>
        <w:t>View description - Figure 9 How much for one armchair?</w:t>
      </w:r>
      <w:r>
        <w:fldChar w:fldCharType="end"/>
      </w:r>
      <w:bookmarkEnd w:id="213"/>
    </w:p>
    <w:p w:rsidR="00EA274E" w:rsidRDefault="00894CC8">
      <w:pPr>
        <w:ind w:left="780" w:right="780"/>
        <w:divId w:val="1924802699"/>
      </w:pPr>
      <w:r>
        <w:rPr>
          <w:vanish/>
        </w:rPr>
        <w:t>End of Figure</w:t>
      </w:r>
    </w:p>
    <w:p w:rsidR="00EA274E" w:rsidRDefault="00894CC8">
      <w:pPr>
        <w:numPr>
          <w:ilvl w:val="0"/>
          <w:numId w:val="37"/>
        </w:numPr>
        <w:spacing w:before="0" w:beforeAutospacing="0" w:after="0" w:afterAutospacing="0"/>
        <w:ind w:left="780" w:right="780"/>
        <w:divId w:val="1924802699"/>
        <w:rPr>
          <w:rFonts w:eastAsia="Times New Roman"/>
        </w:rPr>
      </w:pPr>
      <w:r>
        <w:rPr>
          <w:rFonts w:eastAsia="Times New Roman"/>
        </w:rPr>
        <w:t>A box contains 18 pencils. A company orders 50 boxes. Approximately how many pencils is that?</w:t>
      </w:r>
    </w:p>
    <w:p w:rsidR="00EA274E" w:rsidRDefault="00894CC8">
      <w:pPr>
        <w:divId w:val="1596943208"/>
      </w:pPr>
      <w:r>
        <w:rPr>
          <w:vanish/>
        </w:rPr>
        <w:t>End of Question</w:t>
      </w:r>
    </w:p>
    <w:bookmarkStart w:id="214" w:name="View_Unit2_Session2_Answer7"/>
    <w:p w:rsidR="00EA274E" w:rsidRDefault="00894CC8">
      <w:pPr>
        <w:pStyle w:val="navbutton"/>
        <w:divId w:val="1596943208"/>
      </w:pPr>
      <w:r>
        <w:fldChar w:fldCharType="begin"/>
      </w:r>
      <w:r>
        <w:instrText xml:space="preserve"> HYPERLINK "" \l "Unit2_Session2_Answer7" </w:instrText>
      </w:r>
      <w:r>
        <w:fldChar w:fldCharType="separate"/>
      </w:r>
      <w:r>
        <w:rPr>
          <w:rStyle w:val="Hyperlink"/>
        </w:rPr>
        <w:t>View answer - Activity 18: Rounding</w:t>
      </w:r>
      <w:r>
        <w:fldChar w:fldCharType="end"/>
      </w:r>
      <w:bookmarkEnd w:id="214"/>
    </w:p>
    <w:p w:rsidR="00EA274E" w:rsidRDefault="00894CC8">
      <w:pPr>
        <w:divId w:val="1093404998"/>
      </w:pPr>
      <w:r>
        <w:rPr>
          <w:vanish/>
        </w:rPr>
        <w:t>End of Activity</w:t>
      </w:r>
    </w:p>
    <w:p w:rsidR="00EA274E" w:rsidRDefault="00894CC8">
      <w:pPr>
        <w:pStyle w:val="Heading3"/>
        <w:divId w:val="1955363256"/>
        <w:rPr>
          <w:rFonts w:eastAsia="Times New Roman"/>
        </w:rPr>
      </w:pPr>
      <w:bookmarkStart w:id="215" w:name="Unit2_Session2_InternalSection2"/>
      <w:bookmarkEnd w:id="215"/>
      <w:r>
        <w:rPr>
          <w:rFonts w:eastAsia="Times New Roman"/>
        </w:rPr>
        <w:t>Summary</w:t>
      </w:r>
    </w:p>
    <w:p w:rsidR="00EA274E" w:rsidRDefault="00894CC8">
      <w:pPr>
        <w:divId w:val="1955363256"/>
      </w:pPr>
      <w:r>
        <w:t xml:space="preserve">So far you have worked with negative numbers, whole numbers, estimation, multiples and square numbers. All of the practised skills will help you with everyday tasks such as shopping, working with a budget and reading temperatures. The objectives that you have covered are: </w:t>
      </w:r>
    </w:p>
    <w:p w:rsidR="00EA274E" w:rsidRDefault="00894CC8">
      <w:pPr>
        <w:numPr>
          <w:ilvl w:val="0"/>
          <w:numId w:val="38"/>
        </w:numPr>
        <w:spacing w:before="0" w:beforeAutospacing="0" w:after="0" w:afterAutospacing="0"/>
        <w:ind w:left="780" w:right="780"/>
        <w:divId w:val="1955363256"/>
        <w:rPr>
          <w:rFonts w:eastAsia="Times New Roman"/>
        </w:rPr>
      </w:pPr>
      <w:r>
        <w:rPr>
          <w:rFonts w:eastAsia="Times New Roman"/>
        </w:rPr>
        <w:t>the meaning of a positive and negative number</w:t>
      </w:r>
    </w:p>
    <w:p w:rsidR="00EA274E" w:rsidRDefault="00894CC8">
      <w:pPr>
        <w:numPr>
          <w:ilvl w:val="0"/>
          <w:numId w:val="38"/>
        </w:numPr>
        <w:spacing w:before="0" w:beforeAutospacing="0" w:after="0" w:afterAutospacing="0"/>
        <w:ind w:left="780" w:right="780"/>
        <w:divId w:val="1955363256"/>
        <w:rPr>
          <w:rFonts w:eastAsia="Times New Roman"/>
        </w:rPr>
      </w:pPr>
      <w:r>
        <w:rPr>
          <w:rFonts w:eastAsia="Times New Roman"/>
        </w:rPr>
        <w:t>how to carry out calculations with whole numbers</w:t>
      </w:r>
    </w:p>
    <w:p w:rsidR="00EA274E" w:rsidRDefault="00894CC8">
      <w:pPr>
        <w:numPr>
          <w:ilvl w:val="0"/>
          <w:numId w:val="38"/>
        </w:numPr>
        <w:spacing w:before="0" w:beforeAutospacing="0" w:after="0" w:afterAutospacing="0"/>
        <w:ind w:left="780" w:right="780"/>
        <w:divId w:val="1955363256"/>
        <w:rPr>
          <w:rFonts w:eastAsia="Times New Roman"/>
        </w:rPr>
      </w:pPr>
      <w:r>
        <w:rPr>
          <w:rFonts w:eastAsia="Times New Roman"/>
        </w:rPr>
        <w:t>how an approximate answer can help to check an exact answer</w:t>
      </w:r>
    </w:p>
    <w:p w:rsidR="00EA274E" w:rsidRDefault="00894CC8">
      <w:pPr>
        <w:numPr>
          <w:ilvl w:val="0"/>
          <w:numId w:val="38"/>
        </w:numPr>
        <w:spacing w:before="0" w:beforeAutospacing="0" w:after="0" w:afterAutospacing="0"/>
        <w:ind w:left="780" w:right="780"/>
        <w:divId w:val="1955363256"/>
        <w:rPr>
          <w:rFonts w:eastAsia="Times New Roman"/>
        </w:rPr>
      </w:pPr>
      <w:r>
        <w:rPr>
          <w:rFonts w:eastAsia="Times New Roman"/>
        </w:rPr>
        <w:t>multiples and square numbers.</w:t>
      </w:r>
    </w:p>
    <w:p w:rsidR="00EA274E" w:rsidRDefault="00894CC8">
      <w:pPr>
        <w:divId w:val="1955363256"/>
      </w:pPr>
      <w:r>
        <w:t xml:space="preserve">Later in this course you will be looking at inverse calculations. This means reversing all operations to check that your answer is correct.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85157706"/>
        <w:rPr>
          <w:rFonts w:eastAsia="Times New Roman"/>
        </w:rPr>
      </w:pPr>
      <w:bookmarkStart w:id="216" w:name="Unit2_Session3"/>
      <w:bookmarkEnd w:id="216"/>
      <w:r>
        <w:rPr>
          <w:rFonts w:eastAsia="Times New Roman"/>
        </w:rPr>
        <w:t>3 Fractions</w:t>
      </w:r>
    </w:p>
    <w:p w:rsidR="00EA274E" w:rsidRDefault="00894CC8">
      <w:pPr>
        <w:divId w:val="85157706"/>
      </w:pPr>
      <w:r>
        <w:rPr>
          <w:vanish/>
        </w:rPr>
        <w:t>Start of Figure</w:t>
      </w:r>
    </w:p>
    <w:p w:rsidR="00EA274E" w:rsidRDefault="00894CC8">
      <w:pPr>
        <w:spacing w:before="240" w:beforeAutospacing="0" w:after="0" w:afterAutospacing="0" w:line="240" w:lineRule="auto"/>
        <w:divId w:val="497237487"/>
        <w:rPr>
          <w:rFonts w:ascii="Times New Roman" w:eastAsia="Times New Roman" w:hAnsi="Times New Roman" w:cs="Times New Roman"/>
          <w:sz w:val="24"/>
          <w:szCs w:val="24"/>
        </w:rPr>
      </w:pPr>
      <w:bookmarkStart w:id="217" w:name="Unit2_Session3_Figure1"/>
      <w:bookmarkEnd w:id="217"/>
      <w:r>
        <w:rPr>
          <w:rFonts w:ascii="Times New Roman" w:eastAsia="Times New Roman" w:hAnsi="Times New Roman" w:cs="Times New Roman"/>
          <w:noProof/>
          <w:sz w:val="24"/>
          <w:szCs w:val="24"/>
        </w:rPr>
        <w:drawing>
          <wp:inline distT="0" distB="0" distL="0" distR="0" wp14:anchorId="79D58800" wp14:editId="0FCF692E">
            <wp:extent cx="5278331" cy="3619176"/>
            <wp:effectExtent l="0" t="0" r="0" b="635"/>
            <wp:docPr id="16" name="Picture 16" descr="D:\AaaF\OUT\httpswwwopeneduopenlearn_cmid140259_2022-12-07_17-31-40_82d7e557728d45448e3e2a5d33cfe564\word\assets\bltl_m1_s1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40259_2022-12-07_17-31-40_82d7e557728d45448e3e2a5d33cfe564\word\assets\bltl_m1_s1_3a.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EA274E" w:rsidRDefault="00894CC8">
      <w:pPr>
        <w:pStyle w:val="Caption1"/>
        <w:divId w:val="654183959"/>
      </w:pPr>
      <w:r>
        <w:t>Figure 10 Looking at fractions</w:t>
      </w:r>
    </w:p>
    <w:bookmarkStart w:id="218" w:name="View_Unit2_Session3_Description1"/>
    <w:p w:rsidR="00EA274E" w:rsidRDefault="00894CC8">
      <w:pPr>
        <w:pStyle w:val="navbutton"/>
        <w:divId w:val="654183959"/>
      </w:pPr>
      <w:r>
        <w:fldChar w:fldCharType="begin"/>
      </w:r>
      <w:r>
        <w:instrText xml:space="preserve"> HYPERLINK "" \l "Unit2_Session3_Description1" </w:instrText>
      </w:r>
      <w:r>
        <w:fldChar w:fldCharType="separate"/>
      </w:r>
      <w:r>
        <w:rPr>
          <w:rStyle w:val="Hyperlink"/>
        </w:rPr>
        <w:t>View description - Figure 10 Looking at fractions</w:t>
      </w:r>
      <w:r>
        <w:fldChar w:fldCharType="end"/>
      </w:r>
      <w:bookmarkEnd w:id="218"/>
    </w:p>
    <w:p w:rsidR="00EA274E" w:rsidRDefault="00894CC8">
      <w:pPr>
        <w:divId w:val="85157706"/>
      </w:pPr>
      <w:r>
        <w:rPr>
          <w:vanish/>
        </w:rPr>
        <w:t>End of Figure</w:t>
      </w:r>
    </w:p>
    <w:p w:rsidR="00EA274E" w:rsidRDefault="00894CC8">
      <w:pPr>
        <w:divId w:val="85157706"/>
      </w:pPr>
      <w:r>
        <w:t>What is a fraction?</w:t>
      </w:r>
    </w:p>
    <w:p w:rsidR="00EA274E" w:rsidRDefault="00894CC8">
      <w:pPr>
        <w:divId w:val="85157706"/>
      </w:pPr>
      <w:r>
        <w:t xml:space="preserve">A fraction is defined as a part of a whole. So for example </w:t>
      </w:r>
      <w:r>
        <w:rPr>
          <w:noProof/>
          <w:position w:val="-16"/>
        </w:rPr>
        <w:drawing>
          <wp:inline distT="0" distB="0" distL="0" distR="0" wp14:anchorId="2302C2E2" wp14:editId="3BFB2248">
            <wp:extent cx="133333" cy="295238"/>
            <wp:effectExtent l="0" t="0" r="635" b="0"/>
            <wp:docPr id="17" name="Picture 1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or ‘one third’, is one part of three parts, all of equal size. </w:t>
      </w:r>
    </w:p>
    <w:p w:rsidR="00EA274E" w:rsidRDefault="00894CC8">
      <w:pPr>
        <w:divId w:val="85157706"/>
      </w:pPr>
      <w:r>
        <w:rPr>
          <w:vanish/>
        </w:rPr>
        <w:t>Start of Figure</w:t>
      </w:r>
    </w:p>
    <w:p w:rsidR="00EA274E" w:rsidRDefault="00894CC8">
      <w:pPr>
        <w:spacing w:before="240" w:beforeAutospacing="0" w:after="0" w:afterAutospacing="0" w:line="240" w:lineRule="auto"/>
        <w:divId w:val="360597487"/>
        <w:rPr>
          <w:rFonts w:ascii="Times New Roman" w:eastAsia="Times New Roman" w:hAnsi="Times New Roman" w:cs="Times New Roman"/>
          <w:sz w:val="24"/>
          <w:szCs w:val="24"/>
        </w:rPr>
      </w:pPr>
      <w:bookmarkStart w:id="219" w:name="Unit2_Session3_Figure2"/>
      <w:bookmarkEnd w:id="219"/>
      <w:r>
        <w:rPr>
          <w:rFonts w:ascii="Times New Roman" w:eastAsia="Times New Roman" w:hAnsi="Times New Roman" w:cs="Times New Roman"/>
          <w:noProof/>
          <w:sz w:val="24"/>
          <w:szCs w:val="24"/>
        </w:rPr>
        <w:drawing>
          <wp:inline distT="0" distB="0" distL="0" distR="0" wp14:anchorId="2C5EF741" wp14:editId="52403CF2">
            <wp:extent cx="2808000" cy="705600"/>
            <wp:effectExtent l="0" t="0" r="0" b="0"/>
            <wp:docPr id="18" name="Picture 18" descr="D:\AaaF\OUT\httpswwwopeneduopenlearn_cmid140259_2022-12-07_17-31-40_82d7e557728d45448e3e2a5d33cfe564\word\assets\bltl_wales_maths_sess3_fig1a_thi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40259_2022-12-07_17-31-40_82d7e557728d45448e3e2a5d33cfe564\word\assets\bltl_wales_maths_sess3_fig1a_thir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8000" cy="705600"/>
                    </a:xfrm>
                    <a:prstGeom prst="rect">
                      <a:avLst/>
                    </a:prstGeom>
                    <a:noFill/>
                    <a:ln>
                      <a:noFill/>
                    </a:ln>
                  </pic:spPr>
                </pic:pic>
              </a:graphicData>
            </a:graphic>
          </wp:inline>
        </w:drawing>
      </w:r>
    </w:p>
    <w:p w:rsidR="00EA274E" w:rsidRDefault="00894CC8">
      <w:pPr>
        <w:pStyle w:val="Caption1"/>
        <w:divId w:val="655886518"/>
      </w:pPr>
      <w:r>
        <w:t>Figure 11 Presenting a fraction: one third</w:t>
      </w:r>
    </w:p>
    <w:bookmarkStart w:id="220" w:name="View_Unit2_Session3_Description2"/>
    <w:p w:rsidR="00EA274E" w:rsidRDefault="00894CC8">
      <w:pPr>
        <w:pStyle w:val="navbutton"/>
        <w:divId w:val="655886518"/>
      </w:pPr>
      <w:r>
        <w:fldChar w:fldCharType="begin"/>
      </w:r>
      <w:r>
        <w:instrText xml:space="preserve"> HYPERLINK "" \l "Unit2_Session3_Description2" </w:instrText>
      </w:r>
      <w:r>
        <w:fldChar w:fldCharType="separate"/>
      </w:r>
      <w:r>
        <w:rPr>
          <w:rStyle w:val="Hyperlink"/>
        </w:rPr>
        <w:t>View description - Figure 11 Presenting a fraction: one third</w:t>
      </w:r>
      <w:r>
        <w:fldChar w:fldCharType="end"/>
      </w:r>
      <w:bookmarkEnd w:id="220"/>
    </w:p>
    <w:p w:rsidR="00EA274E" w:rsidRDefault="00894CC8">
      <w:pPr>
        <w:divId w:val="85157706"/>
      </w:pPr>
      <w:r>
        <w:rPr>
          <w:vanish/>
        </w:rPr>
        <w:t>End of Figure</w:t>
      </w:r>
    </w:p>
    <w:p w:rsidR="00EA274E" w:rsidRDefault="00894CC8">
      <w:pPr>
        <w:divId w:val="85157706"/>
      </w:pPr>
      <w:r>
        <w:t xml:space="preserve">Fractions are an important feature of everyday life. They could ensure that you get the best deal when shopping – or that you receive the largest slice of pizza! As you go through this section, you’ll see how fractions could be used when you are shopping or within the workplace. </w:t>
      </w:r>
    </w:p>
    <w:p w:rsidR="00EA274E" w:rsidRDefault="00894CC8">
      <w:pPr>
        <w:divId w:val="85157706"/>
      </w:pPr>
      <w:r>
        <w:t>Fractions are related to decimals and percentages, which you’ll look at in the sections that follow this one.</w:t>
      </w:r>
    </w:p>
    <w:p w:rsidR="00EA274E" w:rsidRDefault="00894CC8">
      <w:pPr>
        <w:divId w:val="85157706"/>
      </w:pPr>
      <w:r>
        <w:t>This section will help you to:</w:t>
      </w:r>
    </w:p>
    <w:p w:rsidR="00EA274E" w:rsidRDefault="00894CC8">
      <w:pPr>
        <w:numPr>
          <w:ilvl w:val="0"/>
          <w:numId w:val="39"/>
        </w:numPr>
        <w:spacing w:before="0" w:beforeAutospacing="0" w:after="0" w:afterAutospacing="0"/>
        <w:ind w:left="780" w:right="780"/>
        <w:divId w:val="85157706"/>
        <w:rPr>
          <w:rFonts w:eastAsia="Times New Roman"/>
        </w:rPr>
      </w:pPr>
      <w:r>
        <w:rPr>
          <w:rFonts w:eastAsia="Times New Roman"/>
        </w:rPr>
        <w:t>order and compare fractions</w:t>
      </w:r>
    </w:p>
    <w:p w:rsidR="00EA274E" w:rsidRDefault="00894CC8">
      <w:pPr>
        <w:numPr>
          <w:ilvl w:val="0"/>
          <w:numId w:val="39"/>
        </w:numPr>
        <w:spacing w:before="0" w:beforeAutospacing="0" w:after="0" w:afterAutospacing="0"/>
        <w:ind w:left="780" w:right="780"/>
        <w:divId w:val="85157706"/>
        <w:rPr>
          <w:rFonts w:eastAsia="Times New Roman"/>
        </w:rPr>
      </w:pPr>
      <w:r>
        <w:rPr>
          <w:rFonts w:eastAsia="Times New Roman"/>
        </w:rPr>
        <w:t xml:space="preserve">identify equivalencies between fractions </w:t>
      </w:r>
    </w:p>
    <w:p w:rsidR="00EA274E" w:rsidRDefault="00894CC8">
      <w:pPr>
        <w:numPr>
          <w:ilvl w:val="0"/>
          <w:numId w:val="39"/>
        </w:numPr>
        <w:spacing w:before="0" w:beforeAutospacing="0" w:after="0" w:afterAutospacing="0"/>
        <w:ind w:left="780" w:right="780"/>
        <w:divId w:val="85157706"/>
        <w:rPr>
          <w:rFonts w:eastAsia="Times New Roman"/>
        </w:rPr>
      </w:pPr>
      <w:r>
        <w:rPr>
          <w:rFonts w:eastAsia="Times New Roman"/>
        </w:rPr>
        <w:t>calculate parts of whole quantities and measurements (e.g. calculate discounts in sales).</w:t>
      </w:r>
    </w:p>
    <w:p w:rsidR="00EA274E" w:rsidRDefault="00894CC8">
      <w:pPr>
        <w:divId w:val="85157706"/>
      </w:pPr>
      <w:r>
        <w:t>Please look at the following example before you carry out the activity:</w:t>
      </w:r>
    </w:p>
    <w:p w:rsidR="00EA274E" w:rsidRDefault="00894CC8">
      <w:pPr>
        <w:divId w:val="85157706"/>
      </w:pPr>
      <w:r>
        <w:t xml:space="preserve">A </w:t>
      </w:r>
      <w:r>
        <w:rPr>
          <w:rStyle w:val="Strong"/>
        </w:rPr>
        <w:t>half</w:t>
      </w:r>
      <w:r>
        <w:t xml:space="preserve"> can be written as </w:t>
      </w:r>
      <w:r>
        <w:rPr>
          <w:noProof/>
          <w:position w:val="-14"/>
        </w:rPr>
        <w:drawing>
          <wp:inline distT="0" distB="0" distL="0" distR="0" wp14:anchorId="056F02EF" wp14:editId="0ED03756">
            <wp:extent cx="133333" cy="285714"/>
            <wp:effectExtent l="0" t="0" r="635" b="635"/>
            <wp:docPr id="19" name="Picture 19"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i.e. one of two equal parts. </w:t>
      </w:r>
    </w:p>
    <w:p w:rsidR="00EA274E" w:rsidRDefault="00894CC8">
      <w:pPr>
        <w:divId w:val="85157706"/>
      </w:pPr>
      <w:r>
        <w:rPr>
          <w:vanish/>
        </w:rPr>
        <w:t>Start of Figure</w:t>
      </w:r>
    </w:p>
    <w:p w:rsidR="00EA274E" w:rsidRDefault="00894CC8">
      <w:pPr>
        <w:spacing w:before="240" w:beforeAutospacing="0" w:after="0" w:afterAutospacing="0" w:line="240" w:lineRule="auto"/>
        <w:divId w:val="113330273"/>
        <w:rPr>
          <w:rFonts w:ascii="Times New Roman" w:eastAsia="Times New Roman" w:hAnsi="Times New Roman" w:cs="Times New Roman"/>
          <w:sz w:val="24"/>
          <w:szCs w:val="24"/>
        </w:rPr>
      </w:pPr>
      <w:bookmarkStart w:id="221" w:name="Unit2_Session3_Figure3"/>
      <w:bookmarkEnd w:id="221"/>
      <w:r>
        <w:rPr>
          <w:rFonts w:ascii="Times New Roman" w:eastAsia="Times New Roman" w:hAnsi="Times New Roman" w:cs="Times New Roman"/>
          <w:noProof/>
          <w:sz w:val="24"/>
          <w:szCs w:val="24"/>
        </w:rPr>
        <w:drawing>
          <wp:inline distT="0" distB="0" distL="0" distR="0" wp14:anchorId="64E78DAB" wp14:editId="2232D880">
            <wp:extent cx="2808000" cy="666000"/>
            <wp:effectExtent l="0" t="0" r="0" b="1270"/>
            <wp:docPr id="20" name="Picture 20" descr="D:\AaaF\OUT\httpswwwopeneduopenlearn_cmid140259_2022-12-07_17-31-40_82d7e557728d45448e3e2a5d33cfe564\word\assets\bltl_wales_maths_sess3_fig1b_hal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40259_2022-12-07_17-31-40_82d7e557728d45448e3e2a5d33cfe564\word\assets\bltl_wales_maths_sess3_fig1b_half.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8000" cy="666000"/>
                    </a:xfrm>
                    <a:prstGeom prst="rect">
                      <a:avLst/>
                    </a:prstGeom>
                    <a:noFill/>
                    <a:ln>
                      <a:noFill/>
                    </a:ln>
                  </pic:spPr>
                </pic:pic>
              </a:graphicData>
            </a:graphic>
          </wp:inline>
        </w:drawing>
      </w:r>
    </w:p>
    <w:p w:rsidR="00EA274E" w:rsidRDefault="00894CC8">
      <w:pPr>
        <w:pStyle w:val="Caption1"/>
        <w:divId w:val="1006249058"/>
      </w:pPr>
      <w:r>
        <w:t>Figure 12 Presenting a fraction: one half</w:t>
      </w:r>
    </w:p>
    <w:bookmarkStart w:id="222" w:name="View_Unit2_Session3_Description3"/>
    <w:p w:rsidR="00EA274E" w:rsidRDefault="00894CC8">
      <w:pPr>
        <w:pStyle w:val="navbutton"/>
        <w:divId w:val="1006249058"/>
      </w:pPr>
      <w:r>
        <w:fldChar w:fldCharType="begin"/>
      </w:r>
      <w:r>
        <w:instrText xml:space="preserve"> HYPERLINK "" \l "Unit2_Session3_Description3" </w:instrText>
      </w:r>
      <w:r>
        <w:fldChar w:fldCharType="separate"/>
      </w:r>
      <w:r>
        <w:rPr>
          <w:rStyle w:val="Hyperlink"/>
        </w:rPr>
        <w:t>View description - Figure 12 Presenting a fraction: one half</w:t>
      </w:r>
      <w:r>
        <w:fldChar w:fldCharType="end"/>
      </w:r>
      <w:bookmarkEnd w:id="222"/>
    </w:p>
    <w:p w:rsidR="00EA274E" w:rsidRDefault="00894CC8">
      <w:pPr>
        <w:divId w:val="85157706"/>
      </w:pPr>
      <w:r>
        <w:rPr>
          <w:vanish/>
        </w:rPr>
        <w:t>End of Figure</w:t>
      </w:r>
    </w:p>
    <w:p w:rsidR="00EA274E" w:rsidRDefault="00894CC8">
      <w:pPr>
        <w:divId w:val="85157706"/>
      </w:pPr>
      <w:r>
        <w:t xml:space="preserve">A </w:t>
      </w:r>
      <w:r>
        <w:rPr>
          <w:rStyle w:val="Strong"/>
        </w:rPr>
        <w:t>quarter</w:t>
      </w:r>
      <w:r>
        <w:t xml:space="preserve"> can be written as </w:t>
      </w:r>
      <w:r>
        <w:rPr>
          <w:noProof/>
          <w:position w:val="-16"/>
        </w:rPr>
        <w:drawing>
          <wp:inline distT="0" distB="0" distL="0" distR="0" wp14:anchorId="13A87840" wp14:editId="4119E93F">
            <wp:extent cx="133333" cy="295238"/>
            <wp:effectExtent l="0" t="0" r="635" b="0"/>
            <wp:docPr id="21" name="Picture 2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i.e. one of four equal parts. </w:t>
      </w:r>
    </w:p>
    <w:p w:rsidR="00EA274E" w:rsidRDefault="00894CC8">
      <w:pPr>
        <w:divId w:val="85157706"/>
      </w:pPr>
      <w:r>
        <w:rPr>
          <w:vanish/>
        </w:rPr>
        <w:t>Start of Figure</w:t>
      </w:r>
    </w:p>
    <w:p w:rsidR="00EA274E" w:rsidRDefault="00894CC8">
      <w:pPr>
        <w:spacing w:before="240" w:beforeAutospacing="0" w:after="0" w:afterAutospacing="0" w:line="240" w:lineRule="auto"/>
        <w:divId w:val="1682312338"/>
        <w:rPr>
          <w:rFonts w:ascii="Times New Roman" w:eastAsia="Times New Roman" w:hAnsi="Times New Roman" w:cs="Times New Roman"/>
          <w:sz w:val="24"/>
          <w:szCs w:val="24"/>
        </w:rPr>
      </w:pPr>
      <w:bookmarkStart w:id="223" w:name="Unit2_Session3_Figure4"/>
      <w:bookmarkEnd w:id="223"/>
      <w:r>
        <w:rPr>
          <w:rFonts w:ascii="Times New Roman" w:eastAsia="Times New Roman" w:hAnsi="Times New Roman" w:cs="Times New Roman"/>
          <w:noProof/>
          <w:sz w:val="24"/>
          <w:szCs w:val="24"/>
        </w:rPr>
        <w:drawing>
          <wp:inline distT="0" distB="0" distL="0" distR="0" wp14:anchorId="1A15DFFE" wp14:editId="543EDF66">
            <wp:extent cx="2808000" cy="608400"/>
            <wp:effectExtent l="0" t="0" r="0" b="1270"/>
            <wp:docPr id="22" name="Picture 22" descr="D:\AaaF\OUT\httpswwwopeneduopenlearn_cmid140259_2022-12-07_17-31-40_82d7e557728d45448e3e2a5d33cfe564\word\assets\bltl_wales_maths_sess3_fig1c_quar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40259_2022-12-07_17-31-40_82d7e557728d45448e3e2a5d33cfe564\word\assets\bltl_wales_maths_sess3_fig1c_quarter.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8000" cy="608400"/>
                    </a:xfrm>
                    <a:prstGeom prst="rect">
                      <a:avLst/>
                    </a:prstGeom>
                    <a:noFill/>
                    <a:ln>
                      <a:noFill/>
                    </a:ln>
                  </pic:spPr>
                </pic:pic>
              </a:graphicData>
            </a:graphic>
          </wp:inline>
        </w:drawing>
      </w:r>
    </w:p>
    <w:p w:rsidR="00EA274E" w:rsidRDefault="00894CC8">
      <w:pPr>
        <w:pStyle w:val="Caption1"/>
        <w:divId w:val="1211965872"/>
      </w:pPr>
      <w:r>
        <w:t>Figure 13 Presenting a fraction: one quarter</w:t>
      </w:r>
    </w:p>
    <w:bookmarkStart w:id="224" w:name="View_Unit2_Session3_Description4"/>
    <w:p w:rsidR="00EA274E" w:rsidRDefault="00894CC8">
      <w:pPr>
        <w:pStyle w:val="navbutton"/>
        <w:divId w:val="1211965872"/>
      </w:pPr>
      <w:r>
        <w:fldChar w:fldCharType="begin"/>
      </w:r>
      <w:r>
        <w:instrText xml:space="preserve"> HYPERLINK "" \l "Unit2_Session3_Description4" </w:instrText>
      </w:r>
      <w:r>
        <w:fldChar w:fldCharType="separate"/>
      </w:r>
      <w:r>
        <w:rPr>
          <w:rStyle w:val="Hyperlink"/>
        </w:rPr>
        <w:t>View description - Figure 13 Presenting a fraction: one quarter</w:t>
      </w:r>
      <w:r>
        <w:fldChar w:fldCharType="end"/>
      </w:r>
      <w:bookmarkEnd w:id="224"/>
    </w:p>
    <w:p w:rsidR="00EA274E" w:rsidRDefault="00894CC8">
      <w:pPr>
        <w:divId w:val="85157706"/>
      </w:pPr>
      <w:r>
        <w:rPr>
          <w:vanish/>
        </w:rPr>
        <w:t>End of Figure</w:t>
      </w:r>
    </w:p>
    <w:p w:rsidR="00EA274E" w:rsidRDefault="00894CC8">
      <w:pPr>
        <w:divId w:val="85157706"/>
      </w:pPr>
      <w:r>
        <w:t xml:space="preserve">An </w:t>
      </w:r>
      <w:r>
        <w:rPr>
          <w:rStyle w:val="Strong"/>
        </w:rPr>
        <w:t>eighth</w:t>
      </w:r>
      <w:r>
        <w:t xml:space="preserve"> can be written as </w:t>
      </w:r>
      <w:r>
        <w:rPr>
          <w:noProof/>
          <w:position w:val="-16"/>
        </w:rPr>
        <w:drawing>
          <wp:inline distT="0" distB="0" distL="0" distR="0" wp14:anchorId="0B0D3AE1" wp14:editId="15986FA8">
            <wp:extent cx="133333" cy="295238"/>
            <wp:effectExtent l="0" t="0" r="635" b="0"/>
            <wp:docPr id="23" name="Picture 23" descr="on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ne divided by eigh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i.e. one of eight equal parts. </w:t>
      </w:r>
    </w:p>
    <w:p w:rsidR="00EA274E" w:rsidRDefault="00894CC8">
      <w:pPr>
        <w:divId w:val="85157706"/>
      </w:pPr>
      <w:r>
        <w:rPr>
          <w:vanish/>
        </w:rPr>
        <w:t>Start of Figure</w:t>
      </w:r>
    </w:p>
    <w:p w:rsidR="00EA274E" w:rsidRDefault="00894CC8">
      <w:pPr>
        <w:spacing w:before="240" w:beforeAutospacing="0" w:after="0" w:afterAutospacing="0" w:line="240" w:lineRule="auto"/>
        <w:divId w:val="1978221158"/>
        <w:rPr>
          <w:rFonts w:ascii="Times New Roman" w:eastAsia="Times New Roman" w:hAnsi="Times New Roman" w:cs="Times New Roman"/>
          <w:sz w:val="24"/>
          <w:szCs w:val="24"/>
        </w:rPr>
      </w:pPr>
      <w:bookmarkStart w:id="225" w:name="Unit2_Session3_Figure5"/>
      <w:bookmarkEnd w:id="225"/>
      <w:r>
        <w:rPr>
          <w:rFonts w:ascii="Times New Roman" w:eastAsia="Times New Roman" w:hAnsi="Times New Roman" w:cs="Times New Roman"/>
          <w:noProof/>
          <w:sz w:val="24"/>
          <w:szCs w:val="24"/>
        </w:rPr>
        <w:drawing>
          <wp:inline distT="0" distB="0" distL="0" distR="0" wp14:anchorId="14003010" wp14:editId="664099D8">
            <wp:extent cx="2808000" cy="608400"/>
            <wp:effectExtent l="0" t="0" r="0" b="1270"/>
            <wp:docPr id="24" name="Picture 24" descr="D:\AaaF\OUT\httpswwwopeneduopenlearn_cmid140259_2022-12-07_17-31-40_82d7e557728d45448e3e2a5d33cfe564\word\assets\bltl_wales_maths_sess3_fig1d_eigh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40259_2022-12-07_17-31-40_82d7e557728d45448e3e2a5d33cfe564\word\assets\bltl_wales_maths_sess3_fig1d_eighth.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8000" cy="608400"/>
                    </a:xfrm>
                    <a:prstGeom prst="rect">
                      <a:avLst/>
                    </a:prstGeom>
                    <a:noFill/>
                    <a:ln>
                      <a:noFill/>
                    </a:ln>
                  </pic:spPr>
                </pic:pic>
              </a:graphicData>
            </a:graphic>
          </wp:inline>
        </w:drawing>
      </w:r>
    </w:p>
    <w:p w:rsidR="00EA274E" w:rsidRDefault="00894CC8">
      <w:pPr>
        <w:pStyle w:val="Caption1"/>
        <w:divId w:val="1437991074"/>
      </w:pPr>
      <w:r>
        <w:t>Figure 14 Presenting a fraction: one eighth</w:t>
      </w:r>
    </w:p>
    <w:bookmarkStart w:id="226" w:name="View_Unit2_Session3_Description5"/>
    <w:p w:rsidR="00EA274E" w:rsidRDefault="00894CC8">
      <w:pPr>
        <w:pStyle w:val="navbutton"/>
        <w:divId w:val="1437991074"/>
      </w:pPr>
      <w:r>
        <w:fldChar w:fldCharType="begin"/>
      </w:r>
      <w:r>
        <w:instrText xml:space="preserve"> HYPERLINK "" \l "Unit2_Session3_Description5" </w:instrText>
      </w:r>
      <w:r>
        <w:fldChar w:fldCharType="separate"/>
      </w:r>
      <w:r>
        <w:rPr>
          <w:rStyle w:val="Hyperlink"/>
        </w:rPr>
        <w:t>View description - Figure 14 Presenting a fraction: one eighth</w:t>
      </w:r>
      <w:r>
        <w:fldChar w:fldCharType="end"/>
      </w:r>
      <w:bookmarkEnd w:id="226"/>
    </w:p>
    <w:p w:rsidR="00EA274E" w:rsidRDefault="00894CC8">
      <w:pPr>
        <w:divId w:val="85157706"/>
      </w:pPr>
      <w:r>
        <w:rPr>
          <w:vanish/>
        </w:rPr>
        <w:t>End of Figure</w:t>
      </w:r>
    </w:p>
    <w:p w:rsidR="00EA274E" w:rsidRDefault="00894CC8">
      <w:pPr>
        <w:divId w:val="85157706"/>
      </w:pPr>
      <w:r>
        <w:rPr>
          <w:vanish/>
        </w:rPr>
        <w:t>Start of Box</w:t>
      </w:r>
    </w:p>
    <w:p w:rsidR="00EA274E" w:rsidRDefault="00894CC8">
      <w:pPr>
        <w:divId w:val="1138231323"/>
      </w:pPr>
      <w:bookmarkStart w:id="227" w:name="Unit2_Session3_Box1"/>
      <w:bookmarkEnd w:id="227"/>
      <w:r>
        <w:rPr>
          <w:rStyle w:val="Strong"/>
        </w:rPr>
        <w:t>Hint:</w:t>
      </w:r>
      <w:r>
        <w:t xml:space="preserve"> The top of the fraction is called the numerator. The bottom of the fraction is called the denominator. Any fraction with a 1 on the top is called a ‘unit fraction’, so </w:t>
      </w:r>
      <w:r>
        <w:rPr>
          <w:noProof/>
          <w:position w:val="-14"/>
        </w:rPr>
        <w:drawing>
          <wp:inline distT="0" distB="0" distL="0" distR="0" wp14:anchorId="575AF0F9" wp14:editId="56DB63D0">
            <wp:extent cx="133333" cy="285714"/>
            <wp:effectExtent l="0" t="0" r="635" b="635"/>
            <wp:docPr id="25" name="Picture 2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w:t>
      </w:r>
      <w:r>
        <w:rPr>
          <w:noProof/>
          <w:position w:val="-16"/>
        </w:rPr>
        <w:drawing>
          <wp:inline distT="0" distB="0" distL="0" distR="0" wp14:anchorId="3990F6DC" wp14:editId="095B16AA">
            <wp:extent cx="133333" cy="295238"/>
            <wp:effectExtent l="0" t="0" r="635" b="0"/>
            <wp:docPr id="26" name="Picture 26"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and </w:t>
      </w:r>
      <w:r>
        <w:rPr>
          <w:noProof/>
          <w:position w:val="-14"/>
        </w:rPr>
        <w:drawing>
          <wp:inline distT="0" distB="0" distL="0" distR="0" wp14:anchorId="068128D7" wp14:editId="2408729C">
            <wp:extent cx="209524" cy="285714"/>
            <wp:effectExtent l="0" t="0" r="635" b="635"/>
            <wp:docPr id="27" name="Picture 27" descr="one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ne divided by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t xml:space="preserve">, for example, are all unit fractions. </w:t>
      </w:r>
    </w:p>
    <w:p w:rsidR="00EA274E" w:rsidRDefault="00894CC8">
      <w:pPr>
        <w:divId w:val="85157706"/>
      </w:pPr>
      <w:r>
        <w:rPr>
          <w:vanish/>
        </w:rPr>
        <w:t>End of Box</w:t>
      </w:r>
    </w:p>
    <w:p w:rsidR="00EA274E" w:rsidRDefault="00894CC8">
      <w:pPr>
        <w:divId w:val="85157706"/>
      </w:pPr>
      <w:r>
        <w:t xml:space="preserve">A fraction may not have a 1 on the top. For example, </w:t>
      </w:r>
      <w:r>
        <w:rPr>
          <w:noProof/>
          <w:position w:val="-16"/>
        </w:rPr>
        <w:drawing>
          <wp:inline distT="0" distB="0" distL="0" distR="0" wp14:anchorId="73218E7B" wp14:editId="6963ED48">
            <wp:extent cx="133333" cy="295238"/>
            <wp:effectExtent l="0" t="0" r="635" b="0"/>
            <wp:docPr id="28" name="Picture 28"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means ‘two out of three parts’, or ‘two thirds’. </w:t>
      </w:r>
    </w:p>
    <w:p w:rsidR="00EA274E" w:rsidRDefault="00894CC8">
      <w:pPr>
        <w:divId w:val="85157706"/>
      </w:pPr>
      <w:r>
        <w:rPr>
          <w:vanish/>
        </w:rPr>
        <w:t>Start of Figure</w:t>
      </w:r>
    </w:p>
    <w:p w:rsidR="00EA274E" w:rsidRDefault="00894CC8">
      <w:pPr>
        <w:spacing w:before="240" w:beforeAutospacing="0" w:after="0" w:afterAutospacing="0" w:line="240" w:lineRule="auto"/>
        <w:divId w:val="1834877852"/>
        <w:rPr>
          <w:rFonts w:ascii="Times New Roman" w:eastAsia="Times New Roman" w:hAnsi="Times New Roman" w:cs="Times New Roman"/>
          <w:sz w:val="24"/>
          <w:szCs w:val="24"/>
        </w:rPr>
      </w:pPr>
      <w:bookmarkStart w:id="228" w:name="Unit2_Session3_Figure6"/>
      <w:bookmarkEnd w:id="228"/>
      <w:r>
        <w:rPr>
          <w:rFonts w:ascii="Times New Roman" w:eastAsia="Times New Roman" w:hAnsi="Times New Roman" w:cs="Times New Roman"/>
          <w:noProof/>
          <w:sz w:val="24"/>
          <w:szCs w:val="24"/>
        </w:rPr>
        <w:drawing>
          <wp:inline distT="0" distB="0" distL="0" distR="0" wp14:anchorId="3992D2E0" wp14:editId="50B0AE8B">
            <wp:extent cx="2808000" cy="694800"/>
            <wp:effectExtent l="0" t="0" r="0" b="0"/>
            <wp:docPr id="29" name="Picture 29" descr="D:\AaaF\OUT\httpswwwopeneduopenlearn_cmid140259_2022-12-07_17-31-40_82d7e557728d45448e3e2a5d33cfe564\word\assets\bltl_wales_maths_sess3_fig1e_two-thi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40259_2022-12-07_17-31-40_82d7e557728d45448e3e2a5d33cfe564\word\assets\bltl_wales_maths_sess3_fig1e_two-thirds.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8000" cy="694800"/>
                    </a:xfrm>
                    <a:prstGeom prst="rect">
                      <a:avLst/>
                    </a:prstGeom>
                    <a:noFill/>
                    <a:ln>
                      <a:noFill/>
                    </a:ln>
                  </pic:spPr>
                </pic:pic>
              </a:graphicData>
            </a:graphic>
          </wp:inline>
        </w:drawing>
      </w:r>
    </w:p>
    <w:p w:rsidR="00EA274E" w:rsidRDefault="00894CC8">
      <w:pPr>
        <w:pStyle w:val="Caption1"/>
        <w:divId w:val="1976328553"/>
      </w:pPr>
      <w:r>
        <w:t>Figure 15 Presenting a fraction: two thirds</w:t>
      </w:r>
    </w:p>
    <w:bookmarkStart w:id="229" w:name="View_Unit2_Session3_Description6"/>
    <w:p w:rsidR="00EA274E" w:rsidRDefault="00894CC8">
      <w:pPr>
        <w:pStyle w:val="navbutton"/>
        <w:divId w:val="1976328553"/>
      </w:pPr>
      <w:r>
        <w:fldChar w:fldCharType="begin"/>
      </w:r>
      <w:r>
        <w:instrText xml:space="preserve"> HYPERLINK "" \l "Unit2_Session3_Description6" </w:instrText>
      </w:r>
      <w:r>
        <w:fldChar w:fldCharType="separate"/>
      </w:r>
      <w:r>
        <w:rPr>
          <w:rStyle w:val="Hyperlink"/>
        </w:rPr>
        <w:t>View description - Figure 15 Presenting a fraction: two thirds</w:t>
      </w:r>
      <w:r>
        <w:fldChar w:fldCharType="end"/>
      </w:r>
      <w:bookmarkEnd w:id="229"/>
    </w:p>
    <w:p w:rsidR="00EA274E" w:rsidRDefault="00894CC8">
      <w:pPr>
        <w:divId w:val="85157706"/>
      </w:pPr>
      <w:r>
        <w:rPr>
          <w:vanish/>
        </w:rPr>
        <w:t>End of Figure</w:t>
      </w:r>
    </w:p>
    <w:p w:rsidR="00EA274E" w:rsidRDefault="00894CC8">
      <w:pPr>
        <w:divId w:val="85157706"/>
      </w:pPr>
      <w:r>
        <w:rPr>
          <w:vanish/>
        </w:rPr>
        <w:t>Start of Case Study</w:t>
      </w:r>
    </w:p>
    <w:p w:rsidR="00EA274E" w:rsidRDefault="00894CC8">
      <w:pPr>
        <w:spacing w:before="0" w:beforeAutospacing="0" w:after="0" w:afterAutospacing="0" w:line="240" w:lineRule="auto"/>
        <w:outlineLvl w:val="2"/>
        <w:divId w:val="211625280"/>
        <w:rPr>
          <w:rFonts w:eastAsia="Times New Roman"/>
          <w:b/>
          <w:bCs/>
          <w:sz w:val="36"/>
          <w:szCs w:val="36"/>
        </w:rPr>
      </w:pPr>
      <w:bookmarkStart w:id="230" w:name="Unit2_Session3_CaseStudy1"/>
      <w:bookmarkEnd w:id="230"/>
      <w:r>
        <w:rPr>
          <w:rFonts w:eastAsia="Times New Roman"/>
          <w:b/>
          <w:bCs/>
          <w:sz w:val="36"/>
          <w:szCs w:val="36"/>
        </w:rPr>
        <w:t>Example: Where there’s a will, there’s a fraction</w:t>
      </w:r>
    </w:p>
    <w:p w:rsidR="00EA274E" w:rsidRDefault="00894CC8">
      <w:pPr>
        <w:divId w:val="462697261"/>
      </w:pPr>
      <w:r>
        <w:t xml:space="preserve">Lord Walton draws up a will to decide who will inherit the family estate. He proposes to leave </w:t>
      </w:r>
      <w:r>
        <w:rPr>
          <w:noProof/>
          <w:position w:val="-14"/>
        </w:rPr>
        <w:drawing>
          <wp:inline distT="0" distB="0" distL="0" distR="0" wp14:anchorId="2524FC2A" wp14:editId="16EA9FCB">
            <wp:extent cx="133333" cy="285714"/>
            <wp:effectExtent l="0" t="0" r="635" b="635"/>
            <wp:docPr id="30" name="Picture 3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of the estate to his son, </w:t>
      </w:r>
      <w:r>
        <w:rPr>
          <w:noProof/>
          <w:position w:val="-16"/>
        </w:rPr>
        <w:drawing>
          <wp:inline distT="0" distB="0" distL="0" distR="0" wp14:anchorId="4200DBA1" wp14:editId="35F681C3">
            <wp:extent cx="133333" cy="295238"/>
            <wp:effectExtent l="0" t="0" r="635" b="0"/>
            <wp:docPr id="31" name="Picture 31"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to his daughter and </w:t>
      </w:r>
      <w:r>
        <w:rPr>
          <w:noProof/>
          <w:position w:val="-16"/>
        </w:rPr>
        <w:drawing>
          <wp:inline distT="0" distB="0" distL="0" distR="0" wp14:anchorId="4CDCDA40" wp14:editId="4FAD9CDF">
            <wp:extent cx="133333" cy="295238"/>
            <wp:effectExtent l="0" t="0" r="635" b="0"/>
            <wp:docPr id="32" name="Picture 32"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ne divided by six"/>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to his brother. </w:t>
      </w:r>
    </w:p>
    <w:p w:rsidR="00EA274E" w:rsidRDefault="00894CC8">
      <w:pPr>
        <w:numPr>
          <w:ilvl w:val="0"/>
          <w:numId w:val="40"/>
        </w:numPr>
        <w:spacing w:before="0" w:beforeAutospacing="0" w:after="0" w:afterAutospacing="0"/>
        <w:ind w:left="780" w:right="780"/>
        <w:divId w:val="462697261"/>
        <w:rPr>
          <w:rFonts w:eastAsia="Times New Roman"/>
        </w:rPr>
      </w:pPr>
      <w:r>
        <w:rPr>
          <w:rFonts w:eastAsia="Times New Roman"/>
        </w:rPr>
        <w:t>Who gets the biggest share?</w:t>
      </w:r>
    </w:p>
    <w:p w:rsidR="00EA274E" w:rsidRDefault="00894CC8">
      <w:pPr>
        <w:numPr>
          <w:ilvl w:val="0"/>
          <w:numId w:val="40"/>
        </w:numPr>
        <w:spacing w:before="0" w:beforeAutospacing="0" w:after="0" w:afterAutospacing="0"/>
        <w:ind w:left="780" w:right="780"/>
        <w:divId w:val="462697261"/>
        <w:rPr>
          <w:rFonts w:eastAsia="Times New Roman"/>
        </w:rPr>
      </w:pPr>
      <w:r>
        <w:rPr>
          <w:rFonts w:eastAsia="Times New Roman"/>
        </w:rPr>
        <w:t>Who gets the smallest share?</w:t>
      </w:r>
    </w:p>
    <w:p w:rsidR="00EA274E" w:rsidRDefault="00894CC8">
      <w:pPr>
        <w:spacing w:line="240" w:lineRule="auto"/>
        <w:outlineLvl w:val="3"/>
        <w:divId w:val="462697261"/>
        <w:rPr>
          <w:rFonts w:eastAsia="Times New Roman"/>
          <w:b/>
          <w:bCs/>
          <w:sz w:val="32"/>
          <w:szCs w:val="32"/>
        </w:rPr>
      </w:pPr>
      <w:r>
        <w:rPr>
          <w:rFonts w:eastAsia="Times New Roman"/>
          <w:b/>
          <w:bCs/>
          <w:sz w:val="32"/>
          <w:szCs w:val="32"/>
        </w:rPr>
        <w:t>Method</w:t>
      </w:r>
    </w:p>
    <w:p w:rsidR="00EA274E" w:rsidRDefault="00894CC8">
      <w:pPr>
        <w:divId w:val="462697261"/>
      </w:pPr>
      <w:r>
        <w:t>When numerators of fractions are all 1, the larger the denominator of the fraction, the smaller the fraction.</w:t>
      </w:r>
    </w:p>
    <w:p w:rsidR="00EA274E" w:rsidRDefault="00894CC8">
      <w:pPr>
        <w:divId w:val="462697261"/>
      </w:pPr>
      <w:r>
        <w:t>Looking at the example above, the fractions can be put in order of size starting from the smallest:</w:t>
      </w:r>
    </w:p>
    <w:p w:rsidR="00EA274E" w:rsidRDefault="00894CC8">
      <w:pPr>
        <w:divId w:val="462697261"/>
      </w:pPr>
      <w:r>
        <w:rPr>
          <w:vanish/>
        </w:rPr>
        <w:t>Start of Extract</w:t>
      </w:r>
    </w:p>
    <w:p w:rsidR="00EA274E" w:rsidRDefault="00894CC8">
      <w:pPr>
        <w:divId w:val="1858422215"/>
      </w:pPr>
      <w:bookmarkStart w:id="231" w:name="Unit2_Session3_Extract1"/>
      <w:bookmarkEnd w:id="231"/>
      <w:r>
        <w:rPr>
          <w:noProof/>
          <w:position w:val="-16"/>
        </w:rPr>
        <w:drawing>
          <wp:inline distT="0" distB="0" distL="0" distR="0" wp14:anchorId="5267E5C3" wp14:editId="76E64001">
            <wp:extent cx="133333" cy="295238"/>
            <wp:effectExtent l="0" t="0" r="635" b="0"/>
            <wp:docPr id="33" name="Picture 33"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ne divided by six"/>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r>
        <w:rPr>
          <w:noProof/>
          <w:position w:val="-16"/>
        </w:rPr>
        <w:drawing>
          <wp:inline distT="0" distB="0" distL="0" distR="0" wp14:anchorId="7A326237" wp14:editId="79EEE1EC">
            <wp:extent cx="133333" cy="295238"/>
            <wp:effectExtent l="0" t="0" r="635" b="0"/>
            <wp:docPr id="34" name="Picture 34"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r>
        <w:rPr>
          <w:noProof/>
          <w:position w:val="-14"/>
        </w:rPr>
        <w:drawing>
          <wp:inline distT="0" distB="0" distL="0" distR="0" wp14:anchorId="5C5E0402" wp14:editId="1DCCA283">
            <wp:extent cx="133333" cy="285714"/>
            <wp:effectExtent l="0" t="0" r="635" b="635"/>
            <wp:docPr id="35" name="Picture 3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EA274E" w:rsidRDefault="00894CC8">
      <w:pPr>
        <w:divId w:val="462697261"/>
      </w:pPr>
      <w:r>
        <w:rPr>
          <w:vanish/>
        </w:rPr>
        <w:t>End of Extract</w:t>
      </w:r>
    </w:p>
    <w:p w:rsidR="00EA274E" w:rsidRDefault="00894CC8">
      <w:pPr>
        <w:divId w:val="462697261"/>
      </w:pPr>
      <w:r>
        <w:t>So:</w:t>
      </w:r>
    </w:p>
    <w:p w:rsidR="00EA274E" w:rsidRDefault="00894CC8">
      <w:pPr>
        <w:numPr>
          <w:ilvl w:val="0"/>
          <w:numId w:val="41"/>
        </w:numPr>
        <w:spacing w:before="0" w:beforeAutospacing="0" w:after="0" w:afterAutospacing="0"/>
        <w:ind w:left="780" w:right="780"/>
        <w:divId w:val="462697261"/>
        <w:rPr>
          <w:rFonts w:eastAsia="Times New Roman"/>
        </w:rPr>
      </w:pPr>
      <w:r>
        <w:rPr>
          <w:rFonts w:eastAsia="Times New Roman"/>
        </w:rPr>
        <w:t>The biggest share (</w:t>
      </w:r>
      <w:r>
        <w:rPr>
          <w:rFonts w:eastAsia="Times New Roman"/>
          <w:noProof/>
          <w:position w:val="-14"/>
        </w:rPr>
        <w:drawing>
          <wp:inline distT="0" distB="0" distL="0" distR="0" wp14:anchorId="4E8330A3" wp14:editId="19EDCE22">
            <wp:extent cx="133333" cy="285714"/>
            <wp:effectExtent l="0" t="0" r="635" b="635"/>
            <wp:docPr id="36" name="Picture 3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goes to his son. </w:t>
      </w:r>
    </w:p>
    <w:p w:rsidR="00EA274E" w:rsidRDefault="00894CC8">
      <w:pPr>
        <w:numPr>
          <w:ilvl w:val="0"/>
          <w:numId w:val="41"/>
        </w:numPr>
        <w:spacing w:before="0" w:beforeAutospacing="0" w:after="240" w:afterAutospacing="0"/>
        <w:ind w:left="780" w:right="780"/>
        <w:divId w:val="462697261"/>
        <w:rPr>
          <w:rFonts w:eastAsia="Times New Roman"/>
        </w:rPr>
      </w:pPr>
      <w:r>
        <w:rPr>
          <w:rFonts w:eastAsia="Times New Roman"/>
        </w:rPr>
        <w:t>The smallest share (</w:t>
      </w:r>
      <w:r>
        <w:rPr>
          <w:rFonts w:eastAsia="Times New Roman"/>
          <w:noProof/>
          <w:position w:val="-16"/>
        </w:rPr>
        <w:drawing>
          <wp:inline distT="0" distB="0" distL="0" distR="0" wp14:anchorId="5309BDED" wp14:editId="37C80331">
            <wp:extent cx="133333" cy="295238"/>
            <wp:effectExtent l="0" t="0" r="635" b="0"/>
            <wp:docPr id="37" name="Picture 37"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ne divided by six"/>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goes to his brother. </w:t>
      </w:r>
    </w:p>
    <w:p w:rsidR="00EA274E" w:rsidRDefault="00894CC8">
      <w:pPr>
        <w:divId w:val="85157706"/>
      </w:pPr>
      <w:r>
        <w:rPr>
          <w:vanish/>
        </w:rPr>
        <w:t>End of Case Study</w:t>
      </w:r>
    </w:p>
    <w:p w:rsidR="00EA274E" w:rsidRDefault="00894CC8">
      <w:pPr>
        <w:divId w:val="85157706"/>
      </w:pPr>
      <w:r>
        <w:t xml:space="preserve">If you’re asked to arrange a group of fractions into size order, it’s sometimes helpful to change the denominators to the same number. This can be done by looking for the lowest common multiple – that is, the number that all of the denominators are multiples of. </w:t>
      </w:r>
    </w:p>
    <w:p w:rsidR="00EA274E" w:rsidRDefault="00894CC8">
      <w:pPr>
        <w:pStyle w:val="Heading2"/>
        <w:divId w:val="1337919813"/>
        <w:rPr>
          <w:rFonts w:eastAsia="Times New Roman"/>
        </w:rPr>
      </w:pPr>
      <w:bookmarkStart w:id="232" w:name="Unit2_Session3_Section1"/>
      <w:bookmarkEnd w:id="232"/>
      <w:r>
        <w:rPr>
          <w:rFonts w:eastAsia="Times New Roman"/>
        </w:rPr>
        <w:t>3.1 Using equivalent fractions</w:t>
      </w:r>
    </w:p>
    <w:p w:rsidR="00EA274E" w:rsidRDefault="00894CC8">
      <w:pPr>
        <w:divId w:val="1337919813"/>
      </w:pPr>
      <w:r>
        <w:t xml:space="preserve">Equivalent fractions are fractions that are the same as each other, but are expressed in different ways. </w:t>
      </w:r>
      <w:hyperlink r:id="rId50" w:history="1">
        <w:r>
          <w:rPr>
            <w:rStyle w:val="Hyperlink"/>
          </w:rPr>
          <w:t>The BBC Skillswise website has an explanation of equivalent fractions.</w:t>
        </w:r>
      </w:hyperlink>
    </w:p>
    <w:p w:rsidR="00EA274E" w:rsidRDefault="00894CC8">
      <w:pPr>
        <w:divId w:val="1337919813"/>
      </w:pPr>
      <w:r>
        <w:t xml:space="preserve">To make an equivalent fraction, you multiply or divide the numerator (top) and denominator (bottom) by the same number. The size of the fraction is not altered. For example: </w:t>
      </w:r>
    </w:p>
    <w:p w:rsidR="00EA274E" w:rsidRDefault="00894CC8">
      <w:pPr>
        <w:divId w:val="1337919813"/>
      </w:pPr>
      <w:r>
        <w:rPr>
          <w:vanish/>
        </w:rPr>
        <w:t>Start of Extract</w:t>
      </w:r>
    </w:p>
    <w:p w:rsidR="00EA274E" w:rsidRDefault="00894CC8">
      <w:pPr>
        <w:divId w:val="1770008114"/>
      </w:pPr>
      <w:bookmarkStart w:id="233" w:name="Unit2_Session3_Extract2"/>
      <w:bookmarkEnd w:id="233"/>
      <w:r>
        <w:t xml:space="preserve">In the fraction </w:t>
      </w:r>
      <w:r>
        <w:rPr>
          <w:noProof/>
          <w:position w:val="-16"/>
        </w:rPr>
        <w:drawing>
          <wp:inline distT="0" distB="0" distL="0" distR="0" wp14:anchorId="0F2F3D54" wp14:editId="225080C8">
            <wp:extent cx="133333" cy="295238"/>
            <wp:effectExtent l="0" t="0" r="635" b="0"/>
            <wp:docPr id="38" name="Picture 38" descr="four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our divided by si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the numerator is 4 and the denominator is 6. </w:t>
      </w:r>
    </w:p>
    <w:p w:rsidR="00EA274E" w:rsidRDefault="00894CC8">
      <w:pPr>
        <w:divId w:val="1770008114"/>
      </w:pPr>
      <w:r>
        <w:t>4 × 2 = 8</w:t>
      </w:r>
    </w:p>
    <w:p w:rsidR="00EA274E" w:rsidRDefault="00894CC8">
      <w:pPr>
        <w:divId w:val="1770008114"/>
      </w:pPr>
      <w:r>
        <w:t>6 × 2 = 12</w:t>
      </w:r>
    </w:p>
    <w:p w:rsidR="00EA274E" w:rsidRDefault="00894CC8">
      <w:pPr>
        <w:divId w:val="1770008114"/>
      </w:pPr>
      <w:r>
        <w:t xml:space="preserve">So </w:t>
      </w:r>
      <w:r>
        <w:rPr>
          <w:noProof/>
          <w:position w:val="-16"/>
        </w:rPr>
        <w:drawing>
          <wp:inline distT="0" distB="0" distL="0" distR="0" wp14:anchorId="05693427" wp14:editId="30027830">
            <wp:extent cx="133333" cy="295238"/>
            <wp:effectExtent l="0" t="0" r="635" b="0"/>
            <wp:docPr id="39" name="Picture 39" descr="four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our divided by si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 </w:t>
      </w:r>
      <w:r>
        <w:rPr>
          <w:noProof/>
          <w:position w:val="-14"/>
        </w:rPr>
        <w:drawing>
          <wp:inline distT="0" distB="0" distL="0" distR="0" wp14:anchorId="69C98FDE" wp14:editId="74A12DF5">
            <wp:extent cx="209524" cy="285714"/>
            <wp:effectExtent l="0" t="0" r="635" b="635"/>
            <wp:docPr id="40" name="Picture 40" descr="eight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ight divided by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EA274E" w:rsidRDefault="00894CC8">
      <w:pPr>
        <w:divId w:val="1337919813"/>
      </w:pPr>
      <w:r>
        <w:rPr>
          <w:vanish/>
        </w:rPr>
        <w:t>End of Extract</w:t>
      </w:r>
    </w:p>
    <w:p w:rsidR="00EA274E" w:rsidRDefault="00894CC8">
      <w:pPr>
        <w:divId w:val="1337919813"/>
      </w:pPr>
      <w:r>
        <w:rPr>
          <w:vanish/>
        </w:rPr>
        <w:t>Start of Extract</w:t>
      </w:r>
    </w:p>
    <w:p w:rsidR="00EA274E" w:rsidRDefault="00894CC8">
      <w:pPr>
        <w:divId w:val="2043825164"/>
      </w:pPr>
      <w:bookmarkStart w:id="234" w:name="Unit2_Session3_Extract3"/>
      <w:bookmarkEnd w:id="234"/>
      <w:r>
        <w:t xml:space="preserve">In the fraction </w:t>
      </w:r>
      <w:r>
        <w:rPr>
          <w:noProof/>
          <w:position w:val="-16"/>
        </w:rPr>
        <w:drawing>
          <wp:inline distT="0" distB="0" distL="0" distR="0" wp14:anchorId="666D08F0" wp14:editId="7FFCBF9E">
            <wp:extent cx="209524" cy="295238"/>
            <wp:effectExtent l="0" t="0" r="635" b="0"/>
            <wp:docPr id="41" name="Picture 41" descr="10 divided b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0 divided by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the numerator is 10 and the denominator is 15. </w:t>
      </w:r>
    </w:p>
    <w:p w:rsidR="00EA274E" w:rsidRDefault="00894CC8">
      <w:pPr>
        <w:divId w:val="2043825164"/>
      </w:pPr>
      <w:r>
        <w:t>10 ÷ 5 = 2</w:t>
      </w:r>
    </w:p>
    <w:p w:rsidR="00EA274E" w:rsidRDefault="00894CC8">
      <w:pPr>
        <w:divId w:val="2043825164"/>
      </w:pPr>
      <w:r>
        <w:t>15 ÷ 5 = 3</w:t>
      </w:r>
    </w:p>
    <w:p w:rsidR="00EA274E" w:rsidRDefault="00894CC8">
      <w:pPr>
        <w:divId w:val="2043825164"/>
      </w:pPr>
      <w:r>
        <w:t xml:space="preserve">So </w:t>
      </w:r>
      <w:r>
        <w:rPr>
          <w:noProof/>
          <w:position w:val="-16"/>
        </w:rPr>
        <w:drawing>
          <wp:inline distT="0" distB="0" distL="0" distR="0" wp14:anchorId="1E5007D6" wp14:editId="7F4964E5">
            <wp:extent cx="209524" cy="295238"/>
            <wp:effectExtent l="0" t="0" r="635" b="0"/>
            <wp:docPr id="42" name="Picture 42" descr="10 divided b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 divided by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 </w:t>
      </w:r>
      <w:r>
        <w:rPr>
          <w:noProof/>
          <w:position w:val="-16"/>
        </w:rPr>
        <w:drawing>
          <wp:inline distT="0" distB="0" distL="0" distR="0" wp14:anchorId="3DB0A252" wp14:editId="3C500AD1">
            <wp:extent cx="133333" cy="295238"/>
            <wp:effectExtent l="0" t="0" r="635" b="0"/>
            <wp:docPr id="43" name="Picture 43"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divId w:val="1337919813"/>
      </w:pPr>
      <w:r>
        <w:rPr>
          <w:vanish/>
        </w:rPr>
        <w:t>End of Extract</w:t>
      </w:r>
    </w:p>
    <w:p w:rsidR="00EA274E" w:rsidRDefault="00894CC8">
      <w:pPr>
        <w:divId w:val="1337919813"/>
      </w:pPr>
      <w:r>
        <w:rPr>
          <w:vanish/>
        </w:rPr>
        <w:t>Start of Case Study</w:t>
      </w:r>
    </w:p>
    <w:p w:rsidR="00EA274E" w:rsidRDefault="00894CC8">
      <w:pPr>
        <w:spacing w:before="0" w:beforeAutospacing="0" w:after="0" w:afterAutospacing="0" w:line="240" w:lineRule="auto"/>
        <w:outlineLvl w:val="3"/>
        <w:divId w:val="855074298"/>
        <w:rPr>
          <w:rFonts w:eastAsia="Times New Roman"/>
          <w:b/>
          <w:bCs/>
          <w:sz w:val="36"/>
          <w:szCs w:val="36"/>
        </w:rPr>
      </w:pPr>
      <w:bookmarkStart w:id="235" w:name="Unit2_Session3_CaseStudy2"/>
      <w:bookmarkEnd w:id="235"/>
      <w:r>
        <w:rPr>
          <w:rFonts w:eastAsia="Times New Roman"/>
          <w:b/>
          <w:bCs/>
          <w:sz w:val="36"/>
          <w:szCs w:val="36"/>
        </w:rPr>
        <w:t>Example: Looking at equivalent fractions</w:t>
      </w:r>
    </w:p>
    <w:p w:rsidR="00EA274E" w:rsidRDefault="00894CC8">
      <w:pPr>
        <w:divId w:val="669022248"/>
      </w:pPr>
      <w:r>
        <w:t>Arrange the following fractions in order of size, starting with the smallest:</w:t>
      </w:r>
    </w:p>
    <w:p w:rsidR="00EA274E" w:rsidRDefault="00894CC8">
      <w:pPr>
        <w:numPr>
          <w:ilvl w:val="0"/>
          <w:numId w:val="42"/>
        </w:numPr>
        <w:spacing w:before="0" w:beforeAutospacing="0" w:after="0" w:afterAutospacing="0"/>
        <w:ind w:left="780" w:right="780"/>
        <w:divId w:val="669022248"/>
        <w:rPr>
          <w:rFonts w:eastAsia="Times New Roman"/>
        </w:rPr>
      </w:pPr>
      <w:r>
        <w:rPr>
          <w:rFonts w:eastAsia="Times New Roman"/>
          <w:noProof/>
          <w:position w:val="-16"/>
        </w:rPr>
        <w:drawing>
          <wp:inline distT="0" distB="0" distL="0" distR="0" wp14:anchorId="65BBC466" wp14:editId="6F6A5A0A">
            <wp:extent cx="133333" cy="295238"/>
            <wp:effectExtent l="0" t="0" r="635" b="0"/>
            <wp:docPr id="44" name="Picture 44"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ree divided by six"/>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E0D1B6E" wp14:editId="37E23715">
            <wp:extent cx="133333" cy="295238"/>
            <wp:effectExtent l="0" t="0" r="635" b="0"/>
            <wp:docPr id="45" name="Picture 45"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7C67FE96" wp14:editId="3C9EB827">
            <wp:extent cx="209524" cy="285714"/>
            <wp:effectExtent l="0" t="0" r="635" b="635"/>
            <wp:docPr id="46" name="Picture 46"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wo divided by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EA274E" w:rsidRDefault="00894CC8">
      <w:pPr>
        <w:spacing w:line="240" w:lineRule="auto"/>
        <w:outlineLvl w:val="4"/>
        <w:divId w:val="669022248"/>
        <w:rPr>
          <w:rFonts w:eastAsia="Times New Roman"/>
          <w:b/>
          <w:bCs/>
          <w:sz w:val="32"/>
          <w:szCs w:val="32"/>
        </w:rPr>
      </w:pPr>
      <w:r>
        <w:rPr>
          <w:rFonts w:eastAsia="Times New Roman"/>
          <w:b/>
          <w:bCs/>
          <w:sz w:val="32"/>
          <w:szCs w:val="32"/>
        </w:rPr>
        <w:t>Method</w:t>
      </w:r>
    </w:p>
    <w:p w:rsidR="00EA274E" w:rsidRDefault="00894CC8">
      <w:pPr>
        <w:divId w:val="669022248"/>
      </w:pPr>
      <w:r>
        <w:t xml:space="preserve">You need to look at the bottom number in each fraction (the denominator) and find the lowest common multiple. In this case, the bottom numbers are 6, 3 and 12, so the lowest common multiple is 12: </w:t>
      </w:r>
    </w:p>
    <w:p w:rsidR="00EA274E" w:rsidRDefault="00894CC8">
      <w:pPr>
        <w:numPr>
          <w:ilvl w:val="0"/>
          <w:numId w:val="43"/>
        </w:numPr>
        <w:spacing w:before="0" w:beforeAutospacing="0" w:after="0" w:afterAutospacing="0"/>
        <w:ind w:left="780" w:right="780"/>
        <w:divId w:val="669022248"/>
        <w:rPr>
          <w:rFonts w:eastAsia="Times New Roman"/>
        </w:rPr>
      </w:pPr>
      <w:r>
        <w:rPr>
          <w:rFonts w:eastAsia="Times New Roman"/>
        </w:rPr>
        <w:t>6 × 2 = 12</w:t>
      </w:r>
    </w:p>
    <w:p w:rsidR="00EA274E" w:rsidRDefault="00894CC8">
      <w:pPr>
        <w:numPr>
          <w:ilvl w:val="0"/>
          <w:numId w:val="43"/>
        </w:numPr>
        <w:spacing w:before="0" w:beforeAutospacing="0" w:after="0" w:afterAutospacing="0"/>
        <w:ind w:left="780" w:right="780"/>
        <w:divId w:val="669022248"/>
        <w:rPr>
          <w:rFonts w:eastAsia="Times New Roman"/>
        </w:rPr>
      </w:pPr>
      <w:r>
        <w:rPr>
          <w:rFonts w:eastAsia="Times New Roman"/>
        </w:rPr>
        <w:t>3 × 4 = 12</w:t>
      </w:r>
    </w:p>
    <w:p w:rsidR="00EA274E" w:rsidRDefault="00894CC8">
      <w:pPr>
        <w:numPr>
          <w:ilvl w:val="0"/>
          <w:numId w:val="43"/>
        </w:numPr>
        <w:spacing w:before="0" w:beforeAutospacing="0" w:after="0" w:afterAutospacing="0"/>
        <w:ind w:left="780" w:right="780"/>
        <w:divId w:val="669022248"/>
        <w:rPr>
          <w:rFonts w:eastAsia="Times New Roman"/>
        </w:rPr>
      </w:pPr>
      <w:r>
        <w:rPr>
          <w:rFonts w:eastAsia="Times New Roman"/>
        </w:rPr>
        <w:t>12 × 1 = 12</w:t>
      </w:r>
    </w:p>
    <w:p w:rsidR="00EA274E" w:rsidRDefault="00894CC8">
      <w:pPr>
        <w:divId w:val="669022248"/>
      </w:pPr>
      <w:r>
        <w:t xml:space="preserve">Whatever you do to the bottom of the fraction you must also do to the top of the fraction, so that it holds the equivalent value. The third fraction, </w:t>
      </w:r>
      <w:r>
        <w:rPr>
          <w:noProof/>
          <w:position w:val="-14"/>
        </w:rPr>
        <w:drawing>
          <wp:inline distT="0" distB="0" distL="0" distR="0" wp14:anchorId="300B8D28" wp14:editId="4632FAF7">
            <wp:extent cx="209524" cy="285714"/>
            <wp:effectExtent l="0" t="0" r="635" b="635"/>
            <wp:docPr id="47" name="Picture 47"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wo divided by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t xml:space="preserve">, already has 12 as its denominator, so we don’t need to make any further calculations for this fraction. But what about </w:t>
      </w:r>
      <w:r>
        <w:rPr>
          <w:noProof/>
          <w:position w:val="-16"/>
        </w:rPr>
        <w:drawing>
          <wp:inline distT="0" distB="0" distL="0" distR="0" wp14:anchorId="2CD2C1DA" wp14:editId="2C63A628">
            <wp:extent cx="133333" cy="295238"/>
            <wp:effectExtent l="0" t="0" r="635" b="0"/>
            <wp:docPr id="48" name="Picture 48"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ree divided by six"/>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and </w:t>
      </w:r>
      <w:r>
        <w:rPr>
          <w:noProof/>
          <w:position w:val="-16"/>
        </w:rPr>
        <w:drawing>
          <wp:inline distT="0" distB="0" distL="0" distR="0" wp14:anchorId="05EA1DD5" wp14:editId="01872AEE">
            <wp:extent cx="133333" cy="295238"/>
            <wp:effectExtent l="0" t="0" r="635" b="0"/>
            <wp:docPr id="49" name="Picture 49"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p>
    <w:p w:rsidR="00EA274E" w:rsidRDefault="00894CC8">
      <w:pPr>
        <w:numPr>
          <w:ilvl w:val="0"/>
          <w:numId w:val="44"/>
        </w:numPr>
        <w:spacing w:before="0" w:beforeAutospacing="0" w:after="0" w:afterAutospacing="0"/>
        <w:ind w:left="780" w:right="780"/>
        <w:divId w:val="669022248"/>
        <w:rPr>
          <w:rFonts w:eastAsia="Times New Roman"/>
        </w:rPr>
      </w:pPr>
      <w:r>
        <w:rPr>
          <w:rFonts w:eastAsia="Times New Roman"/>
        </w:rPr>
        <w:t xml:space="preserve">2 × </w:t>
      </w:r>
      <w:r>
        <w:rPr>
          <w:rFonts w:eastAsia="Times New Roman"/>
          <w:noProof/>
          <w:position w:val="-16"/>
        </w:rPr>
        <w:drawing>
          <wp:inline distT="0" distB="0" distL="0" distR="0" wp14:anchorId="3986A8EE" wp14:editId="7E0B7C57">
            <wp:extent cx="133333" cy="295238"/>
            <wp:effectExtent l="0" t="0" r="635" b="0"/>
            <wp:docPr id="50" name="Picture 50"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ree divided by six"/>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means calculating (2 × 3 = 6) and (2 × 6 = 12), so the equivalent fraction is </w:t>
      </w:r>
      <w:r>
        <w:rPr>
          <w:rFonts w:eastAsia="Times New Roman"/>
          <w:noProof/>
          <w:position w:val="-14"/>
        </w:rPr>
        <w:drawing>
          <wp:inline distT="0" distB="0" distL="0" distR="0" wp14:anchorId="19ADFEA8" wp14:editId="430F3FFC">
            <wp:extent cx="209524" cy="285714"/>
            <wp:effectExtent l="0" t="0" r="635" b="635"/>
            <wp:docPr id="51" name="Picture 51" descr="six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ix divided by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EA274E" w:rsidRDefault="00894CC8">
      <w:pPr>
        <w:numPr>
          <w:ilvl w:val="0"/>
          <w:numId w:val="44"/>
        </w:numPr>
        <w:spacing w:before="0" w:beforeAutospacing="0" w:after="0" w:afterAutospacing="0"/>
        <w:ind w:left="780" w:right="780"/>
        <w:divId w:val="669022248"/>
        <w:rPr>
          <w:rFonts w:eastAsia="Times New Roman"/>
        </w:rPr>
      </w:pPr>
      <w:r>
        <w:rPr>
          <w:rFonts w:eastAsia="Times New Roman"/>
        </w:rPr>
        <w:t xml:space="preserve">4 × </w:t>
      </w:r>
      <w:r>
        <w:rPr>
          <w:rFonts w:eastAsia="Times New Roman"/>
          <w:noProof/>
          <w:position w:val="-16"/>
        </w:rPr>
        <w:drawing>
          <wp:inline distT="0" distB="0" distL="0" distR="0" wp14:anchorId="3B166EEE" wp14:editId="66AA65C4">
            <wp:extent cx="133333" cy="295238"/>
            <wp:effectExtent l="0" t="0" r="635" b="0"/>
            <wp:docPr id="52" name="Picture 52"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means calculating (4 × 1 = 4) and (4 × 3 = 12), so the equivalent fraction is </w:t>
      </w:r>
      <w:r>
        <w:rPr>
          <w:rFonts w:eastAsia="Times New Roman"/>
          <w:noProof/>
          <w:position w:val="-14"/>
        </w:rPr>
        <w:drawing>
          <wp:inline distT="0" distB="0" distL="0" distR="0" wp14:anchorId="320F1115" wp14:editId="070F164B">
            <wp:extent cx="209524" cy="285714"/>
            <wp:effectExtent l="0" t="0" r="635" b="635"/>
            <wp:docPr id="53" name="Picture 53" descr="four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our divided by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EA274E" w:rsidRDefault="00894CC8">
      <w:pPr>
        <w:divId w:val="669022248"/>
      </w:pPr>
      <w:r>
        <w:t>Now you can now see the size order of the fractions clearly:</w:t>
      </w:r>
    </w:p>
    <w:p w:rsidR="00EA274E" w:rsidRDefault="00894CC8">
      <w:pPr>
        <w:numPr>
          <w:ilvl w:val="0"/>
          <w:numId w:val="45"/>
        </w:numPr>
        <w:spacing w:before="0" w:beforeAutospacing="0" w:after="0" w:afterAutospacing="0"/>
        <w:ind w:left="780" w:right="780"/>
        <w:divId w:val="669022248"/>
        <w:rPr>
          <w:rFonts w:eastAsia="Times New Roman"/>
        </w:rPr>
      </w:pPr>
      <w:r>
        <w:rPr>
          <w:rFonts w:eastAsia="Times New Roman"/>
          <w:noProof/>
          <w:position w:val="-14"/>
        </w:rPr>
        <w:drawing>
          <wp:inline distT="0" distB="0" distL="0" distR="0" wp14:anchorId="68D6EF8B" wp14:editId="18B09F76">
            <wp:extent cx="209524" cy="285714"/>
            <wp:effectExtent l="0" t="0" r="635" b="635"/>
            <wp:docPr id="54" name="Picture 54"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wo divided by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4AE21DED" wp14:editId="5FA2DF71">
            <wp:extent cx="209524" cy="285714"/>
            <wp:effectExtent l="0" t="0" r="635" b="635"/>
            <wp:docPr id="55" name="Picture 55" descr="four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our divided by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0662E3CC" wp14:editId="1AC9B23F">
            <wp:extent cx="209524" cy="285714"/>
            <wp:effectExtent l="0" t="0" r="635" b="635"/>
            <wp:docPr id="56" name="Picture 56" descr="six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ix divided by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EA274E" w:rsidRDefault="00894CC8">
      <w:pPr>
        <w:divId w:val="669022248"/>
      </w:pPr>
      <w:r>
        <w:t>So the answer is:</w:t>
      </w:r>
    </w:p>
    <w:p w:rsidR="00EA274E" w:rsidRDefault="00894CC8">
      <w:pPr>
        <w:numPr>
          <w:ilvl w:val="0"/>
          <w:numId w:val="46"/>
        </w:numPr>
        <w:spacing w:before="0" w:beforeAutospacing="0" w:after="240" w:afterAutospacing="0"/>
        <w:ind w:left="780" w:right="780"/>
        <w:divId w:val="669022248"/>
        <w:rPr>
          <w:rFonts w:eastAsia="Times New Roman"/>
        </w:rPr>
      </w:pPr>
      <w:r>
        <w:rPr>
          <w:rFonts w:eastAsia="Times New Roman"/>
          <w:noProof/>
          <w:position w:val="-14"/>
        </w:rPr>
        <w:drawing>
          <wp:inline distT="0" distB="0" distL="0" distR="0" wp14:anchorId="46C7EA03" wp14:editId="7E6947BB">
            <wp:extent cx="209524" cy="285714"/>
            <wp:effectExtent l="0" t="0" r="635" b="635"/>
            <wp:docPr id="57" name="Picture 57"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wo divided by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27F1DE8D" wp14:editId="04F38664">
            <wp:extent cx="133333" cy="295238"/>
            <wp:effectExtent l="0" t="0" r="635" b="0"/>
            <wp:docPr id="58" name="Picture 58"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0D776287" wp14:editId="380B915C">
            <wp:extent cx="133333" cy="295238"/>
            <wp:effectExtent l="0" t="0" r="635" b="0"/>
            <wp:docPr id="59" name="Picture 59"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ree divided by six"/>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divId w:val="1337919813"/>
      </w:pPr>
      <w:r>
        <w:rPr>
          <w:vanish/>
        </w:rPr>
        <w:t>End of Case Study</w:t>
      </w:r>
    </w:p>
    <w:p w:rsidR="00EA274E" w:rsidRDefault="00894CC8">
      <w:pPr>
        <w:divId w:val="1337919813"/>
      </w:pPr>
      <w:r>
        <w:t xml:space="preserve">Use the examples above to help you with the following activity. Remember to check your answers once you have completed the questions. </w:t>
      </w:r>
    </w:p>
    <w:p w:rsidR="00EA274E" w:rsidRDefault="00894CC8">
      <w:pPr>
        <w:divId w:val="1337919813"/>
      </w:pPr>
      <w:r>
        <w:rPr>
          <w:vanish/>
        </w:rPr>
        <w:t>Start of Activity</w:t>
      </w:r>
    </w:p>
    <w:p w:rsidR="00EA274E" w:rsidRDefault="00894CC8">
      <w:pPr>
        <w:spacing w:before="0" w:beforeAutospacing="0" w:after="0" w:afterAutospacing="0" w:line="240" w:lineRule="auto"/>
        <w:outlineLvl w:val="3"/>
        <w:divId w:val="1306545540"/>
        <w:rPr>
          <w:rFonts w:eastAsia="Times New Roman"/>
          <w:b/>
          <w:bCs/>
          <w:sz w:val="36"/>
          <w:szCs w:val="36"/>
        </w:rPr>
      </w:pPr>
      <w:bookmarkStart w:id="236" w:name="Unit2_Session3_Activity1"/>
      <w:bookmarkEnd w:id="236"/>
      <w:r>
        <w:rPr>
          <w:rFonts w:eastAsia="Times New Roman"/>
          <w:b/>
          <w:bCs/>
          <w:sz w:val="36"/>
          <w:szCs w:val="36"/>
        </w:rPr>
        <w:t>Activity 19: Fractions in order of size</w:t>
      </w:r>
    </w:p>
    <w:p w:rsidR="00EA274E" w:rsidRDefault="00894CC8">
      <w:pPr>
        <w:divId w:val="1596354680"/>
      </w:pPr>
      <w:bookmarkStart w:id="237" w:name="Unit2_Session3_Part1"/>
      <w:bookmarkEnd w:id="237"/>
      <w:r>
        <w:rPr>
          <w:vanish/>
        </w:rPr>
        <w:t>Start of Question</w:t>
      </w:r>
    </w:p>
    <w:p w:rsidR="00EA274E" w:rsidRDefault="00894CC8">
      <w:pPr>
        <w:numPr>
          <w:ilvl w:val="0"/>
          <w:numId w:val="47"/>
        </w:numPr>
        <w:spacing w:before="0" w:beforeAutospacing="0" w:after="0" w:afterAutospacing="0"/>
        <w:ind w:left="780" w:right="780"/>
        <w:divId w:val="813529356"/>
        <w:rPr>
          <w:rFonts w:eastAsia="Times New Roman"/>
        </w:rPr>
      </w:pPr>
      <w:bookmarkStart w:id="238" w:name="Unit2_Session3_Question1"/>
      <w:bookmarkEnd w:id="238"/>
      <w:r>
        <w:rPr>
          <w:rFonts w:eastAsia="Times New Roman"/>
        </w:rPr>
        <w:t>Put these fractions in order of size, with the smallest first:</w:t>
      </w:r>
    </w:p>
    <w:p w:rsidR="00EA274E" w:rsidRDefault="00894CC8">
      <w:pPr>
        <w:numPr>
          <w:ilvl w:val="0"/>
          <w:numId w:val="48"/>
        </w:numPr>
        <w:spacing w:before="0" w:beforeAutospacing="0" w:after="0" w:afterAutospacing="0"/>
        <w:ind w:left="780" w:right="780"/>
        <w:divId w:val="813529356"/>
        <w:rPr>
          <w:rFonts w:eastAsia="Times New Roman"/>
        </w:rPr>
      </w:pPr>
      <w:r>
        <w:rPr>
          <w:rFonts w:eastAsia="Times New Roman"/>
          <w:noProof/>
          <w:position w:val="-16"/>
        </w:rPr>
        <w:drawing>
          <wp:inline distT="0" distB="0" distL="0" distR="0" wp14:anchorId="2ED458BB" wp14:editId="235CBD66">
            <wp:extent cx="133333" cy="295238"/>
            <wp:effectExtent l="0" t="0" r="635" b="0"/>
            <wp:docPr id="60" name="Picture 60"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37DAC620" wp14:editId="5EEF8BD2">
            <wp:extent cx="133333" cy="295238"/>
            <wp:effectExtent l="0" t="0" r="635" b="0"/>
            <wp:docPr id="61" name="Picture 61"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26D3DB18" wp14:editId="2888FF76">
            <wp:extent cx="133333" cy="295238"/>
            <wp:effectExtent l="0" t="0" r="635" b="0"/>
            <wp:docPr id="62" name="Picture 6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2ABD203E" wp14:editId="348AC437">
            <wp:extent cx="209524" cy="295238"/>
            <wp:effectExtent l="0" t="0" r="635" b="0"/>
            <wp:docPr id="63" name="Picture 63"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ne divided by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4A9635B7" wp14:editId="7F978F1C">
            <wp:extent cx="133333" cy="285714"/>
            <wp:effectExtent l="0" t="0" r="635" b="635"/>
            <wp:docPr id="64" name="Picture 6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EA274E" w:rsidRDefault="00894CC8">
      <w:pPr>
        <w:divId w:val="1596354680"/>
      </w:pPr>
      <w:r>
        <w:rPr>
          <w:vanish/>
        </w:rPr>
        <w:t>End of Question</w:t>
      </w:r>
    </w:p>
    <w:bookmarkStart w:id="239" w:name="View_Unit2_Session3_Answer1"/>
    <w:p w:rsidR="00EA274E" w:rsidRDefault="00894CC8">
      <w:pPr>
        <w:pStyle w:val="navbutton"/>
        <w:divId w:val="1596354680"/>
      </w:pPr>
      <w:r>
        <w:fldChar w:fldCharType="begin"/>
      </w:r>
      <w:r>
        <w:instrText xml:space="preserve"> HYPERLINK "" \l "Unit2_Session3_Answer1" </w:instrText>
      </w:r>
      <w:r>
        <w:fldChar w:fldCharType="separate"/>
      </w:r>
      <w:r>
        <w:rPr>
          <w:rStyle w:val="Hyperlink"/>
        </w:rPr>
        <w:t>View answer - Part</w:t>
      </w:r>
      <w:r>
        <w:fldChar w:fldCharType="end"/>
      </w:r>
      <w:bookmarkEnd w:id="239"/>
    </w:p>
    <w:p w:rsidR="00EA274E" w:rsidRDefault="00894CC8">
      <w:pPr>
        <w:divId w:val="522398545"/>
      </w:pPr>
      <w:bookmarkStart w:id="240" w:name="Unit2_Session3_Part2"/>
      <w:bookmarkEnd w:id="240"/>
      <w:r>
        <w:rPr>
          <w:vanish/>
        </w:rPr>
        <w:t>Start of Question</w:t>
      </w:r>
    </w:p>
    <w:p w:rsidR="00EA274E" w:rsidRDefault="00894CC8">
      <w:pPr>
        <w:numPr>
          <w:ilvl w:val="0"/>
          <w:numId w:val="49"/>
        </w:numPr>
        <w:spacing w:before="0" w:beforeAutospacing="0" w:after="0" w:afterAutospacing="0"/>
        <w:ind w:left="780" w:right="780"/>
        <w:divId w:val="1740134867"/>
        <w:rPr>
          <w:rFonts w:eastAsia="Times New Roman"/>
        </w:rPr>
      </w:pPr>
      <w:bookmarkStart w:id="241" w:name="Unit2_Session3_Question2"/>
      <w:bookmarkEnd w:id="241"/>
      <w:r>
        <w:rPr>
          <w:rFonts w:eastAsia="Times New Roman"/>
        </w:rPr>
        <w:t>What should you replace the question marks with to make these fractions equivalent?</w:t>
      </w:r>
    </w:p>
    <w:p w:rsidR="00EA274E" w:rsidRDefault="00894CC8">
      <w:pPr>
        <w:numPr>
          <w:ilvl w:val="0"/>
          <w:numId w:val="50"/>
        </w:numPr>
        <w:spacing w:before="0" w:beforeAutospacing="0" w:after="0" w:afterAutospacing="0"/>
        <w:ind w:left="780" w:right="780"/>
        <w:divId w:val="1740134867"/>
        <w:rPr>
          <w:rFonts w:eastAsia="Times New Roman"/>
        </w:rPr>
      </w:pPr>
      <w:r>
        <w:rPr>
          <w:rFonts w:eastAsia="Times New Roman"/>
          <w:noProof/>
          <w:position w:val="-16"/>
        </w:rPr>
        <w:drawing>
          <wp:inline distT="0" distB="0" distL="0" distR="0" wp14:anchorId="745A1902" wp14:editId="3F7E5B09">
            <wp:extent cx="133333" cy="295238"/>
            <wp:effectExtent l="0" t="0" r="635" b="0"/>
            <wp:docPr id="65" name="Picture 65"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6D77451A" wp14:editId="13A2F8AC">
            <wp:extent cx="133333" cy="314286"/>
            <wp:effectExtent l="0" t="0" r="635" b="0"/>
            <wp:docPr id="66" name="Picture 66" descr="question mark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question mark divided by six"/>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3333" cy="314286"/>
                    </a:xfrm>
                    <a:prstGeom prst="rect">
                      <a:avLst/>
                    </a:prstGeom>
                    <a:noFill/>
                    <a:ln>
                      <a:noFill/>
                    </a:ln>
                  </pic:spPr>
                </pic:pic>
              </a:graphicData>
            </a:graphic>
          </wp:inline>
        </w:drawing>
      </w:r>
    </w:p>
    <w:p w:rsidR="00EA274E" w:rsidRDefault="00894CC8">
      <w:pPr>
        <w:numPr>
          <w:ilvl w:val="0"/>
          <w:numId w:val="50"/>
        </w:numPr>
        <w:spacing w:before="0" w:beforeAutospacing="0" w:after="0" w:afterAutospacing="0"/>
        <w:ind w:left="780" w:right="780"/>
        <w:divId w:val="1740134867"/>
        <w:rPr>
          <w:rFonts w:eastAsia="Times New Roman"/>
        </w:rPr>
      </w:pPr>
      <w:r>
        <w:rPr>
          <w:rFonts w:eastAsia="Times New Roman"/>
          <w:noProof/>
          <w:position w:val="-16"/>
        </w:rPr>
        <w:drawing>
          <wp:inline distT="0" distB="0" distL="0" distR="0" wp14:anchorId="6E2AACA2" wp14:editId="762DADFF">
            <wp:extent cx="133333" cy="295238"/>
            <wp:effectExtent l="0" t="0" r="635" b="0"/>
            <wp:docPr id="67" name="Picture 67"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179063F" wp14:editId="2AF18D68">
            <wp:extent cx="133333" cy="314286"/>
            <wp:effectExtent l="0" t="0" r="635" b="0"/>
            <wp:docPr id="68" name="Picture 68" descr="question mark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question mark divided by eigh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333" cy="314286"/>
                    </a:xfrm>
                    <a:prstGeom prst="rect">
                      <a:avLst/>
                    </a:prstGeom>
                    <a:noFill/>
                    <a:ln>
                      <a:noFill/>
                    </a:ln>
                  </pic:spPr>
                </pic:pic>
              </a:graphicData>
            </a:graphic>
          </wp:inline>
        </w:drawing>
      </w:r>
    </w:p>
    <w:p w:rsidR="00EA274E" w:rsidRDefault="00894CC8">
      <w:pPr>
        <w:numPr>
          <w:ilvl w:val="0"/>
          <w:numId w:val="50"/>
        </w:numPr>
        <w:spacing w:before="0" w:beforeAutospacing="0" w:after="0" w:afterAutospacing="0"/>
        <w:ind w:left="780" w:right="780"/>
        <w:divId w:val="1740134867"/>
        <w:rPr>
          <w:rFonts w:eastAsia="Times New Roman"/>
        </w:rPr>
      </w:pPr>
      <w:r>
        <w:rPr>
          <w:rFonts w:eastAsia="Times New Roman"/>
          <w:noProof/>
          <w:position w:val="-16"/>
        </w:rPr>
        <w:drawing>
          <wp:inline distT="0" distB="0" distL="0" distR="0" wp14:anchorId="0FCAA58D" wp14:editId="6C3DD2BC">
            <wp:extent cx="133333" cy="295238"/>
            <wp:effectExtent l="0" t="0" r="635" b="0"/>
            <wp:docPr id="69" name="Picture 69"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1ACA5F33" wp14:editId="60B2E664">
            <wp:extent cx="209524" cy="314286"/>
            <wp:effectExtent l="0" t="0" r="635" b="0"/>
            <wp:docPr id="70" name="Picture 70" descr="question mark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question mark divided by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24" cy="314286"/>
                    </a:xfrm>
                    <a:prstGeom prst="rect">
                      <a:avLst/>
                    </a:prstGeom>
                    <a:noFill/>
                    <a:ln>
                      <a:noFill/>
                    </a:ln>
                  </pic:spPr>
                </pic:pic>
              </a:graphicData>
            </a:graphic>
          </wp:inline>
        </w:drawing>
      </w:r>
    </w:p>
    <w:p w:rsidR="00EA274E" w:rsidRDefault="00894CC8">
      <w:pPr>
        <w:numPr>
          <w:ilvl w:val="0"/>
          <w:numId w:val="50"/>
        </w:numPr>
        <w:spacing w:before="0" w:beforeAutospacing="0" w:after="0" w:afterAutospacing="0"/>
        <w:ind w:left="780" w:right="780"/>
        <w:divId w:val="1740134867"/>
        <w:rPr>
          <w:rFonts w:eastAsia="Times New Roman"/>
        </w:rPr>
      </w:pPr>
      <w:r>
        <w:rPr>
          <w:rFonts w:eastAsia="Times New Roman"/>
          <w:noProof/>
          <w:position w:val="-14"/>
        </w:rPr>
        <w:drawing>
          <wp:inline distT="0" distB="0" distL="0" distR="0" wp14:anchorId="4A3D7361" wp14:editId="32801D0A">
            <wp:extent cx="133333" cy="285714"/>
            <wp:effectExtent l="0" t="0" r="635" b="635"/>
            <wp:docPr id="71" name="Picture 7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77E6E970" wp14:editId="70966199">
            <wp:extent cx="209524" cy="314286"/>
            <wp:effectExtent l="0" t="0" r="635" b="0"/>
            <wp:docPr id="72" name="Picture 72" descr="question mark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question mark divided by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24" cy="314286"/>
                    </a:xfrm>
                    <a:prstGeom prst="rect">
                      <a:avLst/>
                    </a:prstGeom>
                    <a:noFill/>
                    <a:ln>
                      <a:noFill/>
                    </a:ln>
                  </pic:spPr>
                </pic:pic>
              </a:graphicData>
            </a:graphic>
          </wp:inline>
        </w:drawing>
      </w:r>
    </w:p>
    <w:p w:rsidR="00EA274E" w:rsidRDefault="00894CC8">
      <w:pPr>
        <w:divId w:val="522398545"/>
      </w:pPr>
      <w:r>
        <w:rPr>
          <w:vanish/>
        </w:rPr>
        <w:t>End of Question</w:t>
      </w:r>
    </w:p>
    <w:bookmarkStart w:id="242" w:name="View_Unit2_Session3_Answer2"/>
    <w:p w:rsidR="00EA274E" w:rsidRDefault="00894CC8">
      <w:pPr>
        <w:pStyle w:val="navbutton"/>
        <w:divId w:val="522398545"/>
      </w:pPr>
      <w:r>
        <w:fldChar w:fldCharType="begin"/>
      </w:r>
      <w:r>
        <w:instrText xml:space="preserve"> HYPERLINK "" \l "Unit2_Session3_Answer2" </w:instrText>
      </w:r>
      <w:r>
        <w:fldChar w:fldCharType="separate"/>
      </w:r>
      <w:r>
        <w:rPr>
          <w:rStyle w:val="Hyperlink"/>
        </w:rPr>
        <w:t>View answer - Part</w:t>
      </w:r>
      <w:r>
        <w:fldChar w:fldCharType="end"/>
      </w:r>
      <w:bookmarkEnd w:id="242"/>
    </w:p>
    <w:p w:rsidR="00EA274E" w:rsidRDefault="00894CC8">
      <w:pPr>
        <w:divId w:val="65081550"/>
      </w:pPr>
      <w:bookmarkStart w:id="243" w:name="Unit2_Session3_Part3"/>
      <w:bookmarkEnd w:id="243"/>
      <w:r>
        <w:rPr>
          <w:vanish/>
        </w:rPr>
        <w:t>Start of Question</w:t>
      </w:r>
    </w:p>
    <w:p w:rsidR="00EA274E" w:rsidRDefault="00894CC8">
      <w:pPr>
        <w:numPr>
          <w:ilvl w:val="0"/>
          <w:numId w:val="51"/>
        </w:numPr>
        <w:spacing w:before="0" w:beforeAutospacing="0" w:after="0" w:afterAutospacing="0"/>
        <w:ind w:left="780" w:right="780"/>
        <w:divId w:val="1343581362"/>
        <w:rPr>
          <w:rFonts w:eastAsia="Times New Roman"/>
        </w:rPr>
      </w:pPr>
      <w:bookmarkStart w:id="244" w:name="Unit2_Session3_Question3"/>
      <w:bookmarkEnd w:id="244"/>
      <w:r>
        <w:rPr>
          <w:rFonts w:eastAsia="Times New Roman"/>
        </w:rPr>
        <w:t>Put these fractions in order of size, with the smallest first:</w:t>
      </w:r>
    </w:p>
    <w:p w:rsidR="00EA274E" w:rsidRDefault="00894CC8">
      <w:pPr>
        <w:numPr>
          <w:ilvl w:val="0"/>
          <w:numId w:val="52"/>
        </w:numPr>
        <w:spacing w:before="0" w:beforeAutospacing="0" w:after="0" w:afterAutospacing="0"/>
        <w:ind w:left="780" w:right="780"/>
        <w:divId w:val="1343581362"/>
        <w:rPr>
          <w:rFonts w:eastAsia="Times New Roman"/>
        </w:rPr>
      </w:pPr>
      <w:r>
        <w:rPr>
          <w:rFonts w:eastAsia="Times New Roman"/>
          <w:noProof/>
          <w:position w:val="-16"/>
        </w:rPr>
        <w:drawing>
          <wp:inline distT="0" distB="0" distL="0" distR="0" wp14:anchorId="542B2AC9" wp14:editId="171532C5">
            <wp:extent cx="133333" cy="295238"/>
            <wp:effectExtent l="0" t="0" r="635" b="0"/>
            <wp:docPr id="73" name="Picture 73"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23496990" wp14:editId="5263836A">
            <wp:extent cx="133333" cy="295238"/>
            <wp:effectExtent l="0" t="0" r="635" b="0"/>
            <wp:docPr id="74" name="Picture 74"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ree divided by fiv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4EB56BFF" wp14:editId="20FD0475">
            <wp:extent cx="209524" cy="295238"/>
            <wp:effectExtent l="0" t="0" r="635" b="0"/>
            <wp:docPr id="75" name="Picture 75" descr="thre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ree divided by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EA274E" w:rsidRDefault="00894CC8">
      <w:pPr>
        <w:divId w:val="65081550"/>
      </w:pPr>
      <w:r>
        <w:rPr>
          <w:vanish/>
        </w:rPr>
        <w:t>End of Question</w:t>
      </w:r>
    </w:p>
    <w:bookmarkStart w:id="245" w:name="View_Unit2_Session3_Answer3"/>
    <w:p w:rsidR="00EA274E" w:rsidRDefault="00894CC8">
      <w:pPr>
        <w:pStyle w:val="navbutton"/>
        <w:divId w:val="65081550"/>
      </w:pPr>
      <w:r>
        <w:fldChar w:fldCharType="begin"/>
      </w:r>
      <w:r>
        <w:instrText xml:space="preserve"> HYPERLINK "" \l "Unit2_Session3_Answer3" </w:instrText>
      </w:r>
      <w:r>
        <w:fldChar w:fldCharType="separate"/>
      </w:r>
      <w:r>
        <w:rPr>
          <w:rStyle w:val="Hyperlink"/>
        </w:rPr>
        <w:t>View answer - Part</w:t>
      </w:r>
      <w:r>
        <w:fldChar w:fldCharType="end"/>
      </w:r>
      <w:bookmarkEnd w:id="245"/>
    </w:p>
    <w:p w:rsidR="00EA274E" w:rsidRDefault="00894CC8">
      <w:pPr>
        <w:divId w:val="1337919813"/>
      </w:pPr>
      <w:r>
        <w:rPr>
          <w:vanish/>
        </w:rPr>
        <w:t>End of Activity</w:t>
      </w:r>
    </w:p>
    <w:p w:rsidR="00EA274E" w:rsidRDefault="00894CC8">
      <w:pPr>
        <w:pStyle w:val="Heading2"/>
        <w:divId w:val="1393381733"/>
        <w:rPr>
          <w:rFonts w:eastAsia="Times New Roman"/>
        </w:rPr>
      </w:pPr>
      <w:bookmarkStart w:id="246" w:name="Unit2_Session3_Section2"/>
      <w:bookmarkEnd w:id="246"/>
      <w:r>
        <w:rPr>
          <w:rFonts w:eastAsia="Times New Roman"/>
        </w:rPr>
        <w:t>3.2 Drawing fractions</w:t>
      </w:r>
    </w:p>
    <w:p w:rsidR="00EA274E" w:rsidRDefault="00894CC8">
      <w:pPr>
        <w:divId w:val="1393381733"/>
      </w:pPr>
      <w:r>
        <w:rPr>
          <w:vanish/>
        </w:rPr>
        <w:t>Start of Case Study</w:t>
      </w:r>
    </w:p>
    <w:p w:rsidR="00EA274E" w:rsidRDefault="00894CC8">
      <w:pPr>
        <w:spacing w:before="0" w:beforeAutospacing="0" w:after="0" w:afterAutospacing="0" w:line="240" w:lineRule="auto"/>
        <w:outlineLvl w:val="3"/>
        <w:divId w:val="917715140"/>
        <w:rPr>
          <w:rFonts w:eastAsia="Times New Roman"/>
          <w:b/>
          <w:bCs/>
          <w:sz w:val="36"/>
          <w:szCs w:val="36"/>
        </w:rPr>
      </w:pPr>
      <w:bookmarkStart w:id="247" w:name="Unit2_Session3_CaseStudy3"/>
      <w:bookmarkEnd w:id="247"/>
      <w:r>
        <w:rPr>
          <w:rFonts w:eastAsia="Times New Roman"/>
          <w:b/>
          <w:bCs/>
          <w:sz w:val="36"/>
          <w:szCs w:val="36"/>
        </w:rPr>
        <w:t>Example: Drawing the fractions</w:t>
      </w:r>
    </w:p>
    <w:p w:rsidR="00EA274E" w:rsidRDefault="00894CC8">
      <w:pPr>
        <w:divId w:val="1074861648"/>
      </w:pPr>
      <w:r>
        <w:t>If you need to compare one fraction with another, it can be useful to draw the fractional parts.</w:t>
      </w:r>
    </w:p>
    <w:p w:rsidR="00EA274E" w:rsidRDefault="00894CC8">
      <w:pPr>
        <w:divId w:val="1074861648"/>
      </w:pPr>
      <w:r>
        <w:t xml:space="preserve">Look at the mixed numbers below. (A mixed number combines a whole number and a fraction.) Say you wanted to put these amounts in order of size, with the smallest first: </w:t>
      </w:r>
    </w:p>
    <w:p w:rsidR="00EA274E" w:rsidRDefault="00894CC8">
      <w:pPr>
        <w:divId w:val="1074861648"/>
      </w:pPr>
      <w:r>
        <w:rPr>
          <w:vanish/>
        </w:rPr>
        <w:t>Start of Extract</w:t>
      </w:r>
    </w:p>
    <w:p w:rsidR="00EA274E" w:rsidRDefault="00894CC8">
      <w:pPr>
        <w:divId w:val="1482188685"/>
      </w:pPr>
      <w:bookmarkStart w:id="248" w:name="Unit2_Session3_Extract7"/>
      <w:bookmarkEnd w:id="248"/>
      <w:r>
        <w:t xml:space="preserve">2 </w:t>
      </w:r>
      <w:r>
        <w:rPr>
          <w:noProof/>
          <w:position w:val="-14"/>
        </w:rPr>
        <w:drawing>
          <wp:inline distT="0" distB="0" distL="0" distR="0" wp14:anchorId="25A0C8C8" wp14:editId="2443770D">
            <wp:extent cx="133333" cy="285714"/>
            <wp:effectExtent l="0" t="0" r="635" b="635"/>
            <wp:docPr id="76" name="Picture 7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3 </w:t>
      </w:r>
      <w:r>
        <w:rPr>
          <w:noProof/>
          <w:position w:val="-16"/>
        </w:rPr>
        <w:drawing>
          <wp:inline distT="0" distB="0" distL="0" distR="0" wp14:anchorId="4B3AF1C2" wp14:editId="2F59769F">
            <wp:extent cx="133333" cy="295238"/>
            <wp:effectExtent l="0" t="0" r="635" b="0"/>
            <wp:docPr id="77" name="Picture 77"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1 </w:t>
      </w:r>
      <w:r>
        <w:rPr>
          <w:noProof/>
          <w:position w:val="-16"/>
        </w:rPr>
        <w:drawing>
          <wp:inline distT="0" distB="0" distL="0" distR="0" wp14:anchorId="16286EC2" wp14:editId="282DB669">
            <wp:extent cx="133333" cy="295238"/>
            <wp:effectExtent l="0" t="0" r="635" b="0"/>
            <wp:docPr id="78" name="Picture 78"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divId w:val="1074861648"/>
      </w:pPr>
      <w:r>
        <w:rPr>
          <w:vanish/>
        </w:rPr>
        <w:t>End of Extract</w:t>
      </w:r>
    </w:p>
    <w:p w:rsidR="00EA274E" w:rsidRDefault="00894CC8">
      <w:pPr>
        <w:spacing w:line="240" w:lineRule="auto"/>
        <w:outlineLvl w:val="4"/>
        <w:divId w:val="1074861648"/>
        <w:rPr>
          <w:rFonts w:eastAsia="Times New Roman"/>
          <w:b/>
          <w:bCs/>
          <w:sz w:val="32"/>
          <w:szCs w:val="32"/>
        </w:rPr>
      </w:pPr>
      <w:r>
        <w:rPr>
          <w:rFonts w:eastAsia="Times New Roman"/>
          <w:b/>
          <w:bCs/>
          <w:sz w:val="32"/>
          <w:szCs w:val="32"/>
        </w:rPr>
        <w:t>Method</w:t>
      </w:r>
    </w:p>
    <w:p w:rsidR="00EA274E" w:rsidRDefault="00894CC8">
      <w:pPr>
        <w:divId w:val="1074861648"/>
      </w:pPr>
      <w:r>
        <w:t xml:space="preserve">To answer this you could look at the whole numbers first and then the fractional parts. If you were to draw these, they could look like this: </w:t>
      </w:r>
    </w:p>
    <w:p w:rsidR="00EA274E" w:rsidRDefault="00894CC8">
      <w:pPr>
        <w:divId w:val="1074861648"/>
      </w:pPr>
      <w:r>
        <w:rPr>
          <w:vanish/>
        </w:rPr>
        <w:t>Start of Figure</w:t>
      </w:r>
    </w:p>
    <w:p w:rsidR="00EA274E" w:rsidRDefault="00894CC8">
      <w:pPr>
        <w:spacing w:before="240" w:beforeAutospacing="0" w:after="0" w:afterAutospacing="0" w:line="240" w:lineRule="auto"/>
        <w:divId w:val="1976065256"/>
        <w:rPr>
          <w:rFonts w:ascii="Times New Roman" w:eastAsia="Times New Roman" w:hAnsi="Times New Roman" w:cs="Times New Roman"/>
          <w:sz w:val="24"/>
          <w:szCs w:val="24"/>
        </w:rPr>
      </w:pPr>
      <w:bookmarkStart w:id="249" w:name="Unit2_Session3_Figure7"/>
      <w:bookmarkEnd w:id="249"/>
      <w:r>
        <w:rPr>
          <w:rFonts w:ascii="Times New Roman" w:eastAsia="Times New Roman" w:hAnsi="Times New Roman" w:cs="Times New Roman"/>
          <w:noProof/>
          <w:sz w:val="24"/>
          <w:szCs w:val="24"/>
        </w:rPr>
        <w:drawing>
          <wp:inline distT="0" distB="0" distL="0" distR="0" wp14:anchorId="7CBB9AE1" wp14:editId="4431A78B">
            <wp:extent cx="5278331" cy="2453679"/>
            <wp:effectExtent l="0" t="0" r="0" b="3810"/>
            <wp:docPr id="79" name="Picture 79" descr="D:\AaaF\OUT\httpswwwopeneduopenlearn_cmid140259_2022-12-07_17-31-40_82d7e557728d45448e3e2a5d33cfe564\word\assets\bltl_m1_s1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_cmid140259_2022-12-07_17-31-40_82d7e557728d45448e3e2a5d33cfe564\word\assets\bltl_m1_s1_3b.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331" cy="2453679"/>
                    </a:xfrm>
                    <a:prstGeom prst="rect">
                      <a:avLst/>
                    </a:prstGeom>
                    <a:noFill/>
                    <a:ln>
                      <a:noFill/>
                    </a:ln>
                  </pic:spPr>
                </pic:pic>
              </a:graphicData>
            </a:graphic>
          </wp:inline>
        </w:drawing>
      </w:r>
    </w:p>
    <w:p w:rsidR="00EA274E" w:rsidRDefault="00894CC8">
      <w:pPr>
        <w:pStyle w:val="Caption1"/>
        <w:divId w:val="1284966217"/>
      </w:pPr>
      <w:r>
        <w:t>Figure 16 Drawing the fractions</w:t>
      </w:r>
    </w:p>
    <w:bookmarkStart w:id="250" w:name="View_Unit2_Session3_Description7"/>
    <w:p w:rsidR="00EA274E" w:rsidRDefault="00894CC8">
      <w:pPr>
        <w:pStyle w:val="navbutton"/>
        <w:divId w:val="1284966217"/>
      </w:pPr>
      <w:r>
        <w:fldChar w:fldCharType="begin"/>
      </w:r>
      <w:r>
        <w:instrText xml:space="preserve"> HYPERLINK "" \l "Unit2_Session3_Description7" </w:instrText>
      </w:r>
      <w:r>
        <w:fldChar w:fldCharType="separate"/>
      </w:r>
      <w:r>
        <w:rPr>
          <w:rStyle w:val="Hyperlink"/>
        </w:rPr>
        <w:t>View description - Figure 16 Drawing the fractions</w:t>
      </w:r>
      <w:r>
        <w:fldChar w:fldCharType="end"/>
      </w:r>
      <w:bookmarkEnd w:id="250"/>
    </w:p>
    <w:p w:rsidR="00EA274E" w:rsidRDefault="00894CC8">
      <w:pPr>
        <w:divId w:val="1074861648"/>
      </w:pPr>
      <w:r>
        <w:rPr>
          <w:vanish/>
        </w:rPr>
        <w:t>End of Figure</w:t>
      </w:r>
    </w:p>
    <w:p w:rsidR="00EA274E" w:rsidRDefault="00894CC8">
      <w:pPr>
        <w:divId w:val="1074861648"/>
      </w:pPr>
      <w:r>
        <w:t xml:space="preserve">So the correct order would be: </w:t>
      </w:r>
    </w:p>
    <w:p w:rsidR="00EA274E" w:rsidRDefault="00894CC8">
      <w:pPr>
        <w:divId w:val="1074861648"/>
      </w:pPr>
      <w:r>
        <w:rPr>
          <w:vanish/>
        </w:rPr>
        <w:t>Start of Extract</w:t>
      </w:r>
    </w:p>
    <w:p w:rsidR="00EA274E" w:rsidRDefault="00894CC8">
      <w:pPr>
        <w:divId w:val="31656151"/>
      </w:pPr>
      <w:bookmarkStart w:id="251" w:name="Unit2_Session3_Extract8"/>
      <w:bookmarkEnd w:id="251"/>
      <w:r>
        <w:t xml:space="preserve">1 </w:t>
      </w:r>
      <w:r>
        <w:rPr>
          <w:noProof/>
          <w:position w:val="-16"/>
        </w:rPr>
        <w:drawing>
          <wp:inline distT="0" distB="0" distL="0" distR="0" wp14:anchorId="3FF55870" wp14:editId="424E8B77">
            <wp:extent cx="133333" cy="295238"/>
            <wp:effectExtent l="0" t="0" r="635" b="0"/>
            <wp:docPr id="80" name="Picture 80"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2 </w:t>
      </w:r>
      <w:r>
        <w:rPr>
          <w:noProof/>
          <w:position w:val="-14"/>
        </w:rPr>
        <w:drawing>
          <wp:inline distT="0" distB="0" distL="0" distR="0" wp14:anchorId="5A4938B5" wp14:editId="461167D9">
            <wp:extent cx="133333" cy="285714"/>
            <wp:effectExtent l="0" t="0" r="635" b="635"/>
            <wp:docPr id="81" name="Picture 8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3 </w:t>
      </w:r>
      <w:r>
        <w:rPr>
          <w:noProof/>
          <w:position w:val="-16"/>
        </w:rPr>
        <w:drawing>
          <wp:inline distT="0" distB="0" distL="0" distR="0" wp14:anchorId="24C9BF7C" wp14:editId="6AC3AEBE">
            <wp:extent cx="133333" cy="295238"/>
            <wp:effectExtent l="0" t="0" r="635" b="0"/>
            <wp:docPr id="82" name="Picture 8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divId w:val="1074861648"/>
      </w:pPr>
      <w:r>
        <w:rPr>
          <w:vanish/>
        </w:rPr>
        <w:t>End of Extract</w:t>
      </w:r>
    </w:p>
    <w:p w:rsidR="00EA274E" w:rsidRDefault="00894CC8">
      <w:pPr>
        <w:divId w:val="1074861648"/>
      </w:pPr>
      <w:r>
        <w:t xml:space="preserve">Use the example above to help you with the following activity. Remember to check your answers once you have completed the questions. </w:t>
      </w:r>
    </w:p>
    <w:p w:rsidR="00EA274E" w:rsidRDefault="00894CC8">
      <w:pPr>
        <w:divId w:val="1393381733"/>
      </w:pPr>
      <w:r>
        <w:rPr>
          <w:vanish/>
        </w:rPr>
        <w:t>End of Case Study</w:t>
      </w:r>
    </w:p>
    <w:p w:rsidR="00EA274E" w:rsidRDefault="00894CC8">
      <w:pPr>
        <w:divId w:val="1393381733"/>
      </w:pPr>
      <w:r>
        <w:rPr>
          <w:vanish/>
        </w:rPr>
        <w:t>Start of Activity</w:t>
      </w:r>
    </w:p>
    <w:p w:rsidR="00EA274E" w:rsidRDefault="00894CC8">
      <w:pPr>
        <w:spacing w:before="0" w:beforeAutospacing="0" w:after="0" w:afterAutospacing="0" w:line="240" w:lineRule="auto"/>
        <w:outlineLvl w:val="3"/>
        <w:divId w:val="1947958423"/>
        <w:rPr>
          <w:rFonts w:eastAsia="Times New Roman"/>
          <w:b/>
          <w:bCs/>
          <w:sz w:val="36"/>
          <w:szCs w:val="36"/>
        </w:rPr>
      </w:pPr>
      <w:bookmarkStart w:id="252" w:name="Unit2_Session3_Activity2"/>
      <w:bookmarkEnd w:id="252"/>
      <w:r>
        <w:rPr>
          <w:rFonts w:eastAsia="Times New Roman"/>
          <w:b/>
          <w:bCs/>
          <w:sz w:val="36"/>
          <w:szCs w:val="36"/>
        </w:rPr>
        <w:t>Activity 20: Putting fractions in order</w:t>
      </w:r>
    </w:p>
    <w:p w:rsidR="00EA274E" w:rsidRDefault="00894CC8">
      <w:pPr>
        <w:divId w:val="1546135847"/>
      </w:pPr>
      <w:r>
        <w:rPr>
          <w:vanish/>
        </w:rPr>
        <w:t>Start of Question</w:t>
      </w:r>
    </w:p>
    <w:p w:rsidR="00EA274E" w:rsidRDefault="00894CC8">
      <w:pPr>
        <w:numPr>
          <w:ilvl w:val="0"/>
          <w:numId w:val="53"/>
        </w:numPr>
        <w:spacing w:before="0" w:beforeAutospacing="0" w:after="0" w:afterAutospacing="0"/>
        <w:ind w:left="780" w:right="780"/>
        <w:divId w:val="1957130474"/>
        <w:rPr>
          <w:rFonts w:eastAsia="Times New Roman"/>
        </w:rPr>
      </w:pPr>
      <w:bookmarkStart w:id="253" w:name="Unit2_Session3_Question4"/>
      <w:bookmarkEnd w:id="253"/>
      <w:r>
        <w:rPr>
          <w:rFonts w:eastAsia="Times New Roman"/>
        </w:rPr>
        <w:t>Put these fractions in order of size, smallest first:</w:t>
      </w:r>
    </w:p>
    <w:p w:rsidR="00EA274E" w:rsidRDefault="00894CC8">
      <w:pPr>
        <w:numPr>
          <w:ilvl w:val="0"/>
          <w:numId w:val="54"/>
        </w:numPr>
        <w:spacing w:before="0" w:beforeAutospacing="0" w:after="0" w:afterAutospacing="0"/>
        <w:ind w:left="780" w:right="780"/>
        <w:divId w:val="1957130474"/>
        <w:rPr>
          <w:rFonts w:eastAsia="Times New Roman"/>
        </w:rPr>
      </w:pPr>
      <w:r>
        <w:rPr>
          <w:rFonts w:eastAsia="Times New Roman"/>
        </w:rPr>
        <w:t xml:space="preserve">5 </w:t>
      </w:r>
      <w:r>
        <w:rPr>
          <w:rFonts w:eastAsia="Times New Roman"/>
          <w:noProof/>
          <w:position w:val="-16"/>
        </w:rPr>
        <w:drawing>
          <wp:inline distT="0" distB="0" distL="0" distR="0" wp14:anchorId="70139FCA" wp14:editId="3BE5F062">
            <wp:extent cx="133333" cy="295238"/>
            <wp:effectExtent l="0" t="0" r="635" b="0"/>
            <wp:docPr id="83" name="Picture 8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6 </w:t>
      </w:r>
      <w:r>
        <w:rPr>
          <w:rFonts w:eastAsia="Times New Roman"/>
          <w:noProof/>
          <w:position w:val="-16"/>
        </w:rPr>
        <w:drawing>
          <wp:inline distT="0" distB="0" distL="0" distR="0" wp14:anchorId="7F43BDEF" wp14:editId="64DA6DF6">
            <wp:extent cx="133333" cy="295238"/>
            <wp:effectExtent l="0" t="0" r="635" b="0"/>
            <wp:docPr id="84" name="Picture 84"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14:anchorId="2AB96530" wp14:editId="256BAEB7">
            <wp:extent cx="133333" cy="285714"/>
            <wp:effectExtent l="0" t="0" r="635" b="635"/>
            <wp:docPr id="85" name="Picture 8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EA274E" w:rsidRDefault="00894CC8">
      <w:pPr>
        <w:numPr>
          <w:ilvl w:val="0"/>
          <w:numId w:val="55"/>
        </w:numPr>
        <w:spacing w:before="0" w:beforeAutospacing="0" w:after="0" w:afterAutospacing="0"/>
        <w:ind w:left="780" w:right="780"/>
        <w:divId w:val="1957130474"/>
        <w:rPr>
          <w:rFonts w:eastAsia="Times New Roman"/>
        </w:rPr>
      </w:pPr>
      <w:r>
        <w:rPr>
          <w:rFonts w:eastAsia="Times New Roman"/>
        </w:rPr>
        <w:t>Put these fractions in order of size, smallest first:</w:t>
      </w:r>
    </w:p>
    <w:p w:rsidR="00EA274E" w:rsidRDefault="00894CC8">
      <w:pPr>
        <w:numPr>
          <w:ilvl w:val="0"/>
          <w:numId w:val="56"/>
        </w:numPr>
        <w:spacing w:before="0" w:beforeAutospacing="0" w:after="0" w:afterAutospacing="0"/>
        <w:ind w:left="780" w:right="780"/>
        <w:divId w:val="1957130474"/>
        <w:rPr>
          <w:rFonts w:eastAsia="Times New Roman"/>
        </w:rPr>
      </w:pPr>
      <w:r>
        <w:rPr>
          <w:rFonts w:eastAsia="Times New Roman"/>
        </w:rPr>
        <w:t xml:space="preserve">2 </w:t>
      </w:r>
      <w:r>
        <w:rPr>
          <w:rFonts w:eastAsia="Times New Roman"/>
          <w:noProof/>
          <w:position w:val="-16"/>
        </w:rPr>
        <w:drawing>
          <wp:inline distT="0" distB="0" distL="0" distR="0" wp14:anchorId="2F1A78E0" wp14:editId="259BED69">
            <wp:extent cx="133333" cy="295238"/>
            <wp:effectExtent l="0" t="0" r="635" b="0"/>
            <wp:docPr id="86" name="Picture 86"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wo divided by f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1 </w:t>
      </w:r>
      <w:r>
        <w:rPr>
          <w:rFonts w:eastAsia="Times New Roman"/>
          <w:noProof/>
          <w:position w:val="-16"/>
        </w:rPr>
        <w:drawing>
          <wp:inline distT="0" distB="0" distL="0" distR="0" wp14:anchorId="69EFAC49" wp14:editId="2AB14FE0">
            <wp:extent cx="209524" cy="295238"/>
            <wp:effectExtent l="0" t="0" r="635" b="0"/>
            <wp:docPr id="87" name="Picture 87"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ine divided by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14:anchorId="6F5218AB" wp14:editId="3B893F39">
            <wp:extent cx="133333" cy="285714"/>
            <wp:effectExtent l="0" t="0" r="635" b="635"/>
            <wp:docPr id="88" name="Picture 8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EA274E" w:rsidRDefault="00894CC8">
      <w:pPr>
        <w:divId w:val="1546135847"/>
      </w:pPr>
      <w:r>
        <w:rPr>
          <w:vanish/>
        </w:rPr>
        <w:t>End of Question</w:t>
      </w:r>
    </w:p>
    <w:bookmarkStart w:id="254" w:name="View_Unit2_Session3_Answer4"/>
    <w:p w:rsidR="00EA274E" w:rsidRDefault="00894CC8">
      <w:pPr>
        <w:pStyle w:val="navbutton"/>
        <w:divId w:val="1546135847"/>
      </w:pPr>
      <w:r>
        <w:fldChar w:fldCharType="begin"/>
      </w:r>
      <w:r>
        <w:instrText xml:space="preserve"> HYPERLINK "" \l "Unit2_Session3_Answer4" </w:instrText>
      </w:r>
      <w:r>
        <w:fldChar w:fldCharType="separate"/>
      </w:r>
      <w:r>
        <w:rPr>
          <w:rStyle w:val="Hyperlink"/>
        </w:rPr>
        <w:t>View answer - Activity 20: Putting fractions in order</w:t>
      </w:r>
      <w:r>
        <w:fldChar w:fldCharType="end"/>
      </w:r>
      <w:bookmarkEnd w:id="254"/>
    </w:p>
    <w:p w:rsidR="00EA274E" w:rsidRDefault="00894CC8">
      <w:pPr>
        <w:divId w:val="1393381733"/>
      </w:pPr>
      <w:r>
        <w:rPr>
          <w:vanish/>
        </w:rPr>
        <w:t>End of Activity</w:t>
      </w:r>
    </w:p>
    <w:p w:rsidR="00EA274E" w:rsidRDefault="00894CC8">
      <w:pPr>
        <w:pStyle w:val="Heading2"/>
        <w:divId w:val="1699623791"/>
        <w:rPr>
          <w:rFonts w:eastAsia="Times New Roman"/>
        </w:rPr>
      </w:pPr>
      <w:bookmarkStart w:id="255" w:name="Unit2_Session3_Section3"/>
      <w:bookmarkEnd w:id="255"/>
      <w:r>
        <w:rPr>
          <w:rFonts w:eastAsia="Times New Roman"/>
        </w:rPr>
        <w:t>3.3 Simplifying fractions</w:t>
      </w:r>
    </w:p>
    <w:p w:rsidR="00EA274E" w:rsidRDefault="00894CC8">
      <w:pPr>
        <w:divId w:val="1699623791"/>
      </w:pPr>
      <w:r>
        <w:t>You may need to simplify a fraction. The following terms may also be used for this:</w:t>
      </w:r>
    </w:p>
    <w:p w:rsidR="00EA274E" w:rsidRDefault="00894CC8">
      <w:pPr>
        <w:numPr>
          <w:ilvl w:val="0"/>
          <w:numId w:val="57"/>
        </w:numPr>
        <w:spacing w:before="0" w:beforeAutospacing="0" w:after="0" w:afterAutospacing="0"/>
        <w:ind w:left="780" w:right="780"/>
        <w:divId w:val="1699623791"/>
        <w:rPr>
          <w:rFonts w:eastAsia="Times New Roman"/>
        </w:rPr>
      </w:pPr>
      <w:r>
        <w:rPr>
          <w:rFonts w:eastAsia="Times New Roman"/>
        </w:rPr>
        <w:t xml:space="preserve">cancelling </w:t>
      </w:r>
    </w:p>
    <w:p w:rsidR="00EA274E" w:rsidRDefault="00894CC8">
      <w:pPr>
        <w:numPr>
          <w:ilvl w:val="0"/>
          <w:numId w:val="57"/>
        </w:numPr>
        <w:spacing w:before="0" w:beforeAutospacing="0" w:after="0" w:afterAutospacing="0"/>
        <w:ind w:left="780" w:right="780"/>
        <w:divId w:val="1699623791"/>
        <w:rPr>
          <w:rFonts w:eastAsia="Times New Roman"/>
        </w:rPr>
      </w:pPr>
      <w:r>
        <w:rPr>
          <w:rFonts w:eastAsia="Times New Roman"/>
        </w:rPr>
        <w:t>express in the lowest terms</w:t>
      </w:r>
    </w:p>
    <w:p w:rsidR="00EA274E" w:rsidRDefault="00894CC8">
      <w:pPr>
        <w:numPr>
          <w:ilvl w:val="0"/>
          <w:numId w:val="57"/>
        </w:numPr>
        <w:spacing w:before="0" w:beforeAutospacing="0" w:after="0" w:afterAutospacing="0"/>
        <w:ind w:left="780" w:right="780"/>
        <w:divId w:val="1699623791"/>
        <w:rPr>
          <w:rFonts w:eastAsia="Times New Roman"/>
        </w:rPr>
      </w:pPr>
      <w:r>
        <w:rPr>
          <w:rFonts w:eastAsia="Times New Roman"/>
        </w:rPr>
        <w:t>express in the simplest form.</w:t>
      </w:r>
    </w:p>
    <w:p w:rsidR="00EA274E" w:rsidRDefault="00894CC8">
      <w:pPr>
        <w:divId w:val="1699623791"/>
      </w:pPr>
      <w:r>
        <w:t xml:space="preserve">For example, </w:t>
      </w:r>
      <w:r>
        <w:rPr>
          <w:noProof/>
          <w:position w:val="-14"/>
        </w:rPr>
        <w:drawing>
          <wp:inline distT="0" distB="0" distL="0" distR="0" wp14:anchorId="1B4B4527" wp14:editId="31A89BAC">
            <wp:extent cx="209524" cy="285714"/>
            <wp:effectExtent l="0" t="0" r="635" b="635"/>
            <wp:docPr id="89" name="Picture 89" descr="eight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ight divided by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t xml:space="preserve"> is equivalent to (the same as) </w:t>
      </w:r>
      <w:r>
        <w:rPr>
          <w:noProof/>
          <w:position w:val="-16"/>
        </w:rPr>
        <w:drawing>
          <wp:inline distT="0" distB="0" distL="0" distR="0" wp14:anchorId="2C68D94C" wp14:editId="4D64FAD8">
            <wp:extent cx="133333" cy="295238"/>
            <wp:effectExtent l="0" t="0" r="635" b="0"/>
            <wp:docPr id="90" name="Picture 90"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which is the simplest way of writing this fraction. </w:t>
      </w:r>
    </w:p>
    <w:p w:rsidR="00EA274E" w:rsidRDefault="00894CC8">
      <w:pPr>
        <w:divId w:val="1699623791"/>
      </w:pPr>
      <w:r>
        <w:rPr>
          <w:vanish/>
        </w:rPr>
        <w:t>Start of Case Study</w:t>
      </w:r>
    </w:p>
    <w:p w:rsidR="00EA274E" w:rsidRDefault="00894CC8">
      <w:pPr>
        <w:spacing w:before="0" w:beforeAutospacing="0" w:after="0" w:afterAutospacing="0" w:line="240" w:lineRule="auto"/>
        <w:outlineLvl w:val="3"/>
        <w:divId w:val="1305503712"/>
        <w:rPr>
          <w:rFonts w:eastAsia="Times New Roman"/>
          <w:b/>
          <w:bCs/>
          <w:sz w:val="36"/>
          <w:szCs w:val="36"/>
        </w:rPr>
      </w:pPr>
      <w:bookmarkStart w:id="256" w:name="Unit2_Session3_CaseStudy4"/>
      <w:bookmarkEnd w:id="256"/>
      <w:r>
        <w:rPr>
          <w:rFonts w:eastAsia="Times New Roman"/>
          <w:b/>
          <w:bCs/>
          <w:sz w:val="36"/>
          <w:szCs w:val="36"/>
        </w:rPr>
        <w:t>Example: Simplifying fractions</w:t>
      </w:r>
    </w:p>
    <w:p w:rsidR="00EA274E" w:rsidRDefault="00894CC8">
      <w:pPr>
        <w:numPr>
          <w:ilvl w:val="0"/>
          <w:numId w:val="58"/>
        </w:numPr>
        <w:spacing w:before="0" w:beforeAutospacing="0" w:after="0" w:afterAutospacing="0"/>
        <w:ind w:left="780" w:right="780"/>
        <w:divId w:val="2040158794"/>
        <w:rPr>
          <w:rFonts w:eastAsia="Times New Roman"/>
        </w:rPr>
      </w:pPr>
      <w:r>
        <w:rPr>
          <w:rFonts w:eastAsia="Times New Roman"/>
        </w:rPr>
        <w:t xml:space="preserve">Simplify </w:t>
      </w:r>
      <w:r>
        <w:rPr>
          <w:rFonts w:eastAsia="Times New Roman"/>
          <w:noProof/>
          <w:position w:val="-16"/>
        </w:rPr>
        <w:drawing>
          <wp:inline distT="0" distB="0" distL="0" distR="0" wp14:anchorId="35F82030" wp14:editId="0AF7A49D">
            <wp:extent cx="209524" cy="295238"/>
            <wp:effectExtent l="0" t="0" r="635" b="0"/>
            <wp:docPr id="91" name="Picture 91" descr="fiv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ve divided by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p>
    <w:p w:rsidR="00EA274E" w:rsidRDefault="00894CC8">
      <w:pPr>
        <w:numPr>
          <w:ilvl w:val="0"/>
          <w:numId w:val="58"/>
        </w:numPr>
        <w:spacing w:before="0" w:beforeAutospacing="0" w:after="0" w:afterAutospacing="0"/>
        <w:ind w:left="780" w:right="780"/>
        <w:divId w:val="2040158794"/>
        <w:rPr>
          <w:rFonts w:eastAsia="Times New Roman"/>
        </w:rPr>
      </w:pPr>
      <w:r>
        <w:rPr>
          <w:rFonts w:eastAsia="Times New Roman"/>
        </w:rPr>
        <w:t xml:space="preserve">Simplify </w:t>
      </w:r>
      <w:r>
        <w:rPr>
          <w:rFonts w:eastAsia="Times New Roman"/>
          <w:noProof/>
          <w:position w:val="-16"/>
        </w:rPr>
        <w:drawing>
          <wp:inline distT="0" distB="0" distL="0" distR="0" wp14:anchorId="5972BFF9" wp14:editId="223BA25A">
            <wp:extent cx="209524" cy="295238"/>
            <wp:effectExtent l="0" t="0" r="635" b="0"/>
            <wp:docPr id="92" name="Picture 92"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0 divided by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p>
    <w:p w:rsidR="00EA274E" w:rsidRDefault="00894CC8">
      <w:pPr>
        <w:spacing w:line="240" w:lineRule="auto"/>
        <w:outlineLvl w:val="4"/>
        <w:divId w:val="2040158794"/>
        <w:rPr>
          <w:rFonts w:eastAsia="Times New Roman"/>
          <w:b/>
          <w:bCs/>
          <w:sz w:val="32"/>
          <w:szCs w:val="32"/>
        </w:rPr>
      </w:pPr>
      <w:r>
        <w:rPr>
          <w:rFonts w:eastAsia="Times New Roman"/>
          <w:b/>
          <w:bCs/>
          <w:sz w:val="32"/>
          <w:szCs w:val="32"/>
        </w:rPr>
        <w:t>Method</w:t>
      </w:r>
    </w:p>
    <w:p w:rsidR="00EA274E" w:rsidRDefault="00894CC8">
      <w:pPr>
        <w:divId w:val="2040158794"/>
      </w:pPr>
      <w:r>
        <w:t xml:space="preserve">To simplify a fraction, you need to divide the top and bottom numbers by the same value. You keep dividing down until you cannot get the fraction any smaller. Each time you divide, you must divide the top and bottom numbers by the same value. </w:t>
      </w:r>
    </w:p>
    <w:p w:rsidR="00EA274E" w:rsidRDefault="00894CC8">
      <w:pPr>
        <w:numPr>
          <w:ilvl w:val="0"/>
          <w:numId w:val="59"/>
        </w:numPr>
        <w:spacing w:before="0" w:beforeAutospacing="0" w:after="0" w:afterAutospacing="0"/>
        <w:ind w:left="780" w:right="780"/>
        <w:divId w:val="2040158794"/>
        <w:rPr>
          <w:rFonts w:eastAsia="Times New Roman"/>
        </w:rPr>
      </w:pPr>
      <w:r>
        <w:rPr>
          <w:rFonts w:eastAsia="Times New Roman"/>
        </w:rPr>
        <w:t xml:space="preserve">In order to simplify </w:t>
      </w:r>
      <w:r>
        <w:rPr>
          <w:rFonts w:eastAsia="Times New Roman"/>
          <w:noProof/>
          <w:position w:val="-16"/>
        </w:rPr>
        <w:drawing>
          <wp:inline distT="0" distB="0" distL="0" distR="0" wp14:anchorId="64D029F0" wp14:editId="20E5D4D3">
            <wp:extent cx="209524" cy="295238"/>
            <wp:effectExtent l="0" t="0" r="635" b="0"/>
            <wp:docPr id="93" name="Picture 93" descr="fiv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ve divided by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you need to find out what number will divide into 5 and 20. The only number that will divide into both 5 and 20 is 5: </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5 ÷ 5 = 1</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20 ÷ 5 = 4</w:t>
      </w:r>
    </w:p>
    <w:p w:rsidR="00EA274E" w:rsidRDefault="00894CC8">
      <w:pPr>
        <w:ind w:left="780" w:right="780"/>
        <w:divId w:val="2040158794"/>
      </w:pPr>
      <w:r>
        <w:t xml:space="preserve">So </w:t>
      </w:r>
      <w:r>
        <w:rPr>
          <w:noProof/>
          <w:position w:val="-16"/>
        </w:rPr>
        <w:drawing>
          <wp:inline distT="0" distB="0" distL="0" distR="0" wp14:anchorId="2C226710" wp14:editId="3ED8A46F">
            <wp:extent cx="209524" cy="295238"/>
            <wp:effectExtent l="0" t="0" r="635" b="0"/>
            <wp:docPr id="94" name="Picture 94" descr="fiv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ive divided by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 </w:t>
      </w:r>
      <w:r>
        <w:rPr>
          <w:noProof/>
          <w:position w:val="-16"/>
        </w:rPr>
        <w:drawing>
          <wp:inline distT="0" distB="0" distL="0" distR="0" wp14:anchorId="18290514" wp14:editId="78B48011">
            <wp:extent cx="133333" cy="295238"/>
            <wp:effectExtent l="0" t="0" r="635" b="0"/>
            <wp:docPr id="95" name="Picture 9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p>
    <w:p w:rsidR="00EA274E" w:rsidRDefault="00894CC8">
      <w:pPr>
        <w:numPr>
          <w:ilvl w:val="0"/>
          <w:numId w:val="59"/>
        </w:numPr>
        <w:spacing w:before="0" w:beforeAutospacing="0" w:after="0" w:afterAutospacing="0"/>
        <w:ind w:left="780" w:right="780"/>
        <w:divId w:val="2040158794"/>
        <w:rPr>
          <w:rFonts w:eastAsia="Times New Roman"/>
        </w:rPr>
      </w:pPr>
      <w:r>
        <w:rPr>
          <w:rFonts w:eastAsia="Times New Roman"/>
        </w:rPr>
        <w:t xml:space="preserve">There are different ways to simplify </w:t>
      </w:r>
      <w:r>
        <w:rPr>
          <w:rFonts w:eastAsia="Times New Roman"/>
          <w:noProof/>
          <w:position w:val="-16"/>
        </w:rPr>
        <w:drawing>
          <wp:inline distT="0" distB="0" distL="0" distR="0" wp14:anchorId="3FA20808" wp14:editId="461AFE7C">
            <wp:extent cx="209524" cy="295238"/>
            <wp:effectExtent l="0" t="0" r="635" b="0"/>
            <wp:docPr id="96" name="Picture 96"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0 divided by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to the lowest form. For example, you can divide both numbers in </w:t>
      </w:r>
      <w:r>
        <w:rPr>
          <w:rFonts w:eastAsia="Times New Roman"/>
          <w:noProof/>
          <w:position w:val="-16"/>
        </w:rPr>
        <w:drawing>
          <wp:inline distT="0" distB="0" distL="0" distR="0" wp14:anchorId="14A1C440" wp14:editId="1CF27FA1">
            <wp:extent cx="209524" cy="295238"/>
            <wp:effectExtent l="0" t="0" r="635" b="0"/>
            <wp:docPr id="97" name="Picture 97"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0 divided by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by 2: </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20 ÷ 2 = 10</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30 ÷ 2 = 15</w:t>
      </w:r>
    </w:p>
    <w:p w:rsidR="00EA274E" w:rsidRDefault="00894CC8">
      <w:pPr>
        <w:ind w:left="780" w:right="780"/>
        <w:divId w:val="2040158794"/>
      </w:pPr>
      <w:r>
        <w:t xml:space="preserve">However, </w:t>
      </w:r>
      <w:r>
        <w:rPr>
          <w:noProof/>
          <w:position w:val="-16"/>
        </w:rPr>
        <w:drawing>
          <wp:inline distT="0" distB="0" distL="0" distR="0" wp14:anchorId="1E16F5B1" wp14:editId="71DC5599">
            <wp:extent cx="209524" cy="295238"/>
            <wp:effectExtent l="0" t="0" r="635" b="0"/>
            <wp:docPr id="98" name="Picture 98" descr="10 divided b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0 divided by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not the simplest form of the fraction. You can simplify the fraction further by dividing the top and bottom numbers by 5: </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10 ÷ 5 = 2</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15 ÷ 5 = 3</w:t>
      </w:r>
    </w:p>
    <w:p w:rsidR="00EA274E" w:rsidRDefault="00894CC8">
      <w:pPr>
        <w:ind w:left="780" w:right="780"/>
        <w:divId w:val="2040158794"/>
      </w:pPr>
      <w:r>
        <w:rPr>
          <w:noProof/>
          <w:position w:val="-16"/>
        </w:rPr>
        <w:drawing>
          <wp:inline distT="0" distB="0" distL="0" distR="0" wp14:anchorId="2CCCC7AB" wp14:editId="4714B2FA">
            <wp:extent cx="133333" cy="295238"/>
            <wp:effectExtent l="0" t="0" r="635" b="0"/>
            <wp:docPr id="99" name="Picture 99"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is the simplest form of </w:t>
      </w:r>
      <w:r>
        <w:rPr>
          <w:noProof/>
          <w:position w:val="-16"/>
        </w:rPr>
        <w:drawing>
          <wp:inline distT="0" distB="0" distL="0" distR="0" wp14:anchorId="00230215" wp14:editId="5A138A43">
            <wp:extent cx="209524" cy="295238"/>
            <wp:effectExtent l="0" t="0" r="635" b="0"/>
            <wp:docPr id="100" name="Picture 100"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20 divided by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ind w:left="780" w:right="780"/>
        <w:divId w:val="2040158794"/>
      </w:pPr>
      <w:r>
        <w:t>However, you may have recognised that 10 will go into both 20 and 30, so you may have divided by 10 straightaway:</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20 ÷ 10 = 2</w:t>
      </w:r>
    </w:p>
    <w:p w:rsidR="00EA274E" w:rsidRDefault="00894CC8">
      <w:pPr>
        <w:numPr>
          <w:ilvl w:val="1"/>
          <w:numId w:val="59"/>
        </w:numPr>
        <w:spacing w:before="0" w:beforeAutospacing="0" w:after="0" w:afterAutospacing="0"/>
        <w:ind w:left="1560" w:right="1560"/>
        <w:divId w:val="2040158794"/>
        <w:rPr>
          <w:rFonts w:eastAsia="Times New Roman"/>
        </w:rPr>
      </w:pPr>
      <w:r>
        <w:rPr>
          <w:rFonts w:eastAsia="Times New Roman"/>
        </w:rPr>
        <w:t>30 ÷ 10 = 3</w:t>
      </w:r>
    </w:p>
    <w:p w:rsidR="00EA274E" w:rsidRDefault="00894CC8">
      <w:pPr>
        <w:ind w:left="780" w:right="780"/>
        <w:divId w:val="2040158794"/>
      </w:pPr>
      <w:r>
        <w:t xml:space="preserve">The answer is the same, but dividing by 10 would have got you to the answer more quickly. </w:t>
      </w:r>
    </w:p>
    <w:p w:rsidR="00EA274E" w:rsidRDefault="00894CC8">
      <w:pPr>
        <w:divId w:val="1699623791"/>
      </w:pPr>
      <w:r>
        <w:rPr>
          <w:vanish/>
        </w:rPr>
        <w:t>End of Case Study</w:t>
      </w:r>
    </w:p>
    <w:p w:rsidR="00EA274E" w:rsidRDefault="00894CC8">
      <w:pPr>
        <w:divId w:val="1699623791"/>
      </w:pPr>
      <w:r>
        <w:t>Now try the following activity.</w:t>
      </w:r>
    </w:p>
    <w:p w:rsidR="00EA274E" w:rsidRDefault="00894CC8">
      <w:pPr>
        <w:divId w:val="1699623791"/>
      </w:pPr>
      <w:r>
        <w:rPr>
          <w:vanish/>
        </w:rPr>
        <w:t>Start of Activity</w:t>
      </w:r>
    </w:p>
    <w:p w:rsidR="00EA274E" w:rsidRDefault="00894CC8">
      <w:pPr>
        <w:spacing w:before="0" w:beforeAutospacing="0" w:after="0" w:afterAutospacing="0" w:line="240" w:lineRule="auto"/>
        <w:outlineLvl w:val="3"/>
        <w:divId w:val="176314860"/>
        <w:rPr>
          <w:rFonts w:eastAsia="Times New Roman"/>
          <w:b/>
          <w:bCs/>
          <w:sz w:val="36"/>
          <w:szCs w:val="36"/>
        </w:rPr>
      </w:pPr>
      <w:bookmarkStart w:id="257" w:name="Unit2_Session3_Activity3"/>
      <w:bookmarkEnd w:id="257"/>
      <w:r>
        <w:rPr>
          <w:rFonts w:eastAsia="Times New Roman"/>
          <w:b/>
          <w:bCs/>
          <w:sz w:val="36"/>
          <w:szCs w:val="36"/>
        </w:rPr>
        <w:t>Activity 21: Simplifying fractions</w:t>
      </w:r>
    </w:p>
    <w:p w:rsidR="00EA274E" w:rsidRDefault="00894CC8">
      <w:pPr>
        <w:divId w:val="1532568065"/>
      </w:pPr>
      <w:r>
        <w:rPr>
          <w:vanish/>
        </w:rPr>
        <w:t>Start of Question</w:t>
      </w:r>
    </w:p>
    <w:p w:rsidR="00EA274E" w:rsidRDefault="00894CC8">
      <w:pPr>
        <w:divId w:val="1855920666"/>
      </w:pPr>
      <w:bookmarkStart w:id="258" w:name="Unit2_Session3_Question5"/>
      <w:bookmarkEnd w:id="258"/>
      <w:r>
        <w:t>Simplify the following fractions:</w:t>
      </w:r>
    </w:p>
    <w:p w:rsidR="00EA274E" w:rsidRDefault="00894CC8">
      <w:pPr>
        <w:numPr>
          <w:ilvl w:val="0"/>
          <w:numId w:val="60"/>
        </w:numPr>
        <w:spacing w:before="0" w:beforeAutospacing="0" w:after="0" w:afterAutospacing="0"/>
        <w:ind w:left="780" w:right="780"/>
        <w:divId w:val="1855920666"/>
        <w:rPr>
          <w:rFonts w:eastAsia="Times New Roman"/>
        </w:rPr>
      </w:pPr>
      <w:r>
        <w:rPr>
          <w:rFonts w:eastAsia="Times New Roman"/>
          <w:noProof/>
          <w:position w:val="-16"/>
        </w:rPr>
        <w:drawing>
          <wp:inline distT="0" distB="0" distL="0" distR="0" wp14:anchorId="3AAC13BE" wp14:editId="767E3B5C">
            <wp:extent cx="209524" cy="295238"/>
            <wp:effectExtent l="0" t="0" r="635" b="0"/>
            <wp:docPr id="101" name="Picture 101"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ive divided by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EA274E" w:rsidRDefault="00894CC8">
      <w:pPr>
        <w:numPr>
          <w:ilvl w:val="0"/>
          <w:numId w:val="60"/>
        </w:numPr>
        <w:spacing w:before="0" w:beforeAutospacing="0" w:after="0" w:afterAutospacing="0"/>
        <w:ind w:left="780" w:right="780"/>
        <w:divId w:val="1855920666"/>
        <w:rPr>
          <w:rFonts w:eastAsia="Times New Roman"/>
        </w:rPr>
      </w:pPr>
      <w:r>
        <w:rPr>
          <w:rFonts w:eastAsia="Times New Roman"/>
          <w:noProof/>
          <w:position w:val="-16"/>
        </w:rPr>
        <w:drawing>
          <wp:inline distT="0" distB="0" distL="0" distR="0" wp14:anchorId="63B8225E" wp14:editId="2A0B6A5C">
            <wp:extent cx="209524" cy="295238"/>
            <wp:effectExtent l="0" t="0" r="635" b="0"/>
            <wp:docPr id="102" name="Picture 102" descr="20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0 divided by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EA274E" w:rsidRDefault="00894CC8">
      <w:pPr>
        <w:numPr>
          <w:ilvl w:val="0"/>
          <w:numId w:val="60"/>
        </w:numPr>
        <w:spacing w:before="0" w:beforeAutospacing="0" w:after="0" w:afterAutospacing="0"/>
        <w:ind w:left="780" w:right="780"/>
        <w:divId w:val="1855920666"/>
        <w:rPr>
          <w:rFonts w:eastAsia="Times New Roman"/>
        </w:rPr>
      </w:pPr>
      <w:r>
        <w:rPr>
          <w:rFonts w:eastAsia="Times New Roman"/>
          <w:noProof/>
          <w:position w:val="-16"/>
        </w:rPr>
        <w:drawing>
          <wp:inline distT="0" distB="0" distL="0" distR="0" wp14:anchorId="12FC08B7" wp14:editId="69E71E48">
            <wp:extent cx="133333" cy="295238"/>
            <wp:effectExtent l="0" t="0" r="635" b="0"/>
            <wp:docPr id="103" name="Picture 103"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hree divided by six"/>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numPr>
          <w:ilvl w:val="0"/>
          <w:numId w:val="60"/>
        </w:numPr>
        <w:spacing w:before="0" w:beforeAutospacing="0" w:after="0" w:afterAutospacing="0"/>
        <w:ind w:left="780" w:right="780"/>
        <w:divId w:val="1855920666"/>
        <w:rPr>
          <w:rFonts w:eastAsia="Times New Roman"/>
        </w:rPr>
      </w:pPr>
      <w:r>
        <w:rPr>
          <w:rFonts w:eastAsia="Times New Roman"/>
          <w:noProof/>
          <w:position w:val="-16"/>
        </w:rPr>
        <w:drawing>
          <wp:inline distT="0" distB="0" distL="0" distR="0" wp14:anchorId="6281AD23" wp14:editId="23DBF0A8">
            <wp:extent cx="133333" cy="295238"/>
            <wp:effectExtent l="0" t="0" r="635" b="0"/>
            <wp:docPr id="104" name="Picture 104" descr="two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wo divided by eigh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numPr>
          <w:ilvl w:val="0"/>
          <w:numId w:val="60"/>
        </w:numPr>
        <w:spacing w:before="0" w:beforeAutospacing="0" w:after="0" w:afterAutospacing="0"/>
        <w:ind w:left="780" w:right="780"/>
        <w:divId w:val="1855920666"/>
        <w:rPr>
          <w:rFonts w:eastAsia="Times New Roman"/>
        </w:rPr>
      </w:pPr>
      <w:r>
        <w:rPr>
          <w:rFonts w:eastAsia="Times New Roman"/>
          <w:noProof/>
          <w:position w:val="-16"/>
        </w:rPr>
        <w:drawing>
          <wp:inline distT="0" distB="0" distL="0" distR="0" wp14:anchorId="47AC27CF" wp14:editId="328014AE">
            <wp:extent cx="72153" cy="159767"/>
            <wp:effectExtent l="0" t="0" r="4445" b="0"/>
            <wp:docPr id="105" name="Picture 105" descr="three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hree divided by nin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153" cy="159767"/>
                    </a:xfrm>
                    <a:prstGeom prst="rect">
                      <a:avLst/>
                    </a:prstGeom>
                    <a:noFill/>
                    <a:ln>
                      <a:noFill/>
                    </a:ln>
                  </pic:spPr>
                </pic:pic>
              </a:graphicData>
            </a:graphic>
          </wp:inline>
        </w:drawing>
      </w:r>
    </w:p>
    <w:p w:rsidR="00EA274E" w:rsidRDefault="00894CC8">
      <w:pPr>
        <w:divId w:val="1532568065"/>
      </w:pPr>
      <w:r>
        <w:rPr>
          <w:vanish/>
        </w:rPr>
        <w:t>End of Question</w:t>
      </w:r>
    </w:p>
    <w:bookmarkStart w:id="259" w:name="View_Unit2_Session3_Answer5"/>
    <w:p w:rsidR="00EA274E" w:rsidRDefault="00894CC8">
      <w:pPr>
        <w:pStyle w:val="navbutton"/>
        <w:divId w:val="1532568065"/>
      </w:pPr>
      <w:r>
        <w:fldChar w:fldCharType="begin"/>
      </w:r>
      <w:r>
        <w:instrText xml:space="preserve"> HYPERLINK "" \l "Unit2_Session3_Answer5" </w:instrText>
      </w:r>
      <w:r>
        <w:fldChar w:fldCharType="separate"/>
      </w:r>
      <w:r>
        <w:rPr>
          <w:rStyle w:val="Hyperlink"/>
        </w:rPr>
        <w:t>View answer - Activity 21: Simplifying fractions</w:t>
      </w:r>
      <w:r>
        <w:fldChar w:fldCharType="end"/>
      </w:r>
      <w:bookmarkEnd w:id="259"/>
    </w:p>
    <w:p w:rsidR="00EA274E" w:rsidRDefault="00894CC8">
      <w:pPr>
        <w:divId w:val="1699623791"/>
      </w:pPr>
      <w:r>
        <w:rPr>
          <w:vanish/>
        </w:rPr>
        <w:t>End of Activity</w:t>
      </w:r>
    </w:p>
    <w:p w:rsidR="00EA274E" w:rsidRDefault="00894CC8">
      <w:pPr>
        <w:pStyle w:val="Heading2"/>
        <w:divId w:val="49232927"/>
        <w:rPr>
          <w:rFonts w:eastAsia="Times New Roman"/>
        </w:rPr>
      </w:pPr>
      <w:bookmarkStart w:id="260" w:name="Unit2_Session3_Section4"/>
      <w:bookmarkEnd w:id="260"/>
      <w:r>
        <w:rPr>
          <w:rFonts w:eastAsia="Times New Roman"/>
        </w:rPr>
        <w:t>3.4 Fractions of amounts</w:t>
      </w:r>
    </w:p>
    <w:p w:rsidR="00EA274E" w:rsidRDefault="00894CC8">
      <w:pPr>
        <w:divId w:val="49232927"/>
      </w:pPr>
      <w:r>
        <w:t>Have a look at the following examples, which demonstrate how you would find the fraction of an amount.</w:t>
      </w:r>
    </w:p>
    <w:p w:rsidR="00EA274E" w:rsidRDefault="00894CC8">
      <w:pPr>
        <w:divId w:val="49232927"/>
      </w:pPr>
      <w:r>
        <w:rPr>
          <w:vanish/>
        </w:rPr>
        <w:t>Start of Case Study</w:t>
      </w:r>
    </w:p>
    <w:p w:rsidR="00EA274E" w:rsidRDefault="00894CC8">
      <w:pPr>
        <w:spacing w:before="240" w:beforeAutospacing="0" w:after="0" w:afterAutospacing="0" w:line="240" w:lineRule="auto"/>
        <w:ind w:left="240" w:right="240"/>
        <w:outlineLvl w:val="3"/>
        <w:divId w:val="776291618"/>
        <w:rPr>
          <w:rFonts w:eastAsia="Times New Roman"/>
          <w:b/>
          <w:bCs/>
          <w:sz w:val="36"/>
          <w:szCs w:val="36"/>
        </w:rPr>
      </w:pPr>
      <w:bookmarkStart w:id="261" w:name="Unit2_Session3_CaseStudy5"/>
      <w:bookmarkEnd w:id="261"/>
      <w:r>
        <w:rPr>
          <w:rFonts w:eastAsia="Times New Roman"/>
          <w:b/>
          <w:bCs/>
          <w:sz w:val="36"/>
          <w:szCs w:val="36"/>
        </w:rPr>
        <w:t>Example: Finding fractions</w:t>
      </w:r>
    </w:p>
    <w:p w:rsidR="00EA274E" w:rsidRDefault="00894CC8">
      <w:pPr>
        <w:spacing w:line="240" w:lineRule="auto"/>
        <w:outlineLvl w:val="4"/>
        <w:divId w:val="959261568"/>
        <w:rPr>
          <w:rFonts w:eastAsia="Times New Roman"/>
          <w:b/>
          <w:bCs/>
          <w:sz w:val="32"/>
          <w:szCs w:val="32"/>
        </w:rPr>
      </w:pPr>
      <w:r>
        <w:rPr>
          <w:rStyle w:val="Emphasis"/>
          <w:rFonts w:eastAsia="Times New Roman"/>
          <w:b/>
          <w:bCs/>
          <w:sz w:val="32"/>
          <w:szCs w:val="32"/>
        </w:rPr>
        <w:t>Sale</w:t>
      </w:r>
    </w:p>
    <w:p w:rsidR="00EA274E" w:rsidRDefault="00894CC8">
      <w:pPr>
        <w:divId w:val="959261568"/>
      </w:pPr>
      <w:r>
        <w:rPr>
          <w:vanish/>
        </w:rPr>
        <w:t>Start of Figure</w:t>
      </w:r>
    </w:p>
    <w:p w:rsidR="00EA274E" w:rsidRDefault="00894CC8">
      <w:pPr>
        <w:spacing w:before="240" w:beforeAutospacing="0" w:after="0" w:afterAutospacing="0" w:line="240" w:lineRule="auto"/>
        <w:divId w:val="964119820"/>
        <w:rPr>
          <w:rFonts w:ascii="Times New Roman" w:eastAsia="Times New Roman" w:hAnsi="Times New Roman" w:cs="Times New Roman"/>
          <w:sz w:val="24"/>
          <w:szCs w:val="24"/>
        </w:rPr>
      </w:pPr>
      <w:bookmarkStart w:id="262" w:name="Unit2_Session3_Figure9"/>
      <w:bookmarkEnd w:id="262"/>
      <w:r>
        <w:rPr>
          <w:rFonts w:ascii="Times New Roman" w:eastAsia="Times New Roman" w:hAnsi="Times New Roman" w:cs="Times New Roman"/>
          <w:noProof/>
          <w:sz w:val="24"/>
          <w:szCs w:val="24"/>
        </w:rPr>
        <w:drawing>
          <wp:inline distT="0" distB="0" distL="0" distR="0" wp14:anchorId="76A620F0" wp14:editId="5E4A8D33">
            <wp:extent cx="5278501" cy="3609606"/>
            <wp:effectExtent l="0" t="0" r="0" b="0"/>
            <wp:docPr id="106" name="Picture 106" descr="D:\AaaF\OUT\httpswwwopeneduopenlearn_cmid140259_2022-12-07_17-31-40_82d7e557728d45448e3e2a5d33cfe564\word\assets\bltl_m1w_s1_3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AaaF\OUT\httpswwwopeneduopenlearn_cmid140259_2022-12-07_17-31-40_82d7e557728d45448e3e2a5d33cfe564\word\assets\bltl_m1w_s1_3_1a.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8501" cy="3609606"/>
                    </a:xfrm>
                    <a:prstGeom prst="rect">
                      <a:avLst/>
                    </a:prstGeom>
                    <a:noFill/>
                    <a:ln>
                      <a:noFill/>
                    </a:ln>
                  </pic:spPr>
                </pic:pic>
              </a:graphicData>
            </a:graphic>
          </wp:inline>
        </w:drawing>
      </w:r>
    </w:p>
    <w:p w:rsidR="00EA274E" w:rsidRDefault="00894CC8">
      <w:pPr>
        <w:pStyle w:val="Caption1"/>
        <w:divId w:val="1849522099"/>
      </w:pPr>
      <w:r>
        <w:t>Figure 18 Fractions in a sale</w:t>
      </w:r>
    </w:p>
    <w:bookmarkStart w:id="263" w:name="View_Unit2_Session3_Description9"/>
    <w:p w:rsidR="00EA274E" w:rsidRDefault="00894CC8">
      <w:pPr>
        <w:pStyle w:val="navbutton"/>
        <w:divId w:val="1849522099"/>
      </w:pPr>
      <w:r>
        <w:fldChar w:fldCharType="begin"/>
      </w:r>
      <w:r>
        <w:instrText xml:space="preserve"> HYPERLINK "" \l "Unit2_Session3_Description9" </w:instrText>
      </w:r>
      <w:r>
        <w:fldChar w:fldCharType="separate"/>
      </w:r>
      <w:r>
        <w:rPr>
          <w:rStyle w:val="Hyperlink"/>
        </w:rPr>
        <w:t>View description - Figure 18 Fractions in a sale</w:t>
      </w:r>
      <w:r>
        <w:fldChar w:fldCharType="end"/>
      </w:r>
      <w:bookmarkEnd w:id="263"/>
    </w:p>
    <w:p w:rsidR="00EA274E" w:rsidRDefault="00894CC8">
      <w:pPr>
        <w:divId w:val="959261568"/>
      </w:pPr>
      <w:r>
        <w:rPr>
          <w:vanish/>
        </w:rPr>
        <w:t>End of Figure</w:t>
      </w:r>
    </w:p>
    <w:p w:rsidR="00EA274E" w:rsidRDefault="00894CC8">
      <w:pPr>
        <w:divId w:val="959261568"/>
      </w:pPr>
      <w:r>
        <w:t>Say you go into a shop to buy a dress. Usually it would cost £90, but today it’s in the ‘</w:t>
      </w:r>
      <w:r>
        <w:rPr>
          <w:noProof/>
          <w:position w:val="-16"/>
        </w:rPr>
        <w:drawing>
          <wp:inline distT="0" distB="0" distL="0" distR="0" wp14:anchorId="6D17BAA9" wp14:editId="4260DD21">
            <wp:extent cx="133333" cy="295238"/>
            <wp:effectExtent l="0" t="0" r="635" b="0"/>
            <wp:docPr id="107" name="Picture 10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off’ sale. How much would you get off? </w:t>
      </w:r>
    </w:p>
    <w:p w:rsidR="00EA274E" w:rsidRDefault="00894CC8">
      <w:pPr>
        <w:spacing w:line="240" w:lineRule="auto"/>
        <w:outlineLvl w:val="4"/>
        <w:divId w:val="959261568"/>
        <w:rPr>
          <w:rFonts w:eastAsia="Times New Roman"/>
          <w:b/>
          <w:bCs/>
          <w:sz w:val="32"/>
          <w:szCs w:val="32"/>
        </w:rPr>
      </w:pPr>
      <w:r>
        <w:rPr>
          <w:rFonts w:eastAsia="Times New Roman"/>
          <w:b/>
          <w:bCs/>
          <w:sz w:val="32"/>
          <w:szCs w:val="32"/>
        </w:rPr>
        <w:t>Method</w:t>
      </w:r>
    </w:p>
    <w:p w:rsidR="00EA274E" w:rsidRDefault="00894CC8">
      <w:pPr>
        <w:divId w:val="959261568"/>
      </w:pPr>
      <w:r>
        <w:t xml:space="preserve">The basic rule for finding a unit fraction of an amount is to divide by how many parts there are (the number on the bottom of the fraction) and multiply the result by the number at the top of the fraction. To work out </w:t>
      </w:r>
      <w:r>
        <w:rPr>
          <w:noProof/>
          <w:position w:val="-16"/>
        </w:rPr>
        <w:drawing>
          <wp:inline distT="0" distB="0" distL="0" distR="0" wp14:anchorId="19101F05" wp14:editId="1A82C91A">
            <wp:extent cx="133333" cy="295238"/>
            <wp:effectExtent l="0" t="0" r="635" b="0"/>
            <wp:docPr id="108" name="Picture 108"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off £90 is the same as: </w:t>
      </w:r>
    </w:p>
    <w:p w:rsidR="00EA274E" w:rsidRDefault="00894CC8">
      <w:pPr>
        <w:divId w:val="959261568"/>
      </w:pPr>
      <w:r>
        <w:rPr>
          <w:vanish/>
        </w:rPr>
        <w:t>Start of Extract</w:t>
      </w:r>
    </w:p>
    <w:p w:rsidR="00EA274E" w:rsidRDefault="00894CC8">
      <w:pPr>
        <w:divId w:val="752311965"/>
      </w:pPr>
      <w:bookmarkStart w:id="264" w:name="Unit2_Session3_Extract9"/>
      <w:bookmarkEnd w:id="264"/>
      <w:r>
        <w:t>£90 ÷ 3 = £30</w:t>
      </w:r>
    </w:p>
    <w:p w:rsidR="00EA274E" w:rsidRDefault="00894CC8">
      <w:pPr>
        <w:divId w:val="959261568"/>
      </w:pPr>
      <w:r>
        <w:rPr>
          <w:vanish/>
        </w:rPr>
        <w:t>End of Extract</w:t>
      </w:r>
    </w:p>
    <w:p w:rsidR="00EA274E" w:rsidRDefault="00894CC8">
      <w:pPr>
        <w:divId w:val="959261568"/>
      </w:pPr>
      <w:r>
        <w:t xml:space="preserve">The sum £30 × 1 = £30, so you would get £30 off. </w:t>
      </w:r>
    </w:p>
    <w:p w:rsidR="00EA274E" w:rsidRDefault="00894CC8">
      <w:pPr>
        <w:spacing w:line="240" w:lineRule="auto"/>
        <w:outlineLvl w:val="4"/>
        <w:divId w:val="959261568"/>
        <w:rPr>
          <w:rFonts w:eastAsia="Times New Roman"/>
          <w:b/>
          <w:bCs/>
          <w:sz w:val="32"/>
          <w:szCs w:val="32"/>
        </w:rPr>
      </w:pPr>
      <w:r>
        <w:rPr>
          <w:rStyle w:val="Emphasis"/>
          <w:rFonts w:eastAsia="Times New Roman"/>
          <w:b/>
          <w:bCs/>
          <w:sz w:val="32"/>
          <w:szCs w:val="32"/>
        </w:rPr>
        <w:t>Survey</w:t>
      </w:r>
    </w:p>
    <w:p w:rsidR="00EA274E" w:rsidRDefault="00894CC8">
      <w:pPr>
        <w:divId w:val="959261568"/>
      </w:pPr>
      <w:r>
        <w:t xml:space="preserve">In a survey, </w:t>
      </w:r>
      <w:r>
        <w:rPr>
          <w:noProof/>
          <w:position w:val="-42"/>
        </w:rPr>
        <w:drawing>
          <wp:inline distT="0" distB="0" distL="0" distR="0" wp14:anchorId="2669AC76" wp14:editId="3F09DF51">
            <wp:extent cx="133333" cy="457143"/>
            <wp:effectExtent l="0" t="0" r="635" b="0"/>
            <wp:docPr id="109" name="Picture 109"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hree divided by fo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of respondents said that they would like to keep the pound as the currency of the UK. If 800 people were surveyed, how many people wanted to keep the pound? </w:t>
      </w:r>
    </w:p>
    <w:p w:rsidR="00EA274E" w:rsidRDefault="00894CC8">
      <w:pPr>
        <w:spacing w:line="240" w:lineRule="auto"/>
        <w:outlineLvl w:val="4"/>
        <w:divId w:val="959261568"/>
        <w:rPr>
          <w:rFonts w:eastAsia="Times New Roman"/>
          <w:b/>
          <w:bCs/>
          <w:sz w:val="32"/>
          <w:szCs w:val="32"/>
        </w:rPr>
      </w:pPr>
      <w:r>
        <w:rPr>
          <w:rFonts w:eastAsia="Times New Roman"/>
          <w:b/>
          <w:bCs/>
          <w:sz w:val="32"/>
          <w:szCs w:val="32"/>
        </w:rPr>
        <w:t>Method</w:t>
      </w:r>
    </w:p>
    <w:p w:rsidR="00EA274E" w:rsidRDefault="00894CC8">
      <w:pPr>
        <w:divId w:val="959261568"/>
      </w:pPr>
      <w:r>
        <w:t xml:space="preserve">Again, to find a fraction of an amount you need to divide by the number at the bottom of the fraction and then multiply that result by the number at the top of the fraction: </w:t>
      </w:r>
    </w:p>
    <w:p w:rsidR="00EA274E" w:rsidRDefault="00894CC8">
      <w:pPr>
        <w:divId w:val="959261568"/>
      </w:pPr>
      <w:r>
        <w:t xml:space="preserve">To answer this you need to first work out what </w:t>
      </w:r>
      <w:r>
        <w:rPr>
          <w:noProof/>
          <w:position w:val="-16"/>
        </w:rPr>
        <w:drawing>
          <wp:inline distT="0" distB="0" distL="0" distR="0" wp14:anchorId="78C905F5" wp14:editId="52F6788C">
            <wp:extent cx="133333" cy="295238"/>
            <wp:effectExtent l="0" t="0" r="635" b="0"/>
            <wp:docPr id="110" name="Picture 11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800 people is. </w:t>
      </w:r>
    </w:p>
    <w:p w:rsidR="00EA274E" w:rsidRDefault="00894CC8">
      <w:pPr>
        <w:divId w:val="959261568"/>
      </w:pPr>
      <w:r>
        <w:rPr>
          <w:vanish/>
        </w:rPr>
        <w:t>Start of Extract</w:t>
      </w:r>
    </w:p>
    <w:p w:rsidR="00EA274E" w:rsidRDefault="00894CC8">
      <w:pPr>
        <w:divId w:val="1937591379"/>
      </w:pPr>
      <w:bookmarkStart w:id="265" w:name="Unit2_Session3_Extract10"/>
      <w:bookmarkEnd w:id="265"/>
      <w:r>
        <w:rPr>
          <w:noProof/>
          <w:position w:val="-16"/>
        </w:rPr>
        <w:drawing>
          <wp:inline distT="0" distB="0" distL="0" distR="0" wp14:anchorId="547B661B" wp14:editId="1D08EC15">
            <wp:extent cx="133333" cy="295238"/>
            <wp:effectExtent l="0" t="0" r="635" b="0"/>
            <wp:docPr id="111" name="Picture 11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of 800 = 800 ÷ 4 = 200 </w:t>
      </w:r>
    </w:p>
    <w:p w:rsidR="00EA274E" w:rsidRDefault="00894CC8">
      <w:pPr>
        <w:divId w:val="959261568"/>
      </w:pPr>
      <w:r>
        <w:rPr>
          <w:vanish/>
        </w:rPr>
        <w:t>End of Extract</w:t>
      </w:r>
    </w:p>
    <w:p w:rsidR="00EA274E" w:rsidRDefault="00894CC8">
      <w:pPr>
        <w:divId w:val="959261568"/>
      </w:pPr>
      <w:r>
        <w:t xml:space="preserve">Then use the numerator (the top of the fraction) to work out how many of those unit fractions are needed: </w:t>
      </w:r>
    </w:p>
    <w:p w:rsidR="00EA274E" w:rsidRDefault="00894CC8">
      <w:pPr>
        <w:divId w:val="959261568"/>
      </w:pPr>
      <w:r>
        <w:rPr>
          <w:vanish/>
        </w:rPr>
        <w:t>Start of Extract</w:t>
      </w:r>
    </w:p>
    <w:p w:rsidR="00EA274E" w:rsidRDefault="00894CC8">
      <w:pPr>
        <w:divId w:val="1228496497"/>
      </w:pPr>
      <w:bookmarkStart w:id="266" w:name="Unit2_Session3_Extract11"/>
      <w:bookmarkEnd w:id="266"/>
      <w:r>
        <w:rPr>
          <w:noProof/>
          <w:position w:val="-42"/>
        </w:rPr>
        <w:drawing>
          <wp:inline distT="0" distB="0" distL="0" distR="0" wp14:anchorId="7A55A609" wp14:editId="42CFA141">
            <wp:extent cx="133333" cy="457143"/>
            <wp:effectExtent l="0" t="0" r="635" b="0"/>
            <wp:docPr id="112" name="Picture 112"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three divided by fo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of 800 = 3 × 200 = 600 </w:t>
      </w:r>
    </w:p>
    <w:p w:rsidR="00EA274E" w:rsidRDefault="00894CC8">
      <w:pPr>
        <w:divId w:val="959261568"/>
      </w:pPr>
      <w:r>
        <w:rPr>
          <w:vanish/>
        </w:rPr>
        <w:t>End of Extract</w:t>
      </w:r>
    </w:p>
    <w:p w:rsidR="00EA274E" w:rsidRDefault="00894CC8">
      <w:pPr>
        <w:divId w:val="959261568"/>
      </w:pPr>
      <w:r>
        <w:t xml:space="preserve">So 600 people wanted to keep the pound. </w:t>
      </w:r>
    </w:p>
    <w:p w:rsidR="00EA274E" w:rsidRDefault="00894CC8">
      <w:pPr>
        <w:divId w:val="49232927"/>
      </w:pPr>
      <w:r>
        <w:rPr>
          <w:vanish/>
        </w:rPr>
        <w:t>End of Case Study</w:t>
      </w:r>
    </w:p>
    <w:p w:rsidR="00EA274E" w:rsidRDefault="00894CC8">
      <w:pPr>
        <w:divId w:val="49232927"/>
      </w:pPr>
      <w:r>
        <w:t xml:space="preserve">Use the example above to help you with the following activity. Remember to check your answers once you have completed the questions. </w:t>
      </w:r>
    </w:p>
    <w:p w:rsidR="00EA274E" w:rsidRDefault="00894CC8">
      <w:pPr>
        <w:divId w:val="49232927"/>
      </w:pPr>
      <w:r>
        <w:rPr>
          <w:vanish/>
        </w:rPr>
        <w:t>Start of Activity</w:t>
      </w:r>
    </w:p>
    <w:p w:rsidR="00EA274E" w:rsidRDefault="00894CC8">
      <w:pPr>
        <w:spacing w:before="0" w:beforeAutospacing="0" w:after="0" w:afterAutospacing="0" w:line="240" w:lineRule="auto"/>
        <w:outlineLvl w:val="3"/>
        <w:divId w:val="15884618"/>
        <w:rPr>
          <w:rFonts w:eastAsia="Times New Roman"/>
          <w:b/>
          <w:bCs/>
          <w:sz w:val="36"/>
          <w:szCs w:val="36"/>
        </w:rPr>
      </w:pPr>
      <w:bookmarkStart w:id="267" w:name="Unit2_Session3_Activity4"/>
      <w:bookmarkEnd w:id="267"/>
      <w:r>
        <w:rPr>
          <w:rFonts w:eastAsia="Times New Roman"/>
          <w:b/>
          <w:bCs/>
          <w:sz w:val="36"/>
          <w:szCs w:val="36"/>
        </w:rPr>
        <w:t>Activity 22: Paying in instalments</w:t>
      </w:r>
    </w:p>
    <w:p w:rsidR="00EA274E" w:rsidRDefault="00894CC8">
      <w:pPr>
        <w:divId w:val="761997747"/>
      </w:pPr>
      <w:r>
        <w:rPr>
          <w:vanish/>
        </w:rPr>
        <w:t>Start of Question</w:t>
      </w:r>
    </w:p>
    <w:p w:rsidR="00EA274E" w:rsidRDefault="00894CC8">
      <w:pPr>
        <w:divId w:val="194661663"/>
      </w:pPr>
      <w:bookmarkStart w:id="268" w:name="Unit2_Session3_Question6"/>
      <w:bookmarkEnd w:id="268"/>
      <w:r>
        <w:rPr>
          <w:vanish/>
        </w:rPr>
        <w:t>Start of Figure</w:t>
      </w:r>
    </w:p>
    <w:p w:rsidR="00EA274E" w:rsidRDefault="00894CC8">
      <w:pPr>
        <w:spacing w:before="240" w:beforeAutospacing="0" w:after="0" w:afterAutospacing="0" w:line="240" w:lineRule="auto"/>
        <w:divId w:val="1928612117"/>
        <w:rPr>
          <w:rFonts w:ascii="Times New Roman" w:eastAsia="Times New Roman" w:hAnsi="Times New Roman" w:cs="Times New Roman"/>
          <w:sz w:val="24"/>
          <w:szCs w:val="24"/>
        </w:rPr>
      </w:pPr>
      <w:bookmarkStart w:id="269" w:name="Unit2_Session3_Figure10"/>
      <w:bookmarkEnd w:id="269"/>
      <w:r>
        <w:rPr>
          <w:rFonts w:ascii="Times New Roman" w:eastAsia="Times New Roman" w:hAnsi="Times New Roman" w:cs="Times New Roman"/>
          <w:noProof/>
          <w:sz w:val="24"/>
          <w:szCs w:val="24"/>
        </w:rPr>
        <w:drawing>
          <wp:inline distT="0" distB="0" distL="0" distR="0" wp14:anchorId="326A095D" wp14:editId="28F60AF4">
            <wp:extent cx="5278331" cy="3700966"/>
            <wp:effectExtent l="0" t="0" r="0" b="0"/>
            <wp:docPr id="113" name="Picture 113" descr="D:\AaaF\OUT\httpswwwopeneduopenlearn_cmid140259_2022-12-07_17-31-40_82d7e557728d45448e3e2a5d33cfe564\word\assets\bltl_m1_s1_3-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aaF\OUT\httpswwwopeneduopenlearn_cmid140259_2022-12-07_17-31-40_82d7e557728d45448e3e2a5d33cfe564\word\assets\bltl_m1_s1_3-1b.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EA274E" w:rsidRDefault="00894CC8">
      <w:pPr>
        <w:pStyle w:val="Caption1"/>
        <w:divId w:val="1359701001"/>
      </w:pPr>
      <w:r>
        <w:t>Figure 19 How much would an extension cost?</w:t>
      </w:r>
    </w:p>
    <w:bookmarkStart w:id="270" w:name="View_Unit2_Session3_Description10"/>
    <w:p w:rsidR="00EA274E" w:rsidRDefault="00894CC8">
      <w:pPr>
        <w:pStyle w:val="navbutton"/>
        <w:divId w:val="1359701001"/>
      </w:pPr>
      <w:r>
        <w:fldChar w:fldCharType="begin"/>
      </w:r>
      <w:r>
        <w:instrText xml:space="preserve"> HYPERLINK "" \l "Unit2_Session3_Description10" </w:instrText>
      </w:r>
      <w:r>
        <w:fldChar w:fldCharType="separate"/>
      </w:r>
      <w:r>
        <w:rPr>
          <w:rStyle w:val="Hyperlink"/>
        </w:rPr>
        <w:t>View description - Figure 19 How much would an extension cost?</w:t>
      </w:r>
      <w:r>
        <w:fldChar w:fldCharType="end"/>
      </w:r>
      <w:bookmarkEnd w:id="270"/>
    </w:p>
    <w:p w:rsidR="00EA274E" w:rsidRDefault="00894CC8">
      <w:pPr>
        <w:divId w:val="194661663"/>
      </w:pPr>
      <w:r>
        <w:rPr>
          <w:vanish/>
        </w:rPr>
        <w:t>End of Figure</w:t>
      </w:r>
    </w:p>
    <w:p w:rsidR="00EA274E" w:rsidRDefault="00894CC8">
      <w:pPr>
        <w:divId w:val="194661663"/>
      </w:pPr>
      <w:r>
        <w:t>A family plans to have its kitchen extended.</w:t>
      </w:r>
    </w:p>
    <w:p w:rsidR="00EA274E" w:rsidRDefault="00894CC8">
      <w:pPr>
        <w:divId w:val="194661663"/>
      </w:pPr>
      <w:r>
        <w:t>The cost of this project is £12 000.</w:t>
      </w:r>
    </w:p>
    <w:p w:rsidR="00EA274E" w:rsidRDefault="00894CC8">
      <w:pPr>
        <w:divId w:val="194661663"/>
      </w:pPr>
      <w:r>
        <w:t>The builder they have chosen to carry out this job has asked for the money to be paid in stages:</w:t>
      </w:r>
    </w:p>
    <w:p w:rsidR="00EA274E" w:rsidRDefault="00894CC8">
      <w:pPr>
        <w:numPr>
          <w:ilvl w:val="0"/>
          <w:numId w:val="61"/>
        </w:numPr>
        <w:spacing w:before="0" w:beforeAutospacing="0" w:after="0" w:afterAutospacing="0"/>
        <w:ind w:left="780" w:right="780"/>
        <w:divId w:val="194661663"/>
        <w:rPr>
          <w:rFonts w:eastAsia="Times New Roman"/>
        </w:rPr>
      </w:pPr>
      <w:r>
        <w:rPr>
          <w:rFonts w:eastAsia="Times New Roman"/>
          <w:noProof/>
          <w:position w:val="-16"/>
        </w:rPr>
        <w:drawing>
          <wp:inline distT="0" distB="0" distL="0" distR="0" wp14:anchorId="020F0823" wp14:editId="15B7E3DC">
            <wp:extent cx="133333" cy="295238"/>
            <wp:effectExtent l="0" t="0" r="635" b="0"/>
            <wp:docPr id="114" name="Picture 114"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of the money to be paid before starting the project. </w:t>
      </w:r>
    </w:p>
    <w:p w:rsidR="00EA274E" w:rsidRDefault="00894CC8">
      <w:pPr>
        <w:numPr>
          <w:ilvl w:val="0"/>
          <w:numId w:val="61"/>
        </w:numPr>
        <w:spacing w:before="0" w:beforeAutospacing="0" w:after="0" w:afterAutospacing="0"/>
        <w:ind w:left="780" w:right="780"/>
        <w:divId w:val="194661663"/>
        <w:rPr>
          <w:rFonts w:eastAsia="Times New Roman"/>
        </w:rPr>
      </w:pPr>
      <w:r>
        <w:rPr>
          <w:rFonts w:eastAsia="Times New Roman"/>
          <w:noProof/>
          <w:position w:val="-16"/>
        </w:rPr>
        <w:drawing>
          <wp:inline distT="0" distB="0" distL="0" distR="0" wp14:anchorId="4AAD2ACB" wp14:editId="704F7D3E">
            <wp:extent cx="133333" cy="295238"/>
            <wp:effectExtent l="0" t="0" r="635" b="0"/>
            <wp:docPr id="115" name="Picture 115"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of the money to be paid a month later. </w:t>
      </w:r>
    </w:p>
    <w:p w:rsidR="00EA274E" w:rsidRDefault="00894CC8">
      <w:pPr>
        <w:numPr>
          <w:ilvl w:val="0"/>
          <w:numId w:val="61"/>
        </w:numPr>
        <w:spacing w:before="0" w:beforeAutospacing="0" w:after="0" w:afterAutospacing="0"/>
        <w:ind w:left="780" w:right="780"/>
        <w:divId w:val="194661663"/>
        <w:rPr>
          <w:rFonts w:eastAsia="Times New Roman"/>
        </w:rPr>
      </w:pPr>
      <w:r>
        <w:rPr>
          <w:rFonts w:eastAsia="Times New Roman"/>
        </w:rPr>
        <w:t>The remainder to be paid when the extension has been built.</w:t>
      </w:r>
    </w:p>
    <w:p w:rsidR="00EA274E" w:rsidRDefault="00894CC8">
      <w:pPr>
        <w:divId w:val="194661663"/>
      </w:pPr>
      <w:r>
        <w:t>How much is the builder asking for during Stage 1 and Stage 2?</w:t>
      </w:r>
    </w:p>
    <w:p w:rsidR="00EA274E" w:rsidRDefault="00894CC8">
      <w:pPr>
        <w:divId w:val="761997747"/>
      </w:pPr>
      <w:r>
        <w:rPr>
          <w:vanish/>
        </w:rPr>
        <w:t>End of Question</w:t>
      </w:r>
    </w:p>
    <w:bookmarkStart w:id="271" w:name="View_Unit2_Session3_Answer6"/>
    <w:p w:rsidR="00EA274E" w:rsidRDefault="00894CC8">
      <w:pPr>
        <w:pStyle w:val="navbutton"/>
        <w:divId w:val="761997747"/>
      </w:pPr>
      <w:r>
        <w:fldChar w:fldCharType="begin"/>
      </w:r>
      <w:r>
        <w:instrText xml:space="preserve"> HYPERLINK "" \l "Unit2_Session3_Answer6" </w:instrText>
      </w:r>
      <w:r>
        <w:fldChar w:fldCharType="separate"/>
      </w:r>
      <w:r>
        <w:rPr>
          <w:rStyle w:val="Hyperlink"/>
        </w:rPr>
        <w:t>View answer - Activity 22: Paying in instalments</w:t>
      </w:r>
      <w:r>
        <w:fldChar w:fldCharType="end"/>
      </w:r>
      <w:bookmarkEnd w:id="271"/>
    </w:p>
    <w:p w:rsidR="00EA274E" w:rsidRDefault="00894CC8">
      <w:pPr>
        <w:divId w:val="49232927"/>
      </w:pPr>
      <w:r>
        <w:rPr>
          <w:vanish/>
        </w:rPr>
        <w:t>End of Activity</w:t>
      </w:r>
    </w:p>
    <w:p w:rsidR="00EA274E" w:rsidRDefault="00894CC8">
      <w:pPr>
        <w:pStyle w:val="Heading3"/>
        <w:divId w:val="1597862466"/>
        <w:rPr>
          <w:rFonts w:eastAsia="Times New Roman"/>
        </w:rPr>
      </w:pPr>
      <w:bookmarkStart w:id="272" w:name="Unit2_Session3_InternalSection1"/>
      <w:bookmarkEnd w:id="272"/>
      <w:r>
        <w:rPr>
          <w:rFonts w:eastAsia="Times New Roman"/>
        </w:rPr>
        <w:t>Summary</w:t>
      </w:r>
    </w:p>
    <w:p w:rsidR="00EA274E" w:rsidRDefault="00894CC8">
      <w:pPr>
        <w:divId w:val="1597862466"/>
      </w:pPr>
      <w:r>
        <w:t>In this section you have learned how to:</w:t>
      </w:r>
    </w:p>
    <w:p w:rsidR="00EA274E" w:rsidRDefault="00894CC8">
      <w:pPr>
        <w:numPr>
          <w:ilvl w:val="0"/>
          <w:numId w:val="62"/>
        </w:numPr>
        <w:spacing w:before="0" w:beforeAutospacing="0" w:after="0" w:afterAutospacing="0"/>
        <w:ind w:left="780" w:right="780"/>
        <w:divId w:val="1597862466"/>
        <w:rPr>
          <w:rFonts w:eastAsia="Times New Roman"/>
        </w:rPr>
      </w:pPr>
      <w:r>
        <w:rPr>
          <w:rFonts w:eastAsia="Times New Roman"/>
        </w:rPr>
        <w:t xml:space="preserve">find equivalencies in fractions </w:t>
      </w:r>
    </w:p>
    <w:p w:rsidR="00EA274E" w:rsidRDefault="00894CC8">
      <w:pPr>
        <w:numPr>
          <w:ilvl w:val="0"/>
          <w:numId w:val="62"/>
        </w:numPr>
        <w:spacing w:before="0" w:beforeAutospacing="0" w:after="0" w:afterAutospacing="0"/>
        <w:ind w:left="780" w:right="780"/>
        <w:divId w:val="1597862466"/>
        <w:rPr>
          <w:rFonts w:eastAsia="Times New Roman"/>
        </w:rPr>
      </w:pPr>
      <w:r>
        <w:rPr>
          <w:rFonts w:eastAsia="Times New Roman"/>
        </w:rPr>
        <w:t xml:space="preserve">order and compare fractions </w:t>
      </w:r>
    </w:p>
    <w:p w:rsidR="00EA274E" w:rsidRDefault="00894CC8">
      <w:pPr>
        <w:numPr>
          <w:ilvl w:val="0"/>
          <w:numId w:val="62"/>
        </w:numPr>
        <w:spacing w:before="0" w:beforeAutospacing="0" w:after="0" w:afterAutospacing="0"/>
        <w:ind w:left="780" w:right="780"/>
        <w:divId w:val="1597862466"/>
        <w:rPr>
          <w:rFonts w:eastAsia="Times New Roman"/>
        </w:rPr>
      </w:pPr>
      <w:r>
        <w:rPr>
          <w:rFonts w:eastAsia="Times New Roman"/>
        </w:rPr>
        <w:t>find the fraction of an amount.</w:t>
      </w:r>
    </w:p>
    <w:p w:rsidR="00EA274E" w:rsidRDefault="00894CC8">
      <w:pPr>
        <w:divId w:val="1597862466"/>
      </w:pPr>
      <w:r>
        <w:t xml:space="preserve">The skills listed above can be used when you are shopping and trying to get the best deal, or when you are splitting a cake or a pizza, say, into equal parts. </w:t>
      </w:r>
    </w:p>
    <w:p w:rsidR="00EA274E" w:rsidRDefault="00894CC8">
      <w:pPr>
        <w:divId w:val="1597862466"/>
      </w:pPr>
      <w:r>
        <w:t xml:space="preserve">It’s important to be able to compare fractions, decimals and percentages in real-life situations. You’ll be looking at percentages later, but first you can look at decimals.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355690465"/>
        <w:rPr>
          <w:rFonts w:eastAsia="Times New Roman"/>
        </w:rPr>
      </w:pPr>
      <w:bookmarkStart w:id="273" w:name="Unit2_Session4"/>
      <w:bookmarkEnd w:id="273"/>
      <w:r>
        <w:rPr>
          <w:rFonts w:eastAsia="Times New Roman"/>
        </w:rPr>
        <w:t>4 Decimals</w:t>
      </w:r>
    </w:p>
    <w:p w:rsidR="00EA274E" w:rsidRDefault="00894CC8">
      <w:pPr>
        <w:divId w:val="355690465"/>
      </w:pPr>
      <w:r>
        <w:rPr>
          <w:vanish/>
        </w:rPr>
        <w:t>Start of Figure</w:t>
      </w:r>
    </w:p>
    <w:p w:rsidR="00EA274E" w:rsidRDefault="00894CC8">
      <w:pPr>
        <w:spacing w:before="240" w:beforeAutospacing="0" w:after="0" w:afterAutospacing="0" w:line="240" w:lineRule="auto"/>
        <w:divId w:val="840779092"/>
        <w:rPr>
          <w:rFonts w:ascii="Times New Roman" w:eastAsia="Times New Roman" w:hAnsi="Times New Roman" w:cs="Times New Roman"/>
          <w:sz w:val="24"/>
          <w:szCs w:val="24"/>
        </w:rPr>
      </w:pPr>
      <w:bookmarkStart w:id="274" w:name="Unit2_Session4_Figure1"/>
      <w:bookmarkEnd w:id="274"/>
      <w:r>
        <w:rPr>
          <w:rFonts w:ascii="Times New Roman" w:eastAsia="Times New Roman" w:hAnsi="Times New Roman" w:cs="Times New Roman"/>
          <w:noProof/>
          <w:sz w:val="24"/>
          <w:szCs w:val="24"/>
        </w:rPr>
        <w:drawing>
          <wp:inline distT="0" distB="0" distL="0" distR="0" wp14:anchorId="3484A903" wp14:editId="6054AABC">
            <wp:extent cx="5278331" cy="3619176"/>
            <wp:effectExtent l="0" t="0" r="0" b="635"/>
            <wp:docPr id="116" name="Picture 116" descr="D:\AaaF\OUT\httpswwwopeneduopenlearn_cmid140259_2022-12-07_17-31-40_82d7e557728d45448e3e2a5d33cfe564\word\assets\bltl_m1_s1_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AaaF\OUT\httpswwwopeneduopenlearn_cmid140259_2022-12-07_17-31-40_82d7e557728d45448e3e2a5d33cfe564\word\assets\bltl_m1_s1_4a.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EA274E" w:rsidRDefault="00894CC8">
      <w:pPr>
        <w:pStyle w:val="Caption1"/>
        <w:divId w:val="1424494316"/>
      </w:pPr>
      <w:r>
        <w:t>Figure 20 Looking at decimals</w:t>
      </w:r>
    </w:p>
    <w:bookmarkStart w:id="275" w:name="View_Unit2_Session4_Description1"/>
    <w:p w:rsidR="00EA274E" w:rsidRDefault="00894CC8">
      <w:pPr>
        <w:pStyle w:val="navbutton"/>
        <w:divId w:val="1424494316"/>
      </w:pPr>
      <w:r>
        <w:fldChar w:fldCharType="begin"/>
      </w:r>
      <w:r>
        <w:instrText xml:space="preserve"> HYPERLINK "" \l "Unit2_Session4_Description1" </w:instrText>
      </w:r>
      <w:r>
        <w:fldChar w:fldCharType="separate"/>
      </w:r>
      <w:r>
        <w:rPr>
          <w:rStyle w:val="Hyperlink"/>
        </w:rPr>
        <w:t>View description - Figure 20 Looking at decimals</w:t>
      </w:r>
      <w:r>
        <w:fldChar w:fldCharType="end"/>
      </w:r>
      <w:bookmarkEnd w:id="275"/>
    </w:p>
    <w:p w:rsidR="00EA274E" w:rsidRDefault="00894CC8">
      <w:pPr>
        <w:divId w:val="355690465"/>
      </w:pPr>
      <w:r>
        <w:rPr>
          <w:vanish/>
        </w:rPr>
        <w:t>End of Figure</w:t>
      </w:r>
    </w:p>
    <w:p w:rsidR="00EA274E" w:rsidRDefault="00894CC8">
      <w:pPr>
        <w:divId w:val="355690465"/>
      </w:pPr>
      <w:r>
        <w:t xml:space="preserve">Can you think of any examples of when you might come across decimal numbers in everyday life? </w:t>
      </w:r>
    </w:p>
    <w:p w:rsidR="00EA274E" w:rsidRDefault="00894CC8">
      <w:pPr>
        <w:divId w:val="355690465"/>
      </w:pPr>
      <w:r>
        <w:t xml:space="preserve">If you’re dealing with money and the decimal point is not placed correctly, then the value will be completely different, for example, £5.55 could be mistaken for £55.50. </w:t>
      </w:r>
    </w:p>
    <w:p w:rsidR="00EA274E" w:rsidRDefault="00894CC8">
      <w:pPr>
        <w:divId w:val="355690465"/>
      </w:pPr>
      <w:r>
        <w:t xml:space="preserve">Likewise with weights and measures: if the builder in the last activity made a wrong measurement, the whole kitchen extension could be affected. </w:t>
      </w:r>
    </w:p>
    <w:p w:rsidR="00EA274E" w:rsidRDefault="00894CC8">
      <w:pPr>
        <w:divId w:val="355690465"/>
      </w:pPr>
      <w:r>
        <w:t>This section will help you to understand:</w:t>
      </w:r>
    </w:p>
    <w:p w:rsidR="00EA274E" w:rsidRDefault="00894CC8">
      <w:pPr>
        <w:numPr>
          <w:ilvl w:val="0"/>
          <w:numId w:val="63"/>
        </w:numPr>
        <w:spacing w:before="0" w:beforeAutospacing="0" w:after="0" w:afterAutospacing="0"/>
        <w:ind w:left="780" w:right="780"/>
        <w:divId w:val="355690465"/>
        <w:rPr>
          <w:rFonts w:eastAsia="Times New Roman"/>
        </w:rPr>
      </w:pPr>
      <w:r>
        <w:rPr>
          <w:rFonts w:eastAsia="Times New Roman"/>
        </w:rPr>
        <w:t>the value of a digit in a decimal number</w:t>
      </w:r>
    </w:p>
    <w:p w:rsidR="00EA274E" w:rsidRDefault="00894CC8">
      <w:pPr>
        <w:numPr>
          <w:ilvl w:val="0"/>
          <w:numId w:val="63"/>
        </w:numPr>
        <w:spacing w:before="0" w:beforeAutospacing="0" w:after="0" w:afterAutospacing="0"/>
        <w:ind w:left="780" w:right="780"/>
        <w:divId w:val="355690465"/>
        <w:rPr>
          <w:rFonts w:eastAsia="Times New Roman"/>
        </w:rPr>
      </w:pPr>
      <w:r>
        <w:rPr>
          <w:rFonts w:eastAsia="Times New Roman"/>
        </w:rPr>
        <w:t>ways of carrying out calculations with decimal numbers</w:t>
      </w:r>
    </w:p>
    <w:p w:rsidR="00EA274E" w:rsidRDefault="00894CC8">
      <w:pPr>
        <w:numPr>
          <w:ilvl w:val="0"/>
          <w:numId w:val="63"/>
        </w:numPr>
        <w:spacing w:before="0" w:beforeAutospacing="0" w:after="0" w:afterAutospacing="0"/>
        <w:ind w:left="780" w:right="780"/>
        <w:divId w:val="355690465"/>
        <w:rPr>
          <w:rFonts w:eastAsia="Times New Roman"/>
        </w:rPr>
      </w:pPr>
      <w:r>
        <w:rPr>
          <w:rFonts w:eastAsia="Times New Roman"/>
        </w:rPr>
        <w:t xml:space="preserve">approximate answers to calculations involving decimal numbers. </w:t>
      </w:r>
    </w:p>
    <w:p w:rsidR="00EA274E" w:rsidRDefault="00894CC8">
      <w:pPr>
        <w:divId w:val="355690465"/>
      </w:pPr>
      <w:r>
        <w:t>You looked at place value in the section on whole numbers. Now you’ll take a look at decimals.</w:t>
      </w:r>
    </w:p>
    <w:p w:rsidR="00EA274E" w:rsidRDefault="00894CC8">
      <w:pPr>
        <w:divId w:val="355690465"/>
      </w:pPr>
      <w:r>
        <w:rPr>
          <w:vanish/>
        </w:rPr>
        <w:t>Start of Figure</w:t>
      </w:r>
    </w:p>
    <w:p w:rsidR="00EA274E" w:rsidRDefault="00894CC8">
      <w:pPr>
        <w:spacing w:before="240" w:beforeAutospacing="0" w:after="0" w:afterAutospacing="0" w:line="240" w:lineRule="auto"/>
        <w:divId w:val="1856962755"/>
        <w:rPr>
          <w:rFonts w:ascii="Times New Roman" w:eastAsia="Times New Roman" w:hAnsi="Times New Roman" w:cs="Times New Roman"/>
          <w:sz w:val="24"/>
          <w:szCs w:val="24"/>
        </w:rPr>
      </w:pPr>
      <w:bookmarkStart w:id="276" w:name="Unit2_Session4_Figure2"/>
      <w:bookmarkEnd w:id="276"/>
      <w:r>
        <w:rPr>
          <w:rFonts w:ascii="Times New Roman" w:eastAsia="Times New Roman" w:hAnsi="Times New Roman" w:cs="Times New Roman"/>
          <w:noProof/>
          <w:sz w:val="24"/>
          <w:szCs w:val="24"/>
        </w:rPr>
        <w:drawing>
          <wp:inline distT="0" distB="0" distL="0" distR="0" wp14:anchorId="2B26D58D" wp14:editId="0BDB413E">
            <wp:extent cx="5278331" cy="2731178"/>
            <wp:effectExtent l="0" t="0" r="0" b="0"/>
            <wp:docPr id="117" name="Picture 117" descr="D:\AaaF\OUT\httpswwwopeneduopenlearn_cmid140259_2022-12-07_17-31-40_82d7e557728d45448e3e2a5d33cfe564\word\assets\bltl_m1_s1_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AaaF\OUT\httpswwwopeneduopenlearn_cmid140259_2022-12-07_17-31-40_82d7e557728d45448e3e2a5d33cfe564\word\assets\bltl_m1_s1_4b.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8331" cy="2731178"/>
                    </a:xfrm>
                    <a:prstGeom prst="rect">
                      <a:avLst/>
                    </a:prstGeom>
                    <a:noFill/>
                    <a:ln>
                      <a:noFill/>
                    </a:ln>
                  </pic:spPr>
                </pic:pic>
              </a:graphicData>
            </a:graphic>
          </wp:inline>
        </w:drawing>
      </w:r>
    </w:p>
    <w:p w:rsidR="00EA274E" w:rsidRDefault="00894CC8">
      <w:pPr>
        <w:pStyle w:val="Caption1"/>
        <w:divId w:val="1343817101"/>
      </w:pPr>
      <w:r>
        <w:t>Figure 21 What is a decimal point?</w:t>
      </w:r>
    </w:p>
    <w:bookmarkStart w:id="277" w:name="View_Unit2_Session4_Description2"/>
    <w:p w:rsidR="00EA274E" w:rsidRDefault="00894CC8">
      <w:pPr>
        <w:pStyle w:val="navbutton"/>
        <w:divId w:val="1343817101"/>
      </w:pPr>
      <w:r>
        <w:fldChar w:fldCharType="begin"/>
      </w:r>
      <w:r>
        <w:instrText xml:space="preserve"> HYPERLINK "" \l "Unit2_Session4_Description2" </w:instrText>
      </w:r>
      <w:r>
        <w:fldChar w:fldCharType="separate"/>
      </w:r>
      <w:r>
        <w:rPr>
          <w:rStyle w:val="Hyperlink"/>
        </w:rPr>
        <w:t>View description - Figure 21 What is a decimal point?</w:t>
      </w:r>
      <w:r>
        <w:fldChar w:fldCharType="end"/>
      </w:r>
      <w:bookmarkEnd w:id="277"/>
    </w:p>
    <w:p w:rsidR="00EA274E" w:rsidRDefault="00894CC8">
      <w:pPr>
        <w:divId w:val="355690465"/>
      </w:pPr>
      <w:r>
        <w:rPr>
          <w:vanish/>
        </w:rPr>
        <w:t>End of Figure</w:t>
      </w:r>
    </w:p>
    <w:p w:rsidR="00EA274E" w:rsidRDefault="00894CC8">
      <w:pPr>
        <w:divId w:val="355690465"/>
      </w:pPr>
      <w:r>
        <w:t xml:space="preserve">So what is a decimal point? </w:t>
      </w:r>
    </w:p>
    <w:p w:rsidR="00EA274E" w:rsidRDefault="00894CC8">
      <w:pPr>
        <w:divId w:val="355690465"/>
      </w:pPr>
      <w:r>
        <w:t xml:space="preserve">It separates a number into its whole number and its fractional part. So in the example above, 34 is the whole number, and the seven – or 0.7, as it would be written – is the fractional part. </w:t>
      </w:r>
    </w:p>
    <w:p w:rsidR="00EA274E" w:rsidRDefault="00894CC8">
      <w:pPr>
        <w:divId w:val="355690465"/>
      </w:pPr>
      <w:r>
        <w:t>Each digit in a number has a value that depends on its position in the number. This is its place value:</w:t>
      </w:r>
    </w:p>
    <w:p w:rsidR="00EA274E" w:rsidRDefault="00894CC8">
      <w:pPr>
        <w:divId w:val="35569046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240"/>
        <w:gridCol w:w="240"/>
        <w:gridCol w:w="240"/>
        <w:gridCol w:w="240"/>
        <w:gridCol w:w="480"/>
        <w:gridCol w:w="160"/>
        <w:gridCol w:w="160"/>
        <w:gridCol w:w="160"/>
      </w:tblGrid>
      <w:tr w:rsidR="00EA274E">
        <w:trPr>
          <w:divId w:val="236324862"/>
        </w:trPr>
        <w:tc>
          <w:tcPr>
            <w:tcW w:w="0" w:type="auto"/>
            <w:gridSpan w:val="4"/>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278" w:name="Unit2_Session4_Table1"/>
            <w:bookmarkEnd w:id="278"/>
            <w:r>
              <w:rPr>
                <w:rFonts w:ascii="Times New Roman" w:eastAsia="Times New Roman" w:hAnsi="Times New Roman" w:cs="Times New Roman"/>
                <w:b/>
                <w:bCs/>
                <w:sz w:val="24"/>
                <w:szCs w:val="24"/>
              </w:rPr>
              <w:t>Whole number part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gridSpan w:val="3"/>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Fractional part</w:t>
            </w:r>
          </w:p>
        </w:tc>
      </w:tr>
      <w:tr w:rsidR="00EA274E">
        <w:trPr>
          <w:divId w:val="236324862"/>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Thousandths</w:t>
            </w:r>
          </w:p>
        </w:tc>
      </w:tr>
      <w:tr w:rsidR="00EA274E">
        <w:trPr>
          <w:divId w:val="236324862"/>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6"/>
                <w:sz w:val="24"/>
                <w:szCs w:val="24"/>
              </w:rPr>
              <w:drawing>
                <wp:inline distT="0" distB="0" distL="0" distR="0" wp14:anchorId="756291C8" wp14:editId="617F9094">
                  <wp:extent cx="209524" cy="295238"/>
                  <wp:effectExtent l="0" t="0" r="635" b="0"/>
                  <wp:docPr id="118" name="Picture 118"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one divided by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6"/>
                <w:sz w:val="24"/>
                <w:szCs w:val="24"/>
              </w:rPr>
              <w:drawing>
                <wp:inline distT="0" distB="0" distL="0" distR="0" wp14:anchorId="75DA5F65" wp14:editId="558A9988">
                  <wp:extent cx="276190" cy="295238"/>
                  <wp:effectExtent l="0" t="0" r="0" b="0"/>
                  <wp:docPr id="119" name="Picture 119"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ne divided by 1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190" cy="295238"/>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0"/>
                <w:sz w:val="24"/>
                <w:szCs w:val="24"/>
              </w:rPr>
              <w:drawing>
                <wp:inline distT="0" distB="0" distL="0" distR="0" wp14:anchorId="4130C95A" wp14:editId="07A95E76">
                  <wp:extent cx="380952" cy="323810"/>
                  <wp:effectExtent l="0" t="0" r="635" b="635"/>
                  <wp:docPr id="120" name="Picture 120" descr="one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one divided by 1,00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0952" cy="323810"/>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r>
    </w:tbl>
    <w:p w:rsidR="00EA274E" w:rsidRDefault="00894CC8">
      <w:pPr>
        <w:divId w:val="355690465"/>
      </w:pPr>
      <w:r>
        <w:rPr>
          <w:vanish/>
        </w:rPr>
        <w:t>End of Table</w:t>
      </w:r>
    </w:p>
    <w:p w:rsidR="00EA274E" w:rsidRDefault="00894CC8">
      <w:pPr>
        <w:divId w:val="355690465"/>
      </w:pPr>
      <w:r>
        <w:t>Look at these examples, where the number after the decimal point is also shown as a fraction:</w:t>
      </w:r>
    </w:p>
    <w:p w:rsidR="00EA274E" w:rsidRDefault="00894CC8">
      <w:pPr>
        <w:divId w:val="355690465"/>
      </w:pPr>
      <w:r>
        <w:rPr>
          <w:vanish/>
        </w:rPr>
        <w:t>Start of Extract</w:t>
      </w:r>
    </w:p>
    <w:p w:rsidR="00EA274E" w:rsidRDefault="00894CC8">
      <w:pPr>
        <w:divId w:val="532184069"/>
      </w:pPr>
      <w:bookmarkStart w:id="279" w:name="Unit2_Session4_Extract1"/>
      <w:bookmarkEnd w:id="279"/>
      <w:r>
        <w:t xml:space="preserve">5.1 = 5 and </w:t>
      </w:r>
      <w:r>
        <w:rPr>
          <w:noProof/>
          <w:position w:val="-16"/>
        </w:rPr>
        <w:drawing>
          <wp:inline distT="0" distB="0" distL="0" distR="0" wp14:anchorId="07998367" wp14:editId="2752B22E">
            <wp:extent cx="209524" cy="295238"/>
            <wp:effectExtent l="0" t="0" r="635" b="0"/>
            <wp:docPr id="121" name="Picture 121"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e divided by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EA274E" w:rsidRDefault="00894CC8">
      <w:pPr>
        <w:divId w:val="532184069"/>
      </w:pPr>
      <w:r>
        <w:t xml:space="preserve">67.2 = 67 and </w:t>
      </w:r>
      <w:r>
        <w:rPr>
          <w:noProof/>
          <w:position w:val="-16"/>
        </w:rPr>
        <w:drawing>
          <wp:inline distT="0" distB="0" distL="0" distR="0" wp14:anchorId="2A8A452F" wp14:editId="158CF7F0">
            <wp:extent cx="209524" cy="295238"/>
            <wp:effectExtent l="0" t="0" r="635" b="0"/>
            <wp:docPr id="122" name="Picture 122" descr="two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wo divided by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EA274E" w:rsidRDefault="00894CC8">
      <w:pPr>
        <w:divId w:val="532184069"/>
      </w:pPr>
      <w:r>
        <w:t xml:space="preserve">8.01 = 8 and </w:t>
      </w:r>
      <w:r>
        <w:rPr>
          <w:noProof/>
          <w:position w:val="-40"/>
        </w:rPr>
        <w:drawing>
          <wp:inline distT="0" distB="0" distL="0" distR="0" wp14:anchorId="5C108030" wp14:editId="00128EA7">
            <wp:extent cx="276190" cy="447619"/>
            <wp:effectExtent l="0" t="0" r="0" b="0"/>
            <wp:docPr id="123" name="Picture 123"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p>
    <w:p w:rsidR="00EA274E" w:rsidRDefault="00894CC8">
      <w:pPr>
        <w:divId w:val="355690465"/>
      </w:pPr>
      <w:r>
        <w:rPr>
          <w:vanish/>
        </w:rPr>
        <w:t>End of Extract</w:t>
      </w:r>
    </w:p>
    <w:p w:rsidR="00EA274E" w:rsidRDefault="00894CC8">
      <w:pPr>
        <w:divId w:val="355690465"/>
      </w:pPr>
      <w:r>
        <w:rPr>
          <w:vanish/>
        </w:rPr>
        <w:t>Start of Case Study</w:t>
      </w:r>
    </w:p>
    <w:p w:rsidR="00EA274E" w:rsidRDefault="00894CC8">
      <w:pPr>
        <w:spacing w:before="0" w:beforeAutospacing="0" w:after="0" w:afterAutospacing="0" w:line="240" w:lineRule="auto"/>
        <w:outlineLvl w:val="2"/>
        <w:divId w:val="1618757239"/>
        <w:rPr>
          <w:rFonts w:eastAsia="Times New Roman"/>
          <w:b/>
          <w:bCs/>
          <w:sz w:val="36"/>
          <w:szCs w:val="36"/>
        </w:rPr>
      </w:pPr>
      <w:bookmarkStart w:id="280" w:name="Unit2_Session4_CaseStudy1"/>
      <w:bookmarkEnd w:id="280"/>
      <w:r>
        <w:rPr>
          <w:rFonts w:eastAsia="Times New Roman"/>
          <w:b/>
          <w:bCs/>
          <w:sz w:val="36"/>
          <w:szCs w:val="36"/>
        </w:rPr>
        <w:t>Example: Finding values</w:t>
      </w:r>
    </w:p>
    <w:p w:rsidR="00EA274E" w:rsidRDefault="00894CC8">
      <w:pPr>
        <w:divId w:val="454909192"/>
      </w:pPr>
      <w:r>
        <w:t>If you were looking for the place value of each digit in the number 451.963, what would the answer be?</w:t>
      </w:r>
    </w:p>
    <w:p w:rsidR="00EA274E" w:rsidRDefault="00894CC8">
      <w:pPr>
        <w:divId w:val="45490919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EA274E">
        <w:trPr>
          <w:divId w:val="6863229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281" w:name="Unit2_Session4_Table2"/>
            <w:bookmarkEnd w:id="281"/>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Thousandths</w:t>
            </w:r>
          </w:p>
        </w:tc>
      </w:tr>
      <w:tr w:rsidR="00EA274E">
        <w:trPr>
          <w:divId w:val="6863229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EA274E" w:rsidRDefault="00894CC8">
      <w:pPr>
        <w:divId w:val="454909192"/>
      </w:pPr>
      <w:r>
        <w:rPr>
          <w:vanish/>
        </w:rPr>
        <w:t>End of Table</w:t>
      </w:r>
    </w:p>
    <w:p w:rsidR="00EA274E" w:rsidRDefault="00894CC8">
      <w:pPr>
        <w:divId w:val="454909192"/>
      </w:pPr>
      <w:r>
        <w:t>So the answer is:</w:t>
      </w:r>
    </w:p>
    <w:p w:rsidR="00EA274E" w:rsidRDefault="00894CC8">
      <w:pPr>
        <w:divId w:val="454909192"/>
      </w:pPr>
      <w:r>
        <w:rPr>
          <w:vanish/>
        </w:rPr>
        <w:t>Start of Extract</w:t>
      </w:r>
    </w:p>
    <w:p w:rsidR="00EA274E" w:rsidRDefault="00894CC8">
      <w:pPr>
        <w:divId w:val="1072846911"/>
      </w:pPr>
      <w:bookmarkStart w:id="282" w:name="Unit2_Session4_Extract2"/>
      <w:bookmarkEnd w:id="282"/>
      <w:r>
        <w:t>4 hundreds</w:t>
      </w:r>
    </w:p>
    <w:p w:rsidR="00EA274E" w:rsidRDefault="00894CC8">
      <w:pPr>
        <w:divId w:val="1072846911"/>
      </w:pPr>
      <w:r>
        <w:t>5 tens</w:t>
      </w:r>
    </w:p>
    <w:p w:rsidR="00EA274E" w:rsidRDefault="00894CC8">
      <w:pPr>
        <w:divId w:val="1072846911"/>
      </w:pPr>
      <w:r>
        <w:t>1 unit</w:t>
      </w:r>
    </w:p>
    <w:p w:rsidR="00EA274E" w:rsidRDefault="00894CC8">
      <w:pPr>
        <w:divId w:val="1072846911"/>
      </w:pPr>
      <w:r>
        <w:t>9 tenths (</w:t>
      </w:r>
      <w:r>
        <w:rPr>
          <w:noProof/>
          <w:position w:val="-16"/>
        </w:rPr>
        <w:drawing>
          <wp:inline distT="0" distB="0" distL="0" distR="0" wp14:anchorId="62F74EA5" wp14:editId="4490EFB4">
            <wp:extent cx="209524" cy="295238"/>
            <wp:effectExtent l="0" t="0" r="635" b="0"/>
            <wp:docPr id="124" name="Picture 124"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ine divided by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divId w:val="1072846911"/>
      </w:pPr>
      <w:r>
        <w:t>6 hundredths (</w:t>
      </w:r>
      <w:r>
        <w:rPr>
          <w:noProof/>
          <w:position w:val="-16"/>
        </w:rPr>
        <w:drawing>
          <wp:inline distT="0" distB="0" distL="0" distR="0" wp14:anchorId="074892C1" wp14:editId="063298BC">
            <wp:extent cx="276190" cy="295238"/>
            <wp:effectExtent l="0" t="0" r="0" b="0"/>
            <wp:docPr id="125" name="Picture 125" descr="six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ix divided by 10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190" cy="295238"/>
                    </a:xfrm>
                    <a:prstGeom prst="rect">
                      <a:avLst/>
                    </a:prstGeom>
                    <a:noFill/>
                    <a:ln>
                      <a:noFill/>
                    </a:ln>
                  </pic:spPr>
                </pic:pic>
              </a:graphicData>
            </a:graphic>
          </wp:inline>
        </w:drawing>
      </w:r>
      <w:r>
        <w:t xml:space="preserve">) </w:t>
      </w:r>
    </w:p>
    <w:p w:rsidR="00EA274E" w:rsidRDefault="00894CC8">
      <w:pPr>
        <w:divId w:val="1072846911"/>
      </w:pPr>
      <w:r>
        <w:t>3 thousandths (</w:t>
      </w:r>
      <w:r>
        <w:rPr>
          <w:noProof/>
          <w:position w:val="-16"/>
        </w:rPr>
        <w:drawing>
          <wp:inline distT="0" distB="0" distL="0" distR="0" wp14:anchorId="5E1A14A0" wp14:editId="29961E09">
            <wp:extent cx="400000" cy="295238"/>
            <wp:effectExtent l="0" t="0" r="635" b="0"/>
            <wp:docPr id="126" name="Picture 126" descr="three divided by one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hree divided by one 0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0000" cy="295238"/>
                    </a:xfrm>
                    <a:prstGeom prst="rect">
                      <a:avLst/>
                    </a:prstGeom>
                    <a:noFill/>
                    <a:ln>
                      <a:noFill/>
                    </a:ln>
                  </pic:spPr>
                </pic:pic>
              </a:graphicData>
            </a:graphic>
          </wp:inline>
        </w:drawing>
      </w:r>
      <w:r>
        <w:t xml:space="preserve">) </w:t>
      </w:r>
    </w:p>
    <w:p w:rsidR="00EA274E" w:rsidRDefault="00894CC8">
      <w:pPr>
        <w:divId w:val="454909192"/>
      </w:pPr>
      <w:r>
        <w:rPr>
          <w:vanish/>
        </w:rPr>
        <w:t>End of Extract</w:t>
      </w:r>
    </w:p>
    <w:p w:rsidR="00EA274E" w:rsidRDefault="00894CC8">
      <w:pPr>
        <w:divId w:val="355690465"/>
      </w:pPr>
      <w:r>
        <w:rPr>
          <w:vanish/>
        </w:rPr>
        <w:t>End of Case Study</w:t>
      </w:r>
    </w:p>
    <w:p w:rsidR="00EA274E" w:rsidRDefault="00894CC8">
      <w:pPr>
        <w:divId w:val="355690465"/>
      </w:pPr>
      <w:r>
        <w:t xml:space="preserve">Use the example above to help you with the following activity. Remember to check your answers once you have completed the questions. </w:t>
      </w:r>
    </w:p>
    <w:p w:rsidR="00EA274E" w:rsidRDefault="00894CC8">
      <w:pPr>
        <w:divId w:val="355690465"/>
      </w:pPr>
      <w:r>
        <w:rPr>
          <w:vanish/>
        </w:rPr>
        <w:t>Start of Activity</w:t>
      </w:r>
    </w:p>
    <w:p w:rsidR="00EA274E" w:rsidRDefault="00894CC8">
      <w:pPr>
        <w:spacing w:before="240" w:beforeAutospacing="0" w:after="0" w:afterAutospacing="0" w:line="240" w:lineRule="auto"/>
        <w:ind w:left="240" w:right="240"/>
        <w:outlineLvl w:val="2"/>
        <w:divId w:val="1755205428"/>
        <w:rPr>
          <w:rFonts w:eastAsia="Times New Roman"/>
          <w:b/>
          <w:bCs/>
          <w:sz w:val="36"/>
          <w:szCs w:val="36"/>
        </w:rPr>
      </w:pPr>
      <w:bookmarkStart w:id="283" w:name="Unit2_Session4_Activity1"/>
      <w:bookmarkEnd w:id="283"/>
      <w:r>
        <w:rPr>
          <w:rFonts w:eastAsia="Times New Roman"/>
          <w:b/>
          <w:bCs/>
          <w:sz w:val="36"/>
          <w:szCs w:val="36"/>
        </w:rPr>
        <w:t>Activity 23: Decimal dilemmas</w:t>
      </w:r>
    </w:p>
    <w:p w:rsidR="00EA274E" w:rsidRDefault="00894CC8">
      <w:pPr>
        <w:divId w:val="1110784625"/>
      </w:pPr>
      <w:bookmarkStart w:id="284" w:name="Unit2_Session4_Part1"/>
      <w:bookmarkEnd w:id="284"/>
      <w:r>
        <w:rPr>
          <w:vanish/>
        </w:rPr>
        <w:t>Start of Question</w:t>
      </w:r>
    </w:p>
    <w:p w:rsidR="00EA274E" w:rsidRDefault="00894CC8">
      <w:pPr>
        <w:numPr>
          <w:ilvl w:val="0"/>
          <w:numId w:val="64"/>
        </w:numPr>
        <w:spacing w:before="0" w:beforeAutospacing="0" w:after="0" w:afterAutospacing="0"/>
        <w:ind w:left="780" w:right="780"/>
        <w:divId w:val="1627196759"/>
        <w:rPr>
          <w:rFonts w:eastAsia="Times New Roman"/>
        </w:rPr>
      </w:pPr>
      <w:bookmarkStart w:id="285" w:name="Unit2_Session4_Question1"/>
      <w:bookmarkEnd w:id="285"/>
      <w:r>
        <w:rPr>
          <w:rFonts w:eastAsia="Times New Roman"/>
        </w:rPr>
        <w:t xml:space="preserve">Four children are taken to the funfair. One of the rides, the Wacky Wheel, has the following notice on it: </w:t>
      </w:r>
    </w:p>
    <w:p w:rsidR="00EA274E" w:rsidRDefault="00894CC8">
      <w:pPr>
        <w:numPr>
          <w:ilvl w:val="1"/>
          <w:numId w:val="64"/>
        </w:numPr>
        <w:spacing w:before="0" w:beforeAutospacing="0" w:after="0" w:afterAutospacing="0"/>
        <w:ind w:left="1560" w:right="1560"/>
        <w:divId w:val="1627196759"/>
        <w:rPr>
          <w:rFonts w:eastAsia="Times New Roman"/>
        </w:rPr>
      </w:pPr>
      <w:r>
        <w:rPr>
          <w:rFonts w:eastAsia="Times New Roman"/>
        </w:rPr>
        <w:t>For safety reasons, children must be over 0.95 m tall to go on this ride.</w:t>
      </w:r>
    </w:p>
    <w:p w:rsidR="00EA274E" w:rsidRDefault="00894CC8">
      <w:pPr>
        <w:numPr>
          <w:ilvl w:val="0"/>
          <w:numId w:val="65"/>
        </w:numPr>
        <w:spacing w:before="0" w:beforeAutospacing="0" w:after="0" w:afterAutospacing="0"/>
        <w:ind w:left="780" w:right="780"/>
        <w:divId w:val="1627196759"/>
        <w:rPr>
          <w:rFonts w:eastAsia="Times New Roman"/>
        </w:rPr>
      </w:pPr>
      <w:r>
        <w:rPr>
          <w:rFonts w:eastAsia="Times New Roman"/>
        </w:rPr>
        <w:t>Margaret is 0.85 m tall.</w:t>
      </w:r>
    </w:p>
    <w:p w:rsidR="00EA274E" w:rsidRDefault="00894CC8">
      <w:pPr>
        <w:numPr>
          <w:ilvl w:val="0"/>
          <w:numId w:val="65"/>
        </w:numPr>
        <w:spacing w:before="0" w:beforeAutospacing="0" w:after="0" w:afterAutospacing="0"/>
        <w:ind w:left="780" w:right="780"/>
        <w:divId w:val="1627196759"/>
        <w:rPr>
          <w:rFonts w:eastAsia="Times New Roman"/>
        </w:rPr>
      </w:pPr>
      <w:r>
        <w:rPr>
          <w:rFonts w:eastAsia="Times New Roman"/>
        </w:rPr>
        <w:t>David is 0.99 m tall.</w:t>
      </w:r>
    </w:p>
    <w:p w:rsidR="00EA274E" w:rsidRDefault="00894CC8">
      <w:pPr>
        <w:numPr>
          <w:ilvl w:val="0"/>
          <w:numId w:val="65"/>
        </w:numPr>
        <w:spacing w:before="0" w:beforeAutospacing="0" w:after="0" w:afterAutospacing="0"/>
        <w:ind w:left="780" w:right="780"/>
        <w:divId w:val="1627196759"/>
        <w:rPr>
          <w:rFonts w:eastAsia="Times New Roman"/>
        </w:rPr>
      </w:pPr>
      <w:r>
        <w:rPr>
          <w:rFonts w:eastAsia="Times New Roman"/>
        </w:rPr>
        <w:t>Suha is 0.89 m tall.</w:t>
      </w:r>
    </w:p>
    <w:p w:rsidR="00EA274E" w:rsidRDefault="00894CC8">
      <w:pPr>
        <w:numPr>
          <w:ilvl w:val="0"/>
          <w:numId w:val="65"/>
        </w:numPr>
        <w:spacing w:before="0" w:beforeAutospacing="0" w:after="0" w:afterAutospacing="0"/>
        <w:ind w:left="780" w:right="780"/>
        <w:divId w:val="1627196759"/>
        <w:rPr>
          <w:rFonts w:eastAsia="Times New Roman"/>
        </w:rPr>
      </w:pPr>
      <w:r>
        <w:rPr>
          <w:rFonts w:eastAsia="Times New Roman"/>
        </w:rPr>
        <w:t>Prabha is 0.92 m tall.</w:t>
      </w:r>
    </w:p>
    <w:p w:rsidR="00EA274E" w:rsidRDefault="00894CC8">
      <w:pPr>
        <w:numPr>
          <w:ilvl w:val="0"/>
          <w:numId w:val="65"/>
        </w:numPr>
        <w:spacing w:before="0" w:beforeAutospacing="0" w:after="0" w:afterAutospacing="0"/>
        <w:ind w:left="780" w:right="780"/>
        <w:divId w:val="1627196759"/>
        <w:rPr>
          <w:rFonts w:eastAsia="Times New Roman"/>
        </w:rPr>
      </w:pPr>
      <w:r>
        <w:rPr>
          <w:rFonts w:eastAsia="Times New Roman"/>
        </w:rPr>
        <w:t xml:space="preserve">Who is allowed to go on the ride? </w:t>
      </w:r>
    </w:p>
    <w:p w:rsidR="00EA274E" w:rsidRDefault="00894CC8">
      <w:pPr>
        <w:divId w:val="1110784625"/>
      </w:pPr>
      <w:r>
        <w:rPr>
          <w:vanish/>
        </w:rPr>
        <w:t>End of Question</w:t>
      </w:r>
    </w:p>
    <w:p w:rsidR="00EA274E" w:rsidRDefault="00894CC8">
      <w:pPr>
        <w:divId w:val="1055664616"/>
      </w:pPr>
      <w:bookmarkStart w:id="286" w:name="Unit2_Session4_Part2"/>
      <w:bookmarkEnd w:id="286"/>
      <w:r>
        <w:rPr>
          <w:vanish/>
        </w:rPr>
        <w:t>Start of Question</w:t>
      </w:r>
    </w:p>
    <w:p w:rsidR="00EA274E" w:rsidRDefault="00894CC8">
      <w:pPr>
        <w:numPr>
          <w:ilvl w:val="0"/>
          <w:numId w:val="66"/>
        </w:numPr>
        <w:spacing w:before="0" w:beforeAutospacing="0" w:after="0" w:afterAutospacing="0"/>
        <w:ind w:left="780" w:right="780"/>
        <w:divId w:val="1602101075"/>
        <w:rPr>
          <w:rFonts w:eastAsia="Times New Roman"/>
        </w:rPr>
      </w:pPr>
      <w:bookmarkStart w:id="287" w:name="Unit2_Session4_Question2"/>
      <w:bookmarkEnd w:id="287"/>
      <w:r>
        <w:rPr>
          <w:rFonts w:eastAsia="Times New Roman"/>
        </w:rPr>
        <w:t>Six athletes run a race. Their times, in seconds, are as follows:</w:t>
      </w:r>
    </w:p>
    <w:p w:rsidR="00EA274E" w:rsidRDefault="00894CC8">
      <w:pPr>
        <w:divId w:val="160210107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1268531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bookmarkStart w:id="288" w:name="Unit2_Session4_Table3"/>
            <w:bookmarkEnd w:id="288"/>
            <w:r>
              <w:rPr>
                <w:rFonts w:ascii="Times New Roman" w:eastAsia="Times New Roman" w:hAnsi="Times New Roman" w:cs="Times New Roman"/>
                <w:sz w:val="24"/>
                <w:szCs w:val="24"/>
              </w:rPr>
              <w:t>Sonia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10.95</w:t>
            </w:r>
          </w:p>
        </w:tc>
      </w:tr>
      <w:tr w:rsidR="00EA274E">
        <w:trPr>
          <w:divId w:val="11268531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10.59</w:t>
            </w:r>
          </w:p>
        </w:tc>
      </w:tr>
      <w:tr w:rsidR="00EA274E">
        <w:trPr>
          <w:divId w:val="11268531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Anita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10.91</w:t>
            </w:r>
          </w:p>
        </w:tc>
      </w:tr>
      <w:tr w:rsidR="00EA274E">
        <w:trPr>
          <w:divId w:val="11268531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Aarti</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10.99</w:t>
            </w:r>
          </w:p>
        </w:tc>
      </w:tr>
      <w:tr w:rsidR="00EA274E">
        <w:trPr>
          <w:divId w:val="11268531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r>
      <w:tr w:rsidR="00EA274E">
        <w:trPr>
          <w:divId w:val="11268531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Susie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10.56</w:t>
            </w:r>
          </w:p>
        </w:tc>
      </w:tr>
    </w:tbl>
    <w:p w:rsidR="00EA274E" w:rsidRDefault="00894CC8">
      <w:pPr>
        <w:divId w:val="1602101075"/>
      </w:pPr>
      <w:r>
        <w:rPr>
          <w:vanish/>
        </w:rPr>
        <w:t>End of Table</w:t>
      </w:r>
    </w:p>
    <w:p w:rsidR="00EA274E" w:rsidRDefault="00894CC8">
      <w:pPr>
        <w:numPr>
          <w:ilvl w:val="0"/>
          <w:numId w:val="67"/>
        </w:numPr>
        <w:spacing w:before="0" w:beforeAutospacing="0" w:after="0" w:afterAutospacing="0"/>
        <w:ind w:left="780" w:right="780"/>
        <w:divId w:val="1602101075"/>
        <w:rPr>
          <w:rFonts w:eastAsia="Times New Roman"/>
        </w:rPr>
      </w:pPr>
      <w:r>
        <w:rPr>
          <w:rFonts w:eastAsia="Times New Roman"/>
        </w:rPr>
        <w:t>Who gets the gold, silver and bronze medals?</w:t>
      </w:r>
    </w:p>
    <w:p w:rsidR="00EA274E" w:rsidRDefault="00894CC8">
      <w:pPr>
        <w:divId w:val="1055664616"/>
      </w:pPr>
      <w:r>
        <w:rPr>
          <w:vanish/>
        </w:rPr>
        <w:t>End of Question</w:t>
      </w:r>
    </w:p>
    <w:p w:rsidR="00EA274E" w:rsidRDefault="00894CC8">
      <w:pPr>
        <w:divId w:val="1489008318"/>
      </w:pPr>
      <w:bookmarkStart w:id="289" w:name="Unit2_Session4_Part3"/>
      <w:bookmarkEnd w:id="289"/>
      <w:r>
        <w:rPr>
          <w:vanish/>
        </w:rPr>
        <w:t>Start of Question</w:t>
      </w:r>
    </w:p>
    <w:p w:rsidR="00EA274E" w:rsidRDefault="00894CC8">
      <w:pPr>
        <w:numPr>
          <w:ilvl w:val="0"/>
          <w:numId w:val="68"/>
        </w:numPr>
        <w:spacing w:before="0" w:beforeAutospacing="0" w:after="0" w:afterAutospacing="0"/>
        <w:ind w:left="780" w:right="780"/>
        <w:divId w:val="717166386"/>
        <w:rPr>
          <w:rFonts w:eastAsia="Times New Roman"/>
        </w:rPr>
      </w:pPr>
      <w:bookmarkStart w:id="290" w:name="Unit2_Session4_Question3"/>
      <w:bookmarkEnd w:id="290"/>
      <w:r>
        <w:rPr>
          <w:rFonts w:eastAsia="Times New Roman"/>
        </w:rPr>
        <w:t>In a gymnastics competition, the following points were awarded to four competitors. Who came first, second and third?</w:t>
      </w:r>
    </w:p>
    <w:p w:rsidR="00EA274E" w:rsidRDefault="00894CC8">
      <w:pPr>
        <w:divId w:val="71716638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49696876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bookmarkStart w:id="291" w:name="Unit2_Session4_Table4"/>
            <w:bookmarkEnd w:id="291"/>
            <w:r>
              <w:rPr>
                <w:rFonts w:ascii="Times New Roman" w:eastAsia="Times New Roman" w:hAnsi="Times New Roman" w:cs="Times New Roman"/>
                <w:sz w:val="24"/>
                <w:szCs w:val="24"/>
              </w:rPr>
              <w:t>Janak</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23.95</w:t>
            </w:r>
          </w:p>
        </w:tc>
      </w:tr>
      <w:tr w:rsidR="00EA274E">
        <w:trPr>
          <w:divId w:val="49696876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Nadia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23.89</w:t>
            </w:r>
          </w:p>
        </w:tc>
      </w:tr>
      <w:tr w:rsidR="00EA274E">
        <w:trPr>
          <w:divId w:val="49696876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Carol</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23.98</w:t>
            </w:r>
          </w:p>
        </w:tc>
      </w:tr>
      <w:tr w:rsidR="00EA274E">
        <w:trPr>
          <w:divId w:val="49696876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Tracey</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23.88</w:t>
            </w:r>
          </w:p>
        </w:tc>
      </w:tr>
    </w:tbl>
    <w:p w:rsidR="00EA274E" w:rsidRDefault="00894CC8">
      <w:pPr>
        <w:divId w:val="717166386"/>
      </w:pPr>
      <w:r>
        <w:rPr>
          <w:vanish/>
        </w:rPr>
        <w:t>End of Table</w:t>
      </w:r>
    </w:p>
    <w:p w:rsidR="00EA274E" w:rsidRDefault="00894CC8">
      <w:pPr>
        <w:divId w:val="1489008318"/>
      </w:pPr>
      <w:r>
        <w:rPr>
          <w:vanish/>
        </w:rPr>
        <w:t>End of Question</w:t>
      </w:r>
    </w:p>
    <w:bookmarkStart w:id="292" w:name="View_Unit2_Session4_Answer1"/>
    <w:p w:rsidR="00EA274E" w:rsidRDefault="00894CC8">
      <w:pPr>
        <w:pStyle w:val="navbutton"/>
        <w:divId w:val="1489008318"/>
      </w:pPr>
      <w:r>
        <w:fldChar w:fldCharType="begin"/>
      </w:r>
      <w:r>
        <w:instrText xml:space="preserve"> HYPERLINK "" \l "Unit2_Session4_Answer1" </w:instrText>
      </w:r>
      <w:r>
        <w:fldChar w:fldCharType="separate"/>
      </w:r>
      <w:r>
        <w:rPr>
          <w:rStyle w:val="Hyperlink"/>
        </w:rPr>
        <w:t>View answer - Part</w:t>
      </w:r>
      <w:r>
        <w:fldChar w:fldCharType="end"/>
      </w:r>
      <w:bookmarkEnd w:id="292"/>
    </w:p>
    <w:p w:rsidR="00EA274E" w:rsidRDefault="00894CC8">
      <w:pPr>
        <w:divId w:val="355690465"/>
      </w:pPr>
      <w:r>
        <w:rPr>
          <w:vanish/>
        </w:rPr>
        <w:t>End of Activity</w:t>
      </w:r>
    </w:p>
    <w:p w:rsidR="00EA274E" w:rsidRDefault="00894CC8">
      <w:pPr>
        <w:pStyle w:val="Heading2"/>
        <w:divId w:val="1609853615"/>
        <w:rPr>
          <w:rFonts w:eastAsia="Times New Roman"/>
        </w:rPr>
      </w:pPr>
      <w:bookmarkStart w:id="293" w:name="Unit2_Session4_Section1"/>
      <w:bookmarkEnd w:id="293"/>
      <w:r>
        <w:rPr>
          <w:rFonts w:eastAsia="Times New Roman"/>
        </w:rPr>
        <w:t>4.1 Approximations with decimals</w:t>
      </w:r>
    </w:p>
    <w:p w:rsidR="00EA274E" w:rsidRDefault="00894CC8">
      <w:pPr>
        <w:divId w:val="1609853615"/>
      </w:pPr>
      <w:r>
        <w:t xml:space="preserve">Now you have looked at the place value system for decimals, can you use your rounding skills to estimate calculations using decimals? This skill would be needed in everyday life to approximate the cost of your shopping. </w:t>
      </w:r>
    </w:p>
    <w:p w:rsidR="00EA274E" w:rsidRDefault="00894CC8">
      <w:pPr>
        <w:divId w:val="1609853615"/>
      </w:pPr>
      <w:r>
        <w:rPr>
          <w:vanish/>
        </w:rPr>
        <w:t>Start of Case Study</w:t>
      </w:r>
    </w:p>
    <w:p w:rsidR="00EA274E" w:rsidRDefault="00894CC8">
      <w:pPr>
        <w:spacing w:before="240" w:beforeAutospacing="0" w:after="0" w:afterAutospacing="0" w:line="240" w:lineRule="auto"/>
        <w:ind w:left="240" w:right="240"/>
        <w:outlineLvl w:val="3"/>
        <w:divId w:val="1905025302"/>
        <w:rPr>
          <w:rFonts w:eastAsia="Times New Roman"/>
          <w:b/>
          <w:bCs/>
          <w:sz w:val="36"/>
          <w:szCs w:val="36"/>
        </w:rPr>
      </w:pPr>
      <w:bookmarkStart w:id="294" w:name="Unit2_Session4_CaseStudy2"/>
      <w:bookmarkEnd w:id="294"/>
      <w:r>
        <w:rPr>
          <w:rFonts w:eastAsia="Times New Roman"/>
          <w:b/>
          <w:bCs/>
          <w:sz w:val="36"/>
          <w:szCs w:val="36"/>
        </w:rPr>
        <w:t>Example: Approximations with decimals</w:t>
      </w:r>
    </w:p>
    <w:p w:rsidR="00EA274E" w:rsidRDefault="00894CC8">
      <w:pPr>
        <w:divId w:val="1318650326"/>
      </w:pPr>
      <w:r>
        <w:t>Give approximate answers to these. Round each decimal number to the nearest whole number before you calculate.</w:t>
      </w:r>
    </w:p>
    <w:p w:rsidR="00EA274E" w:rsidRDefault="00894CC8">
      <w:pPr>
        <w:numPr>
          <w:ilvl w:val="0"/>
          <w:numId w:val="69"/>
        </w:numPr>
        <w:spacing w:before="0" w:beforeAutospacing="0" w:after="0" w:afterAutospacing="0"/>
        <w:ind w:left="780" w:right="780"/>
        <w:divId w:val="1318650326"/>
        <w:rPr>
          <w:rFonts w:eastAsia="Times New Roman"/>
        </w:rPr>
      </w:pPr>
      <w:r>
        <w:rPr>
          <w:rFonts w:eastAsia="Times New Roman"/>
        </w:rPr>
        <w:t>2.7 + 9.1</w:t>
      </w:r>
    </w:p>
    <w:p w:rsidR="00EA274E" w:rsidRDefault="00894CC8">
      <w:pPr>
        <w:numPr>
          <w:ilvl w:val="0"/>
          <w:numId w:val="69"/>
        </w:numPr>
        <w:spacing w:before="0" w:beforeAutospacing="0" w:after="0" w:afterAutospacing="0"/>
        <w:ind w:left="780" w:right="780"/>
        <w:divId w:val="1318650326"/>
        <w:rPr>
          <w:rFonts w:eastAsia="Times New Roman"/>
        </w:rPr>
      </w:pPr>
      <w:r>
        <w:rPr>
          <w:rFonts w:eastAsia="Times New Roman"/>
        </w:rPr>
        <w:t>9.6 cm – 2.3 cm</w:t>
      </w:r>
    </w:p>
    <w:p w:rsidR="00EA274E" w:rsidRDefault="00894CC8">
      <w:pPr>
        <w:numPr>
          <w:ilvl w:val="0"/>
          <w:numId w:val="69"/>
        </w:numPr>
        <w:spacing w:before="0" w:beforeAutospacing="0" w:after="0" w:afterAutospacing="0"/>
        <w:ind w:left="780" w:right="780"/>
        <w:divId w:val="1318650326"/>
        <w:rPr>
          <w:rFonts w:eastAsia="Times New Roman"/>
        </w:rPr>
      </w:pPr>
      <w:r>
        <w:rPr>
          <w:rFonts w:eastAsia="Times New Roman"/>
        </w:rPr>
        <w:t>2.8 g × 2.6 g</w:t>
      </w:r>
    </w:p>
    <w:p w:rsidR="00EA274E" w:rsidRDefault="00894CC8">
      <w:pPr>
        <w:numPr>
          <w:ilvl w:val="0"/>
          <w:numId w:val="69"/>
        </w:numPr>
        <w:spacing w:before="0" w:beforeAutospacing="0" w:after="0" w:afterAutospacing="0"/>
        <w:ind w:left="780" w:right="780"/>
        <w:divId w:val="1318650326"/>
        <w:rPr>
          <w:rFonts w:eastAsia="Times New Roman"/>
        </w:rPr>
      </w:pPr>
      <w:r>
        <w:rPr>
          <w:rFonts w:eastAsia="Times New Roman"/>
        </w:rPr>
        <w:t>9.6 ml × 9.5 ml</w:t>
      </w:r>
    </w:p>
    <w:p w:rsidR="00EA274E" w:rsidRDefault="00894CC8">
      <w:pPr>
        <w:spacing w:line="240" w:lineRule="auto"/>
        <w:outlineLvl w:val="4"/>
        <w:divId w:val="1318650326"/>
        <w:rPr>
          <w:rFonts w:eastAsia="Times New Roman"/>
          <w:b/>
          <w:bCs/>
          <w:sz w:val="32"/>
          <w:szCs w:val="32"/>
        </w:rPr>
      </w:pPr>
      <w:r>
        <w:rPr>
          <w:rFonts w:eastAsia="Times New Roman"/>
          <w:b/>
          <w:bCs/>
          <w:sz w:val="32"/>
          <w:szCs w:val="32"/>
        </w:rPr>
        <w:t>Method</w:t>
      </w:r>
    </w:p>
    <w:p w:rsidR="00EA274E" w:rsidRDefault="00894CC8">
      <w:pPr>
        <w:numPr>
          <w:ilvl w:val="0"/>
          <w:numId w:val="70"/>
        </w:numPr>
        <w:spacing w:before="0" w:beforeAutospacing="0" w:after="0" w:afterAutospacing="0"/>
        <w:ind w:left="780" w:right="780"/>
        <w:divId w:val="1318650326"/>
        <w:rPr>
          <w:rFonts w:eastAsia="Times New Roman"/>
        </w:rPr>
      </w:pPr>
      <w:r>
        <w:rPr>
          <w:rFonts w:eastAsia="Times New Roman"/>
        </w:rPr>
        <w:t xml:space="preserve">2.7 lies between 2 and 3, and is nearer to 3 than 2. </w:t>
      </w:r>
    </w:p>
    <w:p w:rsidR="00EA274E" w:rsidRDefault="00894CC8">
      <w:pPr>
        <w:ind w:left="780" w:right="780"/>
        <w:divId w:val="1318650326"/>
      </w:pPr>
      <w:r>
        <w:rPr>
          <w:vanish/>
        </w:rPr>
        <w:t>Start of Figure</w:t>
      </w:r>
    </w:p>
    <w:p w:rsidR="00EA274E" w:rsidRDefault="00894CC8">
      <w:pPr>
        <w:spacing w:before="240" w:beforeAutospacing="0" w:after="0" w:afterAutospacing="0"/>
        <w:ind w:left="780" w:right="780"/>
        <w:divId w:val="1948198940"/>
        <w:rPr>
          <w:rFonts w:eastAsia="Times New Roman"/>
        </w:rPr>
      </w:pPr>
      <w:bookmarkStart w:id="295" w:name="Unit2_Session4_Figure3"/>
      <w:bookmarkEnd w:id="295"/>
      <w:r>
        <w:rPr>
          <w:rFonts w:eastAsia="Times New Roman"/>
          <w:noProof/>
        </w:rPr>
        <w:drawing>
          <wp:inline distT="0" distB="0" distL="0" distR="0" wp14:anchorId="7F0B05EC" wp14:editId="64EF39F3">
            <wp:extent cx="5278331" cy="1042814"/>
            <wp:effectExtent l="0" t="0" r="0" b="5080"/>
            <wp:docPr id="127" name="Picture 127" descr="D:\AaaF\OUT\httpswwwopeneduopenlearn_cmid140259_2022-12-07_17-31-40_82d7e557728d45448e3e2a5d33cfe564\word\assets\bltl_m1_s1_4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AaaF\OUT\httpswwwopeneduopenlearn_cmid140259_2022-12-07_17-31-40_82d7e557728d45448e3e2a5d33cfe564\word\assets\bltl_m1_s1_4_1a.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EA274E" w:rsidRDefault="00894CC8">
      <w:pPr>
        <w:pStyle w:val="Caption1"/>
        <w:ind w:left="780" w:right="780"/>
        <w:divId w:val="1265462080"/>
      </w:pPr>
      <w:r>
        <w:t>Figure 22 A number line</w:t>
      </w:r>
    </w:p>
    <w:bookmarkStart w:id="296" w:name="View_Unit2_Session4_Description3"/>
    <w:p w:rsidR="00EA274E" w:rsidRDefault="00894CC8">
      <w:pPr>
        <w:pStyle w:val="navbutton"/>
        <w:ind w:left="780" w:right="780"/>
        <w:divId w:val="1265462080"/>
      </w:pPr>
      <w:r>
        <w:fldChar w:fldCharType="begin"/>
      </w:r>
      <w:r>
        <w:instrText xml:space="preserve"> HYPERLINK "" \l "Unit2_Session4_Description3" </w:instrText>
      </w:r>
      <w:r>
        <w:fldChar w:fldCharType="separate"/>
      </w:r>
      <w:r>
        <w:rPr>
          <w:rStyle w:val="Hyperlink"/>
        </w:rPr>
        <w:t>View description - Figure 22 A number line</w:t>
      </w:r>
      <w:r>
        <w:fldChar w:fldCharType="end"/>
      </w:r>
      <w:bookmarkEnd w:id="296"/>
    </w:p>
    <w:p w:rsidR="00EA274E" w:rsidRDefault="00894CC8">
      <w:pPr>
        <w:ind w:left="780" w:right="780"/>
        <w:divId w:val="1318650326"/>
      </w:pPr>
      <w:r>
        <w:rPr>
          <w:vanish/>
        </w:rPr>
        <w:t>End of Figure</w:t>
      </w:r>
    </w:p>
    <w:p w:rsidR="00EA274E" w:rsidRDefault="00894CC8">
      <w:pPr>
        <w:ind w:left="780" w:right="780"/>
        <w:divId w:val="1318650326"/>
      </w:pPr>
      <w:r>
        <w:t>9.1 lies between 9 and 10, and is nearer to 9 than 10.</w:t>
      </w:r>
    </w:p>
    <w:p w:rsidR="00EA274E" w:rsidRDefault="00894CC8">
      <w:pPr>
        <w:ind w:left="780" w:right="780"/>
        <w:divId w:val="1318650326"/>
      </w:pPr>
      <w:r>
        <w:rPr>
          <w:vanish/>
        </w:rPr>
        <w:t>Start of Figure</w:t>
      </w:r>
    </w:p>
    <w:p w:rsidR="00EA274E" w:rsidRDefault="00894CC8">
      <w:pPr>
        <w:spacing w:before="240" w:beforeAutospacing="0" w:after="0" w:afterAutospacing="0"/>
        <w:ind w:left="780" w:right="780"/>
        <w:divId w:val="758448618"/>
        <w:rPr>
          <w:rFonts w:eastAsia="Times New Roman"/>
        </w:rPr>
      </w:pPr>
      <w:bookmarkStart w:id="297" w:name="Unit2_Session4_Figure4"/>
      <w:bookmarkEnd w:id="297"/>
      <w:r>
        <w:rPr>
          <w:rFonts w:eastAsia="Times New Roman"/>
          <w:noProof/>
        </w:rPr>
        <w:drawing>
          <wp:inline distT="0" distB="0" distL="0" distR="0" wp14:anchorId="488F0C00" wp14:editId="32CC24FB">
            <wp:extent cx="5278331" cy="1042814"/>
            <wp:effectExtent l="0" t="0" r="0" b="5080"/>
            <wp:docPr id="128" name="Picture 128" descr="D:\AaaF\OUT\httpswwwopeneduopenlearn_cmid140259_2022-12-07_17-31-40_82d7e557728d45448e3e2a5d33cfe564\word\assets\bltl_m1_s1_4_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AaaF\OUT\httpswwwopeneduopenlearn_cmid140259_2022-12-07_17-31-40_82d7e557728d45448e3e2a5d33cfe564\word\assets\bltl_m1_s1_4_1b.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EA274E" w:rsidRDefault="00894CC8">
      <w:pPr>
        <w:pStyle w:val="Caption1"/>
        <w:ind w:left="780" w:right="780"/>
        <w:divId w:val="2019770268"/>
      </w:pPr>
      <w:r>
        <w:t>Figure 23 A number line</w:t>
      </w:r>
    </w:p>
    <w:bookmarkStart w:id="298" w:name="View_Unit2_Session4_Description4"/>
    <w:p w:rsidR="00EA274E" w:rsidRDefault="00894CC8">
      <w:pPr>
        <w:pStyle w:val="navbutton"/>
        <w:ind w:left="780" w:right="780"/>
        <w:divId w:val="2019770268"/>
      </w:pPr>
      <w:r>
        <w:fldChar w:fldCharType="begin"/>
      </w:r>
      <w:r>
        <w:instrText xml:space="preserve"> HYPERLINK "" \l "Unit2_Session4_Description4" </w:instrText>
      </w:r>
      <w:r>
        <w:fldChar w:fldCharType="separate"/>
      </w:r>
      <w:r>
        <w:rPr>
          <w:rStyle w:val="Hyperlink"/>
        </w:rPr>
        <w:t>View description - Figure 23 A number line</w:t>
      </w:r>
      <w:r>
        <w:fldChar w:fldCharType="end"/>
      </w:r>
      <w:bookmarkEnd w:id="298"/>
    </w:p>
    <w:p w:rsidR="00EA274E" w:rsidRDefault="00894CC8">
      <w:pPr>
        <w:ind w:left="780" w:right="780"/>
        <w:divId w:val="1318650326"/>
      </w:pPr>
      <w:r>
        <w:rPr>
          <w:vanish/>
        </w:rPr>
        <w:t>End of Figure</w:t>
      </w:r>
    </w:p>
    <w:p w:rsidR="00EA274E" w:rsidRDefault="00894CC8">
      <w:pPr>
        <w:ind w:left="780" w:right="780"/>
        <w:divId w:val="1318650326"/>
      </w:pPr>
      <w:r>
        <w:t>So our approximate answer is:</w:t>
      </w:r>
    </w:p>
    <w:p w:rsidR="00EA274E" w:rsidRDefault="00894CC8">
      <w:pPr>
        <w:numPr>
          <w:ilvl w:val="1"/>
          <w:numId w:val="70"/>
        </w:numPr>
        <w:spacing w:before="0" w:beforeAutospacing="0" w:after="0" w:afterAutospacing="0"/>
        <w:ind w:left="1560" w:right="1560"/>
        <w:divId w:val="1318650326"/>
        <w:rPr>
          <w:rFonts w:eastAsia="Times New Roman"/>
        </w:rPr>
      </w:pPr>
      <w:r>
        <w:rPr>
          <w:rFonts w:eastAsia="Times New Roman"/>
        </w:rPr>
        <w:t>3 + 9 = 12</w:t>
      </w:r>
    </w:p>
    <w:p w:rsidR="00EA274E" w:rsidRDefault="00894CC8">
      <w:pPr>
        <w:numPr>
          <w:ilvl w:val="0"/>
          <w:numId w:val="70"/>
        </w:numPr>
        <w:spacing w:before="0" w:beforeAutospacing="0" w:after="0" w:afterAutospacing="0"/>
        <w:ind w:left="780" w:right="780"/>
        <w:divId w:val="1318650326"/>
        <w:rPr>
          <w:rFonts w:eastAsia="Times New Roman"/>
        </w:rPr>
      </w:pPr>
      <w:r>
        <w:rPr>
          <w:rFonts w:eastAsia="Times New Roman"/>
        </w:rPr>
        <w:t xml:space="preserve">Similarly, 9.6 cm lies between 9 cm and 10 cm and is nearer to 10 cm than 9 cm, and 2.3 cm is nearer to 2 cm than 3 cm. So our approximate answer is: </w:t>
      </w:r>
    </w:p>
    <w:p w:rsidR="00EA274E" w:rsidRDefault="00894CC8">
      <w:pPr>
        <w:numPr>
          <w:ilvl w:val="1"/>
          <w:numId w:val="70"/>
        </w:numPr>
        <w:spacing w:before="0" w:beforeAutospacing="0" w:after="0" w:afterAutospacing="0"/>
        <w:ind w:left="1560" w:right="1560"/>
        <w:divId w:val="1318650326"/>
        <w:rPr>
          <w:rFonts w:eastAsia="Times New Roman"/>
        </w:rPr>
      </w:pPr>
      <w:r>
        <w:rPr>
          <w:rFonts w:eastAsia="Times New Roman"/>
        </w:rPr>
        <w:t>10 cm – 2 cm = 8 cm</w:t>
      </w:r>
    </w:p>
    <w:p w:rsidR="00EA274E" w:rsidRDefault="00894CC8">
      <w:pPr>
        <w:numPr>
          <w:ilvl w:val="0"/>
          <w:numId w:val="70"/>
        </w:numPr>
        <w:spacing w:before="0" w:beforeAutospacing="0" w:after="0" w:afterAutospacing="0"/>
        <w:ind w:left="780" w:right="780"/>
        <w:divId w:val="1318650326"/>
        <w:rPr>
          <w:rFonts w:eastAsia="Times New Roman"/>
        </w:rPr>
      </w:pPr>
      <w:r>
        <w:rPr>
          <w:rFonts w:eastAsia="Times New Roman"/>
        </w:rPr>
        <w:t xml:space="preserve">2.8 g is nearer to 3 g than 2 g, and 2.6 g is also nearer to 3 g than 2 g. So our approximate answer is: </w:t>
      </w:r>
    </w:p>
    <w:p w:rsidR="00EA274E" w:rsidRDefault="00894CC8">
      <w:pPr>
        <w:numPr>
          <w:ilvl w:val="1"/>
          <w:numId w:val="70"/>
        </w:numPr>
        <w:spacing w:before="0" w:beforeAutospacing="0" w:after="0" w:afterAutospacing="0"/>
        <w:ind w:left="1560" w:right="1560"/>
        <w:divId w:val="1318650326"/>
        <w:rPr>
          <w:rFonts w:eastAsia="Times New Roman"/>
        </w:rPr>
      </w:pPr>
      <w:r>
        <w:rPr>
          <w:rFonts w:eastAsia="Times New Roman"/>
        </w:rPr>
        <w:t>3 g × 3 g = 9 g</w:t>
      </w:r>
    </w:p>
    <w:p w:rsidR="00EA274E" w:rsidRDefault="00894CC8">
      <w:pPr>
        <w:numPr>
          <w:ilvl w:val="0"/>
          <w:numId w:val="70"/>
        </w:numPr>
        <w:spacing w:before="0" w:beforeAutospacing="0" w:after="0" w:afterAutospacing="0"/>
        <w:ind w:left="780" w:right="780"/>
        <w:divId w:val="1318650326"/>
        <w:rPr>
          <w:rFonts w:eastAsia="Times New Roman"/>
        </w:rPr>
      </w:pPr>
      <w:r>
        <w:rPr>
          <w:rFonts w:eastAsia="Times New Roman"/>
        </w:rPr>
        <w:t xml:space="preserve">9.6 ml is nearer to 10 ml than 9 ml. 9.5 ml is exactly halfway between 9 ml and 10 ml. When this happens we always round up, meaning that 9.5 ml is rounded up to 10 ml. So our approximate answer is: </w:t>
      </w:r>
    </w:p>
    <w:p w:rsidR="00EA274E" w:rsidRDefault="00894CC8">
      <w:pPr>
        <w:numPr>
          <w:ilvl w:val="1"/>
          <w:numId w:val="70"/>
        </w:numPr>
        <w:spacing w:before="0" w:beforeAutospacing="0" w:after="240" w:afterAutospacing="0"/>
        <w:ind w:left="1560" w:right="1560"/>
        <w:divId w:val="1318650326"/>
        <w:rPr>
          <w:rFonts w:eastAsia="Times New Roman"/>
        </w:rPr>
      </w:pPr>
      <w:r>
        <w:rPr>
          <w:rFonts w:eastAsia="Times New Roman"/>
        </w:rPr>
        <w:t>10 ml × 10 ml = 100 ml</w:t>
      </w:r>
    </w:p>
    <w:p w:rsidR="00EA274E" w:rsidRDefault="00894CC8">
      <w:pPr>
        <w:divId w:val="1609853615"/>
      </w:pPr>
      <w:r>
        <w:rPr>
          <w:vanish/>
        </w:rPr>
        <w:t>End of Case Study</w:t>
      </w:r>
    </w:p>
    <w:p w:rsidR="00EA274E" w:rsidRDefault="00894CC8">
      <w:pPr>
        <w:divId w:val="1609853615"/>
      </w:pPr>
      <w:r>
        <w:rPr>
          <w:vanish/>
        </w:rPr>
        <w:t>Start of Case Study</w:t>
      </w:r>
    </w:p>
    <w:p w:rsidR="00EA274E" w:rsidRDefault="00894CC8">
      <w:pPr>
        <w:spacing w:before="240" w:beforeAutospacing="0" w:after="0" w:afterAutospacing="0" w:line="240" w:lineRule="auto"/>
        <w:ind w:left="240" w:right="240"/>
        <w:outlineLvl w:val="3"/>
        <w:divId w:val="1867865265"/>
        <w:rPr>
          <w:rFonts w:eastAsia="Times New Roman"/>
          <w:b/>
          <w:bCs/>
          <w:sz w:val="36"/>
          <w:szCs w:val="36"/>
        </w:rPr>
      </w:pPr>
      <w:bookmarkStart w:id="299" w:name="Unit2_Session4_CaseStudy3"/>
      <w:bookmarkEnd w:id="299"/>
      <w:r>
        <w:rPr>
          <w:rFonts w:eastAsia="Times New Roman"/>
          <w:b/>
          <w:bCs/>
          <w:sz w:val="36"/>
          <w:szCs w:val="36"/>
        </w:rPr>
        <w:t>Example: Rounding to two decimal places</w:t>
      </w:r>
    </w:p>
    <w:p w:rsidR="00EA274E" w:rsidRDefault="00894CC8">
      <w:pPr>
        <w:divId w:val="612514176"/>
      </w:pPr>
      <w:r>
        <w:t xml:space="preserve">You may be asked to round a number to two decimal places. All this means is if you are faced with lots of numbers after the decimal point, you will be asked to only leave two numbers after the decimal point. This is useful when a calculator gives us lots of decimal places. </w:t>
      </w:r>
    </w:p>
    <w:p w:rsidR="00EA274E" w:rsidRDefault="00894CC8">
      <w:pPr>
        <w:numPr>
          <w:ilvl w:val="0"/>
          <w:numId w:val="71"/>
        </w:numPr>
        <w:spacing w:before="0" w:beforeAutospacing="0" w:after="0" w:afterAutospacing="0"/>
        <w:ind w:left="780" w:right="780"/>
        <w:divId w:val="612514176"/>
        <w:rPr>
          <w:rFonts w:eastAsia="Times New Roman"/>
        </w:rPr>
      </w:pPr>
      <w:r>
        <w:rPr>
          <w:rFonts w:eastAsia="Times New Roman"/>
        </w:rPr>
        <w:t>Round 3.426 correct to two decimal places (we want two digits after the decimal point).</w:t>
      </w:r>
    </w:p>
    <w:p w:rsidR="00EA274E" w:rsidRDefault="00894CC8">
      <w:pPr>
        <w:spacing w:line="240" w:lineRule="auto"/>
        <w:outlineLvl w:val="4"/>
        <w:divId w:val="612514176"/>
        <w:rPr>
          <w:rFonts w:eastAsia="Times New Roman"/>
          <w:b/>
          <w:bCs/>
          <w:sz w:val="32"/>
          <w:szCs w:val="32"/>
        </w:rPr>
      </w:pPr>
      <w:r>
        <w:rPr>
          <w:rFonts w:eastAsia="Times New Roman"/>
          <w:b/>
          <w:bCs/>
          <w:sz w:val="32"/>
          <w:szCs w:val="32"/>
        </w:rPr>
        <w:t>Method</w:t>
      </w:r>
    </w:p>
    <w:p w:rsidR="00EA274E" w:rsidRDefault="00894CC8">
      <w:pPr>
        <w:divId w:val="612514176"/>
      </w:pPr>
      <w:r>
        <w:t>Look at the third digit after the decimal point.</w:t>
      </w:r>
    </w:p>
    <w:p w:rsidR="00EA274E" w:rsidRDefault="00894CC8">
      <w:pPr>
        <w:divId w:val="612514176"/>
      </w:pPr>
      <w:r>
        <w:t>If it is 5 or more, round the previous digit up by 1. If it is less than 5, leave the previous digit unchanged.</w:t>
      </w:r>
    </w:p>
    <w:p w:rsidR="00EA274E" w:rsidRDefault="00894CC8">
      <w:pPr>
        <w:divId w:val="612514176"/>
      </w:pPr>
      <w:r>
        <w:t xml:space="preserve">The third digit after the decimal point in 3.426 is 6. This is more than 5, so you should round up the previous digit, 2, to 3. </w:t>
      </w:r>
    </w:p>
    <w:p w:rsidR="00EA274E" w:rsidRDefault="00894CC8">
      <w:pPr>
        <w:divId w:val="612514176"/>
      </w:pPr>
      <w:r>
        <w:t>So the answer is 3.43.</w:t>
      </w:r>
    </w:p>
    <w:p w:rsidR="00EA274E" w:rsidRDefault="00894CC8">
      <w:pPr>
        <w:numPr>
          <w:ilvl w:val="0"/>
          <w:numId w:val="72"/>
        </w:numPr>
        <w:spacing w:before="0" w:beforeAutospacing="0" w:after="0" w:afterAutospacing="0"/>
        <w:ind w:left="780" w:right="780"/>
        <w:divId w:val="612514176"/>
        <w:rPr>
          <w:rFonts w:eastAsia="Times New Roman"/>
        </w:rPr>
      </w:pPr>
      <w:r>
        <w:rPr>
          <w:rFonts w:eastAsia="Times New Roman"/>
        </w:rPr>
        <w:t>Round 2.8529 to two decimal places.</w:t>
      </w:r>
    </w:p>
    <w:p w:rsidR="00EA274E" w:rsidRDefault="00894CC8">
      <w:pPr>
        <w:spacing w:line="240" w:lineRule="auto"/>
        <w:outlineLvl w:val="4"/>
        <w:divId w:val="612514176"/>
        <w:rPr>
          <w:rFonts w:eastAsia="Times New Roman"/>
          <w:b/>
          <w:bCs/>
          <w:sz w:val="32"/>
          <w:szCs w:val="32"/>
        </w:rPr>
      </w:pPr>
      <w:r>
        <w:rPr>
          <w:rFonts w:eastAsia="Times New Roman"/>
          <w:b/>
          <w:bCs/>
          <w:sz w:val="32"/>
          <w:szCs w:val="32"/>
        </w:rPr>
        <w:t>Method</w:t>
      </w:r>
    </w:p>
    <w:p w:rsidR="00EA274E" w:rsidRDefault="00894CC8">
      <w:pPr>
        <w:divId w:val="612514176"/>
      </w:pPr>
      <w:r>
        <w:t>As in part (a) above, the question is asking you to round to two digits after the decimal point.</w:t>
      </w:r>
    </w:p>
    <w:p w:rsidR="00EA274E" w:rsidRDefault="00894CC8">
      <w:pPr>
        <w:divId w:val="612514176"/>
      </w:pPr>
      <w:r>
        <w:t>Look again at the third digit after the decimal point.</w:t>
      </w:r>
    </w:p>
    <w:p w:rsidR="00EA274E" w:rsidRDefault="00894CC8">
      <w:pPr>
        <w:divId w:val="612514176"/>
      </w:pPr>
      <w:r>
        <w:t>This is 2 (less than 5) so we leave the previous digit (5) unchanged.</w:t>
      </w:r>
    </w:p>
    <w:p w:rsidR="00EA274E" w:rsidRDefault="00894CC8">
      <w:pPr>
        <w:divId w:val="612514176"/>
      </w:pPr>
      <w:r>
        <w:t>The answer is 2.85.</w:t>
      </w:r>
    </w:p>
    <w:p w:rsidR="00EA274E" w:rsidRDefault="00894CC8">
      <w:pPr>
        <w:numPr>
          <w:ilvl w:val="0"/>
          <w:numId w:val="73"/>
        </w:numPr>
        <w:spacing w:before="0" w:beforeAutospacing="0" w:after="0" w:afterAutospacing="0"/>
        <w:ind w:left="780" w:right="780"/>
        <w:divId w:val="612514176"/>
        <w:rPr>
          <w:rFonts w:eastAsia="Times New Roman"/>
        </w:rPr>
      </w:pPr>
      <w:r>
        <w:rPr>
          <w:rFonts w:eastAsia="Times New Roman"/>
        </w:rPr>
        <w:t>Round 1.685 to two decimal places.</w:t>
      </w:r>
    </w:p>
    <w:p w:rsidR="00EA274E" w:rsidRDefault="00894CC8">
      <w:pPr>
        <w:divId w:val="612514176"/>
      </w:pPr>
      <w:r>
        <w:t>Here, the third digit after the decimal point is 5, which means the previous digit (8) needs to be rounded up.</w:t>
      </w:r>
    </w:p>
    <w:p w:rsidR="00EA274E" w:rsidRDefault="00894CC8">
      <w:pPr>
        <w:divId w:val="612514176"/>
      </w:pPr>
      <w:r>
        <w:t>The answer is 1.69.</w:t>
      </w:r>
    </w:p>
    <w:p w:rsidR="00EA274E" w:rsidRDefault="00894CC8">
      <w:pPr>
        <w:divId w:val="1609853615"/>
      </w:pPr>
      <w:r>
        <w:rPr>
          <w:vanish/>
        </w:rPr>
        <w:t>End of Case Study</w:t>
      </w:r>
    </w:p>
    <w:p w:rsidR="00EA274E" w:rsidRDefault="00894CC8">
      <w:pPr>
        <w:divId w:val="1609853615"/>
      </w:pPr>
      <w:r>
        <w:t xml:space="preserve">Use the example above to help you with the following activity. Remember to check your answers once you have completed the questions. </w:t>
      </w:r>
    </w:p>
    <w:p w:rsidR="00EA274E" w:rsidRDefault="00894CC8">
      <w:pPr>
        <w:divId w:val="1609853615"/>
      </w:pPr>
      <w:r>
        <w:rPr>
          <w:vanish/>
        </w:rPr>
        <w:t>Start of Box</w:t>
      </w:r>
    </w:p>
    <w:p w:rsidR="00EA274E" w:rsidRDefault="00894CC8">
      <w:pPr>
        <w:divId w:val="1990354701"/>
      </w:pPr>
      <w:bookmarkStart w:id="300" w:name="Unit2_Session4_Box1"/>
      <w:bookmarkEnd w:id="300"/>
      <w:r>
        <w:rPr>
          <w:rStyle w:val="Strong"/>
        </w:rPr>
        <w:t>Hint:</w:t>
      </w:r>
      <w:r>
        <w:t xml:space="preserve"> ‘Five or more, raise the score!’ </w:t>
      </w:r>
    </w:p>
    <w:p w:rsidR="00EA274E" w:rsidRDefault="00894CC8">
      <w:pPr>
        <w:divId w:val="1609853615"/>
      </w:pPr>
      <w:r>
        <w:rPr>
          <w:vanish/>
        </w:rPr>
        <w:t>End of Box</w:t>
      </w:r>
    </w:p>
    <w:p w:rsidR="00EA274E" w:rsidRDefault="00894CC8">
      <w:pPr>
        <w:divId w:val="1609853615"/>
      </w:pPr>
      <w:r>
        <w:rPr>
          <w:vanish/>
        </w:rPr>
        <w:t>Start of Activity</w:t>
      </w:r>
    </w:p>
    <w:p w:rsidR="00EA274E" w:rsidRDefault="00894CC8">
      <w:pPr>
        <w:spacing w:before="240" w:beforeAutospacing="0" w:after="0" w:afterAutospacing="0" w:line="240" w:lineRule="auto"/>
        <w:ind w:left="240" w:right="240"/>
        <w:outlineLvl w:val="3"/>
        <w:divId w:val="715856311"/>
        <w:rPr>
          <w:rFonts w:eastAsia="Times New Roman"/>
          <w:b/>
          <w:bCs/>
          <w:sz w:val="36"/>
          <w:szCs w:val="36"/>
        </w:rPr>
      </w:pPr>
      <w:bookmarkStart w:id="301" w:name="Unit2_Session4_Activity2"/>
      <w:bookmarkEnd w:id="301"/>
      <w:r>
        <w:rPr>
          <w:rFonts w:eastAsia="Times New Roman"/>
          <w:b/>
          <w:bCs/>
          <w:sz w:val="36"/>
          <w:szCs w:val="36"/>
        </w:rPr>
        <w:t>Activity 24: Rounding</w:t>
      </w:r>
    </w:p>
    <w:p w:rsidR="00EA274E" w:rsidRDefault="00894CC8">
      <w:pPr>
        <w:divId w:val="366298013"/>
      </w:pPr>
      <w:r>
        <w:rPr>
          <w:vanish/>
        </w:rPr>
        <w:t>Start of Question</w:t>
      </w:r>
    </w:p>
    <w:p w:rsidR="00EA274E" w:rsidRDefault="00894CC8">
      <w:pPr>
        <w:numPr>
          <w:ilvl w:val="0"/>
          <w:numId w:val="74"/>
        </w:numPr>
        <w:spacing w:before="0" w:beforeAutospacing="0" w:after="0" w:afterAutospacing="0"/>
        <w:ind w:left="780" w:right="780"/>
        <w:divId w:val="830872575"/>
        <w:rPr>
          <w:rFonts w:eastAsia="Times New Roman"/>
        </w:rPr>
      </w:pPr>
      <w:bookmarkStart w:id="302" w:name="Unit2_Session4_Question4"/>
      <w:bookmarkEnd w:id="302"/>
      <w:r>
        <w:rPr>
          <w:rFonts w:eastAsia="Times New Roman"/>
        </w:rPr>
        <w:t xml:space="preserve">Work out approximate answers to these by rounding each decimal number to the nearest whole number: </w:t>
      </w:r>
    </w:p>
    <w:p w:rsidR="00EA274E" w:rsidRDefault="00894CC8">
      <w:pPr>
        <w:numPr>
          <w:ilvl w:val="1"/>
          <w:numId w:val="74"/>
        </w:numPr>
        <w:spacing w:before="0" w:beforeAutospacing="0" w:after="0" w:afterAutospacing="0"/>
        <w:ind w:left="1560" w:right="1560"/>
        <w:divId w:val="830872575"/>
        <w:rPr>
          <w:rFonts w:eastAsia="Times New Roman"/>
        </w:rPr>
      </w:pPr>
      <w:r>
        <w:rPr>
          <w:rFonts w:eastAsia="Times New Roman"/>
        </w:rPr>
        <w:t>3.72 + 8.4</w:t>
      </w:r>
    </w:p>
    <w:p w:rsidR="00EA274E" w:rsidRDefault="00894CC8">
      <w:pPr>
        <w:numPr>
          <w:ilvl w:val="1"/>
          <w:numId w:val="74"/>
        </w:numPr>
        <w:spacing w:before="0" w:beforeAutospacing="0" w:after="0" w:afterAutospacing="0"/>
        <w:ind w:left="1560" w:right="1560"/>
        <w:divId w:val="830872575"/>
        <w:rPr>
          <w:rFonts w:eastAsia="Times New Roman"/>
        </w:rPr>
      </w:pPr>
      <w:r>
        <w:rPr>
          <w:rFonts w:eastAsia="Times New Roman"/>
        </w:rPr>
        <w:t>9.6 – 1.312</w:t>
      </w:r>
    </w:p>
    <w:p w:rsidR="00EA274E" w:rsidRDefault="00894CC8">
      <w:pPr>
        <w:numPr>
          <w:ilvl w:val="1"/>
          <w:numId w:val="74"/>
        </w:numPr>
        <w:spacing w:before="0" w:beforeAutospacing="0" w:after="0" w:afterAutospacing="0"/>
        <w:ind w:left="1560" w:right="1560"/>
        <w:divId w:val="830872575"/>
        <w:rPr>
          <w:rFonts w:eastAsia="Times New Roman"/>
        </w:rPr>
      </w:pPr>
      <w:r>
        <w:rPr>
          <w:rFonts w:eastAsia="Times New Roman"/>
        </w:rPr>
        <w:t>2.8 × 3.4</w:t>
      </w:r>
    </w:p>
    <w:p w:rsidR="00EA274E" w:rsidRDefault="00894CC8">
      <w:pPr>
        <w:numPr>
          <w:ilvl w:val="1"/>
          <w:numId w:val="74"/>
        </w:numPr>
        <w:spacing w:before="0" w:beforeAutospacing="0" w:after="0" w:afterAutospacing="0"/>
        <w:ind w:left="1560" w:right="1560"/>
        <w:divId w:val="830872575"/>
        <w:rPr>
          <w:rFonts w:eastAsia="Times New Roman"/>
        </w:rPr>
      </w:pPr>
      <w:r>
        <w:rPr>
          <w:rFonts w:eastAsia="Times New Roman"/>
        </w:rPr>
        <w:t>9.51 ÷ 1.5</w:t>
      </w:r>
    </w:p>
    <w:p w:rsidR="00EA274E" w:rsidRDefault="00894CC8">
      <w:pPr>
        <w:numPr>
          <w:ilvl w:val="0"/>
          <w:numId w:val="74"/>
        </w:numPr>
        <w:spacing w:before="0" w:beforeAutospacing="0" w:after="0" w:afterAutospacing="0"/>
        <w:ind w:left="780" w:right="780"/>
        <w:divId w:val="830872575"/>
        <w:rPr>
          <w:rFonts w:eastAsia="Times New Roman"/>
        </w:rPr>
      </w:pPr>
      <w:r>
        <w:rPr>
          <w:rFonts w:eastAsia="Times New Roman"/>
        </w:rPr>
        <w:t xml:space="preserve">Round the following numbers to two decimal places: </w:t>
      </w:r>
    </w:p>
    <w:p w:rsidR="00EA274E" w:rsidRDefault="00894CC8">
      <w:pPr>
        <w:numPr>
          <w:ilvl w:val="1"/>
          <w:numId w:val="74"/>
        </w:numPr>
        <w:spacing w:before="0" w:beforeAutospacing="0" w:after="0" w:afterAutospacing="0"/>
        <w:ind w:left="1560" w:right="1560"/>
        <w:divId w:val="830872575"/>
        <w:rPr>
          <w:rFonts w:eastAsia="Times New Roman"/>
        </w:rPr>
      </w:pPr>
      <w:r>
        <w:rPr>
          <w:rFonts w:eastAsia="Times New Roman"/>
        </w:rPr>
        <w:t>3.846</w:t>
      </w:r>
    </w:p>
    <w:p w:rsidR="00EA274E" w:rsidRDefault="00894CC8">
      <w:pPr>
        <w:numPr>
          <w:ilvl w:val="1"/>
          <w:numId w:val="74"/>
        </w:numPr>
        <w:spacing w:before="0" w:beforeAutospacing="0" w:after="0" w:afterAutospacing="0"/>
        <w:ind w:left="1560" w:right="1560"/>
        <w:divId w:val="830872575"/>
        <w:rPr>
          <w:rFonts w:eastAsia="Times New Roman"/>
        </w:rPr>
      </w:pPr>
      <w:r>
        <w:rPr>
          <w:rFonts w:eastAsia="Times New Roman"/>
        </w:rPr>
        <w:t>2.981</w:t>
      </w:r>
    </w:p>
    <w:p w:rsidR="00EA274E" w:rsidRDefault="00894CC8">
      <w:pPr>
        <w:numPr>
          <w:ilvl w:val="1"/>
          <w:numId w:val="74"/>
        </w:numPr>
        <w:spacing w:before="0" w:beforeAutospacing="0" w:after="0" w:afterAutospacing="0"/>
        <w:ind w:left="1560" w:right="1560"/>
        <w:divId w:val="830872575"/>
        <w:rPr>
          <w:rFonts w:eastAsia="Times New Roman"/>
        </w:rPr>
      </w:pPr>
      <w:r>
        <w:rPr>
          <w:rFonts w:eastAsia="Times New Roman"/>
        </w:rPr>
        <w:t>3.475</w:t>
      </w:r>
    </w:p>
    <w:p w:rsidR="00EA274E" w:rsidRDefault="00894CC8">
      <w:pPr>
        <w:divId w:val="366298013"/>
      </w:pPr>
      <w:r>
        <w:rPr>
          <w:vanish/>
        </w:rPr>
        <w:t>End of Question</w:t>
      </w:r>
    </w:p>
    <w:bookmarkStart w:id="303" w:name="View_Unit2_Session4_Answer2"/>
    <w:p w:rsidR="00EA274E" w:rsidRDefault="00894CC8">
      <w:pPr>
        <w:pStyle w:val="navbutton"/>
        <w:divId w:val="366298013"/>
      </w:pPr>
      <w:r>
        <w:fldChar w:fldCharType="begin"/>
      </w:r>
      <w:r>
        <w:instrText xml:space="preserve"> HYPERLINK "" \l "Unit2_Session4_Answer2" </w:instrText>
      </w:r>
      <w:r>
        <w:fldChar w:fldCharType="separate"/>
      </w:r>
      <w:r>
        <w:rPr>
          <w:rStyle w:val="Hyperlink"/>
        </w:rPr>
        <w:t>View answer - Activity 24: Rounding</w:t>
      </w:r>
      <w:r>
        <w:fldChar w:fldCharType="end"/>
      </w:r>
      <w:bookmarkEnd w:id="303"/>
    </w:p>
    <w:p w:rsidR="00EA274E" w:rsidRDefault="00894CC8">
      <w:pPr>
        <w:divId w:val="1609853615"/>
      </w:pPr>
      <w:r>
        <w:rPr>
          <w:vanish/>
        </w:rPr>
        <w:t>End of Activity</w:t>
      </w:r>
    </w:p>
    <w:p w:rsidR="00EA274E" w:rsidRDefault="00894CC8">
      <w:pPr>
        <w:pStyle w:val="Heading2"/>
        <w:divId w:val="1335450615"/>
        <w:rPr>
          <w:rFonts w:eastAsia="Times New Roman"/>
        </w:rPr>
      </w:pPr>
      <w:bookmarkStart w:id="304" w:name="Unit2_Session4_Section2"/>
      <w:bookmarkEnd w:id="304"/>
      <w:r>
        <w:rPr>
          <w:rFonts w:eastAsia="Times New Roman"/>
        </w:rPr>
        <w:t>4.2 Rounding money</w:t>
      </w:r>
    </w:p>
    <w:p w:rsidR="00EA274E" w:rsidRDefault="00894CC8">
      <w:pPr>
        <w:pStyle w:val="Heading3"/>
        <w:divId w:val="1531186941"/>
        <w:rPr>
          <w:rFonts w:eastAsia="Times New Roman"/>
        </w:rPr>
      </w:pPr>
      <w:bookmarkStart w:id="305" w:name="Unit2_Session4_InternalSection1"/>
      <w:bookmarkEnd w:id="305"/>
      <w:r>
        <w:rPr>
          <w:rFonts w:eastAsia="Times New Roman"/>
        </w:rPr>
        <w:t>Rounding money to the nearest 10p</w:t>
      </w:r>
    </w:p>
    <w:p w:rsidR="00EA274E" w:rsidRDefault="00894CC8">
      <w:pPr>
        <w:divId w:val="1531186941"/>
      </w:pPr>
      <w:r>
        <w:t>We use rounding with money in real life when shopping on a budget or maybe checking a bill.</w:t>
      </w:r>
    </w:p>
    <w:p w:rsidR="00EA274E" w:rsidRDefault="00894CC8">
      <w:pPr>
        <w:divId w:val="1531186941"/>
      </w:pPr>
      <w:r>
        <w:t xml:space="preserve">The rule is that if the amount ends in 5p or more, you round up to the next 10p above, and if the amount ends in less than 5p, the 10p digit remains unchanged. For example: </w:t>
      </w:r>
    </w:p>
    <w:p w:rsidR="00EA274E" w:rsidRDefault="00894CC8">
      <w:pPr>
        <w:divId w:val="1531186941"/>
      </w:pPr>
      <w:r>
        <w:rPr>
          <w:vanish/>
        </w:rPr>
        <w:t>Start of Extract</w:t>
      </w:r>
    </w:p>
    <w:p w:rsidR="00EA274E" w:rsidRDefault="00894CC8">
      <w:pPr>
        <w:divId w:val="1472401286"/>
      </w:pPr>
      <w:bookmarkStart w:id="306" w:name="Unit2_Session4_Extract3"/>
      <w:bookmarkEnd w:id="306"/>
      <w:r>
        <w:t>43p ends in 3 (it’s less than 5) so it can be rounded down to 40p</w:t>
      </w:r>
    </w:p>
    <w:p w:rsidR="00EA274E" w:rsidRDefault="00894CC8">
      <w:pPr>
        <w:divId w:val="1472401286"/>
      </w:pPr>
      <w:r>
        <w:t>78p ends in 8 (it’s more than 5) so it can be rounded up to 80p</w:t>
      </w:r>
    </w:p>
    <w:p w:rsidR="00EA274E" w:rsidRDefault="00894CC8">
      <w:pPr>
        <w:divId w:val="1531186941"/>
      </w:pPr>
      <w:r>
        <w:rPr>
          <w:vanish/>
        </w:rPr>
        <w:t>End of Extract</w:t>
      </w:r>
    </w:p>
    <w:p w:rsidR="00EA274E" w:rsidRDefault="00894CC8">
      <w:pPr>
        <w:divId w:val="1531186941"/>
      </w:pPr>
      <w:r>
        <w:rPr>
          <w:vanish/>
        </w:rPr>
        <w:t>Start of Activity</w:t>
      </w:r>
    </w:p>
    <w:p w:rsidR="00EA274E" w:rsidRDefault="00894CC8">
      <w:pPr>
        <w:spacing w:before="240" w:beforeAutospacing="0" w:after="0" w:afterAutospacing="0" w:line="240" w:lineRule="auto"/>
        <w:ind w:left="240" w:right="240"/>
        <w:outlineLvl w:val="4"/>
        <w:divId w:val="1126318219"/>
        <w:rPr>
          <w:rFonts w:eastAsia="Times New Roman"/>
          <w:b/>
          <w:bCs/>
          <w:sz w:val="36"/>
          <w:szCs w:val="36"/>
        </w:rPr>
      </w:pPr>
      <w:bookmarkStart w:id="307" w:name="Unit2_Session4_Activity3"/>
      <w:bookmarkEnd w:id="307"/>
      <w:r>
        <w:rPr>
          <w:rFonts w:eastAsia="Times New Roman"/>
          <w:b/>
          <w:bCs/>
          <w:sz w:val="36"/>
          <w:szCs w:val="36"/>
        </w:rPr>
        <w:t>Activity 25: Rounding to the nearest 10p</w:t>
      </w:r>
    </w:p>
    <w:p w:rsidR="00EA274E" w:rsidRDefault="00894CC8">
      <w:pPr>
        <w:divId w:val="1638141854"/>
      </w:pPr>
      <w:r>
        <w:rPr>
          <w:vanish/>
        </w:rPr>
        <w:t>Start of Question</w:t>
      </w:r>
    </w:p>
    <w:p w:rsidR="00EA274E" w:rsidRDefault="00894CC8">
      <w:pPr>
        <w:divId w:val="947388996"/>
      </w:pPr>
      <w:bookmarkStart w:id="308" w:name="Unit2_Session4_Question5"/>
      <w:bookmarkEnd w:id="308"/>
      <w:r>
        <w:t>Round the following amounts to the nearest 10p:</w:t>
      </w:r>
    </w:p>
    <w:p w:rsidR="00EA274E" w:rsidRDefault="00894CC8">
      <w:pPr>
        <w:numPr>
          <w:ilvl w:val="0"/>
          <w:numId w:val="75"/>
        </w:numPr>
        <w:spacing w:before="0" w:beforeAutospacing="0" w:after="0" w:afterAutospacing="0"/>
        <w:ind w:left="780" w:right="780"/>
        <w:divId w:val="947388996"/>
        <w:rPr>
          <w:rFonts w:eastAsia="Times New Roman"/>
        </w:rPr>
      </w:pPr>
      <w:r>
        <w:rPr>
          <w:rFonts w:eastAsia="Times New Roman"/>
        </w:rPr>
        <w:t>13p</w:t>
      </w:r>
    </w:p>
    <w:p w:rsidR="00EA274E" w:rsidRDefault="00894CC8">
      <w:pPr>
        <w:numPr>
          <w:ilvl w:val="0"/>
          <w:numId w:val="75"/>
        </w:numPr>
        <w:spacing w:before="0" w:beforeAutospacing="0" w:after="0" w:afterAutospacing="0"/>
        <w:ind w:left="780" w:right="780"/>
        <w:divId w:val="947388996"/>
        <w:rPr>
          <w:rFonts w:eastAsia="Times New Roman"/>
        </w:rPr>
      </w:pPr>
      <w:r>
        <w:rPr>
          <w:rFonts w:eastAsia="Times New Roman"/>
        </w:rPr>
        <w:t>26p</w:t>
      </w:r>
    </w:p>
    <w:p w:rsidR="00EA274E" w:rsidRDefault="00894CC8">
      <w:pPr>
        <w:numPr>
          <w:ilvl w:val="0"/>
          <w:numId w:val="75"/>
        </w:numPr>
        <w:spacing w:before="0" w:beforeAutospacing="0" w:after="0" w:afterAutospacing="0"/>
        <w:ind w:left="780" w:right="780"/>
        <w:divId w:val="947388996"/>
        <w:rPr>
          <w:rFonts w:eastAsia="Times New Roman"/>
        </w:rPr>
      </w:pPr>
      <w:r>
        <w:rPr>
          <w:rFonts w:eastAsia="Times New Roman"/>
        </w:rPr>
        <w:t>35p</w:t>
      </w:r>
    </w:p>
    <w:p w:rsidR="00EA274E" w:rsidRDefault="00894CC8">
      <w:pPr>
        <w:numPr>
          <w:ilvl w:val="0"/>
          <w:numId w:val="75"/>
        </w:numPr>
        <w:spacing w:before="0" w:beforeAutospacing="0" w:after="0" w:afterAutospacing="0"/>
        <w:ind w:left="780" w:right="780"/>
        <w:divId w:val="947388996"/>
        <w:rPr>
          <w:rFonts w:eastAsia="Times New Roman"/>
        </w:rPr>
      </w:pPr>
      <w:r>
        <w:rPr>
          <w:rFonts w:eastAsia="Times New Roman"/>
        </w:rPr>
        <w:t>£4.72</w:t>
      </w:r>
    </w:p>
    <w:p w:rsidR="00EA274E" w:rsidRDefault="00894CC8">
      <w:pPr>
        <w:numPr>
          <w:ilvl w:val="0"/>
          <w:numId w:val="75"/>
        </w:numPr>
        <w:spacing w:before="0" w:beforeAutospacing="0" w:after="0" w:afterAutospacing="0"/>
        <w:ind w:left="780" w:right="780"/>
        <w:divId w:val="947388996"/>
        <w:rPr>
          <w:rFonts w:eastAsia="Times New Roman"/>
        </w:rPr>
      </w:pPr>
      <w:r>
        <w:rPr>
          <w:rFonts w:eastAsia="Times New Roman"/>
        </w:rPr>
        <w:t>£8.63</w:t>
      </w:r>
    </w:p>
    <w:p w:rsidR="00EA274E" w:rsidRDefault="00894CC8">
      <w:pPr>
        <w:numPr>
          <w:ilvl w:val="0"/>
          <w:numId w:val="75"/>
        </w:numPr>
        <w:spacing w:before="0" w:beforeAutospacing="0" w:after="0" w:afterAutospacing="0"/>
        <w:ind w:left="780" w:right="780"/>
        <w:divId w:val="947388996"/>
        <w:rPr>
          <w:rFonts w:eastAsia="Times New Roman"/>
        </w:rPr>
      </w:pPr>
      <w:r>
        <w:rPr>
          <w:rFonts w:eastAsia="Times New Roman"/>
        </w:rPr>
        <w:t>£14.85</w:t>
      </w:r>
    </w:p>
    <w:p w:rsidR="00EA274E" w:rsidRDefault="00894CC8">
      <w:pPr>
        <w:divId w:val="1638141854"/>
      </w:pPr>
      <w:r>
        <w:rPr>
          <w:vanish/>
        </w:rPr>
        <w:t>End of Question</w:t>
      </w:r>
    </w:p>
    <w:bookmarkStart w:id="309" w:name="View_Unit2_Session4_Answer3"/>
    <w:p w:rsidR="00EA274E" w:rsidRDefault="00894CC8">
      <w:pPr>
        <w:pStyle w:val="navbutton"/>
        <w:divId w:val="1638141854"/>
      </w:pPr>
      <w:r>
        <w:fldChar w:fldCharType="begin"/>
      </w:r>
      <w:r>
        <w:instrText xml:space="preserve"> HYPERLINK "" \l "Unit2_Session4_Answer3" </w:instrText>
      </w:r>
      <w:r>
        <w:fldChar w:fldCharType="separate"/>
      </w:r>
      <w:r>
        <w:rPr>
          <w:rStyle w:val="Hyperlink"/>
        </w:rPr>
        <w:t>View answer - Activity 25: Rounding to the nearest 10p</w:t>
      </w:r>
      <w:r>
        <w:fldChar w:fldCharType="end"/>
      </w:r>
      <w:bookmarkEnd w:id="309"/>
    </w:p>
    <w:p w:rsidR="00EA274E" w:rsidRDefault="00894CC8">
      <w:pPr>
        <w:divId w:val="1531186941"/>
      </w:pPr>
      <w:r>
        <w:rPr>
          <w:vanish/>
        </w:rPr>
        <w:t>End of Activity</w:t>
      </w:r>
    </w:p>
    <w:p w:rsidR="00EA274E" w:rsidRDefault="00894CC8">
      <w:pPr>
        <w:pStyle w:val="Heading3"/>
        <w:divId w:val="723799123"/>
        <w:rPr>
          <w:rFonts w:eastAsia="Times New Roman"/>
        </w:rPr>
      </w:pPr>
      <w:bookmarkStart w:id="310" w:name="Unit2_Session4_InternalSection2"/>
      <w:bookmarkEnd w:id="310"/>
      <w:r>
        <w:rPr>
          <w:rFonts w:eastAsia="Times New Roman"/>
        </w:rPr>
        <w:t>Rounding money to the nearest £</w:t>
      </w:r>
    </w:p>
    <w:p w:rsidR="00EA274E" w:rsidRDefault="00894CC8">
      <w:pPr>
        <w:divId w:val="723799123"/>
      </w:pPr>
      <w:r>
        <w:t xml:space="preserve">When rounding to the nearest £, the rule is that if the amount ends in 50p or more, round up to the £ above, and if the amount ends in less than 50p, the pound column remains unchanged. For example: </w:t>
      </w:r>
    </w:p>
    <w:p w:rsidR="00EA274E" w:rsidRDefault="00894CC8">
      <w:pPr>
        <w:divId w:val="723799123"/>
      </w:pPr>
      <w:r>
        <w:rPr>
          <w:vanish/>
        </w:rPr>
        <w:t>Start of Extract</w:t>
      </w:r>
    </w:p>
    <w:p w:rsidR="00EA274E" w:rsidRDefault="00894CC8">
      <w:pPr>
        <w:divId w:val="258029782"/>
      </w:pPr>
      <w:bookmarkStart w:id="311" w:name="Unit2_Session4_Extract4"/>
      <w:bookmarkEnd w:id="311"/>
      <w:r>
        <w:t>£3.42 ends in 42 (it’s less than 50) so it can be rounded down to £3</w:t>
      </w:r>
    </w:p>
    <w:p w:rsidR="00EA274E" w:rsidRDefault="00894CC8">
      <w:pPr>
        <w:divId w:val="258029782"/>
      </w:pPr>
      <w:r>
        <w:t>£56. 67 ends in 67 (it’s more than 50) so it can be rounded up to £57</w:t>
      </w:r>
    </w:p>
    <w:p w:rsidR="00EA274E" w:rsidRDefault="00894CC8">
      <w:pPr>
        <w:divId w:val="723799123"/>
      </w:pPr>
      <w:r>
        <w:rPr>
          <w:vanish/>
        </w:rPr>
        <w:t>End of Extract</w:t>
      </w:r>
    </w:p>
    <w:p w:rsidR="00EA274E" w:rsidRDefault="00894CC8">
      <w:pPr>
        <w:divId w:val="723799123"/>
      </w:pPr>
      <w:r>
        <w:rPr>
          <w:vanish/>
        </w:rPr>
        <w:t>Start of Activity</w:t>
      </w:r>
    </w:p>
    <w:p w:rsidR="00EA274E" w:rsidRDefault="00894CC8">
      <w:pPr>
        <w:spacing w:before="240" w:beforeAutospacing="0" w:after="0" w:afterAutospacing="0" w:line="240" w:lineRule="auto"/>
        <w:ind w:left="240" w:right="240"/>
        <w:outlineLvl w:val="4"/>
        <w:divId w:val="1493834085"/>
        <w:rPr>
          <w:rFonts w:eastAsia="Times New Roman"/>
          <w:b/>
          <w:bCs/>
          <w:sz w:val="36"/>
          <w:szCs w:val="36"/>
        </w:rPr>
      </w:pPr>
      <w:bookmarkStart w:id="312" w:name="Unit2_Session4_Activity4"/>
      <w:bookmarkEnd w:id="312"/>
      <w:r>
        <w:rPr>
          <w:rFonts w:eastAsia="Times New Roman"/>
          <w:b/>
          <w:bCs/>
          <w:sz w:val="36"/>
          <w:szCs w:val="36"/>
        </w:rPr>
        <w:t>Activity 26: Rounding to the nearest £</w:t>
      </w:r>
    </w:p>
    <w:p w:rsidR="00EA274E" w:rsidRDefault="00894CC8">
      <w:pPr>
        <w:divId w:val="2125688642"/>
      </w:pPr>
      <w:r>
        <w:rPr>
          <w:vanish/>
        </w:rPr>
        <w:t>Start of Question</w:t>
      </w:r>
    </w:p>
    <w:p w:rsidR="00EA274E" w:rsidRDefault="00894CC8">
      <w:pPr>
        <w:divId w:val="175266642"/>
      </w:pPr>
      <w:bookmarkStart w:id="313" w:name="Unit2_Session4_Question6"/>
      <w:bookmarkEnd w:id="313"/>
      <w:r>
        <w:t>Round the following amounts to the nearest £:</w:t>
      </w:r>
    </w:p>
    <w:p w:rsidR="00EA274E" w:rsidRDefault="00894CC8">
      <w:pPr>
        <w:numPr>
          <w:ilvl w:val="0"/>
          <w:numId w:val="76"/>
        </w:numPr>
        <w:spacing w:before="0" w:beforeAutospacing="0" w:after="0" w:afterAutospacing="0"/>
        <w:ind w:left="780" w:right="780"/>
        <w:divId w:val="175266642"/>
        <w:rPr>
          <w:rFonts w:eastAsia="Times New Roman"/>
        </w:rPr>
      </w:pPr>
      <w:r>
        <w:rPr>
          <w:rFonts w:eastAsia="Times New Roman"/>
        </w:rPr>
        <w:t>£6.30</w:t>
      </w:r>
    </w:p>
    <w:p w:rsidR="00EA274E" w:rsidRDefault="00894CC8">
      <w:pPr>
        <w:numPr>
          <w:ilvl w:val="0"/>
          <w:numId w:val="76"/>
        </w:numPr>
        <w:spacing w:before="0" w:beforeAutospacing="0" w:after="0" w:afterAutospacing="0"/>
        <w:ind w:left="780" w:right="780"/>
        <w:divId w:val="175266642"/>
        <w:rPr>
          <w:rFonts w:eastAsia="Times New Roman"/>
        </w:rPr>
      </w:pPr>
      <w:r>
        <w:rPr>
          <w:rFonts w:eastAsia="Times New Roman"/>
        </w:rPr>
        <w:t>£9.70</w:t>
      </w:r>
    </w:p>
    <w:p w:rsidR="00EA274E" w:rsidRDefault="00894CC8">
      <w:pPr>
        <w:numPr>
          <w:ilvl w:val="0"/>
          <w:numId w:val="76"/>
        </w:numPr>
        <w:spacing w:before="0" w:beforeAutospacing="0" w:after="0" w:afterAutospacing="0"/>
        <w:ind w:left="780" w:right="780"/>
        <w:divId w:val="175266642"/>
        <w:rPr>
          <w:rFonts w:eastAsia="Times New Roman"/>
        </w:rPr>
      </w:pPr>
      <w:r>
        <w:rPr>
          <w:rFonts w:eastAsia="Times New Roman"/>
        </w:rPr>
        <w:t>£0.50</w:t>
      </w:r>
    </w:p>
    <w:p w:rsidR="00EA274E" w:rsidRDefault="00894CC8">
      <w:pPr>
        <w:numPr>
          <w:ilvl w:val="0"/>
          <w:numId w:val="76"/>
        </w:numPr>
        <w:spacing w:before="0" w:beforeAutospacing="0" w:after="0" w:afterAutospacing="0"/>
        <w:ind w:left="780" w:right="780"/>
        <w:divId w:val="175266642"/>
        <w:rPr>
          <w:rFonts w:eastAsia="Times New Roman"/>
        </w:rPr>
      </w:pPr>
      <w:r>
        <w:rPr>
          <w:rFonts w:eastAsia="Times New Roman"/>
        </w:rPr>
        <w:t>£13.12</w:t>
      </w:r>
    </w:p>
    <w:p w:rsidR="00EA274E" w:rsidRDefault="00894CC8">
      <w:pPr>
        <w:numPr>
          <w:ilvl w:val="0"/>
          <w:numId w:val="76"/>
        </w:numPr>
        <w:spacing w:before="0" w:beforeAutospacing="0" w:after="0" w:afterAutospacing="0"/>
        <w:ind w:left="780" w:right="780"/>
        <w:divId w:val="175266642"/>
        <w:rPr>
          <w:rFonts w:eastAsia="Times New Roman"/>
        </w:rPr>
      </w:pPr>
      <w:r>
        <w:rPr>
          <w:rFonts w:eastAsia="Times New Roman"/>
        </w:rPr>
        <w:t>£26.17</w:t>
      </w:r>
    </w:p>
    <w:p w:rsidR="00EA274E" w:rsidRDefault="00894CC8">
      <w:pPr>
        <w:numPr>
          <w:ilvl w:val="0"/>
          <w:numId w:val="76"/>
        </w:numPr>
        <w:spacing w:before="0" w:beforeAutospacing="0" w:after="0" w:afterAutospacing="0"/>
        <w:ind w:left="780" w:right="780"/>
        <w:divId w:val="175266642"/>
        <w:rPr>
          <w:rFonts w:eastAsia="Times New Roman"/>
        </w:rPr>
      </w:pPr>
      <w:r>
        <w:rPr>
          <w:rFonts w:eastAsia="Times New Roman"/>
        </w:rPr>
        <w:t>£52.50</w:t>
      </w:r>
    </w:p>
    <w:p w:rsidR="00EA274E" w:rsidRDefault="00894CC8">
      <w:pPr>
        <w:divId w:val="2125688642"/>
      </w:pPr>
      <w:r>
        <w:rPr>
          <w:vanish/>
        </w:rPr>
        <w:t>End of Question</w:t>
      </w:r>
    </w:p>
    <w:bookmarkStart w:id="314" w:name="View_Unit2_Session4_Answer4"/>
    <w:p w:rsidR="00EA274E" w:rsidRDefault="00894CC8">
      <w:pPr>
        <w:pStyle w:val="navbutton"/>
        <w:divId w:val="2125688642"/>
      </w:pPr>
      <w:r>
        <w:fldChar w:fldCharType="begin"/>
      </w:r>
      <w:r>
        <w:instrText xml:space="preserve"> HYPERLINK "" \l "Unit2_Session4_Answer4" </w:instrText>
      </w:r>
      <w:r>
        <w:fldChar w:fldCharType="separate"/>
      </w:r>
      <w:r>
        <w:rPr>
          <w:rStyle w:val="Hyperlink"/>
        </w:rPr>
        <w:t>View answer - Activity 26: Rounding to the nearest £</w:t>
      </w:r>
      <w:r>
        <w:fldChar w:fldCharType="end"/>
      </w:r>
      <w:bookmarkEnd w:id="314"/>
    </w:p>
    <w:p w:rsidR="00EA274E" w:rsidRDefault="00894CC8">
      <w:pPr>
        <w:divId w:val="723799123"/>
      </w:pPr>
      <w:r>
        <w:rPr>
          <w:vanish/>
        </w:rPr>
        <w:t>End of Activity</w:t>
      </w:r>
    </w:p>
    <w:p w:rsidR="00EA274E" w:rsidRDefault="00894CC8">
      <w:pPr>
        <w:pStyle w:val="Heading3"/>
        <w:divId w:val="852574258"/>
        <w:rPr>
          <w:rFonts w:eastAsia="Times New Roman"/>
        </w:rPr>
      </w:pPr>
      <w:bookmarkStart w:id="315" w:name="Unit2_Session4_InternalSection3"/>
      <w:bookmarkEnd w:id="315"/>
      <w:r>
        <w:rPr>
          <w:rFonts w:eastAsia="Times New Roman"/>
        </w:rPr>
        <w:t>Summary</w:t>
      </w:r>
    </w:p>
    <w:p w:rsidR="00EA274E" w:rsidRDefault="00894CC8">
      <w:pPr>
        <w:divId w:val="852574258"/>
      </w:pPr>
      <w:r>
        <w:t>By completing this topic you have learned how to approximate answers to calculations involving decimal numbers.</w:t>
      </w:r>
    </w:p>
    <w:p w:rsidR="00EA274E" w:rsidRDefault="00894CC8">
      <w:pPr>
        <w:divId w:val="852574258"/>
      </w:pPr>
      <w:r>
        <w:t>You have also learned how to round a decimal number to two decimal places and round money to the nearest 10p or £.</w:t>
      </w:r>
    </w:p>
    <w:p w:rsidR="00EA274E" w:rsidRDefault="00894CC8">
      <w:pPr>
        <w:pStyle w:val="Heading2"/>
        <w:divId w:val="882862388"/>
        <w:rPr>
          <w:rFonts w:eastAsia="Times New Roman"/>
        </w:rPr>
      </w:pPr>
      <w:bookmarkStart w:id="316" w:name="Unit2_Session4_Section3"/>
      <w:bookmarkEnd w:id="316"/>
      <w:r>
        <w:rPr>
          <w:rFonts w:eastAsia="Times New Roman"/>
        </w:rPr>
        <w:t>4.3 Calculations using decimals</w:t>
      </w:r>
    </w:p>
    <w:p w:rsidR="00EA274E" w:rsidRDefault="00894CC8">
      <w:pPr>
        <w:divId w:val="882862388"/>
      </w:pPr>
      <w:r>
        <w:t xml:space="preserve">When you make any calculation with decimals – that is, addition, subtraction, multiplication and division – it is very important to make sure that the decimal point is in the correct place. If you don’t, you’ll get the wrong answer. </w:t>
      </w:r>
    </w:p>
    <w:p w:rsidR="00EA274E" w:rsidRDefault="00894CC8">
      <w:pPr>
        <w:divId w:val="882862388"/>
      </w:pPr>
      <w:r>
        <w:rPr>
          <w:vanish/>
        </w:rPr>
        <w:t>Start of Case Study</w:t>
      </w:r>
    </w:p>
    <w:p w:rsidR="00EA274E" w:rsidRDefault="00894CC8">
      <w:pPr>
        <w:spacing w:before="240" w:beforeAutospacing="0" w:after="0" w:afterAutospacing="0" w:line="240" w:lineRule="auto"/>
        <w:ind w:left="240" w:right="240"/>
        <w:outlineLvl w:val="3"/>
        <w:divId w:val="1208025393"/>
        <w:rPr>
          <w:rFonts w:eastAsia="Times New Roman"/>
          <w:b/>
          <w:bCs/>
          <w:sz w:val="36"/>
          <w:szCs w:val="36"/>
        </w:rPr>
      </w:pPr>
      <w:bookmarkStart w:id="317" w:name="Unit2_Session4_CaseStudy4"/>
      <w:bookmarkEnd w:id="317"/>
      <w:r>
        <w:rPr>
          <w:rFonts w:eastAsia="Times New Roman"/>
          <w:b/>
          <w:bCs/>
          <w:sz w:val="36"/>
          <w:szCs w:val="36"/>
        </w:rPr>
        <w:t>Adding and subtracting decimals</w:t>
      </w:r>
    </w:p>
    <w:p w:rsidR="00EA274E" w:rsidRDefault="00894CC8">
      <w:pPr>
        <w:divId w:val="1945722138"/>
      </w:pPr>
      <w:r>
        <w:t>When we add or subtract decimals, it is important to line up the decimal points.</w:t>
      </w:r>
    </w:p>
    <w:p w:rsidR="00EA274E" w:rsidRDefault="00894CC8">
      <w:pPr>
        <w:divId w:val="1945722138"/>
      </w:pPr>
      <w:r>
        <w:t>Calculate the following:</w:t>
      </w:r>
    </w:p>
    <w:p w:rsidR="00EA274E" w:rsidRDefault="00894CC8">
      <w:pPr>
        <w:numPr>
          <w:ilvl w:val="0"/>
          <w:numId w:val="77"/>
        </w:numPr>
        <w:spacing w:before="0" w:beforeAutospacing="0" w:after="0" w:afterAutospacing="0"/>
        <w:ind w:left="780" w:right="780"/>
        <w:divId w:val="1945722138"/>
        <w:rPr>
          <w:rFonts w:eastAsia="Times New Roman"/>
        </w:rPr>
      </w:pPr>
      <w:r>
        <w:rPr>
          <w:rFonts w:eastAsia="Times New Roman"/>
        </w:rPr>
        <w:t>14.08 + 4.1</w:t>
      </w:r>
    </w:p>
    <w:p w:rsidR="00EA274E" w:rsidRDefault="00894CC8">
      <w:pPr>
        <w:numPr>
          <w:ilvl w:val="0"/>
          <w:numId w:val="77"/>
        </w:numPr>
        <w:spacing w:before="0" w:beforeAutospacing="0" w:after="0" w:afterAutospacing="0"/>
        <w:ind w:left="780" w:right="780"/>
        <w:divId w:val="1945722138"/>
        <w:rPr>
          <w:rFonts w:eastAsia="Times New Roman"/>
        </w:rPr>
      </w:pPr>
      <w:r>
        <w:rPr>
          <w:rFonts w:eastAsia="Times New Roman"/>
        </w:rPr>
        <w:t>34.45 – 2.3</w:t>
      </w:r>
    </w:p>
    <w:p w:rsidR="00EA274E" w:rsidRDefault="00894CC8">
      <w:pPr>
        <w:spacing w:line="240" w:lineRule="auto"/>
        <w:outlineLvl w:val="4"/>
        <w:divId w:val="1945722138"/>
        <w:rPr>
          <w:rFonts w:eastAsia="Times New Roman"/>
          <w:b/>
          <w:bCs/>
          <w:sz w:val="32"/>
          <w:szCs w:val="32"/>
        </w:rPr>
      </w:pPr>
      <w:r>
        <w:rPr>
          <w:rFonts w:eastAsia="Times New Roman"/>
          <w:b/>
          <w:bCs/>
          <w:sz w:val="32"/>
          <w:szCs w:val="32"/>
        </w:rPr>
        <w:t xml:space="preserve">Method </w:t>
      </w:r>
    </w:p>
    <w:p w:rsidR="00EA274E" w:rsidRDefault="00894CC8">
      <w:pPr>
        <w:divId w:val="1945722138"/>
      </w:pPr>
      <w:r>
        <w:rPr>
          <w:vanish/>
        </w:rPr>
        <w:t>Start of Figure</w:t>
      </w:r>
    </w:p>
    <w:p w:rsidR="00EA274E" w:rsidRDefault="00894CC8">
      <w:pPr>
        <w:spacing w:before="240" w:beforeAutospacing="0" w:after="0" w:afterAutospacing="0" w:line="240" w:lineRule="auto"/>
        <w:divId w:val="1561592185"/>
        <w:rPr>
          <w:rFonts w:ascii="Times New Roman" w:eastAsia="Times New Roman" w:hAnsi="Times New Roman" w:cs="Times New Roman"/>
          <w:sz w:val="24"/>
          <w:szCs w:val="24"/>
        </w:rPr>
      </w:pPr>
      <w:bookmarkStart w:id="318" w:name="Unit2_Session4_Figure5"/>
      <w:bookmarkEnd w:id="318"/>
      <w:r>
        <w:rPr>
          <w:rFonts w:ascii="Times New Roman" w:eastAsia="Times New Roman" w:hAnsi="Times New Roman" w:cs="Times New Roman"/>
          <w:noProof/>
          <w:sz w:val="24"/>
          <w:szCs w:val="24"/>
        </w:rPr>
        <w:drawing>
          <wp:inline distT="0" distB="0" distL="0" distR="0" wp14:anchorId="5CB387E0" wp14:editId="6E707C48">
            <wp:extent cx="4561200" cy="1929600"/>
            <wp:effectExtent l="0" t="0" r="0" b="0"/>
            <wp:docPr id="129" name="Picture 129" descr="D:\AaaF\OUT\httpswwwopeneduopenlearn_cmid140259_2022-12-07_17-31-40_82d7e557728d45448e3e2a5d33cfe564\word\assets\bltl_m1w_s4_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AaaF\OUT\httpswwwopeneduopenlearn_cmid140259_2022-12-07_17-31-40_82d7e557728d45448e3e2a5d33cfe564\word\assets\bltl_m1w_s4_fig_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61200" cy="1929600"/>
                    </a:xfrm>
                    <a:prstGeom prst="rect">
                      <a:avLst/>
                    </a:prstGeom>
                    <a:noFill/>
                    <a:ln>
                      <a:noFill/>
                    </a:ln>
                  </pic:spPr>
                </pic:pic>
              </a:graphicData>
            </a:graphic>
          </wp:inline>
        </w:drawing>
      </w:r>
    </w:p>
    <w:p w:rsidR="00EA274E" w:rsidRDefault="00894CC8">
      <w:pPr>
        <w:pStyle w:val="Caption1"/>
        <w:divId w:val="167135233"/>
      </w:pPr>
      <w:r>
        <w:t>Figure 24 Calculating using decimals</w:t>
      </w:r>
    </w:p>
    <w:bookmarkStart w:id="319" w:name="View_Unit2_Session4_Description5"/>
    <w:p w:rsidR="00EA274E" w:rsidRDefault="00894CC8">
      <w:pPr>
        <w:pStyle w:val="navbutton"/>
        <w:divId w:val="167135233"/>
      </w:pPr>
      <w:r>
        <w:fldChar w:fldCharType="begin"/>
      </w:r>
      <w:r>
        <w:instrText xml:space="preserve"> HYPERLINK "" \l "Unit2_Session4_Description5" </w:instrText>
      </w:r>
      <w:r>
        <w:fldChar w:fldCharType="separate"/>
      </w:r>
      <w:r>
        <w:rPr>
          <w:rStyle w:val="Hyperlink"/>
        </w:rPr>
        <w:t>View description - Figure 24 Calculating using decimals</w:t>
      </w:r>
      <w:r>
        <w:fldChar w:fldCharType="end"/>
      </w:r>
      <w:bookmarkEnd w:id="319"/>
    </w:p>
    <w:p w:rsidR="00EA274E" w:rsidRDefault="00894CC8">
      <w:pPr>
        <w:divId w:val="1945722138"/>
      </w:pPr>
      <w:r>
        <w:rPr>
          <w:vanish/>
        </w:rPr>
        <w:t>End of Figure</w:t>
      </w:r>
    </w:p>
    <w:p w:rsidR="00EA274E" w:rsidRDefault="00894CC8">
      <w:pPr>
        <w:divId w:val="882862388"/>
      </w:pPr>
      <w:r>
        <w:rPr>
          <w:vanish/>
        </w:rPr>
        <w:t>End of Case Study</w:t>
      </w:r>
    </w:p>
    <w:p w:rsidR="00EA274E" w:rsidRDefault="00894CC8">
      <w:pPr>
        <w:divId w:val="882862388"/>
      </w:pPr>
      <w:r>
        <w:t>Now try the following activity. Remember to check your answers once you have completed the questions.</w:t>
      </w:r>
    </w:p>
    <w:p w:rsidR="00EA274E" w:rsidRDefault="00894CC8">
      <w:pPr>
        <w:divId w:val="882862388"/>
      </w:pPr>
      <w:r>
        <w:rPr>
          <w:vanish/>
        </w:rPr>
        <w:t>Start of Activity</w:t>
      </w:r>
    </w:p>
    <w:p w:rsidR="00EA274E" w:rsidRDefault="00894CC8">
      <w:pPr>
        <w:spacing w:before="240" w:beforeAutospacing="0" w:after="0" w:afterAutospacing="0" w:line="240" w:lineRule="auto"/>
        <w:ind w:left="240" w:right="240"/>
        <w:outlineLvl w:val="3"/>
        <w:divId w:val="796534485"/>
        <w:rPr>
          <w:rFonts w:eastAsia="Times New Roman"/>
          <w:b/>
          <w:bCs/>
          <w:sz w:val="36"/>
          <w:szCs w:val="36"/>
        </w:rPr>
      </w:pPr>
      <w:bookmarkStart w:id="320" w:name="Unit2_Session4_Activity5"/>
      <w:bookmarkEnd w:id="320"/>
      <w:r>
        <w:rPr>
          <w:rFonts w:eastAsia="Times New Roman"/>
          <w:b/>
          <w:bCs/>
          <w:sz w:val="36"/>
          <w:szCs w:val="36"/>
        </w:rPr>
        <w:t>Activity 27: Using decimals</w:t>
      </w:r>
    </w:p>
    <w:p w:rsidR="00EA274E" w:rsidRDefault="00894CC8">
      <w:pPr>
        <w:divId w:val="1030649505"/>
      </w:pPr>
      <w:r>
        <w:rPr>
          <w:vanish/>
        </w:rPr>
        <w:t>Start of Question</w:t>
      </w:r>
    </w:p>
    <w:p w:rsidR="00EA274E" w:rsidRDefault="00894CC8">
      <w:pPr>
        <w:divId w:val="22022430"/>
      </w:pPr>
      <w:bookmarkStart w:id="321" w:name="Unit2_Session4_Question7"/>
      <w:bookmarkEnd w:id="321"/>
      <w:r>
        <w:t>Now try the following activity using written methods. Remember to check your answers once you have completed the questions.</w:t>
      </w:r>
    </w:p>
    <w:p w:rsidR="00EA274E" w:rsidRDefault="00894CC8">
      <w:pPr>
        <w:numPr>
          <w:ilvl w:val="0"/>
          <w:numId w:val="78"/>
        </w:numPr>
        <w:spacing w:before="0" w:beforeAutospacing="0" w:after="0" w:afterAutospacing="0"/>
        <w:ind w:left="780" w:right="780"/>
        <w:divId w:val="22022430"/>
        <w:rPr>
          <w:rFonts w:eastAsia="Times New Roman"/>
        </w:rPr>
      </w:pPr>
      <w:r>
        <w:rPr>
          <w:rFonts w:eastAsia="Times New Roman"/>
        </w:rPr>
        <w:t>4.2 + 3.7</w:t>
      </w:r>
    </w:p>
    <w:p w:rsidR="00EA274E" w:rsidRDefault="00894CC8">
      <w:pPr>
        <w:numPr>
          <w:ilvl w:val="0"/>
          <w:numId w:val="78"/>
        </w:numPr>
        <w:spacing w:before="0" w:beforeAutospacing="0" w:after="0" w:afterAutospacing="0"/>
        <w:ind w:left="780" w:right="780"/>
        <w:divId w:val="22022430"/>
        <w:rPr>
          <w:rFonts w:eastAsia="Times New Roman"/>
        </w:rPr>
      </w:pPr>
      <w:r>
        <w:rPr>
          <w:rFonts w:eastAsia="Times New Roman"/>
        </w:rPr>
        <w:t>6.7 – 5.1</w:t>
      </w:r>
    </w:p>
    <w:p w:rsidR="00EA274E" w:rsidRDefault="00894CC8">
      <w:pPr>
        <w:numPr>
          <w:ilvl w:val="0"/>
          <w:numId w:val="78"/>
        </w:numPr>
        <w:spacing w:before="0" w:beforeAutospacing="0" w:after="0" w:afterAutospacing="0"/>
        <w:ind w:left="780" w:right="780"/>
        <w:divId w:val="22022430"/>
        <w:rPr>
          <w:rFonts w:eastAsia="Times New Roman"/>
        </w:rPr>
      </w:pPr>
      <w:r>
        <w:rPr>
          <w:rFonts w:eastAsia="Times New Roman"/>
        </w:rPr>
        <w:t>42.19 + 13.5</w:t>
      </w:r>
    </w:p>
    <w:p w:rsidR="00EA274E" w:rsidRDefault="00894CC8">
      <w:pPr>
        <w:numPr>
          <w:ilvl w:val="0"/>
          <w:numId w:val="78"/>
        </w:numPr>
        <w:spacing w:before="0" w:beforeAutospacing="0" w:after="0" w:afterAutospacing="0"/>
        <w:ind w:left="780" w:right="780"/>
        <w:divId w:val="22022430"/>
        <w:rPr>
          <w:rFonts w:eastAsia="Times New Roman"/>
        </w:rPr>
      </w:pPr>
      <w:r>
        <w:rPr>
          <w:rFonts w:eastAsia="Times New Roman"/>
        </w:rPr>
        <w:t>74.8 – 24.3</w:t>
      </w:r>
    </w:p>
    <w:p w:rsidR="00EA274E" w:rsidRDefault="00894CC8">
      <w:pPr>
        <w:numPr>
          <w:ilvl w:val="0"/>
          <w:numId w:val="78"/>
        </w:numPr>
        <w:spacing w:before="0" w:beforeAutospacing="0" w:after="0" w:afterAutospacing="0"/>
        <w:ind w:left="780" w:right="780"/>
        <w:divId w:val="22022430"/>
        <w:rPr>
          <w:rFonts w:eastAsia="Times New Roman"/>
        </w:rPr>
      </w:pPr>
      <w:r>
        <w:rPr>
          <w:rFonts w:eastAsia="Times New Roman"/>
        </w:rPr>
        <w:t>£163.25 + £27.12</w:t>
      </w:r>
    </w:p>
    <w:p w:rsidR="00EA274E" w:rsidRDefault="00894CC8">
      <w:pPr>
        <w:numPr>
          <w:ilvl w:val="0"/>
          <w:numId w:val="78"/>
        </w:numPr>
        <w:spacing w:before="0" w:beforeAutospacing="0" w:after="0" w:afterAutospacing="0"/>
        <w:ind w:left="780" w:right="780"/>
        <w:divId w:val="22022430"/>
        <w:rPr>
          <w:rFonts w:eastAsia="Times New Roman"/>
        </w:rPr>
      </w:pPr>
      <w:r>
        <w:rPr>
          <w:rFonts w:eastAsia="Times New Roman"/>
        </w:rPr>
        <w:t>2.1 m – 0.75 m</w:t>
      </w:r>
    </w:p>
    <w:p w:rsidR="00EA274E" w:rsidRDefault="00894CC8">
      <w:pPr>
        <w:divId w:val="1030649505"/>
      </w:pPr>
      <w:r>
        <w:rPr>
          <w:vanish/>
        </w:rPr>
        <w:t>End of Question</w:t>
      </w:r>
    </w:p>
    <w:bookmarkStart w:id="322" w:name="View_Unit2_Session4_Answer5"/>
    <w:p w:rsidR="00EA274E" w:rsidRDefault="00894CC8">
      <w:pPr>
        <w:pStyle w:val="navbutton"/>
        <w:divId w:val="1030649505"/>
      </w:pPr>
      <w:r>
        <w:fldChar w:fldCharType="begin"/>
      </w:r>
      <w:r>
        <w:instrText xml:space="preserve"> HYPERLINK "" \l "Unit2_Session4_Answer5" </w:instrText>
      </w:r>
      <w:r>
        <w:fldChar w:fldCharType="separate"/>
      </w:r>
      <w:r>
        <w:rPr>
          <w:rStyle w:val="Hyperlink"/>
        </w:rPr>
        <w:t>View answer - Activity 27: Using decimals</w:t>
      </w:r>
      <w:r>
        <w:fldChar w:fldCharType="end"/>
      </w:r>
      <w:bookmarkEnd w:id="322"/>
    </w:p>
    <w:p w:rsidR="00EA274E" w:rsidRDefault="00894CC8">
      <w:pPr>
        <w:divId w:val="882862388"/>
      </w:pPr>
      <w:r>
        <w:rPr>
          <w:vanish/>
        </w:rPr>
        <w:t>End of Activity</w:t>
      </w:r>
    </w:p>
    <w:p w:rsidR="00EA274E" w:rsidRDefault="00894CC8">
      <w:pPr>
        <w:pStyle w:val="Heading3"/>
        <w:divId w:val="1740640293"/>
        <w:rPr>
          <w:rFonts w:eastAsia="Times New Roman"/>
        </w:rPr>
      </w:pPr>
      <w:bookmarkStart w:id="323" w:name="Unit2_Session4_SubSection1"/>
      <w:bookmarkEnd w:id="323"/>
      <w:r>
        <w:rPr>
          <w:rFonts w:eastAsia="Times New Roman"/>
        </w:rPr>
        <w:t>Multiplication</w:t>
      </w:r>
    </w:p>
    <w:p w:rsidR="00EA274E" w:rsidRDefault="00894CC8">
      <w:pPr>
        <w:pStyle w:val="Heading4"/>
        <w:divId w:val="793063602"/>
        <w:rPr>
          <w:rFonts w:eastAsia="Times New Roman"/>
        </w:rPr>
      </w:pPr>
      <w:bookmarkStart w:id="324" w:name="Unit2_Session4_InternalSection4"/>
      <w:bookmarkEnd w:id="324"/>
      <w:r>
        <w:rPr>
          <w:rFonts w:eastAsia="Times New Roman"/>
        </w:rPr>
        <w:t>Multiplying decimals by 10, 100 and 1 000</w:t>
      </w:r>
    </w:p>
    <w:p w:rsidR="00EA274E" w:rsidRDefault="00894CC8">
      <w:pPr>
        <w:divId w:val="793063602"/>
      </w:pPr>
      <w:r>
        <w:t xml:space="preserve">When you multiply a decimal number by 10, all the numbers get 10 times bigger, so the decimal point moves one place to the right. </w:t>
      </w:r>
    </w:p>
    <w:p w:rsidR="00EA274E" w:rsidRDefault="00894CC8">
      <w:pPr>
        <w:divId w:val="793063602"/>
      </w:pPr>
      <w:r>
        <w:t>When you multiply by 100, all the numbers get 100 times bigger, so the decimal point moves two places to the right.</w:t>
      </w:r>
    </w:p>
    <w:p w:rsidR="00EA274E" w:rsidRDefault="00894CC8">
      <w:pPr>
        <w:divId w:val="793063602"/>
      </w:pPr>
      <w:r>
        <w:t>When you multiply by 1 000 all the numbers get 1 000 times bigger, so the decimal point moves three places to the right.</w:t>
      </w:r>
    </w:p>
    <w:p w:rsidR="00EA274E" w:rsidRDefault="00894CC8">
      <w:pPr>
        <w:divId w:val="793063602"/>
      </w:pPr>
      <w:r>
        <w:t>The following video shows you the correct method for multiplying decimal numbers by 10, 100 or 1 000:</w:t>
      </w:r>
    </w:p>
    <w:p w:rsidR="00EA274E" w:rsidRDefault="00894CC8">
      <w:pPr>
        <w:divId w:val="793063602"/>
      </w:pPr>
      <w:r>
        <w:rPr>
          <w:vanish/>
        </w:rPr>
        <w:t>Start of Media Content</w:t>
      </w:r>
    </w:p>
    <w:p w:rsidR="00EA274E" w:rsidRDefault="00894CC8">
      <w:pPr>
        <w:spacing w:before="120" w:beforeAutospacing="0" w:after="120" w:afterAutospacing="0"/>
        <w:divId w:val="516771160"/>
      </w:pPr>
      <w:bookmarkStart w:id="325" w:name="Unit2_Session4_MediaContent1"/>
      <w:bookmarkEnd w:id="325"/>
      <w:r>
        <w:t xml:space="preserve">Watch the video at </w:t>
      </w:r>
      <w:hyperlink r:id="rId88" w:history="1">
        <w:r>
          <w:rPr>
            <w:rStyle w:val="Hyperlink"/>
          </w:rPr>
          <w:t>YouTube.com</w:t>
        </w:r>
      </w:hyperlink>
      <w:r>
        <w:t xml:space="preserve">. </w:t>
      </w:r>
    </w:p>
    <w:p w:rsidR="00EA274E" w:rsidRDefault="00894CC8">
      <w:pPr>
        <w:divId w:val="793063602"/>
      </w:pPr>
      <w:r>
        <w:rPr>
          <w:vanish/>
        </w:rPr>
        <w:t>End of Media Content</w:t>
      </w:r>
    </w:p>
    <w:p w:rsidR="00EA274E" w:rsidRDefault="00894CC8">
      <w:pPr>
        <w:divId w:val="793063602"/>
      </w:pPr>
      <w:r>
        <w:t>Now try the following activity.</w:t>
      </w:r>
    </w:p>
    <w:p w:rsidR="00EA274E" w:rsidRDefault="00894CC8">
      <w:pPr>
        <w:divId w:val="793063602"/>
      </w:pPr>
      <w:r>
        <w:rPr>
          <w:vanish/>
        </w:rPr>
        <w:t>Start of Activity</w:t>
      </w:r>
    </w:p>
    <w:p w:rsidR="00EA274E" w:rsidRDefault="00894CC8">
      <w:pPr>
        <w:spacing w:before="240" w:beforeAutospacing="0" w:after="0" w:afterAutospacing="0" w:line="240" w:lineRule="auto"/>
        <w:ind w:left="240" w:right="240"/>
        <w:outlineLvl w:val="5"/>
        <w:divId w:val="1573664018"/>
        <w:rPr>
          <w:rFonts w:eastAsia="Times New Roman"/>
          <w:b/>
          <w:bCs/>
          <w:sz w:val="36"/>
          <w:szCs w:val="36"/>
        </w:rPr>
      </w:pPr>
      <w:bookmarkStart w:id="326" w:name="Unit2_Session4_Activity6"/>
      <w:bookmarkEnd w:id="326"/>
      <w:r>
        <w:rPr>
          <w:rFonts w:eastAsia="Times New Roman"/>
          <w:b/>
          <w:bCs/>
          <w:sz w:val="36"/>
          <w:szCs w:val="36"/>
        </w:rPr>
        <w:t>Activity 28: Multiplying decimals by 10, 100, 1000</w:t>
      </w:r>
    </w:p>
    <w:p w:rsidR="00EA274E" w:rsidRDefault="00894CC8">
      <w:pPr>
        <w:divId w:val="1467551187"/>
      </w:pPr>
      <w:r>
        <w:rPr>
          <w:vanish/>
        </w:rPr>
        <w:t>Start of Question</w:t>
      </w:r>
    </w:p>
    <w:p w:rsidR="00EA274E" w:rsidRDefault="00894CC8">
      <w:pPr>
        <w:divId w:val="442576244"/>
      </w:pPr>
      <w:bookmarkStart w:id="327" w:name="Unit2_Session4_Question8"/>
      <w:bookmarkEnd w:id="327"/>
      <w:r>
        <w:t>Calculate the following:</w:t>
      </w:r>
    </w:p>
    <w:p w:rsidR="00EA274E" w:rsidRDefault="00894CC8">
      <w:pPr>
        <w:numPr>
          <w:ilvl w:val="0"/>
          <w:numId w:val="79"/>
        </w:numPr>
        <w:spacing w:before="0" w:beforeAutospacing="0" w:after="0" w:afterAutospacing="0"/>
        <w:ind w:left="780" w:right="780"/>
        <w:divId w:val="442576244"/>
        <w:rPr>
          <w:rFonts w:eastAsia="Times New Roman"/>
        </w:rPr>
      </w:pPr>
      <w:r>
        <w:rPr>
          <w:rFonts w:eastAsia="Times New Roman"/>
        </w:rPr>
        <w:t>16.3 × 10</w:t>
      </w:r>
    </w:p>
    <w:p w:rsidR="00EA274E" w:rsidRDefault="00894CC8">
      <w:pPr>
        <w:numPr>
          <w:ilvl w:val="0"/>
          <w:numId w:val="79"/>
        </w:numPr>
        <w:spacing w:before="0" w:beforeAutospacing="0" w:after="0" w:afterAutospacing="0"/>
        <w:ind w:left="780" w:right="780"/>
        <w:divId w:val="442576244"/>
        <w:rPr>
          <w:rFonts w:eastAsia="Times New Roman"/>
        </w:rPr>
      </w:pPr>
      <w:r>
        <w:rPr>
          <w:rFonts w:eastAsia="Times New Roman"/>
        </w:rPr>
        <w:t>5.27 × 10</w:t>
      </w:r>
    </w:p>
    <w:p w:rsidR="00EA274E" w:rsidRDefault="00894CC8">
      <w:pPr>
        <w:numPr>
          <w:ilvl w:val="0"/>
          <w:numId w:val="79"/>
        </w:numPr>
        <w:spacing w:before="0" w:beforeAutospacing="0" w:after="0" w:afterAutospacing="0"/>
        <w:ind w:left="780" w:right="780"/>
        <w:divId w:val="442576244"/>
        <w:rPr>
          <w:rFonts w:eastAsia="Times New Roman"/>
        </w:rPr>
      </w:pPr>
      <w:r>
        <w:rPr>
          <w:rFonts w:eastAsia="Times New Roman"/>
        </w:rPr>
        <w:t>82.05 × 100</w:t>
      </w:r>
    </w:p>
    <w:p w:rsidR="00EA274E" w:rsidRDefault="00894CC8">
      <w:pPr>
        <w:numPr>
          <w:ilvl w:val="0"/>
          <w:numId w:val="79"/>
        </w:numPr>
        <w:spacing w:before="0" w:beforeAutospacing="0" w:after="0" w:afterAutospacing="0"/>
        <w:ind w:left="780" w:right="780"/>
        <w:divId w:val="442576244"/>
        <w:rPr>
          <w:rFonts w:eastAsia="Times New Roman"/>
        </w:rPr>
      </w:pPr>
      <w:r>
        <w:rPr>
          <w:rFonts w:eastAsia="Times New Roman"/>
        </w:rPr>
        <w:t>673.2 × 100</w:t>
      </w:r>
    </w:p>
    <w:p w:rsidR="00EA274E" w:rsidRDefault="00894CC8">
      <w:pPr>
        <w:numPr>
          <w:ilvl w:val="0"/>
          <w:numId w:val="79"/>
        </w:numPr>
        <w:spacing w:before="0" w:beforeAutospacing="0" w:after="0" w:afterAutospacing="0"/>
        <w:ind w:left="780" w:right="780"/>
        <w:divId w:val="442576244"/>
        <w:rPr>
          <w:rFonts w:eastAsia="Times New Roman"/>
        </w:rPr>
      </w:pPr>
      <w:r>
        <w:rPr>
          <w:rFonts w:eastAsia="Times New Roman"/>
        </w:rPr>
        <w:t>48.851 × 1 000</w:t>
      </w:r>
    </w:p>
    <w:p w:rsidR="00EA274E" w:rsidRDefault="00894CC8">
      <w:pPr>
        <w:numPr>
          <w:ilvl w:val="0"/>
          <w:numId w:val="79"/>
        </w:numPr>
        <w:spacing w:before="0" w:beforeAutospacing="0" w:after="0" w:afterAutospacing="0"/>
        <w:ind w:left="780" w:right="780"/>
        <w:divId w:val="442576244"/>
        <w:rPr>
          <w:rFonts w:eastAsia="Times New Roman"/>
        </w:rPr>
      </w:pPr>
      <w:r>
        <w:rPr>
          <w:rFonts w:eastAsia="Times New Roman"/>
        </w:rPr>
        <w:t>59.24 × 1 000</w:t>
      </w:r>
    </w:p>
    <w:p w:rsidR="00EA274E" w:rsidRDefault="00894CC8">
      <w:pPr>
        <w:divId w:val="1467551187"/>
      </w:pPr>
      <w:r>
        <w:rPr>
          <w:vanish/>
        </w:rPr>
        <w:t>End of Question</w:t>
      </w:r>
    </w:p>
    <w:bookmarkStart w:id="328" w:name="View_Unit2_Session4_Answer6"/>
    <w:p w:rsidR="00EA274E" w:rsidRDefault="00894CC8">
      <w:pPr>
        <w:pStyle w:val="navbutton"/>
        <w:divId w:val="1467551187"/>
      </w:pPr>
      <w:r>
        <w:fldChar w:fldCharType="begin"/>
      </w:r>
      <w:r>
        <w:instrText xml:space="preserve"> HYPERLINK "" \l "Unit2_Session4_Answer6" </w:instrText>
      </w:r>
      <w:r>
        <w:fldChar w:fldCharType="separate"/>
      </w:r>
      <w:r>
        <w:rPr>
          <w:rStyle w:val="Hyperlink"/>
        </w:rPr>
        <w:t>View answer - Activity 28: Multiplying decimals by 10, 100, 1000</w:t>
      </w:r>
      <w:r>
        <w:fldChar w:fldCharType="end"/>
      </w:r>
      <w:bookmarkEnd w:id="328"/>
    </w:p>
    <w:p w:rsidR="00EA274E" w:rsidRDefault="00894CC8">
      <w:pPr>
        <w:divId w:val="793063602"/>
      </w:pPr>
      <w:r>
        <w:rPr>
          <w:vanish/>
        </w:rPr>
        <w:t>End of Activity</w:t>
      </w:r>
    </w:p>
    <w:p w:rsidR="00EA274E" w:rsidRDefault="00894CC8">
      <w:pPr>
        <w:pStyle w:val="Heading4"/>
        <w:divId w:val="776414140"/>
        <w:rPr>
          <w:rFonts w:eastAsia="Times New Roman"/>
        </w:rPr>
      </w:pPr>
      <w:bookmarkStart w:id="329" w:name="Unit2_Session4_InternalSection5"/>
      <w:bookmarkEnd w:id="329"/>
      <w:r>
        <w:rPr>
          <w:rFonts w:eastAsia="Times New Roman"/>
        </w:rPr>
        <w:t>Multiplying decimals</w:t>
      </w:r>
    </w:p>
    <w:p w:rsidR="00EA274E" w:rsidRDefault="00894CC8">
      <w:pPr>
        <w:divId w:val="776414140"/>
      </w:pPr>
      <w:r>
        <w:t xml:space="preserve">When multiplying decimal numbers, you should ignore the decimal point and use your usual method to multiply the numbers you are given. </w:t>
      </w:r>
    </w:p>
    <w:p w:rsidR="00EA274E" w:rsidRDefault="00894CC8">
      <w:pPr>
        <w:divId w:val="776414140"/>
      </w:pPr>
      <w:r>
        <w:t>When you have your answer, count up the total number of decimal places (or ‘dp’) in both of the numbers you have multiplied.</w:t>
      </w:r>
    </w:p>
    <w:p w:rsidR="00EA274E" w:rsidRDefault="00894CC8">
      <w:pPr>
        <w:divId w:val="776414140"/>
      </w:pPr>
      <w:r>
        <w:t xml:space="preserve">Starting from the right-hand column of your answer, count the same number of decimal places (dp) to the left and place your decimal point. </w:t>
      </w:r>
    </w:p>
    <w:p w:rsidR="00EA274E" w:rsidRDefault="00894CC8">
      <w:pPr>
        <w:divId w:val="776414140"/>
      </w:pPr>
      <w:r>
        <w:t>Watch the following video for an explanation of multiplying decimal numbers:</w:t>
      </w:r>
    </w:p>
    <w:p w:rsidR="00EA274E" w:rsidRDefault="00894CC8">
      <w:pPr>
        <w:divId w:val="776414140"/>
      </w:pPr>
      <w:r>
        <w:rPr>
          <w:vanish/>
        </w:rPr>
        <w:t>Start of Media Content</w:t>
      </w:r>
    </w:p>
    <w:p w:rsidR="00EA274E" w:rsidRDefault="00894CC8">
      <w:pPr>
        <w:spacing w:before="120" w:beforeAutospacing="0" w:after="120" w:afterAutospacing="0"/>
        <w:divId w:val="590967564"/>
      </w:pPr>
      <w:bookmarkStart w:id="330" w:name="Unit2_Session4_MediaContent2"/>
      <w:bookmarkEnd w:id="330"/>
      <w:r>
        <w:t xml:space="preserve">Watch the video at </w:t>
      </w:r>
      <w:hyperlink r:id="rId89" w:history="1">
        <w:r>
          <w:rPr>
            <w:rStyle w:val="Hyperlink"/>
          </w:rPr>
          <w:t>YouTube.com</w:t>
        </w:r>
      </w:hyperlink>
      <w:r>
        <w:t xml:space="preserve">. </w:t>
      </w:r>
    </w:p>
    <w:p w:rsidR="00EA274E" w:rsidRDefault="00894CC8">
      <w:pPr>
        <w:divId w:val="776414140"/>
      </w:pPr>
      <w:r>
        <w:rPr>
          <w:vanish/>
        </w:rPr>
        <w:t>End of Media Content</w:t>
      </w:r>
    </w:p>
    <w:p w:rsidR="00EA274E" w:rsidRDefault="00894CC8">
      <w:pPr>
        <w:divId w:val="776414140"/>
      </w:pPr>
      <w:r>
        <w:rPr>
          <w:vanish/>
        </w:rPr>
        <w:t>Start of Activity</w:t>
      </w:r>
    </w:p>
    <w:p w:rsidR="00EA274E" w:rsidRDefault="00894CC8">
      <w:pPr>
        <w:spacing w:before="240" w:beforeAutospacing="0" w:after="0" w:afterAutospacing="0" w:line="240" w:lineRule="auto"/>
        <w:ind w:left="240" w:right="240"/>
        <w:outlineLvl w:val="5"/>
        <w:divId w:val="1242522292"/>
        <w:rPr>
          <w:rFonts w:eastAsia="Times New Roman"/>
          <w:b/>
          <w:bCs/>
          <w:sz w:val="36"/>
          <w:szCs w:val="36"/>
        </w:rPr>
      </w:pPr>
      <w:bookmarkStart w:id="331" w:name="Unit2_Session4_Activity7"/>
      <w:bookmarkEnd w:id="331"/>
      <w:r>
        <w:rPr>
          <w:rFonts w:eastAsia="Times New Roman"/>
          <w:b/>
          <w:bCs/>
          <w:sz w:val="36"/>
          <w:szCs w:val="36"/>
        </w:rPr>
        <w:t xml:space="preserve">Activity 29: Multiplying decimals </w:t>
      </w:r>
    </w:p>
    <w:p w:rsidR="00EA274E" w:rsidRDefault="00894CC8">
      <w:pPr>
        <w:divId w:val="1703820921"/>
      </w:pPr>
      <w:r>
        <w:rPr>
          <w:vanish/>
        </w:rPr>
        <w:t>Start of Question</w:t>
      </w:r>
    </w:p>
    <w:p w:rsidR="00EA274E" w:rsidRDefault="00894CC8">
      <w:pPr>
        <w:divId w:val="1154644820"/>
      </w:pPr>
      <w:bookmarkStart w:id="332" w:name="Unit2_Session4_Question9"/>
      <w:bookmarkEnd w:id="332"/>
      <w:r>
        <w:t xml:space="preserve">Complete this activity using the multiplication method you are most comfortable with. Show your answers to two decimal places (2 dp). </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0.7 × 4</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0.3 × 0.4</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18.7 × 3</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6.31 × 2.2</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1.9 × 0.59</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2.35 × 1.78</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Teabags cost £1.29 a box. How much will five boxes cost?</w:t>
      </w:r>
    </w:p>
    <w:p w:rsidR="00EA274E" w:rsidRDefault="00894CC8">
      <w:pPr>
        <w:numPr>
          <w:ilvl w:val="0"/>
          <w:numId w:val="80"/>
        </w:numPr>
        <w:spacing w:before="0" w:beforeAutospacing="0" w:after="0" w:afterAutospacing="0"/>
        <w:ind w:left="780" w:right="780"/>
        <w:divId w:val="1154644820"/>
        <w:rPr>
          <w:rFonts w:eastAsia="Times New Roman"/>
        </w:rPr>
      </w:pPr>
      <w:r>
        <w:rPr>
          <w:rFonts w:eastAsia="Times New Roman"/>
        </w:rPr>
        <w:t>Alun earns £8.95 an hour. How much does he earn for 37.5 hours?</w:t>
      </w:r>
    </w:p>
    <w:p w:rsidR="00EA274E" w:rsidRDefault="00894CC8">
      <w:pPr>
        <w:divId w:val="1703820921"/>
      </w:pPr>
      <w:r>
        <w:rPr>
          <w:vanish/>
        </w:rPr>
        <w:t>End of Question</w:t>
      </w:r>
    </w:p>
    <w:bookmarkStart w:id="333" w:name="View_Unit2_Session4_Answer7"/>
    <w:p w:rsidR="00EA274E" w:rsidRDefault="00894CC8">
      <w:pPr>
        <w:pStyle w:val="navbutton"/>
        <w:divId w:val="1703820921"/>
      </w:pPr>
      <w:r>
        <w:fldChar w:fldCharType="begin"/>
      </w:r>
      <w:r>
        <w:instrText xml:space="preserve"> HYPERLINK "" \l "Unit2_Session4_Answer7" </w:instrText>
      </w:r>
      <w:r>
        <w:fldChar w:fldCharType="separate"/>
      </w:r>
      <w:r>
        <w:rPr>
          <w:rStyle w:val="Hyperlink"/>
        </w:rPr>
        <w:t xml:space="preserve">View answer - Activity 29: Multiplying decimals </w:t>
      </w:r>
      <w:r>
        <w:fldChar w:fldCharType="end"/>
      </w:r>
      <w:bookmarkEnd w:id="333"/>
    </w:p>
    <w:p w:rsidR="00EA274E" w:rsidRDefault="00894CC8">
      <w:pPr>
        <w:divId w:val="776414140"/>
      </w:pPr>
      <w:r>
        <w:rPr>
          <w:vanish/>
        </w:rPr>
        <w:t>End of Activity</w:t>
      </w:r>
    </w:p>
    <w:p w:rsidR="00EA274E" w:rsidRDefault="00894CC8">
      <w:pPr>
        <w:pStyle w:val="Heading3"/>
        <w:divId w:val="1007710617"/>
        <w:rPr>
          <w:rFonts w:eastAsia="Times New Roman"/>
        </w:rPr>
      </w:pPr>
      <w:bookmarkStart w:id="334" w:name="Unit2_Session4_SubSection2"/>
      <w:bookmarkEnd w:id="334"/>
      <w:r>
        <w:rPr>
          <w:rFonts w:eastAsia="Times New Roman"/>
        </w:rPr>
        <w:t>Division</w:t>
      </w:r>
    </w:p>
    <w:p w:rsidR="00EA274E" w:rsidRDefault="00894CC8">
      <w:pPr>
        <w:pStyle w:val="Heading4"/>
        <w:divId w:val="1775859815"/>
        <w:rPr>
          <w:rFonts w:eastAsia="Times New Roman"/>
        </w:rPr>
      </w:pPr>
      <w:bookmarkStart w:id="335" w:name="Unit2_Session4_InternalSection6"/>
      <w:bookmarkEnd w:id="335"/>
      <w:r>
        <w:rPr>
          <w:rFonts w:eastAsia="Times New Roman"/>
        </w:rPr>
        <w:t>Dividing decimals by 10, 100 and 1 000</w:t>
      </w:r>
    </w:p>
    <w:p w:rsidR="00EA274E" w:rsidRDefault="00894CC8">
      <w:pPr>
        <w:divId w:val="1775859815"/>
      </w:pPr>
      <w:r>
        <w:t xml:space="preserve">When you divide a decimal number by 10, all the numbers get 10 times smaller, so the decimal point moves one place to the left. </w:t>
      </w:r>
    </w:p>
    <w:p w:rsidR="00EA274E" w:rsidRDefault="00894CC8">
      <w:pPr>
        <w:divId w:val="1775859815"/>
      </w:pPr>
      <w:r>
        <w:t>When you divide by 100, all the numbers get 100 times smaller, so the decimal point moves two places to the left.</w:t>
      </w:r>
    </w:p>
    <w:p w:rsidR="00EA274E" w:rsidRDefault="00894CC8">
      <w:pPr>
        <w:divId w:val="1775859815"/>
      </w:pPr>
      <w:r>
        <w:t>When you divide by 1 000, all the numbers get 1 000 times smaller, so the decimal point moves three places to the left.</w:t>
      </w:r>
    </w:p>
    <w:p w:rsidR="00EA274E" w:rsidRDefault="00894CC8">
      <w:pPr>
        <w:divId w:val="1775859815"/>
      </w:pPr>
      <w:r>
        <w:t>Watch the following clip which will show you the correct method for dividing decimal numbers by 10, 100 or 1 000.</w:t>
      </w:r>
    </w:p>
    <w:p w:rsidR="00EA274E" w:rsidRDefault="00894CC8">
      <w:pPr>
        <w:divId w:val="1775859815"/>
      </w:pPr>
      <w:r>
        <w:rPr>
          <w:vanish/>
        </w:rPr>
        <w:t>Start of Media Content</w:t>
      </w:r>
    </w:p>
    <w:p w:rsidR="00EA274E" w:rsidRDefault="00894CC8">
      <w:pPr>
        <w:spacing w:before="120" w:beforeAutospacing="0" w:after="120" w:afterAutospacing="0"/>
        <w:divId w:val="2017491713"/>
      </w:pPr>
      <w:bookmarkStart w:id="336" w:name="Unit2_Session4_MediaContent3"/>
      <w:bookmarkEnd w:id="336"/>
      <w:r>
        <w:t xml:space="preserve">Watch the video at </w:t>
      </w:r>
      <w:hyperlink r:id="rId90" w:history="1">
        <w:r>
          <w:rPr>
            <w:rStyle w:val="Hyperlink"/>
          </w:rPr>
          <w:t>YouTube.com</w:t>
        </w:r>
      </w:hyperlink>
      <w:r>
        <w:t xml:space="preserve">. </w:t>
      </w:r>
    </w:p>
    <w:p w:rsidR="00EA274E" w:rsidRDefault="00894CC8">
      <w:pPr>
        <w:divId w:val="1775859815"/>
      </w:pPr>
      <w:r>
        <w:rPr>
          <w:vanish/>
        </w:rPr>
        <w:t>End of Media Content</w:t>
      </w:r>
    </w:p>
    <w:p w:rsidR="00EA274E" w:rsidRDefault="00894CC8">
      <w:pPr>
        <w:divId w:val="1775859815"/>
      </w:pPr>
      <w:r>
        <w:t>Now try the following activity.</w:t>
      </w:r>
    </w:p>
    <w:p w:rsidR="00EA274E" w:rsidRDefault="00894CC8">
      <w:pPr>
        <w:divId w:val="1775859815"/>
      </w:pPr>
      <w:r>
        <w:rPr>
          <w:vanish/>
        </w:rPr>
        <w:t>Start of Activity</w:t>
      </w:r>
    </w:p>
    <w:p w:rsidR="00EA274E" w:rsidRDefault="00894CC8">
      <w:pPr>
        <w:spacing w:before="240" w:beforeAutospacing="0" w:after="0" w:afterAutospacing="0" w:line="240" w:lineRule="auto"/>
        <w:ind w:left="240" w:right="240"/>
        <w:outlineLvl w:val="5"/>
        <w:divId w:val="49960976"/>
        <w:rPr>
          <w:rFonts w:eastAsia="Times New Roman"/>
          <w:b/>
          <w:bCs/>
          <w:sz w:val="36"/>
          <w:szCs w:val="36"/>
        </w:rPr>
      </w:pPr>
      <w:bookmarkStart w:id="337" w:name="Unit2_Session4_Activity8"/>
      <w:bookmarkEnd w:id="337"/>
      <w:r>
        <w:rPr>
          <w:rFonts w:eastAsia="Times New Roman"/>
          <w:b/>
          <w:bCs/>
          <w:sz w:val="36"/>
          <w:szCs w:val="36"/>
        </w:rPr>
        <w:t>Activity 30: Dividing decimals by 10, 100, 1 000</w:t>
      </w:r>
    </w:p>
    <w:p w:rsidR="00EA274E" w:rsidRDefault="00894CC8">
      <w:pPr>
        <w:divId w:val="1646621747"/>
      </w:pPr>
      <w:r>
        <w:rPr>
          <w:vanish/>
        </w:rPr>
        <w:t>Start of Question</w:t>
      </w:r>
    </w:p>
    <w:p w:rsidR="00EA274E" w:rsidRDefault="00894CC8">
      <w:pPr>
        <w:divId w:val="2048605544"/>
      </w:pPr>
      <w:bookmarkStart w:id="338" w:name="Unit2_Session4_Question10"/>
      <w:bookmarkEnd w:id="338"/>
      <w:r>
        <w:t>Calculate the following:</w:t>
      </w:r>
    </w:p>
    <w:p w:rsidR="00EA274E" w:rsidRDefault="00894CC8">
      <w:pPr>
        <w:numPr>
          <w:ilvl w:val="0"/>
          <w:numId w:val="81"/>
        </w:numPr>
        <w:spacing w:before="0" w:beforeAutospacing="0" w:after="0" w:afterAutospacing="0"/>
        <w:ind w:left="780" w:right="780"/>
        <w:divId w:val="2048605544"/>
        <w:rPr>
          <w:rFonts w:eastAsia="Times New Roman"/>
        </w:rPr>
      </w:pPr>
      <w:r>
        <w:rPr>
          <w:rFonts w:eastAsia="Times New Roman"/>
        </w:rPr>
        <w:t>57.08 ÷ 10</w:t>
      </w:r>
    </w:p>
    <w:p w:rsidR="00EA274E" w:rsidRDefault="00894CC8">
      <w:pPr>
        <w:numPr>
          <w:ilvl w:val="0"/>
          <w:numId w:val="81"/>
        </w:numPr>
        <w:spacing w:before="0" w:beforeAutospacing="0" w:after="0" w:afterAutospacing="0"/>
        <w:ind w:left="780" w:right="780"/>
        <w:divId w:val="2048605544"/>
        <w:rPr>
          <w:rFonts w:eastAsia="Times New Roman"/>
        </w:rPr>
      </w:pPr>
      <w:r>
        <w:rPr>
          <w:rFonts w:eastAsia="Times New Roman"/>
        </w:rPr>
        <w:t>6.09 ÷ 10</w:t>
      </w:r>
    </w:p>
    <w:p w:rsidR="00EA274E" w:rsidRDefault="00894CC8">
      <w:pPr>
        <w:numPr>
          <w:ilvl w:val="0"/>
          <w:numId w:val="81"/>
        </w:numPr>
        <w:spacing w:before="0" w:beforeAutospacing="0" w:after="0" w:afterAutospacing="0"/>
        <w:ind w:left="780" w:right="780"/>
        <w:divId w:val="2048605544"/>
        <w:rPr>
          <w:rFonts w:eastAsia="Times New Roman"/>
        </w:rPr>
      </w:pPr>
      <w:r>
        <w:rPr>
          <w:rFonts w:eastAsia="Times New Roman"/>
        </w:rPr>
        <w:t>433.57 ÷ 100</w:t>
      </w:r>
    </w:p>
    <w:p w:rsidR="00EA274E" w:rsidRDefault="00894CC8">
      <w:pPr>
        <w:numPr>
          <w:ilvl w:val="0"/>
          <w:numId w:val="81"/>
        </w:numPr>
        <w:spacing w:before="0" w:beforeAutospacing="0" w:after="0" w:afterAutospacing="0"/>
        <w:ind w:left="780" w:right="780"/>
        <w:divId w:val="2048605544"/>
        <w:rPr>
          <w:rFonts w:eastAsia="Times New Roman"/>
        </w:rPr>
      </w:pPr>
      <w:r>
        <w:rPr>
          <w:rFonts w:eastAsia="Times New Roman"/>
        </w:rPr>
        <w:t>51.2 ÷ 100</w:t>
      </w:r>
    </w:p>
    <w:p w:rsidR="00EA274E" w:rsidRDefault="00894CC8">
      <w:pPr>
        <w:numPr>
          <w:ilvl w:val="0"/>
          <w:numId w:val="81"/>
        </w:numPr>
        <w:spacing w:before="0" w:beforeAutospacing="0" w:after="0" w:afterAutospacing="0"/>
        <w:ind w:left="780" w:right="780"/>
        <w:divId w:val="2048605544"/>
        <w:rPr>
          <w:rFonts w:eastAsia="Times New Roman"/>
        </w:rPr>
      </w:pPr>
      <w:r>
        <w:rPr>
          <w:rFonts w:eastAsia="Times New Roman"/>
        </w:rPr>
        <w:t>899.34 ÷ 1 000</w:t>
      </w:r>
    </w:p>
    <w:p w:rsidR="00EA274E" w:rsidRDefault="00894CC8">
      <w:pPr>
        <w:numPr>
          <w:ilvl w:val="0"/>
          <w:numId w:val="81"/>
        </w:numPr>
        <w:spacing w:before="0" w:beforeAutospacing="0" w:after="0" w:afterAutospacing="0"/>
        <w:ind w:left="780" w:right="780"/>
        <w:divId w:val="2048605544"/>
        <w:rPr>
          <w:rFonts w:eastAsia="Times New Roman"/>
        </w:rPr>
      </w:pPr>
      <w:r>
        <w:rPr>
          <w:rFonts w:eastAsia="Times New Roman"/>
        </w:rPr>
        <w:t>67.51 ÷ 1 000</w:t>
      </w:r>
    </w:p>
    <w:p w:rsidR="00EA274E" w:rsidRDefault="00894CC8">
      <w:pPr>
        <w:divId w:val="1646621747"/>
      </w:pPr>
      <w:r>
        <w:rPr>
          <w:vanish/>
        </w:rPr>
        <w:t>End of Question</w:t>
      </w:r>
    </w:p>
    <w:bookmarkStart w:id="339" w:name="View_Unit2_Session4_Answer8"/>
    <w:p w:rsidR="00EA274E" w:rsidRDefault="00894CC8">
      <w:pPr>
        <w:pStyle w:val="navbutton"/>
        <w:divId w:val="1646621747"/>
      </w:pPr>
      <w:r>
        <w:fldChar w:fldCharType="begin"/>
      </w:r>
      <w:r>
        <w:instrText xml:space="preserve"> HYPERLINK "" \l "Unit2_Session4_Answer8" </w:instrText>
      </w:r>
      <w:r>
        <w:fldChar w:fldCharType="separate"/>
      </w:r>
      <w:r>
        <w:rPr>
          <w:rStyle w:val="Hyperlink"/>
        </w:rPr>
        <w:t>View answer - Activity 30: Dividing decimals by 10, 100, 1 000</w:t>
      </w:r>
      <w:r>
        <w:fldChar w:fldCharType="end"/>
      </w:r>
      <w:bookmarkEnd w:id="339"/>
    </w:p>
    <w:p w:rsidR="00EA274E" w:rsidRDefault="00894CC8">
      <w:pPr>
        <w:divId w:val="1775859815"/>
      </w:pPr>
      <w:r>
        <w:rPr>
          <w:vanish/>
        </w:rPr>
        <w:t>End of Activity</w:t>
      </w:r>
    </w:p>
    <w:p w:rsidR="00EA274E" w:rsidRDefault="00894CC8">
      <w:pPr>
        <w:pStyle w:val="Heading4"/>
        <w:divId w:val="894659902"/>
        <w:rPr>
          <w:rFonts w:eastAsia="Times New Roman"/>
        </w:rPr>
      </w:pPr>
      <w:bookmarkStart w:id="340" w:name="Unit2_Session4_InternalSection7"/>
      <w:bookmarkEnd w:id="340"/>
      <w:r>
        <w:rPr>
          <w:rFonts w:eastAsia="Times New Roman"/>
        </w:rPr>
        <w:t>Dividing a decimal number by a whole number</w:t>
      </w:r>
    </w:p>
    <w:p w:rsidR="00EA274E" w:rsidRDefault="00894CC8">
      <w:pPr>
        <w:divId w:val="894659902"/>
      </w:pPr>
      <w:r>
        <w:t>When you divide a decimal number by a whole number, you divide as normal and keep the decimal point in line.</w:t>
      </w:r>
    </w:p>
    <w:p w:rsidR="00EA274E" w:rsidRDefault="00894CC8">
      <w:pPr>
        <w:divId w:val="894659902"/>
      </w:pPr>
      <w:r>
        <w:t>The following video includes some examples:</w:t>
      </w:r>
    </w:p>
    <w:p w:rsidR="00EA274E" w:rsidRDefault="00894CC8">
      <w:pPr>
        <w:divId w:val="894659902"/>
      </w:pPr>
      <w:r>
        <w:rPr>
          <w:vanish/>
        </w:rPr>
        <w:t>Start of Media Content</w:t>
      </w:r>
    </w:p>
    <w:p w:rsidR="00EA274E" w:rsidRDefault="00894CC8">
      <w:pPr>
        <w:spacing w:before="120" w:beforeAutospacing="0" w:after="120" w:afterAutospacing="0"/>
        <w:divId w:val="717239440"/>
      </w:pPr>
      <w:bookmarkStart w:id="341" w:name="Unit2_Session4_MediaContent4"/>
      <w:bookmarkEnd w:id="341"/>
      <w:r>
        <w:t xml:space="preserve">Watch the video at </w:t>
      </w:r>
      <w:hyperlink r:id="rId91" w:history="1">
        <w:r>
          <w:rPr>
            <w:rStyle w:val="Hyperlink"/>
          </w:rPr>
          <w:t>YouTube.com</w:t>
        </w:r>
      </w:hyperlink>
      <w:r>
        <w:t xml:space="preserve">. </w:t>
      </w:r>
    </w:p>
    <w:p w:rsidR="00EA274E" w:rsidRDefault="00894CC8">
      <w:pPr>
        <w:divId w:val="894659902"/>
      </w:pPr>
      <w:r>
        <w:rPr>
          <w:vanish/>
        </w:rPr>
        <w:t>End of Media Content</w:t>
      </w:r>
    </w:p>
    <w:p w:rsidR="00EA274E" w:rsidRDefault="00894CC8">
      <w:pPr>
        <w:divId w:val="894659902"/>
      </w:pPr>
      <w:r>
        <w:t>Now try the following activity.</w:t>
      </w:r>
    </w:p>
    <w:p w:rsidR="00EA274E" w:rsidRDefault="00894CC8">
      <w:pPr>
        <w:divId w:val="894659902"/>
      </w:pPr>
      <w:r>
        <w:rPr>
          <w:vanish/>
        </w:rPr>
        <w:t>Start of Activity</w:t>
      </w:r>
    </w:p>
    <w:p w:rsidR="00EA274E" w:rsidRDefault="00894CC8">
      <w:pPr>
        <w:spacing w:before="240" w:beforeAutospacing="0" w:after="0" w:afterAutospacing="0" w:line="240" w:lineRule="auto"/>
        <w:ind w:left="240" w:right="240"/>
        <w:outlineLvl w:val="5"/>
        <w:divId w:val="1458832817"/>
        <w:rPr>
          <w:rFonts w:eastAsia="Times New Roman"/>
          <w:b/>
          <w:bCs/>
          <w:sz w:val="36"/>
          <w:szCs w:val="36"/>
        </w:rPr>
      </w:pPr>
      <w:bookmarkStart w:id="342" w:name="Unit2_Session4_Activity9"/>
      <w:bookmarkEnd w:id="342"/>
      <w:r>
        <w:rPr>
          <w:rFonts w:eastAsia="Times New Roman"/>
          <w:b/>
          <w:bCs/>
          <w:sz w:val="36"/>
          <w:szCs w:val="36"/>
        </w:rPr>
        <w:t>Activity 31: Dividing a decimal by a whole number</w:t>
      </w:r>
    </w:p>
    <w:p w:rsidR="00EA274E" w:rsidRDefault="00894CC8">
      <w:pPr>
        <w:divId w:val="133988166"/>
      </w:pPr>
      <w:r>
        <w:rPr>
          <w:vanish/>
        </w:rPr>
        <w:t>Start of Question</w:t>
      </w:r>
    </w:p>
    <w:p w:rsidR="00EA274E" w:rsidRDefault="00894CC8">
      <w:pPr>
        <w:divId w:val="1619221073"/>
      </w:pPr>
      <w:bookmarkStart w:id="343" w:name="Unit2_Session4_Question11"/>
      <w:bookmarkEnd w:id="343"/>
      <w:r>
        <w:t>Calculate the following:</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8.46 ÷ 6</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79.9 ÷ 5</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70.38 ÷ 9</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423.06 ÷ 3</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0.845 ÷ 5</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301.14 ÷ 8</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If an electricity bill costs £527.40 per year, how much does it cost per month?</w:t>
      </w:r>
    </w:p>
    <w:p w:rsidR="00EA274E" w:rsidRDefault="00894CC8">
      <w:pPr>
        <w:numPr>
          <w:ilvl w:val="0"/>
          <w:numId w:val="82"/>
        </w:numPr>
        <w:spacing w:before="0" w:beforeAutospacing="0" w:after="0" w:afterAutospacing="0"/>
        <w:ind w:left="780" w:right="780"/>
        <w:divId w:val="1619221073"/>
        <w:rPr>
          <w:rFonts w:eastAsia="Times New Roman"/>
        </w:rPr>
      </w:pPr>
      <w:r>
        <w:rPr>
          <w:rFonts w:eastAsia="Times New Roman"/>
        </w:rPr>
        <w:t>A taxi bill costs £34.80. If this is shared by four friends, how much will each person pay?</w:t>
      </w:r>
    </w:p>
    <w:p w:rsidR="00EA274E" w:rsidRDefault="00894CC8">
      <w:pPr>
        <w:divId w:val="133988166"/>
      </w:pPr>
      <w:r>
        <w:rPr>
          <w:vanish/>
        </w:rPr>
        <w:t>End of Question</w:t>
      </w:r>
    </w:p>
    <w:bookmarkStart w:id="344" w:name="View_Unit2_Session4_Answer9"/>
    <w:p w:rsidR="00EA274E" w:rsidRDefault="00894CC8">
      <w:pPr>
        <w:pStyle w:val="navbutton"/>
        <w:divId w:val="133988166"/>
      </w:pPr>
      <w:r>
        <w:fldChar w:fldCharType="begin"/>
      </w:r>
      <w:r>
        <w:instrText xml:space="preserve"> HYPERLINK "" \l "Unit2_Session4_Answer9" </w:instrText>
      </w:r>
      <w:r>
        <w:fldChar w:fldCharType="separate"/>
      </w:r>
      <w:r>
        <w:rPr>
          <w:rStyle w:val="Hyperlink"/>
        </w:rPr>
        <w:t>View answer - Activity 31: Dividing a decimal by a whole number</w:t>
      </w:r>
      <w:r>
        <w:fldChar w:fldCharType="end"/>
      </w:r>
      <w:bookmarkEnd w:id="344"/>
    </w:p>
    <w:p w:rsidR="00EA274E" w:rsidRDefault="00894CC8">
      <w:pPr>
        <w:divId w:val="894659902"/>
      </w:pPr>
      <w:r>
        <w:rPr>
          <w:vanish/>
        </w:rPr>
        <w:t>End of Activity</w:t>
      </w:r>
    </w:p>
    <w:p w:rsidR="00EA274E" w:rsidRDefault="00894CC8">
      <w:pPr>
        <w:pStyle w:val="Heading4"/>
        <w:divId w:val="1735394422"/>
        <w:rPr>
          <w:rFonts w:eastAsia="Times New Roman"/>
        </w:rPr>
      </w:pPr>
      <w:bookmarkStart w:id="345" w:name="Unit2_Session4_InternalSection8"/>
      <w:bookmarkEnd w:id="345"/>
      <w:r>
        <w:rPr>
          <w:rFonts w:eastAsia="Times New Roman"/>
        </w:rPr>
        <w:t>Dividing a decimal number by another decimal number</w:t>
      </w:r>
    </w:p>
    <w:p w:rsidR="00EA274E" w:rsidRDefault="00894CC8">
      <w:pPr>
        <w:divId w:val="1735394422"/>
      </w:pPr>
      <w:r>
        <w:t xml:space="preserve">When you divide a decimal number by another decimal number, you first have to change the number you are dividing by into a whole number. You do this by multiplying by either 10, 100 or 1 000. </w:t>
      </w:r>
    </w:p>
    <w:p w:rsidR="00EA274E" w:rsidRDefault="00894CC8">
      <w:pPr>
        <w:divId w:val="1735394422"/>
      </w:pPr>
      <w:r>
        <w:rPr>
          <w:vanish/>
        </w:rPr>
        <w:t>Start of Case Study</w:t>
      </w:r>
    </w:p>
    <w:p w:rsidR="00EA274E" w:rsidRDefault="00894CC8">
      <w:pPr>
        <w:spacing w:before="240" w:beforeAutospacing="0" w:after="0" w:afterAutospacing="0" w:line="240" w:lineRule="auto"/>
        <w:ind w:left="240" w:right="240"/>
        <w:outlineLvl w:val="5"/>
        <w:divId w:val="182324940"/>
        <w:rPr>
          <w:rFonts w:eastAsia="Times New Roman"/>
          <w:b/>
          <w:bCs/>
          <w:sz w:val="36"/>
          <w:szCs w:val="36"/>
        </w:rPr>
      </w:pPr>
      <w:bookmarkStart w:id="346" w:name="Unit2_Session4_CaseStudy5"/>
      <w:bookmarkEnd w:id="346"/>
      <w:r>
        <w:rPr>
          <w:rFonts w:eastAsia="Times New Roman"/>
          <w:b/>
          <w:bCs/>
          <w:sz w:val="36"/>
          <w:szCs w:val="36"/>
        </w:rPr>
        <w:t>Example: Dividing a decimal number by another decimal number</w:t>
      </w:r>
    </w:p>
    <w:p w:rsidR="00EA274E" w:rsidRDefault="00894CC8">
      <w:pPr>
        <w:divId w:val="1475490540"/>
      </w:pPr>
      <w:r>
        <w:t>Calculate the following:</w:t>
      </w:r>
    </w:p>
    <w:p w:rsidR="00EA274E" w:rsidRDefault="00894CC8">
      <w:pPr>
        <w:divId w:val="1475490540"/>
      </w:pPr>
      <w:r>
        <w:rPr>
          <w:vanish/>
        </w:rPr>
        <w:t>Start of Extract</w:t>
      </w:r>
    </w:p>
    <w:p w:rsidR="00EA274E" w:rsidRDefault="00894CC8">
      <w:pPr>
        <w:divId w:val="928083594"/>
      </w:pPr>
      <w:bookmarkStart w:id="347" w:name="Unit2_Session4_Extract5"/>
      <w:bookmarkEnd w:id="347"/>
      <w:r>
        <w:t>4.2625 ÷ 0.05</w:t>
      </w:r>
    </w:p>
    <w:p w:rsidR="00EA274E" w:rsidRDefault="00894CC8">
      <w:pPr>
        <w:divId w:val="1475490540"/>
      </w:pPr>
      <w:r>
        <w:rPr>
          <w:vanish/>
        </w:rPr>
        <w:t>End of Extract</w:t>
      </w:r>
    </w:p>
    <w:p w:rsidR="00EA274E" w:rsidRDefault="00894CC8">
      <w:pPr>
        <w:spacing w:line="240" w:lineRule="auto"/>
        <w:outlineLvl w:val="6"/>
        <w:divId w:val="1475490540"/>
        <w:rPr>
          <w:rFonts w:eastAsia="Times New Roman"/>
          <w:b/>
          <w:bCs/>
          <w:sz w:val="32"/>
          <w:szCs w:val="32"/>
        </w:rPr>
      </w:pPr>
      <w:r>
        <w:rPr>
          <w:rFonts w:eastAsia="Times New Roman"/>
          <w:b/>
          <w:bCs/>
          <w:sz w:val="32"/>
          <w:szCs w:val="32"/>
        </w:rPr>
        <w:t>Method</w:t>
      </w:r>
    </w:p>
    <w:p w:rsidR="00EA274E" w:rsidRDefault="00894CC8">
      <w:pPr>
        <w:divId w:val="1475490540"/>
      </w:pPr>
      <w:r>
        <w:t xml:space="preserve">The number you are dividing by is 0.05, so to make it a whole number you multiply by 100 (that is, move the decimal point two places to the right): </w:t>
      </w:r>
    </w:p>
    <w:p w:rsidR="00EA274E" w:rsidRDefault="00894CC8">
      <w:pPr>
        <w:divId w:val="1475490540"/>
      </w:pPr>
      <w:r>
        <w:rPr>
          <w:vanish/>
        </w:rPr>
        <w:t>Start of Extract</w:t>
      </w:r>
    </w:p>
    <w:p w:rsidR="00EA274E" w:rsidRDefault="00894CC8">
      <w:pPr>
        <w:divId w:val="1096751627"/>
      </w:pPr>
      <w:bookmarkStart w:id="348" w:name="Unit2_Session4_Extract6"/>
      <w:bookmarkEnd w:id="348"/>
      <w:r>
        <w:t>0.05 × 100 = 5</w:t>
      </w:r>
    </w:p>
    <w:p w:rsidR="00EA274E" w:rsidRDefault="00894CC8">
      <w:pPr>
        <w:divId w:val="1475490540"/>
      </w:pPr>
      <w:r>
        <w:rPr>
          <w:vanish/>
        </w:rPr>
        <w:t>End of Extract</w:t>
      </w:r>
    </w:p>
    <w:p w:rsidR="00EA274E" w:rsidRDefault="00894CC8">
      <w:pPr>
        <w:divId w:val="1475490540"/>
      </w:pPr>
      <w:r>
        <w:t xml:space="preserve">You then multiply the number you are dividing into by the same amount, in this example 100. The number you are dividing into is 4.2625, so: </w:t>
      </w:r>
    </w:p>
    <w:p w:rsidR="00EA274E" w:rsidRDefault="00894CC8">
      <w:pPr>
        <w:divId w:val="1475490540"/>
      </w:pPr>
      <w:r>
        <w:rPr>
          <w:vanish/>
        </w:rPr>
        <w:t>Start of Extract</w:t>
      </w:r>
    </w:p>
    <w:p w:rsidR="00EA274E" w:rsidRDefault="00894CC8">
      <w:pPr>
        <w:divId w:val="1514303468"/>
      </w:pPr>
      <w:bookmarkStart w:id="349" w:name="Unit2_Session4_Extract7"/>
      <w:bookmarkEnd w:id="349"/>
      <w:r>
        <w:t>4.2625 × 100 = 426.25</w:t>
      </w:r>
    </w:p>
    <w:p w:rsidR="00EA274E" w:rsidRDefault="00894CC8">
      <w:pPr>
        <w:divId w:val="1475490540"/>
      </w:pPr>
      <w:r>
        <w:rPr>
          <w:vanish/>
        </w:rPr>
        <w:t>End of Extract</w:t>
      </w:r>
    </w:p>
    <w:p w:rsidR="00EA274E" w:rsidRDefault="00894CC8">
      <w:pPr>
        <w:divId w:val="1475490540"/>
      </w:pPr>
      <w:r>
        <w:t>Note how you do not have to change the number that you are dividing into a whole number.</w:t>
      </w:r>
    </w:p>
    <w:p w:rsidR="00EA274E" w:rsidRDefault="00894CC8">
      <w:pPr>
        <w:divId w:val="1475490540"/>
      </w:pPr>
      <w:r>
        <w:t>The calculation you now have is:</w:t>
      </w:r>
    </w:p>
    <w:p w:rsidR="00EA274E" w:rsidRDefault="00894CC8">
      <w:pPr>
        <w:divId w:val="1475490540"/>
      </w:pPr>
      <w:r>
        <w:rPr>
          <w:vanish/>
        </w:rPr>
        <w:t>Start of Extract</w:t>
      </w:r>
    </w:p>
    <w:p w:rsidR="00EA274E" w:rsidRDefault="00894CC8">
      <w:pPr>
        <w:divId w:val="1415977660"/>
      </w:pPr>
      <w:bookmarkStart w:id="350" w:name="Unit2_Session4_Extract8"/>
      <w:bookmarkEnd w:id="350"/>
      <w:r>
        <w:t>426.25 ÷ 5</w:t>
      </w:r>
    </w:p>
    <w:p w:rsidR="00EA274E" w:rsidRDefault="00894CC8">
      <w:pPr>
        <w:divId w:val="1475490540"/>
      </w:pPr>
      <w:r>
        <w:rPr>
          <w:vanish/>
        </w:rPr>
        <w:t>End of Extract</w:t>
      </w:r>
    </w:p>
    <w:p w:rsidR="00EA274E" w:rsidRDefault="00894CC8">
      <w:pPr>
        <w:divId w:val="1475490540"/>
      </w:pPr>
      <w:r>
        <w:t>Using the short division method, the calculation would be:</w:t>
      </w:r>
    </w:p>
    <w:p w:rsidR="00EA274E" w:rsidRDefault="00894CC8">
      <w:pPr>
        <w:divId w:val="1475490540"/>
      </w:pPr>
      <w:r>
        <w:rPr>
          <w:vanish/>
        </w:rPr>
        <w:t>Start of Figure</w:t>
      </w:r>
    </w:p>
    <w:p w:rsidR="00EA274E" w:rsidRDefault="00894CC8">
      <w:pPr>
        <w:spacing w:before="240" w:beforeAutospacing="0" w:after="0" w:afterAutospacing="0" w:line="240" w:lineRule="auto"/>
        <w:divId w:val="373501064"/>
        <w:rPr>
          <w:rFonts w:ascii="Times New Roman" w:eastAsia="Times New Roman" w:hAnsi="Times New Roman" w:cs="Times New Roman"/>
          <w:sz w:val="24"/>
          <w:szCs w:val="24"/>
        </w:rPr>
      </w:pPr>
      <w:bookmarkStart w:id="351" w:name="Unit2_Session4_Figure6"/>
      <w:bookmarkEnd w:id="351"/>
      <w:r>
        <w:rPr>
          <w:rFonts w:ascii="Times New Roman" w:eastAsia="Times New Roman" w:hAnsi="Times New Roman" w:cs="Times New Roman"/>
          <w:noProof/>
          <w:sz w:val="24"/>
          <w:szCs w:val="24"/>
        </w:rPr>
        <w:drawing>
          <wp:inline distT="0" distB="0" distL="0" distR="0" wp14:anchorId="6C5CC32D" wp14:editId="3DB87A47">
            <wp:extent cx="2350800" cy="1335600"/>
            <wp:effectExtent l="0" t="0" r="0" b="0"/>
            <wp:docPr id="130" name="Picture 130" descr="D:\AaaF\OUT\httpswwwopeneduopenlearn_cmid140259_2022-12-07_17-31-40_82d7e557728d45448e3e2a5d33cfe564\word\assets\bltl_wales_maths_sess4_fig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AaaF\OUT\httpswwwopeneduopenlearn_cmid140259_2022-12-07_17-31-40_82d7e557728d45448e3e2a5d33cfe564\word\assets\bltl_wales_maths_sess4_fig2_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50800" cy="1335600"/>
                    </a:xfrm>
                    <a:prstGeom prst="rect">
                      <a:avLst/>
                    </a:prstGeom>
                    <a:noFill/>
                    <a:ln>
                      <a:noFill/>
                    </a:ln>
                  </pic:spPr>
                </pic:pic>
              </a:graphicData>
            </a:graphic>
          </wp:inline>
        </w:drawing>
      </w:r>
    </w:p>
    <w:bookmarkStart w:id="352" w:name="View_Unit2_Session4_Description6"/>
    <w:p w:rsidR="00EA274E" w:rsidRDefault="00894CC8">
      <w:pPr>
        <w:pStyle w:val="navbutton"/>
        <w:divId w:val="2075816445"/>
      </w:pPr>
      <w:r>
        <w:fldChar w:fldCharType="begin"/>
      </w:r>
      <w:r>
        <w:instrText xml:space="preserve"> HYPERLINK "" \l "Unit2_Session4_Description6" </w:instrText>
      </w:r>
      <w:r>
        <w:fldChar w:fldCharType="separate"/>
      </w:r>
      <w:r>
        <w:rPr>
          <w:rStyle w:val="Hyperlink"/>
        </w:rPr>
        <w:t>View description - Uncaptioned Figure</w:t>
      </w:r>
      <w:r>
        <w:fldChar w:fldCharType="end"/>
      </w:r>
      <w:bookmarkEnd w:id="352"/>
    </w:p>
    <w:p w:rsidR="00EA274E" w:rsidRDefault="00894CC8">
      <w:pPr>
        <w:divId w:val="1475490540"/>
      </w:pPr>
      <w:r>
        <w:rPr>
          <w:vanish/>
        </w:rPr>
        <w:t>End of Figure</w:t>
      </w:r>
    </w:p>
    <w:p w:rsidR="00EA274E" w:rsidRDefault="00894CC8">
      <w:pPr>
        <w:divId w:val="1475490540"/>
      </w:pPr>
      <w:r>
        <w:t>This could also be done using the long division method if this is the method you prefer to use:</w:t>
      </w:r>
    </w:p>
    <w:p w:rsidR="00EA274E" w:rsidRDefault="00894CC8">
      <w:pPr>
        <w:divId w:val="1475490540"/>
      </w:pPr>
      <w:r>
        <w:rPr>
          <w:vanish/>
        </w:rPr>
        <w:t>Start of Figure</w:t>
      </w:r>
    </w:p>
    <w:p w:rsidR="00EA274E" w:rsidRDefault="00894CC8">
      <w:pPr>
        <w:spacing w:before="240" w:beforeAutospacing="0" w:after="0" w:afterAutospacing="0" w:line="240" w:lineRule="auto"/>
        <w:divId w:val="670643836"/>
        <w:rPr>
          <w:rFonts w:ascii="Times New Roman" w:eastAsia="Times New Roman" w:hAnsi="Times New Roman" w:cs="Times New Roman"/>
          <w:sz w:val="24"/>
          <w:szCs w:val="24"/>
        </w:rPr>
      </w:pPr>
      <w:bookmarkStart w:id="353" w:name="Unit2_Session4_Figure7"/>
      <w:bookmarkEnd w:id="353"/>
      <w:r>
        <w:rPr>
          <w:rFonts w:ascii="Times New Roman" w:eastAsia="Times New Roman" w:hAnsi="Times New Roman" w:cs="Times New Roman"/>
          <w:noProof/>
          <w:sz w:val="24"/>
          <w:szCs w:val="24"/>
        </w:rPr>
        <w:drawing>
          <wp:inline distT="0" distB="0" distL="0" distR="0" wp14:anchorId="6937C30B" wp14:editId="1B426141">
            <wp:extent cx="2350800" cy="4089600"/>
            <wp:effectExtent l="0" t="0" r="0" b="0"/>
            <wp:docPr id="131" name="Picture 131" descr="D:\AaaF\OUT\httpswwwopeneduopenlearn_cmid140259_2022-12-07_17-31-40_82d7e557728d45448e3e2a5d33cfe564\word\assets\bltl_wales_maths_sess4_fig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AaaF\OUT\httpswwwopeneduopenlearn_cmid140259_2022-12-07_17-31-40_82d7e557728d45448e3e2a5d33cfe564\word\assets\bltl_wales_maths_sess4_fig2_2.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50800" cy="4089600"/>
                    </a:xfrm>
                    <a:prstGeom prst="rect">
                      <a:avLst/>
                    </a:prstGeom>
                    <a:noFill/>
                    <a:ln>
                      <a:noFill/>
                    </a:ln>
                  </pic:spPr>
                </pic:pic>
              </a:graphicData>
            </a:graphic>
          </wp:inline>
        </w:drawing>
      </w:r>
    </w:p>
    <w:bookmarkStart w:id="354" w:name="View_Unit2_Session4_Description7"/>
    <w:p w:rsidR="00EA274E" w:rsidRDefault="00894CC8">
      <w:pPr>
        <w:pStyle w:val="navbutton"/>
        <w:divId w:val="1111319878"/>
      </w:pPr>
      <w:r>
        <w:fldChar w:fldCharType="begin"/>
      </w:r>
      <w:r>
        <w:instrText xml:space="preserve"> HYPERLINK "" \l "Unit2_Session4_Description7" </w:instrText>
      </w:r>
      <w:r>
        <w:fldChar w:fldCharType="separate"/>
      </w:r>
      <w:r>
        <w:rPr>
          <w:rStyle w:val="Hyperlink"/>
        </w:rPr>
        <w:t>View description - Uncaptioned Figure</w:t>
      </w:r>
      <w:r>
        <w:fldChar w:fldCharType="end"/>
      </w:r>
      <w:bookmarkEnd w:id="354"/>
    </w:p>
    <w:p w:rsidR="00EA274E" w:rsidRDefault="00894CC8">
      <w:pPr>
        <w:divId w:val="1475490540"/>
      </w:pPr>
      <w:r>
        <w:rPr>
          <w:vanish/>
        </w:rPr>
        <w:t>End of Figure</w:t>
      </w:r>
    </w:p>
    <w:p w:rsidR="00EA274E" w:rsidRDefault="00894CC8">
      <w:pPr>
        <w:divId w:val="1475490540"/>
      </w:pPr>
      <w:r>
        <w:t xml:space="preserve">However you do the division, just make sure the decimal point goes in line in the answer with where it is in the number you are dividing. </w:t>
      </w:r>
    </w:p>
    <w:p w:rsidR="00EA274E" w:rsidRDefault="00894CC8">
      <w:pPr>
        <w:divId w:val="1735394422"/>
      </w:pPr>
      <w:r>
        <w:rPr>
          <w:vanish/>
        </w:rPr>
        <w:t>End of Case Study</w:t>
      </w:r>
    </w:p>
    <w:p w:rsidR="00EA274E" w:rsidRDefault="00894CC8">
      <w:pPr>
        <w:divId w:val="1735394422"/>
      </w:pPr>
      <w:r>
        <w:t>Now try the following activity.</w:t>
      </w:r>
    </w:p>
    <w:p w:rsidR="00EA274E" w:rsidRDefault="00894CC8">
      <w:pPr>
        <w:divId w:val="1735394422"/>
      </w:pPr>
      <w:r>
        <w:rPr>
          <w:vanish/>
        </w:rPr>
        <w:t>Start of Activity</w:t>
      </w:r>
    </w:p>
    <w:p w:rsidR="00EA274E" w:rsidRDefault="00894CC8">
      <w:pPr>
        <w:spacing w:before="240" w:beforeAutospacing="0" w:after="0" w:afterAutospacing="0" w:line="240" w:lineRule="auto"/>
        <w:ind w:left="240" w:right="240"/>
        <w:outlineLvl w:val="5"/>
        <w:divId w:val="837572960"/>
        <w:rPr>
          <w:rFonts w:eastAsia="Times New Roman"/>
          <w:b/>
          <w:bCs/>
          <w:sz w:val="36"/>
          <w:szCs w:val="36"/>
        </w:rPr>
      </w:pPr>
      <w:bookmarkStart w:id="355" w:name="Unit2_Session4_Activity10"/>
      <w:bookmarkEnd w:id="355"/>
      <w:r>
        <w:rPr>
          <w:rFonts w:eastAsia="Times New Roman"/>
          <w:b/>
          <w:bCs/>
          <w:sz w:val="36"/>
          <w:szCs w:val="36"/>
        </w:rPr>
        <w:t>Activity 32: Dividing a decimal by a decimal</w:t>
      </w:r>
    </w:p>
    <w:p w:rsidR="00EA274E" w:rsidRDefault="00894CC8">
      <w:pPr>
        <w:divId w:val="335884708"/>
      </w:pPr>
      <w:r>
        <w:rPr>
          <w:vanish/>
        </w:rPr>
        <w:t>Start of Question</w:t>
      </w:r>
    </w:p>
    <w:p w:rsidR="00EA274E" w:rsidRDefault="00894CC8">
      <w:pPr>
        <w:divId w:val="146362170"/>
      </w:pPr>
      <w:bookmarkStart w:id="356" w:name="Unit2_Session4_Question12"/>
      <w:bookmarkEnd w:id="356"/>
      <w:r>
        <w:t>Calculate the following, showing your answers to 2 dp when not exact:</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1.5 ÷ 0.5</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10.8 ÷ 0.03</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13.25 ÷ 0.5</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2.5 ÷ 0.04</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56.9 ÷ 3.1</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5.75 ÷ 1.1</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If a tea urn holds 12.5 litres, how many 0.2 litre cups of tea will it provide?</w:t>
      </w:r>
    </w:p>
    <w:p w:rsidR="00EA274E" w:rsidRDefault="00894CC8">
      <w:pPr>
        <w:numPr>
          <w:ilvl w:val="0"/>
          <w:numId w:val="83"/>
        </w:numPr>
        <w:spacing w:before="0" w:beforeAutospacing="0" w:after="0" w:afterAutospacing="0"/>
        <w:ind w:left="780" w:right="780"/>
        <w:divId w:val="146362170"/>
        <w:rPr>
          <w:rFonts w:eastAsia="Times New Roman"/>
        </w:rPr>
      </w:pPr>
      <w:r>
        <w:rPr>
          <w:rFonts w:eastAsia="Times New Roman"/>
        </w:rPr>
        <w:t xml:space="preserve">A garden path is 9.5 metres long and paving slabs are 0.25 metres long each. How many paving slabs will it take to cover the length of the path? </w:t>
      </w:r>
    </w:p>
    <w:p w:rsidR="00EA274E" w:rsidRDefault="00894CC8">
      <w:pPr>
        <w:divId w:val="335884708"/>
      </w:pPr>
      <w:r>
        <w:rPr>
          <w:vanish/>
        </w:rPr>
        <w:t>End of Question</w:t>
      </w:r>
    </w:p>
    <w:bookmarkStart w:id="357" w:name="View_Unit2_Session4_Answer10"/>
    <w:p w:rsidR="00EA274E" w:rsidRDefault="00894CC8">
      <w:pPr>
        <w:pStyle w:val="navbutton"/>
        <w:divId w:val="335884708"/>
      </w:pPr>
      <w:r>
        <w:fldChar w:fldCharType="begin"/>
      </w:r>
      <w:r>
        <w:instrText xml:space="preserve"> HYPERLINK "" \l "Unit2_Session4_Answer10" </w:instrText>
      </w:r>
      <w:r>
        <w:fldChar w:fldCharType="separate"/>
      </w:r>
      <w:r>
        <w:rPr>
          <w:rStyle w:val="Hyperlink"/>
        </w:rPr>
        <w:t>View answer - Activity 32: Dividing a decimal by a decimal</w:t>
      </w:r>
      <w:r>
        <w:fldChar w:fldCharType="end"/>
      </w:r>
      <w:bookmarkEnd w:id="357"/>
    </w:p>
    <w:p w:rsidR="00EA274E" w:rsidRDefault="00894CC8">
      <w:pPr>
        <w:divId w:val="1735394422"/>
      </w:pPr>
      <w:r>
        <w:rPr>
          <w:vanish/>
        </w:rPr>
        <w:t>End of Activity</w:t>
      </w:r>
    </w:p>
    <w:p w:rsidR="00EA274E" w:rsidRDefault="00894CC8">
      <w:pPr>
        <w:pStyle w:val="Heading2"/>
        <w:divId w:val="331031929"/>
        <w:rPr>
          <w:rFonts w:eastAsia="Times New Roman"/>
        </w:rPr>
      </w:pPr>
      <w:bookmarkStart w:id="358" w:name="Unit2_Session4_Section4"/>
      <w:bookmarkEnd w:id="358"/>
      <w:r>
        <w:rPr>
          <w:rFonts w:eastAsia="Times New Roman"/>
        </w:rPr>
        <w:t>4.4 Decimal problems</w:t>
      </w:r>
    </w:p>
    <w:p w:rsidR="00EA274E" w:rsidRDefault="00894CC8">
      <w:pPr>
        <w:divId w:val="331031929"/>
      </w:pPr>
      <w:r>
        <w:t>Now try the following activity.</w:t>
      </w:r>
    </w:p>
    <w:p w:rsidR="00EA274E" w:rsidRDefault="00894CC8">
      <w:pPr>
        <w:divId w:val="331031929"/>
      </w:pPr>
      <w:r>
        <w:rPr>
          <w:vanish/>
        </w:rPr>
        <w:t>Start of Activity</w:t>
      </w:r>
    </w:p>
    <w:p w:rsidR="00EA274E" w:rsidRDefault="00894CC8">
      <w:pPr>
        <w:spacing w:before="0" w:beforeAutospacing="0" w:after="0" w:afterAutospacing="0" w:line="240" w:lineRule="auto"/>
        <w:outlineLvl w:val="3"/>
        <w:divId w:val="206065780"/>
        <w:rPr>
          <w:rFonts w:eastAsia="Times New Roman"/>
          <w:b/>
          <w:bCs/>
          <w:sz w:val="36"/>
          <w:szCs w:val="36"/>
        </w:rPr>
      </w:pPr>
      <w:bookmarkStart w:id="359" w:name="Unit2_Session4_Activity11"/>
      <w:bookmarkEnd w:id="359"/>
      <w:r>
        <w:rPr>
          <w:rFonts w:eastAsia="Times New Roman"/>
          <w:b/>
          <w:bCs/>
          <w:sz w:val="36"/>
          <w:szCs w:val="36"/>
        </w:rPr>
        <w:t>Activity 33: Using decimals</w:t>
      </w:r>
    </w:p>
    <w:p w:rsidR="00EA274E" w:rsidRDefault="00894CC8">
      <w:pPr>
        <w:divId w:val="1372071733"/>
      </w:pPr>
      <w:r>
        <w:rPr>
          <w:vanish/>
        </w:rPr>
        <w:t>Start of Question</w:t>
      </w:r>
    </w:p>
    <w:p w:rsidR="00EA274E" w:rsidRDefault="00894CC8">
      <w:pPr>
        <w:divId w:val="1406102407"/>
      </w:pPr>
      <w:bookmarkStart w:id="360" w:name="Unit2_Session4_Question13"/>
      <w:bookmarkEnd w:id="360"/>
      <w:r>
        <w:t>Solve these problems involving decimal numbers without using a calculator.</w:t>
      </w:r>
    </w:p>
    <w:p w:rsidR="00EA274E" w:rsidRDefault="00894CC8">
      <w:pPr>
        <w:divId w:val="1406102407"/>
      </w:pPr>
      <w:r>
        <w:rPr>
          <w:vanish/>
        </w:rPr>
        <w:t>Start of Figure</w:t>
      </w:r>
    </w:p>
    <w:p w:rsidR="00EA274E" w:rsidRDefault="00894CC8">
      <w:pPr>
        <w:spacing w:before="240" w:beforeAutospacing="0" w:after="0" w:afterAutospacing="0" w:line="240" w:lineRule="auto"/>
        <w:divId w:val="83305221"/>
        <w:rPr>
          <w:rFonts w:ascii="Times New Roman" w:eastAsia="Times New Roman" w:hAnsi="Times New Roman" w:cs="Times New Roman"/>
          <w:sz w:val="24"/>
          <w:szCs w:val="24"/>
        </w:rPr>
      </w:pPr>
      <w:bookmarkStart w:id="361" w:name="Unit2_Session4_Figure8"/>
      <w:bookmarkEnd w:id="361"/>
      <w:r>
        <w:rPr>
          <w:rFonts w:ascii="Times New Roman" w:eastAsia="Times New Roman" w:hAnsi="Times New Roman" w:cs="Times New Roman"/>
          <w:noProof/>
          <w:sz w:val="24"/>
          <w:szCs w:val="24"/>
        </w:rPr>
        <w:drawing>
          <wp:inline distT="0" distB="0" distL="0" distR="0" wp14:anchorId="5C99AF70" wp14:editId="0EEC37B4">
            <wp:extent cx="5278501" cy="5486017"/>
            <wp:effectExtent l="0" t="0" r="0" b="0"/>
            <wp:docPr id="132" name="Picture 132" descr="D:\AaaF\OUT\httpswwwopeneduopenlearn_cmid140259_2022-12-07_17-31-40_82d7e557728d45448e3e2a5d33cfe564\word\assets\bltl_m1w_s1_4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AaaF\OUT\httpswwwopeneduopenlearn_cmid140259_2022-12-07_17-31-40_82d7e557728d45448e3e2a5d33cfe564\word\assets\bltl_m1w_s1_4_2a.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5486017"/>
                    </a:xfrm>
                    <a:prstGeom prst="rect">
                      <a:avLst/>
                    </a:prstGeom>
                    <a:noFill/>
                    <a:ln>
                      <a:noFill/>
                    </a:ln>
                  </pic:spPr>
                </pic:pic>
              </a:graphicData>
            </a:graphic>
          </wp:inline>
        </w:drawing>
      </w:r>
    </w:p>
    <w:p w:rsidR="00EA274E" w:rsidRDefault="00894CC8">
      <w:pPr>
        <w:pStyle w:val="Caption1"/>
        <w:divId w:val="2095469094"/>
      </w:pPr>
      <w:r>
        <w:t>Figure 25 Using decimals</w:t>
      </w:r>
    </w:p>
    <w:bookmarkStart w:id="362" w:name="View_Unit2_Session4_Description8"/>
    <w:p w:rsidR="00EA274E" w:rsidRDefault="00894CC8">
      <w:pPr>
        <w:pStyle w:val="navbutton"/>
        <w:divId w:val="2095469094"/>
      </w:pPr>
      <w:r>
        <w:fldChar w:fldCharType="begin"/>
      </w:r>
      <w:r>
        <w:instrText xml:space="preserve"> HYPERLINK "" \l "Unit2_Session4_Description8" </w:instrText>
      </w:r>
      <w:r>
        <w:fldChar w:fldCharType="separate"/>
      </w:r>
      <w:r>
        <w:rPr>
          <w:rStyle w:val="Hyperlink"/>
        </w:rPr>
        <w:t>View description - Figure 25 Using decimals</w:t>
      </w:r>
      <w:r>
        <w:fldChar w:fldCharType="end"/>
      </w:r>
      <w:bookmarkEnd w:id="362"/>
    </w:p>
    <w:p w:rsidR="00EA274E" w:rsidRDefault="00894CC8">
      <w:pPr>
        <w:divId w:val="1406102407"/>
      </w:pPr>
      <w:r>
        <w:rPr>
          <w:vanish/>
        </w:rPr>
        <w:t>End of Figure</w:t>
      </w:r>
    </w:p>
    <w:p w:rsidR="00EA274E" w:rsidRDefault="00894CC8">
      <w:pPr>
        <w:numPr>
          <w:ilvl w:val="0"/>
          <w:numId w:val="84"/>
        </w:numPr>
        <w:spacing w:before="0" w:beforeAutospacing="0" w:after="0" w:afterAutospacing="0"/>
        <w:ind w:left="780" w:right="780"/>
        <w:divId w:val="1406102407"/>
        <w:rPr>
          <w:rFonts w:eastAsia="Times New Roman"/>
        </w:rPr>
      </w:pPr>
      <w:r>
        <w:rPr>
          <w:rFonts w:eastAsia="Times New Roman"/>
        </w:rPr>
        <w:t xml:space="preserve">You buy a box of corn flakes for £2.65 and a bottle of milk for £1.98. </w:t>
      </w:r>
    </w:p>
    <w:p w:rsidR="00EA274E" w:rsidRDefault="00894CC8">
      <w:pPr>
        <w:numPr>
          <w:ilvl w:val="1"/>
          <w:numId w:val="84"/>
        </w:numPr>
        <w:spacing w:before="0" w:beforeAutospacing="0" w:after="0" w:afterAutospacing="0"/>
        <w:ind w:left="1560" w:right="1560"/>
        <w:divId w:val="1406102407"/>
        <w:rPr>
          <w:rFonts w:eastAsia="Times New Roman"/>
        </w:rPr>
      </w:pPr>
      <w:r>
        <w:rPr>
          <w:rFonts w:eastAsia="Times New Roman"/>
        </w:rPr>
        <w:t>What is the total cost of these items?</w:t>
      </w:r>
    </w:p>
    <w:p w:rsidR="00EA274E" w:rsidRDefault="00894CC8">
      <w:pPr>
        <w:numPr>
          <w:ilvl w:val="1"/>
          <w:numId w:val="84"/>
        </w:numPr>
        <w:spacing w:before="0" w:beforeAutospacing="0" w:after="0" w:afterAutospacing="0"/>
        <w:ind w:left="1560" w:right="1560"/>
        <w:divId w:val="1406102407"/>
        <w:rPr>
          <w:rFonts w:eastAsia="Times New Roman"/>
        </w:rPr>
      </w:pPr>
      <w:r>
        <w:rPr>
          <w:rFonts w:eastAsia="Times New Roman"/>
        </w:rPr>
        <w:t>You pay for them with a £5 note. How much change should you get?</w:t>
      </w:r>
    </w:p>
    <w:p w:rsidR="00EA274E" w:rsidRDefault="00894CC8">
      <w:pPr>
        <w:numPr>
          <w:ilvl w:val="0"/>
          <w:numId w:val="84"/>
        </w:numPr>
        <w:spacing w:before="0" w:beforeAutospacing="0" w:after="0" w:afterAutospacing="0"/>
        <w:ind w:left="780" w:right="780"/>
        <w:divId w:val="1406102407"/>
        <w:rPr>
          <w:rFonts w:eastAsia="Times New Roman"/>
        </w:rPr>
      </w:pPr>
      <w:r>
        <w:rPr>
          <w:rFonts w:eastAsia="Times New Roman"/>
        </w:rPr>
        <w:t>You go on holiday to Italy. The rate of exchange is £1 = €1.4. How many euros do you get for £8?</w:t>
      </w:r>
    </w:p>
    <w:p w:rsidR="00EA274E" w:rsidRDefault="00894CC8">
      <w:pPr>
        <w:numPr>
          <w:ilvl w:val="0"/>
          <w:numId w:val="84"/>
        </w:numPr>
        <w:spacing w:before="0" w:beforeAutospacing="0" w:after="0" w:afterAutospacing="0"/>
        <w:ind w:left="780" w:right="780"/>
        <w:divId w:val="1406102407"/>
        <w:rPr>
          <w:rFonts w:eastAsia="Times New Roman"/>
        </w:rPr>
      </w:pPr>
      <w:r>
        <w:rPr>
          <w:rFonts w:eastAsia="Times New Roman"/>
        </w:rPr>
        <w:t xml:space="preserve">You go out for a meal with three friends, and the total cost of the meal is £56.60. You decide to split the bill equally. How much does each of you pay? </w:t>
      </w:r>
    </w:p>
    <w:p w:rsidR="00EA274E" w:rsidRDefault="00894CC8">
      <w:pPr>
        <w:numPr>
          <w:ilvl w:val="0"/>
          <w:numId w:val="84"/>
        </w:numPr>
        <w:spacing w:before="0" w:beforeAutospacing="0" w:after="0" w:afterAutospacing="0"/>
        <w:ind w:left="780" w:right="780"/>
        <w:divId w:val="1406102407"/>
        <w:rPr>
          <w:rFonts w:eastAsia="Times New Roman"/>
        </w:rPr>
      </w:pPr>
      <w:r>
        <w:rPr>
          <w:rFonts w:eastAsia="Times New Roman"/>
        </w:rPr>
        <w:t>Convert 6.25 m to cm. (Remember that 100 cm = 1 m.)</w:t>
      </w:r>
    </w:p>
    <w:p w:rsidR="00EA274E" w:rsidRDefault="00894CC8">
      <w:pPr>
        <w:divId w:val="1372071733"/>
      </w:pPr>
      <w:r>
        <w:rPr>
          <w:vanish/>
        </w:rPr>
        <w:t>End of Question</w:t>
      </w:r>
    </w:p>
    <w:bookmarkStart w:id="363" w:name="View_Unit2_Session4_Answer11"/>
    <w:p w:rsidR="00EA274E" w:rsidRDefault="00894CC8">
      <w:pPr>
        <w:pStyle w:val="navbutton"/>
        <w:divId w:val="1372071733"/>
      </w:pPr>
      <w:r>
        <w:fldChar w:fldCharType="begin"/>
      </w:r>
      <w:r>
        <w:instrText xml:space="preserve"> HYPERLINK "" \l "Unit2_Session4_Answer11" </w:instrText>
      </w:r>
      <w:r>
        <w:fldChar w:fldCharType="separate"/>
      </w:r>
      <w:r>
        <w:rPr>
          <w:rStyle w:val="Hyperlink"/>
        </w:rPr>
        <w:t>View answer - Activity 33: Using decimals</w:t>
      </w:r>
      <w:r>
        <w:fldChar w:fldCharType="end"/>
      </w:r>
      <w:bookmarkEnd w:id="363"/>
    </w:p>
    <w:p w:rsidR="00EA274E" w:rsidRDefault="00894CC8">
      <w:pPr>
        <w:divId w:val="331031929"/>
      </w:pPr>
      <w:r>
        <w:rPr>
          <w:vanish/>
        </w:rPr>
        <w:t>End of Activity</w:t>
      </w:r>
    </w:p>
    <w:p w:rsidR="00EA274E" w:rsidRDefault="00894CC8">
      <w:pPr>
        <w:pStyle w:val="Heading3"/>
        <w:divId w:val="1174762344"/>
        <w:rPr>
          <w:rFonts w:eastAsia="Times New Roman"/>
        </w:rPr>
      </w:pPr>
      <w:bookmarkStart w:id="364" w:name="Unit2_Session4_InternalSection9"/>
      <w:bookmarkEnd w:id="364"/>
      <w:r>
        <w:rPr>
          <w:rFonts w:eastAsia="Times New Roman"/>
        </w:rPr>
        <w:t>Summary</w:t>
      </w:r>
    </w:p>
    <w:p w:rsidR="00EA274E" w:rsidRDefault="00894CC8">
      <w:pPr>
        <w:divId w:val="1174762344"/>
      </w:pPr>
      <w:r>
        <w:t>In this section you have learned about how:</w:t>
      </w:r>
    </w:p>
    <w:p w:rsidR="00EA274E" w:rsidRDefault="00894CC8">
      <w:pPr>
        <w:numPr>
          <w:ilvl w:val="0"/>
          <w:numId w:val="85"/>
        </w:numPr>
        <w:spacing w:before="0" w:beforeAutospacing="0" w:after="0" w:afterAutospacing="0"/>
        <w:ind w:left="780" w:right="780"/>
        <w:divId w:val="1174762344"/>
        <w:rPr>
          <w:rFonts w:eastAsia="Times New Roman"/>
        </w:rPr>
      </w:pPr>
      <w:r>
        <w:rPr>
          <w:rFonts w:eastAsia="Times New Roman"/>
        </w:rPr>
        <w:t>the value of a digit depends on its position in a decimal number</w:t>
      </w:r>
    </w:p>
    <w:p w:rsidR="00EA274E" w:rsidRDefault="00894CC8">
      <w:pPr>
        <w:numPr>
          <w:ilvl w:val="0"/>
          <w:numId w:val="85"/>
        </w:numPr>
        <w:spacing w:before="0" w:beforeAutospacing="0" w:after="0" w:afterAutospacing="0"/>
        <w:ind w:left="780" w:right="780"/>
        <w:divId w:val="1174762344"/>
        <w:rPr>
          <w:rFonts w:eastAsia="Times New Roman"/>
        </w:rPr>
      </w:pPr>
      <w:r>
        <w:rPr>
          <w:rFonts w:eastAsia="Times New Roman"/>
        </w:rPr>
        <w:t>to approximate answers to calculations involving decimal numbers</w:t>
      </w:r>
    </w:p>
    <w:p w:rsidR="00EA274E" w:rsidRDefault="00894CC8">
      <w:pPr>
        <w:numPr>
          <w:ilvl w:val="0"/>
          <w:numId w:val="85"/>
        </w:numPr>
        <w:spacing w:before="0" w:beforeAutospacing="0" w:after="0" w:afterAutospacing="0"/>
        <w:ind w:left="780" w:right="780"/>
        <w:divId w:val="1174762344"/>
        <w:rPr>
          <w:rFonts w:eastAsia="Times New Roman"/>
        </w:rPr>
      </w:pPr>
      <w:r>
        <w:rPr>
          <w:rFonts w:eastAsia="Times New Roman"/>
        </w:rPr>
        <w:t>to add, subtract, multiply and divide using decimal numbers.</w:t>
      </w:r>
    </w:p>
    <w:p w:rsidR="00EA274E" w:rsidRDefault="00894CC8">
      <w:pPr>
        <w:divId w:val="1174762344"/>
      </w:pPr>
      <w:r>
        <w:t>This will help when working with money and measurements.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066025619"/>
        <w:rPr>
          <w:rFonts w:eastAsia="Times New Roman"/>
        </w:rPr>
      </w:pPr>
      <w:bookmarkStart w:id="365" w:name="Unit2_Session5"/>
      <w:bookmarkEnd w:id="365"/>
      <w:r>
        <w:rPr>
          <w:rFonts w:eastAsia="Times New Roman"/>
        </w:rPr>
        <w:t>5 Percentages</w:t>
      </w:r>
    </w:p>
    <w:p w:rsidR="00EA274E" w:rsidRDefault="00894CC8">
      <w:pPr>
        <w:divId w:val="1066025619"/>
      </w:pPr>
      <w:r>
        <w:rPr>
          <w:vanish/>
        </w:rPr>
        <w:t>Start of Figure</w:t>
      </w:r>
    </w:p>
    <w:p w:rsidR="00EA274E" w:rsidRDefault="00894CC8">
      <w:pPr>
        <w:spacing w:before="240" w:beforeAutospacing="0" w:after="0" w:afterAutospacing="0" w:line="240" w:lineRule="auto"/>
        <w:divId w:val="1490710164"/>
        <w:rPr>
          <w:rFonts w:ascii="Times New Roman" w:eastAsia="Times New Roman" w:hAnsi="Times New Roman" w:cs="Times New Roman"/>
          <w:sz w:val="24"/>
          <w:szCs w:val="24"/>
        </w:rPr>
      </w:pPr>
      <w:bookmarkStart w:id="366" w:name="Unit2_Session5_Figure1"/>
      <w:bookmarkEnd w:id="366"/>
      <w:r>
        <w:rPr>
          <w:rFonts w:ascii="Times New Roman" w:eastAsia="Times New Roman" w:hAnsi="Times New Roman" w:cs="Times New Roman"/>
          <w:noProof/>
          <w:sz w:val="24"/>
          <w:szCs w:val="24"/>
        </w:rPr>
        <w:drawing>
          <wp:inline distT="0" distB="0" distL="0" distR="0" wp14:anchorId="1721A9F8" wp14:editId="01823DB4">
            <wp:extent cx="5278331" cy="3619176"/>
            <wp:effectExtent l="0" t="0" r="0" b="635"/>
            <wp:docPr id="133" name="Picture 133" descr="D:\AaaF\OUT\httpswwwopeneduopenlearn_cmid140259_2022-12-07_17-31-40_82d7e557728d45448e3e2a5d33cfe564\word\assets\bltl_m1_s1_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AaaF\OUT\httpswwwopeneduopenlearn_cmid140259_2022-12-07_17-31-40_82d7e557728d45448e3e2a5d33cfe564\word\assets\bltl_m1_s1_5a.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EA274E" w:rsidRDefault="00894CC8">
      <w:pPr>
        <w:pStyle w:val="Caption1"/>
        <w:divId w:val="1129667531"/>
      </w:pPr>
      <w:r>
        <w:t>Figure 26 Looking at percentages</w:t>
      </w:r>
    </w:p>
    <w:bookmarkStart w:id="367" w:name="View_Unit2_Session5_Description1"/>
    <w:p w:rsidR="00EA274E" w:rsidRDefault="00894CC8">
      <w:pPr>
        <w:pStyle w:val="navbutton"/>
        <w:divId w:val="1129667531"/>
      </w:pPr>
      <w:r>
        <w:fldChar w:fldCharType="begin"/>
      </w:r>
      <w:r>
        <w:instrText xml:space="preserve"> HYPERLINK "" \l "Unit2_Session5_Description1" </w:instrText>
      </w:r>
      <w:r>
        <w:fldChar w:fldCharType="separate"/>
      </w:r>
      <w:r>
        <w:rPr>
          <w:rStyle w:val="Hyperlink"/>
        </w:rPr>
        <w:t>View description - Figure 26 Looking at percentages</w:t>
      </w:r>
      <w:r>
        <w:fldChar w:fldCharType="end"/>
      </w:r>
      <w:bookmarkEnd w:id="367"/>
    </w:p>
    <w:p w:rsidR="00EA274E" w:rsidRDefault="00894CC8">
      <w:pPr>
        <w:divId w:val="1066025619"/>
      </w:pPr>
      <w:r>
        <w:rPr>
          <w:vanish/>
        </w:rPr>
        <w:t>End of Figure</w:t>
      </w:r>
    </w:p>
    <w:p w:rsidR="00EA274E" w:rsidRDefault="00894CC8">
      <w:pPr>
        <w:divId w:val="1066025619"/>
      </w:pPr>
      <w:r>
        <w:t>Like fractions and decimals, you’ll see plenty of references to percentages in your everyday life. For example:</w:t>
      </w:r>
    </w:p>
    <w:p w:rsidR="00EA274E" w:rsidRDefault="00894CC8">
      <w:pPr>
        <w:divId w:val="1066025619"/>
      </w:pPr>
      <w:r>
        <w:rPr>
          <w:vanish/>
        </w:rPr>
        <w:t>Start of Figure</w:t>
      </w:r>
    </w:p>
    <w:p w:rsidR="00EA274E" w:rsidRDefault="00894CC8">
      <w:pPr>
        <w:spacing w:before="240" w:beforeAutospacing="0" w:after="0" w:afterAutospacing="0" w:line="240" w:lineRule="auto"/>
        <w:divId w:val="667753258"/>
        <w:rPr>
          <w:rFonts w:ascii="Times New Roman" w:eastAsia="Times New Roman" w:hAnsi="Times New Roman" w:cs="Times New Roman"/>
          <w:sz w:val="24"/>
          <w:szCs w:val="24"/>
        </w:rPr>
      </w:pPr>
      <w:bookmarkStart w:id="368" w:name="Unit2_Session5_Figure2"/>
      <w:bookmarkEnd w:id="368"/>
      <w:r>
        <w:rPr>
          <w:rFonts w:ascii="Times New Roman" w:eastAsia="Times New Roman" w:hAnsi="Times New Roman" w:cs="Times New Roman"/>
          <w:noProof/>
          <w:sz w:val="24"/>
          <w:szCs w:val="24"/>
        </w:rPr>
        <w:drawing>
          <wp:inline distT="0" distB="0" distL="0" distR="0" wp14:anchorId="7C85D51D" wp14:editId="354DB89E">
            <wp:extent cx="5278142" cy="5804055"/>
            <wp:effectExtent l="0" t="0" r="0" b="6350"/>
            <wp:docPr id="134" name="Picture 134" descr="D:\AaaF\OUT\httpswwwopeneduopenlearn_cmid140259_2022-12-07_17-31-40_82d7e557728d45448e3e2a5d33cfe564\word\assets\bltl_m1_s1_5b-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AaaF\OUT\httpswwwopeneduopenlearn_cmid140259_2022-12-07_17-31-40_82d7e557728d45448e3e2a5d33cfe564\word\assets\bltl_m1_s1_5b-alt.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8142" cy="5804055"/>
                    </a:xfrm>
                    <a:prstGeom prst="rect">
                      <a:avLst/>
                    </a:prstGeom>
                    <a:noFill/>
                    <a:ln>
                      <a:noFill/>
                    </a:ln>
                  </pic:spPr>
                </pic:pic>
              </a:graphicData>
            </a:graphic>
          </wp:inline>
        </w:drawing>
      </w:r>
    </w:p>
    <w:p w:rsidR="00EA274E" w:rsidRDefault="00894CC8">
      <w:pPr>
        <w:pStyle w:val="Caption1"/>
        <w:divId w:val="789395861"/>
      </w:pPr>
      <w:r>
        <w:t>Figure 27 Examples of percentages</w:t>
      </w:r>
    </w:p>
    <w:bookmarkStart w:id="369" w:name="View_Unit2_Session5_Description2"/>
    <w:p w:rsidR="00EA274E" w:rsidRDefault="00894CC8">
      <w:pPr>
        <w:pStyle w:val="navbutton"/>
        <w:divId w:val="789395861"/>
      </w:pPr>
      <w:r>
        <w:fldChar w:fldCharType="begin"/>
      </w:r>
      <w:r>
        <w:instrText xml:space="preserve"> HYPERLINK "" \l "Unit2_Session5_Description2" </w:instrText>
      </w:r>
      <w:r>
        <w:fldChar w:fldCharType="separate"/>
      </w:r>
      <w:r>
        <w:rPr>
          <w:rStyle w:val="Hyperlink"/>
        </w:rPr>
        <w:t>View description - Figure 27 Examples of percentages</w:t>
      </w:r>
      <w:r>
        <w:fldChar w:fldCharType="end"/>
      </w:r>
      <w:bookmarkEnd w:id="369"/>
    </w:p>
    <w:p w:rsidR="00EA274E" w:rsidRDefault="00894CC8">
      <w:pPr>
        <w:divId w:val="1066025619"/>
      </w:pPr>
      <w:r>
        <w:rPr>
          <w:vanish/>
        </w:rPr>
        <w:t>End of Figure</w:t>
      </w:r>
    </w:p>
    <w:p w:rsidR="00EA274E" w:rsidRDefault="00894CC8">
      <w:pPr>
        <w:divId w:val="1066025619"/>
      </w:pPr>
      <w:r>
        <w:t>This section will help you to:</w:t>
      </w:r>
    </w:p>
    <w:p w:rsidR="00EA274E" w:rsidRDefault="00894CC8">
      <w:pPr>
        <w:numPr>
          <w:ilvl w:val="0"/>
          <w:numId w:val="86"/>
        </w:numPr>
        <w:spacing w:before="0" w:beforeAutospacing="0" w:after="0" w:afterAutospacing="0"/>
        <w:ind w:left="780" w:right="780"/>
        <w:divId w:val="1066025619"/>
        <w:rPr>
          <w:rFonts w:eastAsia="Times New Roman"/>
        </w:rPr>
      </w:pPr>
      <w:r>
        <w:rPr>
          <w:rFonts w:eastAsia="Times New Roman"/>
        </w:rPr>
        <w:t>order and compare percentages</w:t>
      </w:r>
    </w:p>
    <w:p w:rsidR="00EA274E" w:rsidRDefault="00894CC8">
      <w:pPr>
        <w:numPr>
          <w:ilvl w:val="0"/>
          <w:numId w:val="86"/>
        </w:numPr>
        <w:spacing w:before="0" w:beforeAutospacing="0" w:after="0" w:afterAutospacing="0"/>
        <w:ind w:left="780" w:right="780"/>
        <w:divId w:val="1066025619"/>
        <w:rPr>
          <w:rFonts w:eastAsia="Times New Roman"/>
        </w:rPr>
      </w:pPr>
      <w:r>
        <w:rPr>
          <w:rFonts w:eastAsia="Times New Roman"/>
        </w:rPr>
        <w:t>work out percentages in different ways</w:t>
      </w:r>
    </w:p>
    <w:p w:rsidR="00EA274E" w:rsidRDefault="00894CC8">
      <w:pPr>
        <w:numPr>
          <w:ilvl w:val="0"/>
          <w:numId w:val="86"/>
        </w:numPr>
        <w:spacing w:before="0" w:beforeAutospacing="0" w:after="0" w:afterAutospacing="0"/>
        <w:ind w:left="780" w:right="780"/>
        <w:divId w:val="1066025619"/>
        <w:rPr>
          <w:rFonts w:eastAsia="Times New Roman"/>
        </w:rPr>
      </w:pPr>
      <w:r>
        <w:rPr>
          <w:rFonts w:eastAsia="Times New Roman"/>
        </w:rPr>
        <w:t>understand how percentages increase and decrease</w:t>
      </w:r>
    </w:p>
    <w:p w:rsidR="00EA274E" w:rsidRDefault="00894CC8">
      <w:pPr>
        <w:numPr>
          <w:ilvl w:val="0"/>
          <w:numId w:val="86"/>
        </w:numPr>
        <w:spacing w:before="0" w:beforeAutospacing="0" w:after="0" w:afterAutospacing="0"/>
        <w:ind w:left="780" w:right="780"/>
        <w:divId w:val="1066025619"/>
        <w:rPr>
          <w:rFonts w:eastAsia="Times New Roman"/>
        </w:rPr>
      </w:pPr>
      <w:r>
        <w:rPr>
          <w:rFonts w:eastAsia="Times New Roman"/>
        </w:rPr>
        <w:t>recognise common equivalencies between percentages, fractions and decimals.</w:t>
      </w:r>
    </w:p>
    <w:p w:rsidR="00EA274E" w:rsidRDefault="00894CC8">
      <w:pPr>
        <w:divId w:val="1066025619"/>
      </w:pPr>
      <w:r>
        <w:t xml:space="preserve">So what is a percentage? </w:t>
      </w:r>
    </w:p>
    <w:p w:rsidR="00EA274E" w:rsidRDefault="00894CC8">
      <w:pPr>
        <w:numPr>
          <w:ilvl w:val="0"/>
          <w:numId w:val="87"/>
        </w:numPr>
        <w:spacing w:before="0" w:beforeAutospacing="0" w:after="0" w:afterAutospacing="0"/>
        <w:ind w:left="780" w:right="780"/>
        <w:divId w:val="1066025619"/>
        <w:rPr>
          <w:rFonts w:eastAsia="Times New Roman"/>
        </w:rPr>
      </w:pPr>
      <w:r>
        <w:rPr>
          <w:rFonts w:eastAsia="Times New Roman"/>
        </w:rPr>
        <w:t>It’s a number out of 100.</w:t>
      </w:r>
    </w:p>
    <w:p w:rsidR="00EA274E" w:rsidRDefault="00894CC8">
      <w:pPr>
        <w:numPr>
          <w:ilvl w:val="0"/>
          <w:numId w:val="87"/>
        </w:numPr>
        <w:spacing w:before="0" w:beforeAutospacing="0" w:after="0" w:afterAutospacing="0"/>
        <w:ind w:left="780" w:right="780"/>
        <w:divId w:val="1066025619"/>
        <w:rPr>
          <w:rFonts w:eastAsia="Times New Roman"/>
        </w:rPr>
      </w:pPr>
      <w:r>
        <w:rPr>
          <w:rFonts w:eastAsia="Times New Roman"/>
        </w:rPr>
        <w:t>40% means ‘40 out of every 100’.</w:t>
      </w:r>
    </w:p>
    <w:p w:rsidR="00EA274E" w:rsidRDefault="00894CC8">
      <w:pPr>
        <w:numPr>
          <w:ilvl w:val="0"/>
          <w:numId w:val="87"/>
        </w:numPr>
        <w:spacing w:before="0" w:beforeAutospacing="0" w:after="0" w:afterAutospacing="0"/>
        <w:ind w:left="780" w:right="780"/>
        <w:divId w:val="1066025619"/>
        <w:rPr>
          <w:rFonts w:eastAsia="Times New Roman"/>
        </w:rPr>
      </w:pPr>
      <w:r>
        <w:rPr>
          <w:rFonts w:eastAsia="Times New Roman"/>
        </w:rPr>
        <w:t>The symbol for percentage is %.</w:t>
      </w:r>
    </w:p>
    <w:p w:rsidR="00EA274E" w:rsidRDefault="00894CC8">
      <w:pPr>
        <w:numPr>
          <w:ilvl w:val="0"/>
          <w:numId w:val="87"/>
        </w:numPr>
        <w:spacing w:before="0" w:beforeAutospacing="0" w:after="0" w:afterAutospacing="0"/>
        <w:ind w:left="780" w:right="780"/>
        <w:divId w:val="1066025619"/>
        <w:rPr>
          <w:rFonts w:eastAsia="Times New Roman"/>
        </w:rPr>
      </w:pPr>
      <w:r>
        <w:rPr>
          <w:rFonts w:eastAsia="Times New Roman"/>
        </w:rPr>
        <w:t xml:space="preserve">100% means 100 out of 100. You could also say this as the fraction </w:t>
      </w:r>
      <w:r>
        <w:rPr>
          <w:rFonts w:eastAsia="Times New Roman"/>
          <w:noProof/>
          <w:position w:val="-40"/>
        </w:rPr>
        <w:drawing>
          <wp:inline distT="0" distB="0" distL="0" distR="0" wp14:anchorId="01B046D1" wp14:editId="629962FE">
            <wp:extent cx="276190" cy="447619"/>
            <wp:effectExtent l="0" t="0" r="0" b="0"/>
            <wp:docPr id="135" name="Picture 135" descr="10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00 divided by 1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w:t>
      </w:r>
    </w:p>
    <w:p w:rsidR="00EA274E" w:rsidRDefault="00894CC8">
      <w:pPr>
        <w:divId w:val="1066025619"/>
      </w:pPr>
      <w:r>
        <w:t xml:space="preserve">You may have seen examples of percentages on clothes labels. ‘100% wool’ means that the garment is made entirely of wool and nothing else. ‘50% wool’ means that the garment is half made of wool, half made of other materials. </w:t>
      </w:r>
    </w:p>
    <w:p w:rsidR="00EA274E" w:rsidRDefault="00894CC8">
      <w:pPr>
        <w:divId w:val="1066025619"/>
      </w:pPr>
      <w:r>
        <w:t>The following example shows how to work out a percentage of an amount.</w:t>
      </w:r>
    </w:p>
    <w:p w:rsidR="00EA274E" w:rsidRDefault="00894CC8">
      <w:pPr>
        <w:divId w:val="1066025619"/>
      </w:pPr>
      <w:r>
        <w:rPr>
          <w:vanish/>
        </w:rPr>
        <w:t>Start of Case Study</w:t>
      </w:r>
    </w:p>
    <w:p w:rsidR="00EA274E" w:rsidRDefault="00894CC8">
      <w:pPr>
        <w:spacing w:before="0" w:beforeAutospacing="0" w:after="0" w:afterAutospacing="0" w:line="240" w:lineRule="auto"/>
        <w:outlineLvl w:val="2"/>
        <w:divId w:val="729964616"/>
        <w:rPr>
          <w:rFonts w:eastAsia="Times New Roman"/>
          <w:b/>
          <w:bCs/>
          <w:sz w:val="36"/>
          <w:szCs w:val="36"/>
        </w:rPr>
      </w:pPr>
      <w:bookmarkStart w:id="370" w:name="Unit2_Session5_CaseStudy1"/>
      <w:bookmarkEnd w:id="370"/>
      <w:r>
        <w:rPr>
          <w:rFonts w:eastAsia="Times New Roman"/>
          <w:b/>
          <w:bCs/>
          <w:sz w:val="36"/>
          <w:szCs w:val="36"/>
        </w:rPr>
        <w:t>Example: How can you calculate percentage reductions?</w:t>
      </w:r>
    </w:p>
    <w:p w:rsidR="00EA274E" w:rsidRDefault="00894CC8">
      <w:pPr>
        <w:divId w:val="2110852044"/>
      </w:pPr>
      <w:r>
        <w:t>An online shop offers a 10% discount on a television that usually costs £400. How much discount do you get?</w:t>
      </w:r>
    </w:p>
    <w:p w:rsidR="00EA274E" w:rsidRDefault="00894CC8">
      <w:pPr>
        <w:divId w:val="2110852044"/>
      </w:pPr>
      <w:r>
        <w:t xml:space="preserve">A percentage is a number out of 100, so 10% means ‘10 out of 100’. This could also be put as </w:t>
      </w:r>
      <w:r>
        <w:rPr>
          <w:noProof/>
          <w:position w:val="-40"/>
        </w:rPr>
        <w:drawing>
          <wp:inline distT="0" distB="0" distL="0" distR="0" wp14:anchorId="3177846A" wp14:editId="511FB4B1">
            <wp:extent cx="276190" cy="447619"/>
            <wp:effectExtent l="0" t="0" r="0" b="0"/>
            <wp:docPr id="136" name="Picture 136"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0 divided by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or 10 hundredths. </w:t>
      </w:r>
    </w:p>
    <w:p w:rsidR="00EA274E" w:rsidRDefault="00894CC8">
      <w:pPr>
        <w:divId w:val="2110852044"/>
      </w:pPr>
      <w:r>
        <w:t xml:space="preserve">There are different ways that percentages can be worked out. The method that you choose really depends on the numbers that you are working with. </w:t>
      </w:r>
    </w:p>
    <w:p w:rsidR="00EA274E" w:rsidRDefault="00894CC8">
      <w:pPr>
        <w:divId w:val="2110852044"/>
      </w:pPr>
      <w:r>
        <w:t>Here are two methods for solving this problem:</w:t>
      </w:r>
    </w:p>
    <w:p w:rsidR="00EA274E" w:rsidRDefault="00894CC8">
      <w:pPr>
        <w:spacing w:line="240" w:lineRule="auto"/>
        <w:outlineLvl w:val="3"/>
        <w:divId w:val="2110852044"/>
        <w:rPr>
          <w:rFonts w:eastAsia="Times New Roman"/>
          <w:b/>
          <w:bCs/>
          <w:sz w:val="32"/>
          <w:szCs w:val="32"/>
        </w:rPr>
      </w:pPr>
      <w:r>
        <w:rPr>
          <w:rFonts w:eastAsia="Times New Roman"/>
          <w:b/>
          <w:bCs/>
          <w:sz w:val="32"/>
          <w:szCs w:val="32"/>
        </w:rPr>
        <w:t>Method 1</w:t>
      </w:r>
    </w:p>
    <w:p w:rsidR="00EA274E" w:rsidRDefault="00894CC8">
      <w:pPr>
        <w:divId w:val="2110852044"/>
      </w:pPr>
      <w:r>
        <w:t>We start with finding 1%.</w:t>
      </w:r>
    </w:p>
    <w:p w:rsidR="00EA274E" w:rsidRDefault="00894CC8">
      <w:pPr>
        <w:divId w:val="2110852044"/>
      </w:pPr>
      <w:r>
        <w:t>To find 1% of an amount, divide by 100 (which you practised earlier in this session):</w:t>
      </w:r>
    </w:p>
    <w:p w:rsidR="00EA274E" w:rsidRDefault="00894CC8">
      <w:pPr>
        <w:divId w:val="2110852044"/>
      </w:pPr>
      <w:r>
        <w:rPr>
          <w:vanish/>
        </w:rPr>
        <w:t>Start of Extract</w:t>
      </w:r>
    </w:p>
    <w:p w:rsidR="00EA274E" w:rsidRDefault="00894CC8">
      <w:pPr>
        <w:divId w:val="1385518860"/>
      </w:pPr>
      <w:bookmarkStart w:id="371" w:name="Unit2_Session5_Extract1"/>
      <w:bookmarkEnd w:id="371"/>
      <w:r>
        <w:t>400 ÷ 100 = 4</w:t>
      </w:r>
    </w:p>
    <w:p w:rsidR="00EA274E" w:rsidRDefault="00894CC8">
      <w:pPr>
        <w:divId w:val="2110852044"/>
      </w:pPr>
      <w:r>
        <w:rPr>
          <w:vanish/>
        </w:rPr>
        <w:t>End of Extract</w:t>
      </w:r>
    </w:p>
    <w:p w:rsidR="00EA274E" w:rsidRDefault="00894CC8">
      <w:pPr>
        <w:divId w:val="2110852044"/>
      </w:pPr>
      <w:r>
        <w:t xml:space="preserve">Once we know 1% of an amount, we can find any percentage by multiplying by the percentage we want to find. So to find 10%, we multiply the 1% figure by 10: </w:t>
      </w:r>
    </w:p>
    <w:p w:rsidR="00EA274E" w:rsidRDefault="00894CC8">
      <w:pPr>
        <w:divId w:val="2110852044"/>
      </w:pPr>
      <w:r>
        <w:rPr>
          <w:vanish/>
        </w:rPr>
        <w:t>Start of Extract</w:t>
      </w:r>
    </w:p>
    <w:p w:rsidR="00EA274E" w:rsidRDefault="00894CC8">
      <w:pPr>
        <w:divId w:val="1086615689"/>
      </w:pPr>
      <w:bookmarkStart w:id="372" w:name="Unit2_Session5_Extract2"/>
      <w:bookmarkEnd w:id="372"/>
      <w:r>
        <w:t>4 × 10 = 40</w:t>
      </w:r>
    </w:p>
    <w:p w:rsidR="00EA274E" w:rsidRDefault="00894CC8">
      <w:pPr>
        <w:divId w:val="2110852044"/>
      </w:pPr>
      <w:r>
        <w:rPr>
          <w:vanish/>
        </w:rPr>
        <w:t>End of Extract</w:t>
      </w:r>
    </w:p>
    <w:p w:rsidR="00EA274E" w:rsidRDefault="00894CC8">
      <w:pPr>
        <w:divId w:val="2110852044"/>
      </w:pPr>
      <w:r>
        <w:t>The discount is £40.</w:t>
      </w:r>
    </w:p>
    <w:p w:rsidR="00EA274E" w:rsidRDefault="00894CC8">
      <w:pPr>
        <w:divId w:val="2110852044"/>
      </w:pPr>
      <w:r>
        <w:t xml:space="preserve">If you think of 10% as a large fraction, </w:t>
      </w:r>
      <w:r>
        <w:rPr>
          <w:noProof/>
          <w:position w:val="-40"/>
        </w:rPr>
        <w:drawing>
          <wp:inline distT="0" distB="0" distL="0" distR="0" wp14:anchorId="4863D081" wp14:editId="3842B569">
            <wp:extent cx="276190" cy="447619"/>
            <wp:effectExtent l="0" t="0" r="0" b="0"/>
            <wp:docPr id="137" name="Picture 137"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0 divided by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you use the rule of dividing by the denominator (the bottom number in a fraction) and multiplying by the numerator (the top number). </w:t>
      </w:r>
    </w:p>
    <w:p w:rsidR="00EA274E" w:rsidRDefault="00894CC8">
      <w:pPr>
        <w:divId w:val="2110852044"/>
      </w:pPr>
      <w:r>
        <w:t xml:space="preserve">There is an alternative method for finding the answer. </w:t>
      </w:r>
    </w:p>
    <w:p w:rsidR="00EA274E" w:rsidRDefault="00894CC8">
      <w:pPr>
        <w:spacing w:line="240" w:lineRule="auto"/>
        <w:outlineLvl w:val="3"/>
        <w:divId w:val="2110852044"/>
        <w:rPr>
          <w:rFonts w:eastAsia="Times New Roman"/>
          <w:b/>
          <w:bCs/>
          <w:sz w:val="32"/>
          <w:szCs w:val="32"/>
        </w:rPr>
      </w:pPr>
      <w:r>
        <w:rPr>
          <w:rFonts w:eastAsia="Times New Roman"/>
          <w:b/>
          <w:bCs/>
          <w:sz w:val="32"/>
          <w:szCs w:val="32"/>
        </w:rPr>
        <w:t>Method 2</w:t>
      </w:r>
    </w:p>
    <w:p w:rsidR="00EA274E" w:rsidRDefault="00894CC8">
      <w:pPr>
        <w:divId w:val="2110852044"/>
      </w:pPr>
      <w:r>
        <w:t xml:space="preserve">A percentage is a number out of 100, so 10% is </w:t>
      </w:r>
      <w:r>
        <w:rPr>
          <w:noProof/>
          <w:position w:val="-40"/>
        </w:rPr>
        <w:drawing>
          <wp:inline distT="0" distB="0" distL="0" distR="0" wp14:anchorId="72366119" wp14:editId="2B37E1C3">
            <wp:extent cx="276190" cy="447619"/>
            <wp:effectExtent l="0" t="0" r="0" b="0"/>
            <wp:docPr id="138" name="Picture 138"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0 divided by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which is the same as saying </w:t>
      </w:r>
      <w:r>
        <w:rPr>
          <w:noProof/>
          <w:position w:val="-40"/>
        </w:rPr>
        <w:drawing>
          <wp:inline distT="0" distB="0" distL="0" distR="0" wp14:anchorId="19DCBC0D" wp14:editId="4426F9C4">
            <wp:extent cx="209524" cy="447619"/>
            <wp:effectExtent l="0" t="0" r="635" b="0"/>
            <wp:docPr id="139" name="Picture 139"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ne divided by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w:t>
      </w:r>
    </w:p>
    <w:p w:rsidR="00EA274E" w:rsidRDefault="00894CC8">
      <w:pPr>
        <w:divId w:val="2110852044"/>
      </w:pPr>
      <w:r>
        <w:t xml:space="preserve">If we want to find out 10% of £400, that’s the same as finding out </w:t>
      </w:r>
      <w:r>
        <w:rPr>
          <w:noProof/>
          <w:position w:val="-40"/>
        </w:rPr>
        <w:drawing>
          <wp:inline distT="0" distB="0" distL="0" distR="0" wp14:anchorId="2648B324" wp14:editId="4E0D24E0">
            <wp:extent cx="209524" cy="447619"/>
            <wp:effectExtent l="0" t="0" r="635" b="0"/>
            <wp:docPr id="140" name="Picture 140"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one divided by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of £400: </w:t>
      </w:r>
    </w:p>
    <w:p w:rsidR="00EA274E" w:rsidRDefault="00894CC8">
      <w:pPr>
        <w:divId w:val="2110852044"/>
      </w:pPr>
      <w:r>
        <w:rPr>
          <w:vanish/>
        </w:rPr>
        <w:t>Start of Extract</w:t>
      </w:r>
    </w:p>
    <w:p w:rsidR="00EA274E" w:rsidRDefault="00894CC8">
      <w:pPr>
        <w:divId w:val="1099449524"/>
      </w:pPr>
      <w:bookmarkStart w:id="373" w:name="Unit2_Session5_Extract3"/>
      <w:bookmarkEnd w:id="373"/>
      <w:r>
        <w:t>400 ÷ 10 = 40</w:t>
      </w:r>
    </w:p>
    <w:p w:rsidR="00EA274E" w:rsidRDefault="00894CC8">
      <w:pPr>
        <w:divId w:val="2110852044"/>
      </w:pPr>
      <w:r>
        <w:rPr>
          <w:vanish/>
        </w:rPr>
        <w:t>End of Extract</w:t>
      </w:r>
    </w:p>
    <w:p w:rsidR="00EA274E" w:rsidRDefault="00894CC8">
      <w:pPr>
        <w:divId w:val="2110852044"/>
      </w:pPr>
      <w:r>
        <w:t>This gives us the answer £40.</w:t>
      </w:r>
    </w:p>
    <w:p w:rsidR="00EA274E" w:rsidRDefault="00894CC8">
      <w:pPr>
        <w:divId w:val="2110852044"/>
      </w:pPr>
      <w:r>
        <w:t xml:space="preserve">If you can work out 10% of an amount, you can find lots of other percentages. Say, for example, you wanted to find 30% of £60. </w:t>
      </w:r>
    </w:p>
    <w:p w:rsidR="00EA274E" w:rsidRDefault="00894CC8">
      <w:pPr>
        <w:divId w:val="2110852044"/>
      </w:pPr>
      <w:r>
        <w:t>First you find 10%, by dividing by 10 (method 2):</w:t>
      </w:r>
    </w:p>
    <w:p w:rsidR="00EA274E" w:rsidRDefault="00894CC8">
      <w:pPr>
        <w:divId w:val="2110852044"/>
      </w:pPr>
      <w:r>
        <w:rPr>
          <w:vanish/>
        </w:rPr>
        <w:t>Start of Extract</w:t>
      </w:r>
    </w:p>
    <w:p w:rsidR="00EA274E" w:rsidRDefault="00894CC8">
      <w:pPr>
        <w:divId w:val="1617829576"/>
      </w:pPr>
      <w:bookmarkStart w:id="374" w:name="Unit2_Session5_Extract4"/>
      <w:bookmarkEnd w:id="374"/>
      <w:r>
        <w:t>60 ÷ 10 = 6</w:t>
      </w:r>
    </w:p>
    <w:p w:rsidR="00EA274E" w:rsidRDefault="00894CC8">
      <w:pPr>
        <w:divId w:val="2110852044"/>
      </w:pPr>
      <w:r>
        <w:rPr>
          <w:vanish/>
        </w:rPr>
        <w:t>End of Extract</w:t>
      </w:r>
    </w:p>
    <w:p w:rsidR="00EA274E" w:rsidRDefault="00894CC8">
      <w:pPr>
        <w:divId w:val="2110852044"/>
      </w:pPr>
      <w:r>
        <w:t>30% is three lots of 10%, so once you know 10%, you multiply the amount by 3:</w:t>
      </w:r>
    </w:p>
    <w:p w:rsidR="00EA274E" w:rsidRDefault="00894CC8">
      <w:pPr>
        <w:divId w:val="2110852044"/>
      </w:pPr>
      <w:r>
        <w:rPr>
          <w:vanish/>
        </w:rPr>
        <w:t>Start of Extract</w:t>
      </w:r>
    </w:p>
    <w:p w:rsidR="00EA274E" w:rsidRDefault="00894CC8">
      <w:pPr>
        <w:divId w:val="1273702713"/>
      </w:pPr>
      <w:bookmarkStart w:id="375" w:name="Unit2_Session5_Extract5"/>
      <w:bookmarkEnd w:id="375"/>
      <w:r>
        <w:t>6 × 3 = 18</w:t>
      </w:r>
    </w:p>
    <w:p w:rsidR="00EA274E" w:rsidRDefault="00894CC8">
      <w:pPr>
        <w:divId w:val="2110852044"/>
      </w:pPr>
      <w:r>
        <w:rPr>
          <w:vanish/>
        </w:rPr>
        <w:t>End of Extract</w:t>
      </w:r>
    </w:p>
    <w:p w:rsidR="00EA274E" w:rsidRDefault="00894CC8">
      <w:pPr>
        <w:divId w:val="2110852044"/>
      </w:pPr>
      <w:r>
        <w:t>So 30% of £60 is £18.</w:t>
      </w:r>
    </w:p>
    <w:p w:rsidR="00EA274E" w:rsidRDefault="00894CC8">
      <w:pPr>
        <w:divId w:val="2110852044"/>
      </w:pPr>
      <w:r>
        <w:rPr>
          <w:vanish/>
        </w:rPr>
        <w:t>Start of Box</w:t>
      </w:r>
    </w:p>
    <w:p w:rsidR="00EA274E" w:rsidRDefault="00894CC8">
      <w:pPr>
        <w:spacing w:before="0" w:beforeAutospacing="0" w:after="0" w:afterAutospacing="0" w:line="240" w:lineRule="auto"/>
        <w:outlineLvl w:val="3"/>
        <w:divId w:val="340788989"/>
        <w:rPr>
          <w:rFonts w:eastAsia="Times New Roman"/>
          <w:b/>
          <w:bCs/>
          <w:sz w:val="32"/>
          <w:szCs w:val="32"/>
        </w:rPr>
      </w:pPr>
      <w:bookmarkStart w:id="376" w:name="Unit2_Session5_Box1"/>
      <w:bookmarkEnd w:id="376"/>
      <w:r>
        <w:rPr>
          <w:rFonts w:eastAsia="Times New Roman"/>
          <w:b/>
          <w:bCs/>
          <w:sz w:val="32"/>
          <w:szCs w:val="32"/>
        </w:rPr>
        <w:t>Tips</w:t>
      </w:r>
    </w:p>
    <w:p w:rsidR="00EA274E" w:rsidRDefault="00894CC8">
      <w:pPr>
        <w:numPr>
          <w:ilvl w:val="0"/>
          <w:numId w:val="88"/>
        </w:numPr>
        <w:spacing w:before="0" w:beforeAutospacing="0" w:after="0" w:afterAutospacing="0"/>
        <w:ind w:left="780" w:right="780"/>
        <w:divId w:val="1075669510"/>
        <w:rPr>
          <w:rFonts w:eastAsia="Times New Roman"/>
        </w:rPr>
      </w:pPr>
      <w:r>
        <w:rPr>
          <w:rFonts w:eastAsia="Times New Roman"/>
        </w:rPr>
        <w:t>To find 20%, find 10% first and then multiply by 2.</w:t>
      </w:r>
    </w:p>
    <w:p w:rsidR="00EA274E" w:rsidRDefault="00894CC8">
      <w:pPr>
        <w:numPr>
          <w:ilvl w:val="0"/>
          <w:numId w:val="88"/>
        </w:numPr>
        <w:spacing w:before="0" w:beforeAutospacing="0" w:after="240" w:afterAutospacing="0"/>
        <w:ind w:left="780" w:right="780"/>
        <w:divId w:val="1075669510"/>
        <w:rPr>
          <w:rFonts w:eastAsia="Times New Roman"/>
        </w:rPr>
      </w:pPr>
      <w:r>
        <w:rPr>
          <w:rFonts w:eastAsia="Times New Roman"/>
        </w:rPr>
        <w:t>To find 5%, find 10% first and then halve the answer (divide by 2).</w:t>
      </w:r>
    </w:p>
    <w:p w:rsidR="00EA274E" w:rsidRDefault="00894CC8">
      <w:pPr>
        <w:divId w:val="2110852044"/>
      </w:pPr>
      <w:r>
        <w:rPr>
          <w:vanish/>
        </w:rPr>
        <w:t>End of Box</w:t>
      </w:r>
    </w:p>
    <w:p w:rsidR="00EA274E" w:rsidRDefault="00894CC8">
      <w:pPr>
        <w:divId w:val="2110852044"/>
      </w:pPr>
      <w:r>
        <w:t>Which method do you prefer?</w:t>
      </w:r>
    </w:p>
    <w:p w:rsidR="00EA274E" w:rsidRDefault="00894CC8">
      <w:pPr>
        <w:numPr>
          <w:ilvl w:val="0"/>
          <w:numId w:val="89"/>
        </w:numPr>
        <w:spacing w:before="0" w:beforeAutospacing="0" w:after="0" w:afterAutospacing="0"/>
        <w:ind w:left="780" w:right="780"/>
        <w:divId w:val="2110852044"/>
        <w:rPr>
          <w:rFonts w:eastAsia="Times New Roman"/>
        </w:rPr>
      </w:pPr>
      <w:r>
        <w:rPr>
          <w:rFonts w:eastAsia="Times New Roman"/>
        </w:rPr>
        <w:t>Method 1 will work for any percentage and is a good method to use to find percentages using a calculator.</w:t>
      </w:r>
    </w:p>
    <w:p w:rsidR="00EA274E" w:rsidRDefault="00894CC8">
      <w:pPr>
        <w:numPr>
          <w:ilvl w:val="0"/>
          <w:numId w:val="89"/>
        </w:numPr>
        <w:spacing w:before="0" w:beforeAutospacing="0" w:after="0" w:afterAutospacing="0"/>
        <w:ind w:left="780" w:right="780"/>
        <w:divId w:val="2110852044"/>
        <w:rPr>
          <w:rFonts w:eastAsia="Times New Roman"/>
        </w:rPr>
      </w:pPr>
      <w:r>
        <w:rPr>
          <w:rFonts w:eastAsia="Times New Roman"/>
        </w:rPr>
        <w:t>Method 2 can be used to work out percentages in your head if the numbers are suitable.</w:t>
      </w:r>
    </w:p>
    <w:p w:rsidR="00EA274E" w:rsidRDefault="00894CC8">
      <w:pPr>
        <w:divId w:val="2110852044"/>
      </w:pPr>
      <w:r>
        <w:t>There are some other quick ways of working out certain percentages:</w:t>
      </w:r>
    </w:p>
    <w:p w:rsidR="00EA274E" w:rsidRDefault="00894CC8">
      <w:pPr>
        <w:divId w:val="2110852044"/>
      </w:pPr>
      <w:r>
        <w:rPr>
          <w:vanish/>
        </w:rPr>
        <w:t>Start of Extract</w:t>
      </w:r>
    </w:p>
    <w:p w:rsidR="00EA274E" w:rsidRDefault="00894CC8">
      <w:pPr>
        <w:divId w:val="825975092"/>
      </w:pPr>
      <w:bookmarkStart w:id="377" w:name="Unit2_Session5_Extract6"/>
      <w:bookmarkEnd w:id="377"/>
      <w:r>
        <w:t xml:space="preserve">50% = </w:t>
      </w:r>
      <w:r>
        <w:rPr>
          <w:noProof/>
          <w:position w:val="-40"/>
        </w:rPr>
        <w:drawing>
          <wp:inline distT="0" distB="0" distL="0" distR="0" wp14:anchorId="694C7313" wp14:editId="34E7879B">
            <wp:extent cx="133333" cy="447619"/>
            <wp:effectExtent l="0" t="0" r="635" b="0"/>
            <wp:docPr id="141" name="Picture 14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so you can halve the amount (divide the amount by 2) </w:t>
      </w:r>
    </w:p>
    <w:p w:rsidR="00EA274E" w:rsidRDefault="00894CC8">
      <w:pPr>
        <w:divId w:val="825975092"/>
      </w:pPr>
      <w:r>
        <w:t xml:space="preserve">25% = </w:t>
      </w:r>
      <w:r>
        <w:rPr>
          <w:noProof/>
          <w:position w:val="-42"/>
        </w:rPr>
        <w:drawing>
          <wp:inline distT="0" distB="0" distL="0" distR="0" wp14:anchorId="314A07C5" wp14:editId="0018EED5">
            <wp:extent cx="133333" cy="457143"/>
            <wp:effectExtent l="0" t="0" r="635" b="0"/>
            <wp:docPr id="142" name="Picture 14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so you can divide the amount by 4 (or you can halve and halve again) </w:t>
      </w:r>
    </w:p>
    <w:p w:rsidR="00EA274E" w:rsidRDefault="00894CC8">
      <w:pPr>
        <w:divId w:val="825975092"/>
      </w:pPr>
      <w:r>
        <w:t xml:space="preserve">75% = </w:t>
      </w:r>
      <w:r>
        <w:rPr>
          <w:noProof/>
          <w:position w:val="-42"/>
        </w:rPr>
        <w:drawing>
          <wp:inline distT="0" distB="0" distL="0" distR="0" wp14:anchorId="578F01D2" wp14:editId="2445C815">
            <wp:extent cx="133333" cy="457143"/>
            <wp:effectExtent l="0" t="0" r="635" b="0"/>
            <wp:docPr id="143" name="Picture 143"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three divided by fo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so you can divide the amount by 4 and then multiply by 3 (or you can find 50% and 25% of the amount, and then add the two figures together). </w:t>
      </w:r>
    </w:p>
    <w:p w:rsidR="00EA274E" w:rsidRDefault="00894CC8">
      <w:pPr>
        <w:divId w:val="2110852044"/>
      </w:pPr>
      <w:r>
        <w:rPr>
          <w:vanish/>
        </w:rPr>
        <w:t>End of Extract</w:t>
      </w:r>
    </w:p>
    <w:p w:rsidR="00EA274E" w:rsidRDefault="00894CC8">
      <w:pPr>
        <w:divId w:val="1066025619"/>
      </w:pPr>
      <w:r>
        <w:rPr>
          <w:vanish/>
        </w:rPr>
        <w:t>End of Case Study</w:t>
      </w:r>
    </w:p>
    <w:p w:rsidR="00EA274E" w:rsidRDefault="00894CC8">
      <w:pPr>
        <w:divId w:val="1066025619"/>
      </w:pPr>
      <w:r>
        <w:t xml:space="preserve">Use whichever method you prefer to help you with the following activities. Remember to check your answers once you have completed the questions. </w:t>
      </w:r>
    </w:p>
    <w:p w:rsidR="00EA274E" w:rsidRDefault="00894CC8">
      <w:pPr>
        <w:divId w:val="1066025619"/>
      </w:pPr>
      <w:r>
        <w:rPr>
          <w:vanish/>
        </w:rPr>
        <w:t>Start of Activity</w:t>
      </w:r>
    </w:p>
    <w:p w:rsidR="00EA274E" w:rsidRDefault="00894CC8">
      <w:pPr>
        <w:spacing w:before="240" w:beforeAutospacing="0" w:after="0" w:afterAutospacing="0" w:line="240" w:lineRule="auto"/>
        <w:ind w:left="240" w:right="240"/>
        <w:outlineLvl w:val="2"/>
        <w:divId w:val="1194227698"/>
        <w:rPr>
          <w:rFonts w:eastAsia="Times New Roman"/>
          <w:b/>
          <w:bCs/>
          <w:sz w:val="36"/>
          <w:szCs w:val="36"/>
        </w:rPr>
      </w:pPr>
      <w:bookmarkStart w:id="378" w:name="Unit2_Session5_Activity1"/>
      <w:bookmarkEnd w:id="378"/>
      <w:r>
        <w:rPr>
          <w:rFonts w:eastAsia="Times New Roman"/>
          <w:b/>
          <w:bCs/>
          <w:sz w:val="36"/>
          <w:szCs w:val="36"/>
        </w:rPr>
        <w:t>Activity 34: Finding percentages of amounts</w:t>
      </w:r>
    </w:p>
    <w:p w:rsidR="00EA274E" w:rsidRDefault="00894CC8">
      <w:pPr>
        <w:divId w:val="1241019962"/>
      </w:pPr>
      <w:bookmarkStart w:id="379" w:name="Unit2_Session5_Part1"/>
      <w:bookmarkEnd w:id="379"/>
      <w:r>
        <w:rPr>
          <w:vanish/>
        </w:rPr>
        <w:t>Start of Question</w:t>
      </w:r>
    </w:p>
    <w:p w:rsidR="00EA274E" w:rsidRDefault="00894CC8">
      <w:pPr>
        <w:numPr>
          <w:ilvl w:val="0"/>
          <w:numId w:val="90"/>
        </w:numPr>
        <w:spacing w:before="0" w:beforeAutospacing="0" w:after="0" w:afterAutospacing="0"/>
        <w:ind w:left="780" w:right="780"/>
        <w:divId w:val="56976910"/>
        <w:rPr>
          <w:rFonts w:eastAsia="Times New Roman"/>
        </w:rPr>
      </w:pPr>
      <w:bookmarkStart w:id="380" w:name="Unit2_Session5_Question1"/>
      <w:bookmarkEnd w:id="380"/>
      <w:r>
        <w:rPr>
          <w:rFonts w:eastAsia="Times New Roman"/>
        </w:rPr>
        <w:t>You need to pay a 20% deposit on a holiday that costs £800. How much is the deposit?</w:t>
      </w:r>
    </w:p>
    <w:p w:rsidR="00EA274E" w:rsidRDefault="00894CC8">
      <w:pPr>
        <w:divId w:val="1241019962"/>
      </w:pPr>
      <w:r>
        <w:rPr>
          <w:vanish/>
        </w:rPr>
        <w:t>End of Question</w:t>
      </w:r>
    </w:p>
    <w:bookmarkStart w:id="381" w:name="View_Unit2_Session5_Answer1"/>
    <w:p w:rsidR="00EA274E" w:rsidRDefault="00894CC8">
      <w:pPr>
        <w:pStyle w:val="navbutton"/>
        <w:divId w:val="1241019962"/>
      </w:pPr>
      <w:r>
        <w:fldChar w:fldCharType="begin"/>
      </w:r>
      <w:r>
        <w:instrText xml:space="preserve"> HYPERLINK "" \l "Unit2_Session5_Answer1" </w:instrText>
      </w:r>
      <w:r>
        <w:fldChar w:fldCharType="separate"/>
      </w:r>
      <w:r>
        <w:rPr>
          <w:rStyle w:val="Hyperlink"/>
        </w:rPr>
        <w:t>View answer - Part</w:t>
      </w:r>
      <w:r>
        <w:fldChar w:fldCharType="end"/>
      </w:r>
      <w:bookmarkEnd w:id="381"/>
    </w:p>
    <w:p w:rsidR="00EA274E" w:rsidRDefault="00894CC8">
      <w:pPr>
        <w:divId w:val="885533928"/>
      </w:pPr>
      <w:bookmarkStart w:id="382" w:name="Unit2_Session5_Part2"/>
      <w:bookmarkEnd w:id="382"/>
      <w:r>
        <w:rPr>
          <w:vanish/>
        </w:rPr>
        <w:t>Start of Question</w:t>
      </w:r>
    </w:p>
    <w:p w:rsidR="00EA274E" w:rsidRDefault="00894CC8">
      <w:pPr>
        <w:numPr>
          <w:ilvl w:val="0"/>
          <w:numId w:val="91"/>
        </w:numPr>
        <w:spacing w:before="0" w:beforeAutospacing="0" w:after="0" w:afterAutospacing="0"/>
        <w:ind w:left="780" w:right="780"/>
        <w:divId w:val="523135502"/>
        <w:rPr>
          <w:rFonts w:eastAsia="Times New Roman"/>
        </w:rPr>
      </w:pPr>
      <w:bookmarkStart w:id="383" w:name="Unit2_Session5_Question2"/>
      <w:bookmarkEnd w:id="383"/>
      <w:r>
        <w:rPr>
          <w:rFonts w:eastAsia="Times New Roman"/>
        </w:rPr>
        <w:t xml:space="preserve">Work out the following using any preferred method without a calculator: </w:t>
      </w:r>
    </w:p>
    <w:p w:rsidR="00EA274E" w:rsidRDefault="00894CC8">
      <w:pPr>
        <w:numPr>
          <w:ilvl w:val="1"/>
          <w:numId w:val="91"/>
        </w:numPr>
        <w:spacing w:before="0" w:beforeAutospacing="0" w:after="0" w:afterAutospacing="0"/>
        <w:ind w:left="1560" w:right="1560"/>
        <w:divId w:val="523135502"/>
        <w:rPr>
          <w:rFonts w:eastAsia="Times New Roman"/>
        </w:rPr>
      </w:pPr>
      <w:r>
        <w:rPr>
          <w:rFonts w:eastAsia="Times New Roman"/>
        </w:rPr>
        <w:t>50% of £170</w:t>
      </w:r>
    </w:p>
    <w:p w:rsidR="00EA274E" w:rsidRDefault="00894CC8">
      <w:pPr>
        <w:numPr>
          <w:ilvl w:val="1"/>
          <w:numId w:val="91"/>
        </w:numPr>
        <w:spacing w:before="0" w:beforeAutospacing="0" w:after="0" w:afterAutospacing="0"/>
        <w:ind w:left="1560" w:right="1560"/>
        <w:divId w:val="523135502"/>
        <w:rPr>
          <w:rFonts w:eastAsia="Times New Roman"/>
        </w:rPr>
      </w:pPr>
      <w:r>
        <w:rPr>
          <w:rFonts w:eastAsia="Times New Roman"/>
        </w:rPr>
        <w:t>30% of £250</w:t>
      </w:r>
    </w:p>
    <w:p w:rsidR="00EA274E" w:rsidRDefault="00894CC8">
      <w:pPr>
        <w:numPr>
          <w:ilvl w:val="1"/>
          <w:numId w:val="91"/>
        </w:numPr>
        <w:spacing w:before="0" w:beforeAutospacing="0" w:after="0" w:afterAutospacing="0"/>
        <w:ind w:left="1560" w:right="1560"/>
        <w:divId w:val="523135502"/>
        <w:rPr>
          <w:rFonts w:eastAsia="Times New Roman"/>
        </w:rPr>
      </w:pPr>
      <w:r>
        <w:rPr>
          <w:rFonts w:eastAsia="Times New Roman"/>
        </w:rPr>
        <w:t>25% of £120</w:t>
      </w:r>
    </w:p>
    <w:p w:rsidR="00EA274E" w:rsidRDefault="00894CC8">
      <w:pPr>
        <w:numPr>
          <w:ilvl w:val="1"/>
          <w:numId w:val="91"/>
        </w:numPr>
        <w:spacing w:before="0" w:beforeAutospacing="0" w:after="0" w:afterAutospacing="0"/>
        <w:ind w:left="1560" w:right="1560"/>
        <w:divId w:val="523135502"/>
        <w:rPr>
          <w:rFonts w:eastAsia="Times New Roman"/>
        </w:rPr>
      </w:pPr>
      <w:r>
        <w:rPr>
          <w:rFonts w:eastAsia="Times New Roman"/>
        </w:rPr>
        <w:t>75% of £56</w:t>
      </w:r>
    </w:p>
    <w:p w:rsidR="00EA274E" w:rsidRDefault="00894CC8">
      <w:pPr>
        <w:numPr>
          <w:ilvl w:val="1"/>
          <w:numId w:val="91"/>
        </w:numPr>
        <w:spacing w:before="0" w:beforeAutospacing="0" w:after="0" w:afterAutospacing="0"/>
        <w:ind w:left="1560" w:right="1560"/>
        <w:divId w:val="523135502"/>
        <w:rPr>
          <w:rFonts w:eastAsia="Times New Roman"/>
        </w:rPr>
      </w:pPr>
      <w:r>
        <w:rPr>
          <w:rFonts w:eastAsia="Times New Roman"/>
        </w:rPr>
        <w:t>80% of £95</w:t>
      </w:r>
    </w:p>
    <w:p w:rsidR="00EA274E" w:rsidRDefault="00894CC8">
      <w:pPr>
        <w:numPr>
          <w:ilvl w:val="1"/>
          <w:numId w:val="91"/>
        </w:numPr>
        <w:spacing w:before="0" w:beforeAutospacing="0" w:after="0" w:afterAutospacing="0"/>
        <w:ind w:left="1560" w:right="1560"/>
        <w:divId w:val="523135502"/>
        <w:rPr>
          <w:rFonts w:eastAsia="Times New Roman"/>
        </w:rPr>
      </w:pPr>
      <w:r>
        <w:rPr>
          <w:rFonts w:eastAsia="Times New Roman"/>
        </w:rPr>
        <w:t>5% of £620</w:t>
      </w:r>
    </w:p>
    <w:p w:rsidR="00EA274E" w:rsidRDefault="00894CC8">
      <w:pPr>
        <w:divId w:val="885533928"/>
      </w:pPr>
      <w:r>
        <w:rPr>
          <w:vanish/>
        </w:rPr>
        <w:t>End of Question</w:t>
      </w:r>
    </w:p>
    <w:bookmarkStart w:id="384" w:name="View_Unit2_Session5_Answer2"/>
    <w:p w:rsidR="00EA274E" w:rsidRDefault="00894CC8">
      <w:pPr>
        <w:pStyle w:val="navbutton"/>
        <w:divId w:val="885533928"/>
      </w:pPr>
      <w:r>
        <w:fldChar w:fldCharType="begin"/>
      </w:r>
      <w:r>
        <w:instrText xml:space="preserve"> HYPERLINK "" \l "Unit2_Session5_Answer2" </w:instrText>
      </w:r>
      <w:r>
        <w:fldChar w:fldCharType="separate"/>
      </w:r>
      <w:r>
        <w:rPr>
          <w:rStyle w:val="Hyperlink"/>
        </w:rPr>
        <w:t>View answer - Part</w:t>
      </w:r>
      <w:r>
        <w:fldChar w:fldCharType="end"/>
      </w:r>
      <w:bookmarkEnd w:id="384"/>
    </w:p>
    <w:p w:rsidR="00EA274E" w:rsidRDefault="00894CC8">
      <w:pPr>
        <w:divId w:val="1066025619"/>
      </w:pPr>
      <w:r>
        <w:rPr>
          <w:vanish/>
        </w:rPr>
        <w:t>End of Activity</w:t>
      </w:r>
    </w:p>
    <w:p w:rsidR="00EA274E" w:rsidRDefault="00894CC8">
      <w:pPr>
        <w:pStyle w:val="Heading2"/>
        <w:divId w:val="1619408984"/>
        <w:rPr>
          <w:rFonts w:eastAsia="Times New Roman"/>
        </w:rPr>
      </w:pPr>
      <w:bookmarkStart w:id="385" w:name="Unit2_Session5_Section1"/>
      <w:bookmarkEnd w:id="385"/>
      <w:r>
        <w:rPr>
          <w:rFonts w:eastAsia="Times New Roman"/>
        </w:rPr>
        <w:t>5.1 Percentage increases and decreases</w:t>
      </w:r>
    </w:p>
    <w:p w:rsidR="00EA274E" w:rsidRDefault="00894CC8">
      <w:pPr>
        <w:divId w:val="1619408984"/>
      </w:pPr>
      <w:r>
        <w:t>You’ll often see percentage increases and decreases in sales and pay rises.</w:t>
      </w:r>
    </w:p>
    <w:p w:rsidR="00EA274E" w:rsidRDefault="00894CC8">
      <w:pPr>
        <w:divId w:val="1619408984"/>
      </w:pPr>
      <w:r>
        <w:rPr>
          <w:vanish/>
        </w:rPr>
        <w:t>Start of Figure</w:t>
      </w:r>
    </w:p>
    <w:p w:rsidR="00EA274E" w:rsidRDefault="00894CC8">
      <w:pPr>
        <w:spacing w:before="240" w:beforeAutospacing="0" w:after="0" w:afterAutospacing="0" w:line="240" w:lineRule="auto"/>
        <w:divId w:val="188564016"/>
        <w:rPr>
          <w:rFonts w:ascii="Times New Roman" w:eastAsia="Times New Roman" w:hAnsi="Times New Roman" w:cs="Times New Roman"/>
          <w:sz w:val="24"/>
          <w:szCs w:val="24"/>
        </w:rPr>
      </w:pPr>
      <w:bookmarkStart w:id="386" w:name="Unit2_Session5_Figure3"/>
      <w:bookmarkEnd w:id="386"/>
      <w:r>
        <w:rPr>
          <w:rFonts w:ascii="Times New Roman" w:eastAsia="Times New Roman" w:hAnsi="Times New Roman" w:cs="Times New Roman"/>
          <w:noProof/>
          <w:sz w:val="24"/>
          <w:szCs w:val="24"/>
        </w:rPr>
        <w:drawing>
          <wp:inline distT="0" distB="0" distL="0" distR="0" wp14:anchorId="2419993C" wp14:editId="051850D7">
            <wp:extent cx="5278331" cy="2783757"/>
            <wp:effectExtent l="0" t="0" r="0" b="0"/>
            <wp:docPr id="144" name="Picture 144" descr="D:\AaaF\OUT\httpswwwopeneduopenlearn_cmid140259_2022-12-07_17-31-40_82d7e557728d45448e3e2a5d33cfe564\word\assets\bltl_m1_s1_5-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AaaF\OUT\httpswwwopeneduopenlearn_cmid140259_2022-12-07_17-31-40_82d7e557728d45448e3e2a5d33cfe564\word\assets\bltl_m1_s1_5-1a.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331" cy="2783757"/>
                    </a:xfrm>
                    <a:prstGeom prst="rect">
                      <a:avLst/>
                    </a:prstGeom>
                    <a:noFill/>
                    <a:ln>
                      <a:noFill/>
                    </a:ln>
                  </pic:spPr>
                </pic:pic>
              </a:graphicData>
            </a:graphic>
          </wp:inline>
        </w:drawing>
      </w:r>
    </w:p>
    <w:p w:rsidR="00EA274E" w:rsidRDefault="00894CC8">
      <w:pPr>
        <w:pStyle w:val="Caption1"/>
        <w:divId w:val="886334578"/>
      </w:pPr>
      <w:r>
        <w:t>Figure 28 Increasing and decreasing percentages</w:t>
      </w:r>
    </w:p>
    <w:bookmarkStart w:id="387" w:name="View_Unit2_Session5_Description3"/>
    <w:p w:rsidR="00EA274E" w:rsidRDefault="00894CC8">
      <w:pPr>
        <w:pStyle w:val="navbutton"/>
        <w:divId w:val="886334578"/>
      </w:pPr>
      <w:r>
        <w:fldChar w:fldCharType="begin"/>
      </w:r>
      <w:r>
        <w:instrText xml:space="preserve"> HYPERLINK "" \l "Unit2_Session5_Description3" </w:instrText>
      </w:r>
      <w:r>
        <w:fldChar w:fldCharType="separate"/>
      </w:r>
      <w:r>
        <w:rPr>
          <w:rStyle w:val="Hyperlink"/>
        </w:rPr>
        <w:t>View description - Figure 28 Increasing and decreasing percentages</w:t>
      </w:r>
      <w:r>
        <w:fldChar w:fldCharType="end"/>
      </w:r>
      <w:bookmarkEnd w:id="387"/>
    </w:p>
    <w:p w:rsidR="00EA274E" w:rsidRDefault="00894CC8">
      <w:pPr>
        <w:divId w:val="1619408984"/>
      </w:pPr>
      <w:r>
        <w:rPr>
          <w:vanish/>
        </w:rPr>
        <w:t>End of Figure</w:t>
      </w:r>
    </w:p>
    <w:p w:rsidR="00EA274E" w:rsidRDefault="00894CC8">
      <w:pPr>
        <w:divId w:val="1619408984"/>
      </w:pPr>
      <w:r>
        <w:rPr>
          <w:vanish/>
        </w:rPr>
        <w:t>Start of Case Study</w:t>
      </w:r>
    </w:p>
    <w:p w:rsidR="00EA274E" w:rsidRDefault="00894CC8">
      <w:pPr>
        <w:spacing w:before="240" w:beforeAutospacing="0" w:after="0" w:afterAutospacing="0" w:line="240" w:lineRule="auto"/>
        <w:ind w:left="240" w:right="240"/>
        <w:outlineLvl w:val="3"/>
        <w:divId w:val="400517451"/>
        <w:rPr>
          <w:rFonts w:eastAsia="Times New Roman"/>
          <w:b/>
          <w:bCs/>
          <w:sz w:val="36"/>
          <w:szCs w:val="36"/>
        </w:rPr>
      </w:pPr>
      <w:bookmarkStart w:id="388" w:name="Unit2_Session5_CaseStudy2"/>
      <w:bookmarkEnd w:id="388"/>
      <w:r>
        <w:rPr>
          <w:rFonts w:eastAsia="Times New Roman"/>
          <w:b/>
          <w:bCs/>
          <w:sz w:val="36"/>
          <w:szCs w:val="36"/>
        </w:rPr>
        <w:t>Example: Anjali’s pay rise</w:t>
      </w:r>
    </w:p>
    <w:p w:rsidR="00EA274E" w:rsidRDefault="00894CC8">
      <w:pPr>
        <w:divId w:val="997419224"/>
      </w:pPr>
      <w:r>
        <w:t>Anjali earns £18 000 per year. She is given a 10% pay rise. How much does she now earn?</w:t>
      </w:r>
    </w:p>
    <w:p w:rsidR="00EA274E" w:rsidRDefault="00894CC8">
      <w:pPr>
        <w:spacing w:line="240" w:lineRule="auto"/>
        <w:outlineLvl w:val="4"/>
        <w:divId w:val="997419224"/>
        <w:rPr>
          <w:rFonts w:eastAsia="Times New Roman"/>
          <w:b/>
          <w:bCs/>
          <w:sz w:val="32"/>
          <w:szCs w:val="32"/>
        </w:rPr>
      </w:pPr>
      <w:r>
        <w:rPr>
          <w:rFonts w:eastAsia="Times New Roman"/>
          <w:b/>
          <w:bCs/>
          <w:sz w:val="32"/>
          <w:szCs w:val="32"/>
        </w:rPr>
        <w:t>Method</w:t>
      </w:r>
    </w:p>
    <w:p w:rsidR="00EA274E" w:rsidRDefault="00894CC8">
      <w:pPr>
        <w:divId w:val="997419224"/>
      </w:pPr>
      <w:r>
        <w:t>In order to identify Anjali’s new salary, you need to find out what 10% (</w:t>
      </w:r>
      <w:r>
        <w:rPr>
          <w:noProof/>
          <w:position w:val="-40"/>
        </w:rPr>
        <w:drawing>
          <wp:inline distT="0" distB="0" distL="0" distR="0" wp14:anchorId="10E20ADF" wp14:editId="4AC7BA6B">
            <wp:extent cx="276190" cy="447619"/>
            <wp:effectExtent l="0" t="0" r="0" b="0"/>
            <wp:docPr id="145" name="Picture 145"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0 divided by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of £18 000 is. To do this, first you need to find out 1% (</w:t>
      </w:r>
      <w:r>
        <w:rPr>
          <w:noProof/>
          <w:position w:val="-40"/>
        </w:rPr>
        <w:drawing>
          <wp:inline distT="0" distB="0" distL="0" distR="0" wp14:anchorId="6B47778E" wp14:editId="2FC276E0">
            <wp:extent cx="276190" cy="447619"/>
            <wp:effectExtent l="0" t="0" r="0" b="0"/>
            <wp:docPr id="146" name="Picture 146"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£18 000: </w:t>
      </w:r>
    </w:p>
    <w:p w:rsidR="00EA274E" w:rsidRDefault="00894CC8">
      <w:pPr>
        <w:divId w:val="997419224"/>
      </w:pPr>
      <w:r>
        <w:rPr>
          <w:vanish/>
        </w:rPr>
        <w:t>Start of Extract</w:t>
      </w:r>
    </w:p>
    <w:p w:rsidR="00EA274E" w:rsidRDefault="00894CC8">
      <w:pPr>
        <w:divId w:val="194581258"/>
      </w:pPr>
      <w:bookmarkStart w:id="389" w:name="Unit2_Session5_Extract7"/>
      <w:bookmarkEnd w:id="389"/>
      <w:r>
        <w:t>18 000 ÷ 100 = 180</w:t>
      </w:r>
    </w:p>
    <w:p w:rsidR="00EA274E" w:rsidRDefault="00894CC8">
      <w:pPr>
        <w:divId w:val="997419224"/>
      </w:pPr>
      <w:r>
        <w:rPr>
          <w:vanish/>
        </w:rPr>
        <w:t>End of Extract</w:t>
      </w:r>
    </w:p>
    <w:p w:rsidR="00EA274E" w:rsidRDefault="00894CC8">
      <w:pPr>
        <w:divId w:val="997419224"/>
      </w:pPr>
      <w:r>
        <w:t>So 10% (</w:t>
      </w:r>
      <w:r>
        <w:rPr>
          <w:noProof/>
          <w:position w:val="-40"/>
        </w:rPr>
        <w:drawing>
          <wp:inline distT="0" distB="0" distL="0" distR="0" wp14:anchorId="5257459E" wp14:editId="79169ADB">
            <wp:extent cx="276190" cy="447619"/>
            <wp:effectExtent l="0" t="0" r="0" b="0"/>
            <wp:docPr id="147" name="Picture 147"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0 divided by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£18 000 is: </w:t>
      </w:r>
    </w:p>
    <w:p w:rsidR="00EA274E" w:rsidRDefault="00894CC8">
      <w:pPr>
        <w:divId w:val="997419224"/>
      </w:pPr>
      <w:r>
        <w:rPr>
          <w:vanish/>
        </w:rPr>
        <w:t>Start of Extract</w:t>
      </w:r>
    </w:p>
    <w:p w:rsidR="00EA274E" w:rsidRDefault="00894CC8">
      <w:pPr>
        <w:divId w:val="677773361"/>
      </w:pPr>
      <w:bookmarkStart w:id="390" w:name="Unit2_Session5_Extract8"/>
      <w:bookmarkEnd w:id="390"/>
      <w:r>
        <w:t>10 × 180 = 1 800</w:t>
      </w:r>
    </w:p>
    <w:p w:rsidR="00EA274E" w:rsidRDefault="00894CC8">
      <w:pPr>
        <w:divId w:val="997419224"/>
      </w:pPr>
      <w:r>
        <w:rPr>
          <w:vanish/>
        </w:rPr>
        <w:t>End of Extract</w:t>
      </w:r>
    </w:p>
    <w:p w:rsidR="00EA274E" w:rsidRDefault="00894CC8">
      <w:pPr>
        <w:divId w:val="997419224"/>
      </w:pPr>
      <w:r>
        <w:t>Alternatively, you could find 10% by dividing £18 000 by 10:</w:t>
      </w:r>
    </w:p>
    <w:p w:rsidR="00EA274E" w:rsidRDefault="00894CC8">
      <w:pPr>
        <w:divId w:val="997419224"/>
      </w:pPr>
      <w:r>
        <w:rPr>
          <w:vanish/>
        </w:rPr>
        <w:t>Start of Extract</w:t>
      </w:r>
    </w:p>
    <w:p w:rsidR="00EA274E" w:rsidRDefault="00894CC8">
      <w:pPr>
        <w:divId w:val="1601570038"/>
      </w:pPr>
      <w:bookmarkStart w:id="391" w:name="Unit2_Session5_Extract9"/>
      <w:bookmarkEnd w:id="391"/>
      <w:r>
        <w:t>18 000 ÷ 10 = 1 800</w:t>
      </w:r>
    </w:p>
    <w:p w:rsidR="00EA274E" w:rsidRDefault="00894CC8">
      <w:pPr>
        <w:divId w:val="997419224"/>
      </w:pPr>
      <w:r>
        <w:rPr>
          <w:vanish/>
        </w:rPr>
        <w:t>End of Extract</w:t>
      </w:r>
    </w:p>
    <w:p w:rsidR="00EA274E" w:rsidRDefault="00894CC8">
      <w:pPr>
        <w:divId w:val="997419224"/>
      </w:pPr>
      <w:r>
        <w:t>Anjali’s pay rise is £1 800, so her new salary is:</w:t>
      </w:r>
    </w:p>
    <w:p w:rsidR="00EA274E" w:rsidRDefault="00894CC8">
      <w:pPr>
        <w:divId w:val="997419224"/>
      </w:pPr>
      <w:r>
        <w:rPr>
          <w:vanish/>
        </w:rPr>
        <w:t>Start of Extract</w:t>
      </w:r>
    </w:p>
    <w:p w:rsidR="00EA274E" w:rsidRDefault="00894CC8">
      <w:pPr>
        <w:divId w:val="1534921837"/>
      </w:pPr>
      <w:bookmarkStart w:id="392" w:name="Unit2_Session5_Extract10"/>
      <w:bookmarkEnd w:id="392"/>
      <w:r>
        <w:t>£18 000 + £1 800 = £19 800</w:t>
      </w:r>
    </w:p>
    <w:p w:rsidR="00EA274E" w:rsidRDefault="00894CC8">
      <w:pPr>
        <w:divId w:val="997419224"/>
      </w:pPr>
      <w:r>
        <w:rPr>
          <w:vanish/>
        </w:rPr>
        <w:t>End of Extract</w:t>
      </w:r>
    </w:p>
    <w:p w:rsidR="00EA274E" w:rsidRDefault="00894CC8">
      <w:pPr>
        <w:divId w:val="1619408984"/>
      </w:pPr>
      <w:r>
        <w:rPr>
          <w:vanish/>
        </w:rPr>
        <w:t>End of Case Study</w:t>
      </w:r>
    </w:p>
    <w:p w:rsidR="00EA274E" w:rsidRDefault="00894CC8">
      <w:pPr>
        <w:divId w:val="1619408984"/>
      </w:pPr>
      <w:r>
        <w:rPr>
          <w:vanish/>
        </w:rPr>
        <w:t>Start of Case Study</w:t>
      </w:r>
    </w:p>
    <w:p w:rsidR="00EA274E" w:rsidRDefault="00894CC8">
      <w:pPr>
        <w:spacing w:before="240" w:beforeAutospacing="0" w:after="0" w:afterAutospacing="0" w:line="240" w:lineRule="auto"/>
        <w:ind w:left="240" w:right="240"/>
        <w:outlineLvl w:val="3"/>
        <w:divId w:val="2048214958"/>
        <w:rPr>
          <w:rFonts w:eastAsia="Times New Roman"/>
          <w:b/>
          <w:bCs/>
          <w:sz w:val="36"/>
          <w:szCs w:val="36"/>
        </w:rPr>
      </w:pPr>
      <w:bookmarkStart w:id="393" w:name="Unit2_Session5_CaseStudy3"/>
      <w:bookmarkEnd w:id="393"/>
      <w:r>
        <w:rPr>
          <w:rFonts w:eastAsia="Times New Roman"/>
          <w:b/>
          <w:bCs/>
          <w:sz w:val="36"/>
          <w:szCs w:val="36"/>
        </w:rPr>
        <w:t>Example: A sale at the furniture shop</w:t>
      </w:r>
    </w:p>
    <w:p w:rsidR="00EA274E" w:rsidRDefault="00894CC8">
      <w:pPr>
        <w:divId w:val="578948290"/>
      </w:pPr>
      <w:r>
        <w:t>A furniture shop reduces all of its prices by 20%. How much does a £300 double bed cost in the sale?</w:t>
      </w:r>
    </w:p>
    <w:p w:rsidR="00EA274E" w:rsidRDefault="00894CC8">
      <w:pPr>
        <w:spacing w:line="240" w:lineRule="auto"/>
        <w:outlineLvl w:val="4"/>
        <w:divId w:val="578948290"/>
        <w:rPr>
          <w:rFonts w:eastAsia="Times New Roman"/>
          <w:b/>
          <w:bCs/>
          <w:sz w:val="32"/>
          <w:szCs w:val="32"/>
        </w:rPr>
      </w:pPr>
      <w:r>
        <w:rPr>
          <w:rFonts w:eastAsia="Times New Roman"/>
          <w:b/>
          <w:bCs/>
          <w:sz w:val="32"/>
          <w:szCs w:val="32"/>
        </w:rPr>
        <w:t>Method</w:t>
      </w:r>
    </w:p>
    <w:p w:rsidR="00EA274E" w:rsidRDefault="00894CC8">
      <w:pPr>
        <w:divId w:val="578948290"/>
      </w:pPr>
      <w:r>
        <w:t>In order to identify the new price of the double bed, you need to find out what 20% (</w:t>
      </w:r>
      <w:r>
        <w:rPr>
          <w:noProof/>
          <w:position w:val="-40"/>
        </w:rPr>
        <w:drawing>
          <wp:inline distT="0" distB="0" distL="0" distR="0" wp14:anchorId="733FC94E" wp14:editId="711A9804">
            <wp:extent cx="276190" cy="447619"/>
            <wp:effectExtent l="0" t="0" r="0" b="0"/>
            <wp:docPr id="148" name="Picture 148"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20 divided by 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of £300 is. To do this, first you need to find out 1% (</w:t>
      </w:r>
      <w:r>
        <w:rPr>
          <w:noProof/>
          <w:position w:val="-40"/>
        </w:rPr>
        <w:drawing>
          <wp:inline distT="0" distB="0" distL="0" distR="0" wp14:anchorId="2446B3D6" wp14:editId="476DDF40">
            <wp:extent cx="276190" cy="447619"/>
            <wp:effectExtent l="0" t="0" r="0" b="0"/>
            <wp:docPr id="149" name="Picture 149"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£300: </w:t>
      </w:r>
    </w:p>
    <w:p w:rsidR="00EA274E" w:rsidRDefault="00894CC8">
      <w:pPr>
        <w:divId w:val="578948290"/>
      </w:pPr>
      <w:r>
        <w:rPr>
          <w:vanish/>
        </w:rPr>
        <w:t>Start of Extract</w:t>
      </w:r>
    </w:p>
    <w:p w:rsidR="00EA274E" w:rsidRDefault="00894CC8">
      <w:pPr>
        <w:divId w:val="229971431"/>
      </w:pPr>
      <w:bookmarkStart w:id="394" w:name="Unit2_Session5_Extract11"/>
      <w:bookmarkEnd w:id="394"/>
      <w:r>
        <w:t>300 ÷ 100 = 3</w:t>
      </w:r>
    </w:p>
    <w:p w:rsidR="00EA274E" w:rsidRDefault="00894CC8">
      <w:pPr>
        <w:divId w:val="578948290"/>
      </w:pPr>
      <w:r>
        <w:rPr>
          <w:vanish/>
        </w:rPr>
        <w:t>End of Extract</w:t>
      </w:r>
    </w:p>
    <w:p w:rsidR="00EA274E" w:rsidRDefault="00894CC8">
      <w:pPr>
        <w:divId w:val="578948290"/>
      </w:pPr>
      <w:r>
        <w:t>So 20% (</w:t>
      </w:r>
      <w:r>
        <w:rPr>
          <w:noProof/>
          <w:position w:val="-40"/>
        </w:rPr>
        <w:drawing>
          <wp:inline distT="0" distB="0" distL="0" distR="0" wp14:anchorId="5D1A712A" wp14:editId="5A744D12">
            <wp:extent cx="276190" cy="447619"/>
            <wp:effectExtent l="0" t="0" r="0" b="0"/>
            <wp:docPr id="150" name="Picture 150"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20 divided by 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£300 is: </w:t>
      </w:r>
    </w:p>
    <w:p w:rsidR="00EA274E" w:rsidRDefault="00894CC8">
      <w:pPr>
        <w:divId w:val="578948290"/>
      </w:pPr>
      <w:r>
        <w:rPr>
          <w:vanish/>
        </w:rPr>
        <w:t>Start of Extract</w:t>
      </w:r>
    </w:p>
    <w:p w:rsidR="00EA274E" w:rsidRDefault="00894CC8">
      <w:pPr>
        <w:divId w:val="1614902600"/>
      </w:pPr>
      <w:bookmarkStart w:id="395" w:name="Unit2_Session5_Extract12"/>
      <w:bookmarkEnd w:id="395"/>
      <w:r>
        <w:t>20 × 3 = 60</w:t>
      </w:r>
    </w:p>
    <w:p w:rsidR="00EA274E" w:rsidRDefault="00894CC8">
      <w:pPr>
        <w:divId w:val="578948290"/>
      </w:pPr>
      <w:r>
        <w:rPr>
          <w:vanish/>
        </w:rPr>
        <w:t>End of Extract</w:t>
      </w:r>
    </w:p>
    <w:p w:rsidR="00EA274E" w:rsidRDefault="00894CC8">
      <w:pPr>
        <w:divId w:val="578948290"/>
      </w:pPr>
      <w:r>
        <w:t xml:space="preserve">The discount is £60, so the sale price of the double bed is: </w:t>
      </w:r>
    </w:p>
    <w:p w:rsidR="00EA274E" w:rsidRDefault="00894CC8">
      <w:pPr>
        <w:divId w:val="578948290"/>
      </w:pPr>
      <w:r>
        <w:rPr>
          <w:vanish/>
        </w:rPr>
        <w:t>Start of Extract</w:t>
      </w:r>
    </w:p>
    <w:p w:rsidR="00EA274E" w:rsidRDefault="00894CC8">
      <w:pPr>
        <w:divId w:val="1788893841"/>
      </w:pPr>
      <w:bookmarkStart w:id="396" w:name="Unit2_Session5_Extract13"/>
      <w:bookmarkEnd w:id="396"/>
      <w:r>
        <w:t>£300 – £60 = £240</w:t>
      </w:r>
    </w:p>
    <w:p w:rsidR="00EA274E" w:rsidRDefault="00894CC8">
      <w:pPr>
        <w:divId w:val="578948290"/>
      </w:pPr>
      <w:r>
        <w:rPr>
          <w:vanish/>
        </w:rPr>
        <w:t>End of Extract</w:t>
      </w:r>
    </w:p>
    <w:p w:rsidR="00EA274E" w:rsidRDefault="00894CC8">
      <w:pPr>
        <w:divId w:val="578948290"/>
      </w:pPr>
      <w:r>
        <w:t>Alternatively, you could find 20% of £300 by dividing by 10 (to find 10%) and then multiplying by 2:</w:t>
      </w:r>
    </w:p>
    <w:p w:rsidR="00EA274E" w:rsidRDefault="00894CC8">
      <w:pPr>
        <w:divId w:val="578948290"/>
      </w:pPr>
      <w:r>
        <w:rPr>
          <w:vanish/>
        </w:rPr>
        <w:t>Start of Extract</w:t>
      </w:r>
    </w:p>
    <w:p w:rsidR="00EA274E" w:rsidRDefault="00894CC8">
      <w:pPr>
        <w:divId w:val="918251561"/>
      </w:pPr>
      <w:bookmarkStart w:id="397" w:name="Unit2_Session5_Extract14"/>
      <w:bookmarkEnd w:id="397"/>
      <w:r>
        <w:t>300 ÷ 10 = 30</w:t>
      </w:r>
    </w:p>
    <w:p w:rsidR="00EA274E" w:rsidRDefault="00894CC8">
      <w:pPr>
        <w:divId w:val="918251561"/>
      </w:pPr>
      <w:r>
        <w:t>30 × 2 = 60</w:t>
      </w:r>
    </w:p>
    <w:p w:rsidR="00EA274E" w:rsidRDefault="00894CC8">
      <w:pPr>
        <w:divId w:val="578948290"/>
      </w:pPr>
      <w:r>
        <w:rPr>
          <w:vanish/>
        </w:rPr>
        <w:t>End of Extract</w:t>
      </w:r>
    </w:p>
    <w:p w:rsidR="00EA274E" w:rsidRDefault="00894CC8">
      <w:pPr>
        <w:divId w:val="1619408984"/>
      </w:pPr>
      <w:r>
        <w:rPr>
          <w:vanish/>
        </w:rPr>
        <w:t>End of Case Study</w:t>
      </w:r>
    </w:p>
    <w:p w:rsidR="00EA274E" w:rsidRDefault="00894CC8">
      <w:pPr>
        <w:divId w:val="1619408984"/>
      </w:pPr>
      <w:r>
        <w:t xml:space="preserve">Use the examples above to help you with the following activity. Remember to check your answers once you have completed the questions. </w:t>
      </w:r>
    </w:p>
    <w:p w:rsidR="00EA274E" w:rsidRDefault="00894CC8">
      <w:pPr>
        <w:divId w:val="1619408984"/>
      </w:pPr>
      <w:r>
        <w:rPr>
          <w:vanish/>
        </w:rPr>
        <w:t>Start of Activity</w:t>
      </w:r>
    </w:p>
    <w:p w:rsidR="00EA274E" w:rsidRDefault="00894CC8">
      <w:pPr>
        <w:spacing w:before="0" w:beforeAutospacing="0" w:after="0" w:afterAutospacing="0" w:line="240" w:lineRule="auto"/>
        <w:outlineLvl w:val="3"/>
        <w:divId w:val="201096361"/>
        <w:rPr>
          <w:rFonts w:eastAsia="Times New Roman"/>
          <w:b/>
          <w:bCs/>
          <w:sz w:val="36"/>
          <w:szCs w:val="36"/>
        </w:rPr>
      </w:pPr>
      <w:bookmarkStart w:id="398" w:name="Unit2_Session5_Activity2"/>
      <w:bookmarkEnd w:id="398"/>
      <w:r>
        <w:rPr>
          <w:rFonts w:eastAsia="Times New Roman"/>
          <w:b/>
          <w:bCs/>
          <w:sz w:val="36"/>
          <w:szCs w:val="36"/>
        </w:rPr>
        <w:t>Activity 35: Calculating percentage increases and decreases</w:t>
      </w:r>
    </w:p>
    <w:p w:rsidR="00EA274E" w:rsidRDefault="00894CC8">
      <w:pPr>
        <w:divId w:val="1761175071"/>
      </w:pPr>
      <w:r>
        <w:rPr>
          <w:vanish/>
        </w:rPr>
        <w:t>Start of Question</w:t>
      </w:r>
    </w:p>
    <w:p w:rsidR="00EA274E" w:rsidRDefault="00894CC8">
      <w:pPr>
        <w:numPr>
          <w:ilvl w:val="0"/>
          <w:numId w:val="92"/>
        </w:numPr>
        <w:spacing w:before="0" w:beforeAutospacing="0" w:after="0" w:afterAutospacing="0"/>
        <w:ind w:left="780" w:right="780"/>
        <w:divId w:val="1494105862"/>
        <w:rPr>
          <w:rFonts w:eastAsia="Times New Roman"/>
        </w:rPr>
      </w:pPr>
      <w:bookmarkStart w:id="399" w:name="Unit2_Session5_Question3"/>
      <w:bookmarkEnd w:id="399"/>
      <w:r>
        <w:rPr>
          <w:rFonts w:eastAsia="Times New Roman"/>
        </w:rPr>
        <w:t xml:space="preserve">You buy a car for £9 000. Its value depreciates (decreases) by 25% annually. How much will the car be worth at the end of the first year? </w:t>
      </w:r>
    </w:p>
    <w:p w:rsidR="00EA274E" w:rsidRDefault="00894CC8">
      <w:pPr>
        <w:numPr>
          <w:ilvl w:val="0"/>
          <w:numId w:val="92"/>
        </w:numPr>
        <w:spacing w:before="0" w:beforeAutospacing="0" w:after="0" w:afterAutospacing="0"/>
        <w:ind w:left="780" w:right="780"/>
        <w:divId w:val="1494105862"/>
        <w:rPr>
          <w:rFonts w:eastAsia="Times New Roman"/>
        </w:rPr>
      </w:pPr>
      <w:r>
        <w:rPr>
          <w:rFonts w:eastAsia="Times New Roman"/>
        </w:rPr>
        <w:t xml:space="preserve">Since the start of the 21st century, the shares in the InstaBank have risen by 30%. If the price of one share was £10 in 2000, what is it worth now? </w:t>
      </w:r>
    </w:p>
    <w:p w:rsidR="00EA274E" w:rsidRDefault="00894CC8">
      <w:pPr>
        <w:numPr>
          <w:ilvl w:val="0"/>
          <w:numId w:val="92"/>
        </w:numPr>
        <w:spacing w:before="0" w:beforeAutospacing="0" w:after="0" w:afterAutospacing="0"/>
        <w:ind w:left="780" w:right="780"/>
        <w:divId w:val="1494105862"/>
        <w:rPr>
          <w:rFonts w:eastAsia="Times New Roman"/>
        </w:rPr>
      </w:pPr>
      <w:r>
        <w:rPr>
          <w:rFonts w:eastAsia="Times New Roman"/>
        </w:rPr>
        <w:t>The same diamond ring is being sold at different prices, and with different percentage discounts, in two different shops. Which shop offers the better deal?</w:t>
      </w:r>
    </w:p>
    <w:p w:rsidR="00EA274E" w:rsidRDefault="00894CC8">
      <w:pPr>
        <w:ind w:left="780" w:right="780"/>
        <w:divId w:val="1494105862"/>
      </w:pPr>
      <w:r>
        <w:rPr>
          <w:vanish/>
        </w:rPr>
        <w:t>Start of Figure</w:t>
      </w:r>
    </w:p>
    <w:p w:rsidR="00EA274E" w:rsidRDefault="00894CC8">
      <w:pPr>
        <w:spacing w:before="240" w:beforeAutospacing="0" w:after="0" w:afterAutospacing="0"/>
        <w:ind w:left="780" w:right="780"/>
        <w:divId w:val="346375246"/>
        <w:rPr>
          <w:rFonts w:eastAsia="Times New Roman"/>
        </w:rPr>
      </w:pPr>
      <w:bookmarkStart w:id="400" w:name="Unit2_Session5_Figure4"/>
      <w:bookmarkEnd w:id="400"/>
      <w:r>
        <w:rPr>
          <w:rFonts w:eastAsia="Times New Roman"/>
          <w:noProof/>
        </w:rPr>
        <w:drawing>
          <wp:inline distT="0" distB="0" distL="0" distR="0" wp14:anchorId="3ABD8C32" wp14:editId="14B84025">
            <wp:extent cx="5278331" cy="3619176"/>
            <wp:effectExtent l="0" t="0" r="0" b="635"/>
            <wp:docPr id="151" name="Picture 151" descr="D:\AaaF\OUT\httpswwwopeneduopenlearn_cmid140259_2022-12-07_17-31-40_82d7e557728d45448e3e2a5d33cfe564\word\assets\bltl_m1_s1_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AaaF\OUT\httpswwwopeneduopenlearn_cmid140259_2022-12-07_17-31-40_82d7e557728d45448e3e2a5d33cfe564\word\assets\bltl_m1_s1_5c.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EA274E" w:rsidRDefault="00894CC8">
      <w:pPr>
        <w:pStyle w:val="Caption1"/>
        <w:ind w:left="780" w:right="780"/>
        <w:divId w:val="32047343"/>
      </w:pPr>
      <w:r>
        <w:t>Figure 29 Comparing percentage discounts</w:t>
      </w:r>
    </w:p>
    <w:bookmarkStart w:id="401" w:name="View_Unit2_Session5_Description4"/>
    <w:p w:rsidR="00EA274E" w:rsidRDefault="00894CC8">
      <w:pPr>
        <w:pStyle w:val="navbutton"/>
        <w:ind w:left="780" w:right="780"/>
        <w:divId w:val="32047343"/>
      </w:pPr>
      <w:r>
        <w:fldChar w:fldCharType="begin"/>
      </w:r>
      <w:r>
        <w:instrText xml:space="preserve"> HYPERLINK "" \l "Unit2_Session5_Description4" </w:instrText>
      </w:r>
      <w:r>
        <w:fldChar w:fldCharType="separate"/>
      </w:r>
      <w:r>
        <w:rPr>
          <w:rStyle w:val="Hyperlink"/>
        </w:rPr>
        <w:t>View description - Figure 29 Comparing percentage discounts</w:t>
      </w:r>
      <w:r>
        <w:fldChar w:fldCharType="end"/>
      </w:r>
      <w:bookmarkEnd w:id="401"/>
    </w:p>
    <w:p w:rsidR="00EA274E" w:rsidRDefault="00894CC8">
      <w:pPr>
        <w:ind w:left="780" w:right="780"/>
        <w:divId w:val="1494105862"/>
      </w:pPr>
      <w:r>
        <w:rPr>
          <w:vanish/>
        </w:rPr>
        <w:t>End of Figure</w:t>
      </w:r>
    </w:p>
    <w:p w:rsidR="00EA274E" w:rsidRDefault="00894CC8">
      <w:pPr>
        <w:divId w:val="1761175071"/>
      </w:pPr>
      <w:r>
        <w:rPr>
          <w:vanish/>
        </w:rPr>
        <w:t>End of Question</w:t>
      </w:r>
    </w:p>
    <w:bookmarkStart w:id="402" w:name="View_Unit2_Session5_Answer3"/>
    <w:p w:rsidR="00EA274E" w:rsidRDefault="00894CC8">
      <w:pPr>
        <w:pStyle w:val="navbutton"/>
        <w:divId w:val="1761175071"/>
      </w:pPr>
      <w:r>
        <w:fldChar w:fldCharType="begin"/>
      </w:r>
      <w:r>
        <w:instrText xml:space="preserve"> HYPERLINK "" \l "Unit2_Session5_Answer3" </w:instrText>
      </w:r>
      <w:r>
        <w:fldChar w:fldCharType="separate"/>
      </w:r>
      <w:r>
        <w:rPr>
          <w:rStyle w:val="Hyperlink"/>
        </w:rPr>
        <w:t>View answer - Activity 35: Calculating percentage increases and decreases</w:t>
      </w:r>
      <w:r>
        <w:fldChar w:fldCharType="end"/>
      </w:r>
      <w:bookmarkEnd w:id="402"/>
    </w:p>
    <w:p w:rsidR="00EA274E" w:rsidRDefault="00894CC8">
      <w:pPr>
        <w:divId w:val="1619408984"/>
      </w:pPr>
      <w:r>
        <w:rPr>
          <w:vanish/>
        </w:rPr>
        <w:t>End of Activity</w:t>
      </w:r>
    </w:p>
    <w:p w:rsidR="00EA274E" w:rsidRDefault="00894CC8">
      <w:pPr>
        <w:pStyle w:val="Heading3"/>
        <w:divId w:val="1690567132"/>
        <w:rPr>
          <w:rFonts w:eastAsia="Times New Roman"/>
        </w:rPr>
      </w:pPr>
      <w:bookmarkStart w:id="403" w:name="Unit2_Session5_InternalSection1"/>
      <w:bookmarkEnd w:id="403"/>
      <w:r>
        <w:rPr>
          <w:rFonts w:eastAsia="Times New Roman"/>
        </w:rPr>
        <w:t>Summary</w:t>
      </w:r>
    </w:p>
    <w:p w:rsidR="00EA274E" w:rsidRDefault="00894CC8">
      <w:pPr>
        <w:divId w:val="1690567132"/>
      </w:pPr>
      <w:r>
        <w:t xml:space="preserve">In this section you have learned how to calculate percentage increases and decreases. This will be useful when working out the value of a pay increase or how much an item will cost in a sale. You have also seen that there are different ways of working out percentages. You need to use the method that works for you.You may use different methods for working out different percentages. </w:t>
      </w:r>
    </w:p>
    <w:p w:rsidR="00EA274E" w:rsidRDefault="00894CC8">
      <w:pPr>
        <w:pStyle w:val="Heading2"/>
        <w:divId w:val="1520270543"/>
        <w:rPr>
          <w:rFonts w:eastAsia="Times New Roman"/>
        </w:rPr>
      </w:pPr>
      <w:bookmarkStart w:id="404" w:name="Unit2_Session5_Section2"/>
      <w:bookmarkEnd w:id="404"/>
      <w:r>
        <w:rPr>
          <w:rFonts w:eastAsia="Times New Roman"/>
        </w:rPr>
        <w:t>5.2 Finding percentages using a calculator</w:t>
      </w:r>
    </w:p>
    <w:p w:rsidR="00EA274E" w:rsidRDefault="00894CC8">
      <w:pPr>
        <w:divId w:val="1520270543"/>
      </w:pPr>
      <w:r>
        <w:t xml:space="preserve">There are different ways to work out percentages on a calculator. You can work out any percentage on a calculator by dividing by 100 first (to find 1%) and then multiplying the amount by the percentage you need. </w:t>
      </w:r>
    </w:p>
    <w:p w:rsidR="00EA274E" w:rsidRDefault="00894CC8">
      <w:pPr>
        <w:divId w:val="1520270543"/>
      </w:pPr>
      <w:r>
        <w:t>If you were asked to work out 20% of 80, you could do the following:</w:t>
      </w:r>
    </w:p>
    <w:p w:rsidR="00EA274E" w:rsidRDefault="00894CC8">
      <w:pPr>
        <w:divId w:val="1520270543"/>
      </w:pPr>
      <w:r>
        <w:rPr>
          <w:vanish/>
        </w:rPr>
        <w:t>Start of Extract</w:t>
      </w:r>
    </w:p>
    <w:p w:rsidR="00EA274E" w:rsidRDefault="00894CC8">
      <w:pPr>
        <w:divId w:val="649988079"/>
      </w:pPr>
      <w:bookmarkStart w:id="405" w:name="Unit2_Session5_Extract15"/>
      <w:bookmarkEnd w:id="405"/>
      <w:r>
        <w:t>80 ÷ 100 = 0.8</w:t>
      </w:r>
    </w:p>
    <w:p w:rsidR="00EA274E" w:rsidRDefault="00894CC8">
      <w:pPr>
        <w:divId w:val="649988079"/>
      </w:pPr>
      <w:r>
        <w:t xml:space="preserve">0.8 × 20 = 16 </w:t>
      </w:r>
    </w:p>
    <w:p w:rsidR="00EA274E" w:rsidRDefault="00894CC8">
      <w:pPr>
        <w:divId w:val="1520270543"/>
      </w:pPr>
      <w:r>
        <w:rPr>
          <w:vanish/>
        </w:rPr>
        <w:t>End of Extract</w:t>
      </w:r>
    </w:p>
    <w:p w:rsidR="00EA274E" w:rsidRDefault="00894CC8">
      <w:pPr>
        <w:divId w:val="1520270543"/>
      </w:pPr>
      <w:r>
        <w:t xml:space="preserve">However, most calculators (including those on a mobile phone) will often have a percentage button. The percentage button looks like this: </w:t>
      </w:r>
    </w:p>
    <w:p w:rsidR="00EA274E" w:rsidRDefault="00894CC8">
      <w:pPr>
        <w:divId w:val="1520270543"/>
      </w:pPr>
      <w:r>
        <w:rPr>
          <w:vanish/>
        </w:rPr>
        <w:t>Start of Figure</w:t>
      </w:r>
    </w:p>
    <w:p w:rsidR="00EA274E" w:rsidRDefault="00894CC8">
      <w:pPr>
        <w:spacing w:before="240" w:beforeAutospacing="0" w:after="0" w:afterAutospacing="0" w:line="240" w:lineRule="auto"/>
        <w:divId w:val="2119719637"/>
        <w:rPr>
          <w:rFonts w:ascii="Times New Roman" w:eastAsia="Times New Roman" w:hAnsi="Times New Roman" w:cs="Times New Roman"/>
          <w:sz w:val="24"/>
          <w:szCs w:val="24"/>
        </w:rPr>
      </w:pPr>
      <w:bookmarkStart w:id="406" w:name="Unit2_Session5_Figure5"/>
      <w:bookmarkEnd w:id="406"/>
      <w:r>
        <w:rPr>
          <w:rFonts w:ascii="Times New Roman" w:eastAsia="Times New Roman" w:hAnsi="Times New Roman" w:cs="Times New Roman"/>
          <w:noProof/>
          <w:sz w:val="24"/>
          <w:szCs w:val="24"/>
        </w:rPr>
        <w:drawing>
          <wp:inline distT="0" distB="0" distL="0" distR="0" wp14:anchorId="7B818715" wp14:editId="332820F3">
            <wp:extent cx="914400" cy="792000"/>
            <wp:effectExtent l="0" t="0" r="0" b="8255"/>
            <wp:docPr id="152" name="Picture 152" descr="D:\AaaF\OUT\httpswwwopeneduopenlearn_cmid140259_2022-12-07_17-31-40_82d7e557728d45448e3e2a5d33cfe564\word\assets\bltl_m1_s1_5-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AaaF\OUT\httpswwwopeneduopenlearn_cmid140259_2022-12-07_17-31-40_82d7e557728d45448e3e2a5d33cfe564\word\assets\bltl_m1_s1_5-1b.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14400" cy="792000"/>
                    </a:xfrm>
                    <a:prstGeom prst="rect">
                      <a:avLst/>
                    </a:prstGeom>
                    <a:noFill/>
                    <a:ln>
                      <a:noFill/>
                    </a:ln>
                  </pic:spPr>
                </pic:pic>
              </a:graphicData>
            </a:graphic>
          </wp:inline>
        </w:drawing>
      </w:r>
    </w:p>
    <w:p w:rsidR="00EA274E" w:rsidRDefault="00894CC8">
      <w:pPr>
        <w:pStyle w:val="Caption1"/>
        <w:divId w:val="1173253494"/>
      </w:pPr>
      <w:r>
        <w:t>Figure 30 The percentage button on a calculator</w:t>
      </w:r>
    </w:p>
    <w:bookmarkStart w:id="407" w:name="View_Unit2_Session5_Description5"/>
    <w:p w:rsidR="00EA274E" w:rsidRDefault="00894CC8">
      <w:pPr>
        <w:pStyle w:val="navbutton"/>
        <w:divId w:val="1173253494"/>
      </w:pPr>
      <w:r>
        <w:fldChar w:fldCharType="begin"/>
      </w:r>
      <w:r>
        <w:instrText xml:space="preserve"> HYPERLINK "" \l "Unit2_Session5_Description5" </w:instrText>
      </w:r>
      <w:r>
        <w:fldChar w:fldCharType="separate"/>
      </w:r>
      <w:r>
        <w:rPr>
          <w:rStyle w:val="Hyperlink"/>
        </w:rPr>
        <w:t>View description - Figure 30 The percentage button on a calculator</w:t>
      </w:r>
      <w:r>
        <w:fldChar w:fldCharType="end"/>
      </w:r>
      <w:bookmarkEnd w:id="407"/>
    </w:p>
    <w:p w:rsidR="00EA274E" w:rsidRDefault="00894CC8">
      <w:pPr>
        <w:divId w:val="1520270543"/>
      </w:pPr>
      <w:r>
        <w:rPr>
          <w:vanish/>
        </w:rPr>
        <w:t>End of Figure</w:t>
      </w:r>
    </w:p>
    <w:p w:rsidR="00EA274E" w:rsidRDefault="00894CC8">
      <w:pPr>
        <w:divId w:val="1520270543"/>
      </w:pPr>
      <w:r>
        <w:t>To successfully use it when calculating percentages you would enter the sum into your calculator as follows.</w:t>
      </w:r>
    </w:p>
    <w:p w:rsidR="00EA274E" w:rsidRDefault="00894CC8">
      <w:pPr>
        <w:divId w:val="1520270543"/>
      </w:pPr>
      <w:r>
        <w:t>If you were asked to find 20% of 80, on your calculator you would input:</w:t>
      </w:r>
    </w:p>
    <w:p w:rsidR="00EA274E" w:rsidRDefault="00894CC8">
      <w:pPr>
        <w:divId w:val="1520270543"/>
      </w:pPr>
      <w:r>
        <w:rPr>
          <w:vanish/>
        </w:rPr>
        <w:t>Start of Extract</w:t>
      </w:r>
    </w:p>
    <w:p w:rsidR="00EA274E" w:rsidRDefault="00894CC8">
      <w:pPr>
        <w:divId w:val="1685594648"/>
      </w:pPr>
      <w:bookmarkStart w:id="408" w:name="Unit2_Session5_Extract16"/>
      <w:bookmarkEnd w:id="408"/>
      <w:r>
        <w:t>80 × 20%</w:t>
      </w:r>
    </w:p>
    <w:p w:rsidR="00EA274E" w:rsidRDefault="00894CC8">
      <w:pPr>
        <w:divId w:val="1520270543"/>
      </w:pPr>
      <w:r>
        <w:rPr>
          <w:vanish/>
        </w:rPr>
        <w:t>End of Extract</w:t>
      </w:r>
    </w:p>
    <w:p w:rsidR="00EA274E" w:rsidRDefault="00894CC8">
      <w:pPr>
        <w:divId w:val="1520270543"/>
      </w:pPr>
      <w:r>
        <w:t>This would give you the following answer:</w:t>
      </w:r>
    </w:p>
    <w:p w:rsidR="00EA274E" w:rsidRDefault="00894CC8">
      <w:pPr>
        <w:divId w:val="1520270543"/>
      </w:pPr>
      <w:r>
        <w:rPr>
          <w:vanish/>
        </w:rPr>
        <w:t>Start of Extract</w:t>
      </w:r>
    </w:p>
    <w:p w:rsidR="00EA274E" w:rsidRDefault="00894CC8">
      <w:pPr>
        <w:divId w:val="226427946"/>
      </w:pPr>
      <w:bookmarkStart w:id="409" w:name="Unit2_Session5_Extract17"/>
      <w:bookmarkEnd w:id="409"/>
      <w:r>
        <w:t>80 × 20% = 16</w:t>
      </w:r>
    </w:p>
    <w:p w:rsidR="00EA274E" w:rsidRDefault="00894CC8">
      <w:pPr>
        <w:divId w:val="1520270543"/>
      </w:pPr>
      <w:r>
        <w:rPr>
          <w:vanish/>
        </w:rPr>
        <w:t>End of Extract</w:t>
      </w:r>
    </w:p>
    <w:p w:rsidR="00EA274E" w:rsidRDefault="00894CC8">
      <w:pPr>
        <w:divId w:val="1520270543"/>
      </w:pPr>
      <w:r>
        <w:t>If you were asked to find 20% of 80, on your calculator you would input:</w:t>
      </w:r>
    </w:p>
    <w:p w:rsidR="00EA274E" w:rsidRDefault="00894CC8">
      <w:pPr>
        <w:divId w:val="1520270543"/>
      </w:pPr>
      <w:r>
        <w:rPr>
          <w:vanish/>
        </w:rPr>
        <w:t>Start of Extract</w:t>
      </w:r>
    </w:p>
    <w:p w:rsidR="00EA274E" w:rsidRDefault="00894CC8">
      <w:pPr>
        <w:divId w:val="353654230"/>
      </w:pPr>
      <w:bookmarkStart w:id="410" w:name="Unit2_Session5_Extract18"/>
      <w:bookmarkEnd w:id="410"/>
      <w:r>
        <w:t>20% × 80</w:t>
      </w:r>
    </w:p>
    <w:p w:rsidR="00EA274E" w:rsidRDefault="00894CC8">
      <w:pPr>
        <w:divId w:val="1520270543"/>
      </w:pPr>
      <w:r>
        <w:rPr>
          <w:vanish/>
        </w:rPr>
        <w:t>End of Extract</w:t>
      </w:r>
    </w:p>
    <w:p w:rsidR="00EA274E" w:rsidRDefault="00894CC8">
      <w:pPr>
        <w:divId w:val="1520270543"/>
      </w:pPr>
      <w:r>
        <w:t>This would give you the following answer:</w:t>
      </w:r>
    </w:p>
    <w:p w:rsidR="00EA274E" w:rsidRDefault="00894CC8">
      <w:pPr>
        <w:divId w:val="1520270543"/>
      </w:pPr>
      <w:r>
        <w:rPr>
          <w:vanish/>
        </w:rPr>
        <w:t>Start of Extract</w:t>
      </w:r>
    </w:p>
    <w:p w:rsidR="00EA274E" w:rsidRDefault="00894CC8">
      <w:pPr>
        <w:divId w:val="1523319521"/>
      </w:pPr>
      <w:bookmarkStart w:id="411" w:name="Unit2_Session5_Extract19"/>
      <w:bookmarkEnd w:id="411"/>
      <w:r>
        <w:t>20% × 80 = 16</w:t>
      </w:r>
    </w:p>
    <w:p w:rsidR="00EA274E" w:rsidRDefault="00894CC8">
      <w:pPr>
        <w:divId w:val="1520270543"/>
      </w:pPr>
      <w:r>
        <w:rPr>
          <w:vanish/>
        </w:rPr>
        <w:t>End of Extract</w:t>
      </w:r>
    </w:p>
    <w:p w:rsidR="00EA274E" w:rsidRDefault="00894CC8">
      <w:pPr>
        <w:divId w:val="1520270543"/>
      </w:pPr>
      <w:r>
        <w:t xml:space="preserve">Different calculators may work in different ways so you need to familiarise yourself with how to use the % button on your calculator. </w:t>
      </w:r>
    </w:p>
    <w:p w:rsidR="00EA274E" w:rsidRDefault="00894CC8">
      <w:pPr>
        <w:pStyle w:val="Heading3"/>
        <w:divId w:val="1116799485"/>
        <w:rPr>
          <w:rFonts w:eastAsia="Times New Roman"/>
        </w:rPr>
      </w:pPr>
      <w:bookmarkStart w:id="412" w:name="Unit2_Session5_InternalSection2"/>
      <w:bookmarkEnd w:id="412"/>
      <w:r>
        <w:rPr>
          <w:rFonts w:eastAsia="Times New Roman"/>
        </w:rPr>
        <w:t>Summary</w:t>
      </w:r>
    </w:p>
    <w:p w:rsidR="00EA274E" w:rsidRDefault="00894CC8">
      <w:pPr>
        <w:divId w:val="1116799485"/>
      </w:pPr>
      <w:r>
        <w:t>In this section you have learned how to solve problems using percentages, and how to calculate percentage increases and decreases.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870876589"/>
        <w:rPr>
          <w:rFonts w:eastAsia="Times New Roman"/>
        </w:rPr>
      </w:pPr>
      <w:bookmarkStart w:id="413" w:name="Unit2_Session6"/>
      <w:bookmarkEnd w:id="413"/>
      <w:r>
        <w:rPr>
          <w:rFonts w:eastAsia="Times New Roman"/>
        </w:rPr>
        <w:t>6 Equivalencies between fractions, decimals and percentages</w:t>
      </w:r>
    </w:p>
    <w:p w:rsidR="00EA274E" w:rsidRDefault="00894CC8">
      <w:pPr>
        <w:divId w:val="1870876589"/>
      </w:pPr>
      <w:r>
        <w:t xml:space="preserve">Fractions, decimals and percentages are different ways of saying the same thing. It’s an important skill to learn about the relationships (or ‘equivalencies’) between fractions, decimals and percentages to make sure you are getting the better deal. </w:t>
      </w:r>
    </w:p>
    <w:p w:rsidR="00EA274E" w:rsidRDefault="00894CC8">
      <w:pPr>
        <w:divId w:val="1870876589"/>
      </w:pPr>
      <w:r>
        <w:rPr>
          <w:vanish/>
        </w:rPr>
        <w:t>Start of Figure</w:t>
      </w:r>
    </w:p>
    <w:p w:rsidR="00EA274E" w:rsidRDefault="00894CC8">
      <w:pPr>
        <w:spacing w:before="240" w:beforeAutospacing="0" w:after="0" w:afterAutospacing="0" w:line="240" w:lineRule="auto"/>
        <w:divId w:val="568004253"/>
        <w:rPr>
          <w:rFonts w:ascii="Times New Roman" w:eastAsia="Times New Roman" w:hAnsi="Times New Roman" w:cs="Times New Roman"/>
          <w:sz w:val="24"/>
          <w:szCs w:val="24"/>
        </w:rPr>
      </w:pPr>
      <w:bookmarkStart w:id="414" w:name="Unit2_Session6_Figure1"/>
      <w:bookmarkEnd w:id="414"/>
      <w:r>
        <w:rPr>
          <w:rFonts w:ascii="Times New Roman" w:eastAsia="Times New Roman" w:hAnsi="Times New Roman" w:cs="Times New Roman"/>
          <w:noProof/>
          <w:sz w:val="24"/>
          <w:szCs w:val="24"/>
        </w:rPr>
        <w:drawing>
          <wp:inline distT="0" distB="0" distL="0" distR="0" wp14:anchorId="2584C88B" wp14:editId="720E5429">
            <wp:extent cx="5278331" cy="5888829"/>
            <wp:effectExtent l="0" t="0" r="0" b="0"/>
            <wp:docPr id="153" name="Picture 153" descr="D:\AaaF\OUT\httpswwwopeneduopenlearn_cmid140259_2022-12-07_17-31-40_82d7e557728d45448e3e2a5d33cfe564\word\assets\bltl_m1_s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AaaF\OUT\httpswwwopeneduopenlearn_cmid140259_2022-12-07_17-31-40_82d7e557728d45448e3e2a5d33cfe564\word\assets\bltl_m1_s1_6.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8331" cy="5888829"/>
                    </a:xfrm>
                    <a:prstGeom prst="rect">
                      <a:avLst/>
                    </a:prstGeom>
                    <a:noFill/>
                    <a:ln>
                      <a:noFill/>
                    </a:ln>
                  </pic:spPr>
                </pic:pic>
              </a:graphicData>
            </a:graphic>
          </wp:inline>
        </w:drawing>
      </w:r>
    </w:p>
    <w:p w:rsidR="00EA274E" w:rsidRDefault="00894CC8">
      <w:pPr>
        <w:pStyle w:val="Caption1"/>
        <w:divId w:val="633025028"/>
      </w:pPr>
      <w:r>
        <w:t>Figure 31 Looking at equivalencies</w:t>
      </w:r>
    </w:p>
    <w:bookmarkStart w:id="415" w:name="View_Unit2_Session6_Description1"/>
    <w:p w:rsidR="00EA274E" w:rsidRDefault="00894CC8">
      <w:pPr>
        <w:pStyle w:val="navbutton"/>
        <w:divId w:val="633025028"/>
      </w:pPr>
      <w:r>
        <w:fldChar w:fldCharType="begin"/>
      </w:r>
      <w:r>
        <w:instrText xml:space="preserve"> HYPERLINK "" \l "Unit2_Session6_Description1" </w:instrText>
      </w:r>
      <w:r>
        <w:fldChar w:fldCharType="separate"/>
      </w:r>
      <w:r>
        <w:rPr>
          <w:rStyle w:val="Hyperlink"/>
        </w:rPr>
        <w:t>View description - Figure 31 Looking at equivalencies</w:t>
      </w:r>
      <w:r>
        <w:fldChar w:fldCharType="end"/>
      </w:r>
      <w:bookmarkEnd w:id="415"/>
    </w:p>
    <w:p w:rsidR="00EA274E" w:rsidRDefault="00894CC8">
      <w:pPr>
        <w:divId w:val="1870876589"/>
      </w:pPr>
      <w:r>
        <w:rPr>
          <w:vanish/>
        </w:rPr>
        <w:t>End of Figure</w:t>
      </w:r>
    </w:p>
    <w:p w:rsidR="00EA274E" w:rsidRDefault="00894CC8">
      <w:pPr>
        <w:divId w:val="1870876589"/>
      </w:pPr>
      <w:r>
        <w:t>Here are some common equivalencies. Try to memorise them – you will come across them a lot in everyday situations:</w:t>
      </w:r>
    </w:p>
    <w:p w:rsidR="00EA274E" w:rsidRDefault="00894CC8">
      <w:pPr>
        <w:divId w:val="1870876589"/>
      </w:pPr>
      <w:r>
        <w:rPr>
          <w:vanish/>
        </w:rPr>
        <w:t>Start of Extract</w:t>
      </w:r>
    </w:p>
    <w:p w:rsidR="00EA274E" w:rsidRDefault="00894CC8">
      <w:pPr>
        <w:divId w:val="1584678852"/>
      </w:pPr>
      <w:bookmarkStart w:id="416" w:name="Unit2_Session6_Extract1"/>
      <w:bookmarkEnd w:id="416"/>
      <w:r>
        <w:t xml:space="preserve">10% = </w:t>
      </w:r>
      <w:r>
        <w:rPr>
          <w:noProof/>
          <w:position w:val="-40"/>
        </w:rPr>
        <w:drawing>
          <wp:inline distT="0" distB="0" distL="0" distR="0" wp14:anchorId="2ABF96AB" wp14:editId="1303D5A5">
            <wp:extent cx="209524" cy="447619"/>
            <wp:effectExtent l="0" t="0" r="635" b="0"/>
            <wp:docPr id="154" name="Picture 154"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one divided by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 0.1 </w:t>
      </w:r>
    </w:p>
    <w:p w:rsidR="00EA274E" w:rsidRDefault="00894CC8">
      <w:pPr>
        <w:divId w:val="1584678852"/>
      </w:pPr>
      <w:r>
        <w:t xml:space="preserve">20% = </w:t>
      </w:r>
      <w:r>
        <w:rPr>
          <w:noProof/>
          <w:position w:val="-40"/>
        </w:rPr>
        <w:drawing>
          <wp:inline distT="0" distB="0" distL="0" distR="0" wp14:anchorId="1527E546" wp14:editId="36936919">
            <wp:extent cx="133333" cy="447619"/>
            <wp:effectExtent l="0" t="0" r="635" b="0"/>
            <wp:docPr id="155" name="Picture 155"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one divided by fiv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 0.2 </w:t>
      </w:r>
    </w:p>
    <w:p w:rsidR="00EA274E" w:rsidRDefault="00894CC8">
      <w:pPr>
        <w:divId w:val="1584678852"/>
      </w:pPr>
      <w:r>
        <w:t xml:space="preserve">25% = </w:t>
      </w:r>
      <w:r>
        <w:rPr>
          <w:noProof/>
          <w:position w:val="-42"/>
        </w:rPr>
        <w:drawing>
          <wp:inline distT="0" distB="0" distL="0" distR="0" wp14:anchorId="5033C68A" wp14:editId="6D546988">
            <wp:extent cx="133333" cy="457143"/>
            <wp:effectExtent l="0" t="0" r="635" b="0"/>
            <wp:docPr id="156" name="Picture 15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 0.25 </w:t>
      </w:r>
    </w:p>
    <w:p w:rsidR="00EA274E" w:rsidRDefault="00894CC8">
      <w:pPr>
        <w:divId w:val="1584678852"/>
      </w:pPr>
      <w:r>
        <w:t xml:space="preserve">50% = </w:t>
      </w:r>
      <w:r>
        <w:rPr>
          <w:noProof/>
          <w:position w:val="-40"/>
        </w:rPr>
        <w:drawing>
          <wp:inline distT="0" distB="0" distL="0" distR="0" wp14:anchorId="5A617898" wp14:editId="685C5887">
            <wp:extent cx="133333" cy="447619"/>
            <wp:effectExtent l="0" t="0" r="635" b="0"/>
            <wp:docPr id="157" name="Picture 15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 0.5 </w:t>
      </w:r>
    </w:p>
    <w:p w:rsidR="00EA274E" w:rsidRDefault="00894CC8">
      <w:pPr>
        <w:divId w:val="1584678852"/>
      </w:pPr>
      <w:r>
        <w:t xml:space="preserve">75% = </w:t>
      </w:r>
      <w:r>
        <w:rPr>
          <w:noProof/>
          <w:position w:val="-42"/>
        </w:rPr>
        <w:drawing>
          <wp:inline distT="0" distB="0" distL="0" distR="0" wp14:anchorId="39BD0FCE" wp14:editId="251426BB">
            <wp:extent cx="133333" cy="457143"/>
            <wp:effectExtent l="0" t="0" r="635" b="0"/>
            <wp:docPr id="158" name="Picture 158"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hree divided by fo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 0.75 </w:t>
      </w:r>
    </w:p>
    <w:p w:rsidR="00EA274E" w:rsidRDefault="00894CC8">
      <w:pPr>
        <w:divId w:val="1584678852"/>
      </w:pPr>
      <w:r>
        <w:t>100% = 1 = 1.0</w:t>
      </w:r>
    </w:p>
    <w:p w:rsidR="00EA274E" w:rsidRDefault="00894CC8">
      <w:pPr>
        <w:divId w:val="1870876589"/>
      </w:pPr>
      <w:r>
        <w:rPr>
          <w:vanish/>
        </w:rPr>
        <w:t>End of Extract</w:t>
      </w:r>
    </w:p>
    <w:p w:rsidR="00EA274E" w:rsidRDefault="00894CC8">
      <w:pPr>
        <w:divId w:val="1870876589"/>
      </w:pPr>
      <w:r>
        <w:t xml:space="preserve">Look at the following example. If you can identify equivalences, they’ll make it easier to make simple calculations. </w:t>
      </w:r>
    </w:p>
    <w:p w:rsidR="00EA274E" w:rsidRDefault="00894CC8">
      <w:pPr>
        <w:divId w:val="1870876589"/>
      </w:pPr>
      <w:r>
        <w:rPr>
          <w:vanish/>
        </w:rPr>
        <w:t>Start of Case Study</w:t>
      </w:r>
    </w:p>
    <w:p w:rsidR="00EA274E" w:rsidRDefault="00894CC8">
      <w:pPr>
        <w:spacing w:before="240" w:beforeAutospacing="0" w:after="0" w:afterAutospacing="0" w:line="240" w:lineRule="auto"/>
        <w:ind w:left="240" w:right="240"/>
        <w:outlineLvl w:val="2"/>
        <w:divId w:val="1951738924"/>
        <w:rPr>
          <w:rFonts w:eastAsia="Times New Roman"/>
          <w:b/>
          <w:bCs/>
          <w:sz w:val="36"/>
          <w:szCs w:val="36"/>
        </w:rPr>
      </w:pPr>
      <w:bookmarkStart w:id="417" w:name="Unit2_Session6_CaseStudy1"/>
      <w:bookmarkEnd w:id="417"/>
      <w:r>
        <w:rPr>
          <w:rFonts w:eastAsia="Times New Roman"/>
          <w:b/>
          <w:bCs/>
          <w:sz w:val="36"/>
          <w:szCs w:val="36"/>
        </w:rPr>
        <w:t>Example: Mine’s a half</w:t>
      </w:r>
    </w:p>
    <w:p w:rsidR="00EA274E" w:rsidRDefault="00894CC8">
      <w:pPr>
        <w:divId w:val="88894181"/>
      </w:pPr>
      <w:r>
        <w:t>What is 50% of £200?</w:t>
      </w:r>
    </w:p>
    <w:p w:rsidR="00EA274E" w:rsidRDefault="00894CC8">
      <w:pPr>
        <w:spacing w:line="240" w:lineRule="auto"/>
        <w:outlineLvl w:val="3"/>
        <w:divId w:val="88894181"/>
        <w:rPr>
          <w:rFonts w:eastAsia="Times New Roman"/>
          <w:b/>
          <w:bCs/>
          <w:sz w:val="32"/>
          <w:szCs w:val="32"/>
        </w:rPr>
      </w:pPr>
      <w:r>
        <w:rPr>
          <w:rFonts w:eastAsia="Times New Roman"/>
          <w:b/>
          <w:bCs/>
          <w:sz w:val="32"/>
          <w:szCs w:val="32"/>
        </w:rPr>
        <w:t>Method</w:t>
      </w:r>
    </w:p>
    <w:p w:rsidR="00EA274E" w:rsidRDefault="00894CC8">
      <w:pPr>
        <w:divId w:val="88894181"/>
      </w:pPr>
      <w:r>
        <w:t xml:space="preserve">Since 50% is the same as </w:t>
      </w:r>
      <w:r>
        <w:rPr>
          <w:noProof/>
          <w:position w:val="-40"/>
        </w:rPr>
        <w:drawing>
          <wp:inline distT="0" distB="0" distL="0" distR="0" wp14:anchorId="111EA60F" wp14:editId="5FD543EC">
            <wp:extent cx="133333" cy="447619"/>
            <wp:effectExtent l="0" t="0" r="635" b="0"/>
            <wp:docPr id="159" name="Picture 159"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so: </w:t>
      </w:r>
    </w:p>
    <w:p w:rsidR="00EA274E" w:rsidRDefault="00894CC8">
      <w:pPr>
        <w:divId w:val="88894181"/>
      </w:pPr>
      <w:r>
        <w:rPr>
          <w:vanish/>
        </w:rPr>
        <w:t>Start of Extract</w:t>
      </w:r>
    </w:p>
    <w:p w:rsidR="00EA274E" w:rsidRDefault="00894CC8">
      <w:pPr>
        <w:divId w:val="641080374"/>
      </w:pPr>
      <w:bookmarkStart w:id="418" w:name="Unit2_Session6_Extract2"/>
      <w:bookmarkEnd w:id="418"/>
      <w:r>
        <w:t xml:space="preserve">50% of £200 = </w:t>
      </w:r>
      <w:r>
        <w:rPr>
          <w:noProof/>
          <w:position w:val="-40"/>
        </w:rPr>
        <w:drawing>
          <wp:inline distT="0" distB="0" distL="0" distR="0" wp14:anchorId="139B9099" wp14:editId="52070B95">
            <wp:extent cx="133333" cy="447619"/>
            <wp:effectExtent l="0" t="0" r="635" b="0"/>
            <wp:docPr id="160" name="Picture 16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of £200 = £100 </w:t>
      </w:r>
    </w:p>
    <w:p w:rsidR="00EA274E" w:rsidRDefault="00894CC8">
      <w:pPr>
        <w:divId w:val="88894181"/>
      </w:pPr>
      <w:r>
        <w:rPr>
          <w:vanish/>
        </w:rPr>
        <w:t>End of Extract</w:t>
      </w:r>
    </w:p>
    <w:p w:rsidR="00EA274E" w:rsidRDefault="00894CC8">
      <w:pPr>
        <w:divId w:val="1870876589"/>
      </w:pPr>
      <w:r>
        <w:rPr>
          <w:vanish/>
        </w:rPr>
        <w:t>End of Case Study</w:t>
      </w:r>
    </w:p>
    <w:p w:rsidR="00EA274E" w:rsidRDefault="00894CC8">
      <w:pPr>
        <w:divId w:val="1870876589"/>
      </w:pPr>
      <w:r>
        <w:t xml:space="preserve">Refer to the common equivalencies above (if you need to) to help you with the following activity. Remember to check your answers once you have completed the questions. </w:t>
      </w:r>
    </w:p>
    <w:p w:rsidR="00EA274E" w:rsidRDefault="00894CC8">
      <w:pPr>
        <w:divId w:val="1870876589"/>
      </w:pPr>
      <w:r>
        <w:rPr>
          <w:vanish/>
        </w:rPr>
        <w:t>Start of Activity</w:t>
      </w:r>
    </w:p>
    <w:p w:rsidR="00EA274E" w:rsidRDefault="00894CC8">
      <w:pPr>
        <w:spacing w:before="0" w:beforeAutospacing="0" w:after="0" w:afterAutospacing="0" w:line="240" w:lineRule="auto"/>
        <w:outlineLvl w:val="2"/>
        <w:divId w:val="1322150013"/>
        <w:rPr>
          <w:rFonts w:eastAsia="Times New Roman"/>
          <w:b/>
          <w:bCs/>
          <w:sz w:val="36"/>
          <w:szCs w:val="36"/>
        </w:rPr>
      </w:pPr>
      <w:bookmarkStart w:id="419" w:name="Unit2_Session6_Activity1"/>
      <w:bookmarkEnd w:id="419"/>
      <w:r>
        <w:rPr>
          <w:rFonts w:eastAsia="Times New Roman"/>
          <w:b/>
          <w:bCs/>
          <w:sz w:val="36"/>
          <w:szCs w:val="36"/>
        </w:rPr>
        <w:t>Activity 36: Looking for equivalencies</w:t>
      </w:r>
    </w:p>
    <w:p w:rsidR="00EA274E" w:rsidRDefault="00894CC8">
      <w:pPr>
        <w:divId w:val="1272740818"/>
      </w:pPr>
      <w:r>
        <w:rPr>
          <w:vanish/>
        </w:rPr>
        <w:t>Start of Question</w:t>
      </w:r>
    </w:p>
    <w:p w:rsidR="00EA274E" w:rsidRDefault="00894CC8">
      <w:pPr>
        <w:numPr>
          <w:ilvl w:val="0"/>
          <w:numId w:val="93"/>
        </w:numPr>
        <w:spacing w:before="0" w:beforeAutospacing="0" w:after="0" w:afterAutospacing="0"/>
        <w:ind w:left="780" w:right="780"/>
        <w:divId w:val="1582255878"/>
        <w:rPr>
          <w:rFonts w:eastAsia="Times New Roman"/>
        </w:rPr>
      </w:pPr>
      <w:bookmarkStart w:id="420" w:name="Unit2_Session6_Question1"/>
      <w:bookmarkEnd w:id="420"/>
      <w:r>
        <w:rPr>
          <w:rFonts w:eastAsia="Times New Roman"/>
        </w:rPr>
        <w:t>What is 0.75 as a fraction?</w:t>
      </w:r>
    </w:p>
    <w:p w:rsidR="00EA274E" w:rsidRDefault="00894CC8">
      <w:pPr>
        <w:numPr>
          <w:ilvl w:val="0"/>
          <w:numId w:val="93"/>
        </w:numPr>
        <w:spacing w:before="0" w:beforeAutospacing="0" w:after="0" w:afterAutospacing="0"/>
        <w:ind w:left="780" w:right="780"/>
        <w:divId w:val="1582255878"/>
        <w:rPr>
          <w:rFonts w:eastAsia="Times New Roman"/>
        </w:rPr>
      </w:pPr>
      <w:r>
        <w:rPr>
          <w:rFonts w:eastAsia="Times New Roman"/>
        </w:rPr>
        <w:t xml:space="preserve">If you walked 0.25 km each day, what fraction of a kilometer have you walked? </w:t>
      </w:r>
    </w:p>
    <w:p w:rsidR="00EA274E" w:rsidRDefault="00894CC8">
      <w:pPr>
        <w:numPr>
          <w:ilvl w:val="0"/>
          <w:numId w:val="93"/>
        </w:numPr>
        <w:spacing w:before="0" w:beforeAutospacing="0" w:after="0" w:afterAutospacing="0"/>
        <w:ind w:left="780" w:right="780"/>
        <w:divId w:val="1582255878"/>
        <w:rPr>
          <w:rFonts w:eastAsia="Times New Roman"/>
        </w:rPr>
      </w:pPr>
      <w:r>
        <w:rPr>
          <w:rFonts w:eastAsia="Times New Roman"/>
        </w:rPr>
        <w:t xml:space="preserve">House prices have increased by </w:t>
      </w:r>
      <w:r>
        <w:rPr>
          <w:rFonts w:eastAsia="Times New Roman"/>
          <w:noProof/>
          <w:position w:val="-40"/>
        </w:rPr>
        <w:drawing>
          <wp:inline distT="0" distB="0" distL="0" distR="0" wp14:anchorId="73543056" wp14:editId="7FCF51F1">
            <wp:extent cx="133333" cy="447619"/>
            <wp:effectExtent l="0" t="0" r="635" b="0"/>
            <wp:docPr id="161" name="Picture 16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rPr>
          <w:rFonts w:eastAsia="Times New Roman"/>
        </w:rPr>
        <w:t xml:space="preserve"> in the last five years. What is this increase as a percentage? </w:t>
      </w:r>
    </w:p>
    <w:p w:rsidR="00EA274E" w:rsidRDefault="00894CC8">
      <w:pPr>
        <w:numPr>
          <w:ilvl w:val="0"/>
          <w:numId w:val="93"/>
        </w:numPr>
        <w:spacing w:before="0" w:beforeAutospacing="0" w:after="0" w:afterAutospacing="0"/>
        <w:ind w:left="780" w:right="780"/>
        <w:divId w:val="1582255878"/>
        <w:rPr>
          <w:rFonts w:eastAsia="Times New Roman"/>
        </w:rPr>
      </w:pPr>
      <w:r>
        <w:rPr>
          <w:rFonts w:eastAsia="Times New Roman"/>
        </w:rPr>
        <w:t>A DIY shop is holding a ‘50% off’ sale on kitchens. What is this discount as a fraction?</w:t>
      </w:r>
    </w:p>
    <w:p w:rsidR="00EA274E" w:rsidRDefault="00894CC8">
      <w:pPr>
        <w:numPr>
          <w:ilvl w:val="0"/>
          <w:numId w:val="93"/>
        </w:numPr>
        <w:spacing w:before="0" w:beforeAutospacing="0" w:after="0" w:afterAutospacing="0"/>
        <w:ind w:left="780" w:right="780"/>
        <w:divId w:val="1582255878"/>
        <w:rPr>
          <w:rFonts w:eastAsia="Times New Roman"/>
        </w:rPr>
      </w:pPr>
      <w:r>
        <w:rPr>
          <w:rFonts w:eastAsia="Times New Roman"/>
        </w:rPr>
        <w:t>You buy an antique necklace for £3 000. After ten years, its value increases by 20%. What is this increase as a decimal?</w:t>
      </w:r>
    </w:p>
    <w:p w:rsidR="00EA274E" w:rsidRDefault="00894CC8">
      <w:pPr>
        <w:numPr>
          <w:ilvl w:val="0"/>
          <w:numId w:val="93"/>
        </w:numPr>
        <w:spacing w:before="0" w:beforeAutospacing="0" w:after="0" w:afterAutospacing="0"/>
        <w:ind w:left="780" w:right="780"/>
        <w:divId w:val="1582255878"/>
        <w:rPr>
          <w:rFonts w:eastAsia="Times New Roman"/>
        </w:rPr>
      </w:pPr>
      <w:r>
        <w:rPr>
          <w:rFonts w:eastAsia="Times New Roman"/>
        </w:rPr>
        <w:t>A headline reads ‘Number of Welsh speakers predicted to rise by 10%’. What is this rise a fraction?</w:t>
      </w:r>
    </w:p>
    <w:p w:rsidR="00EA274E" w:rsidRDefault="00894CC8">
      <w:pPr>
        <w:numPr>
          <w:ilvl w:val="0"/>
          <w:numId w:val="93"/>
        </w:numPr>
        <w:spacing w:before="0" w:beforeAutospacing="0" w:after="0" w:afterAutospacing="0"/>
        <w:ind w:left="780" w:right="780"/>
        <w:divId w:val="1582255878"/>
        <w:rPr>
          <w:rFonts w:eastAsia="Times New Roman"/>
        </w:rPr>
      </w:pPr>
      <w:r>
        <w:rPr>
          <w:rFonts w:eastAsia="Times New Roman"/>
        </w:rPr>
        <w:t>What percentage of an hour is 15 minutes?</w:t>
      </w:r>
    </w:p>
    <w:p w:rsidR="00EA274E" w:rsidRDefault="00894CC8">
      <w:pPr>
        <w:divId w:val="1272740818"/>
      </w:pPr>
      <w:r>
        <w:rPr>
          <w:vanish/>
        </w:rPr>
        <w:t>End of Question</w:t>
      </w:r>
    </w:p>
    <w:bookmarkStart w:id="421" w:name="View_Unit2_Session6_Answer1"/>
    <w:p w:rsidR="00EA274E" w:rsidRDefault="00894CC8">
      <w:pPr>
        <w:pStyle w:val="navbutton"/>
        <w:divId w:val="1272740818"/>
      </w:pPr>
      <w:r>
        <w:fldChar w:fldCharType="begin"/>
      </w:r>
      <w:r>
        <w:instrText xml:space="preserve"> HYPERLINK "" \l "Unit2_Session6_Answer1" </w:instrText>
      </w:r>
      <w:r>
        <w:fldChar w:fldCharType="separate"/>
      </w:r>
      <w:r>
        <w:rPr>
          <w:rStyle w:val="Hyperlink"/>
        </w:rPr>
        <w:t>View answer - Activity 36: Looking for equivalencies</w:t>
      </w:r>
      <w:r>
        <w:fldChar w:fldCharType="end"/>
      </w:r>
      <w:bookmarkEnd w:id="421"/>
    </w:p>
    <w:p w:rsidR="00EA274E" w:rsidRDefault="00894CC8">
      <w:pPr>
        <w:divId w:val="1870876589"/>
      </w:pPr>
      <w:r>
        <w:rPr>
          <w:vanish/>
        </w:rPr>
        <w:t>End of Activity</w:t>
      </w:r>
    </w:p>
    <w:p w:rsidR="00EA274E" w:rsidRDefault="00894CC8">
      <w:pPr>
        <w:divId w:val="1870876589"/>
      </w:pPr>
      <w:r>
        <w:t>If you find that you are struggling to understand how to convert, please look at the following resource:</w:t>
      </w:r>
    </w:p>
    <w:p w:rsidR="00EA274E" w:rsidRDefault="00894CC8">
      <w:pPr>
        <w:divId w:val="1870876589"/>
      </w:pPr>
      <w:r>
        <w:rPr>
          <w:vanish/>
        </w:rPr>
        <w:t>Start of Media Content</w:t>
      </w:r>
    </w:p>
    <w:p w:rsidR="00EA274E" w:rsidRDefault="00894CC8">
      <w:pPr>
        <w:spacing w:before="120" w:beforeAutospacing="0" w:after="120" w:afterAutospacing="0"/>
        <w:divId w:val="3751606"/>
      </w:pPr>
      <w:bookmarkStart w:id="422" w:name="Unit2_Session6_MediaContent1"/>
      <w:bookmarkEnd w:id="422"/>
      <w:r>
        <w:t>Video content is not available in this format.</w:t>
      </w:r>
    </w:p>
    <w:bookmarkStart w:id="423" w:name="View_Unit2_Session6_Transcript1"/>
    <w:p w:rsidR="00EA274E" w:rsidRDefault="00894CC8">
      <w:pPr>
        <w:pStyle w:val="navbutton"/>
        <w:divId w:val="2108037894"/>
      </w:pPr>
      <w:r>
        <w:fldChar w:fldCharType="begin"/>
      </w:r>
      <w:r>
        <w:instrText xml:space="preserve"> HYPERLINK "" \l "Unit2_Session6_Transcript1" </w:instrText>
      </w:r>
      <w:r>
        <w:fldChar w:fldCharType="separate"/>
      </w:r>
      <w:r>
        <w:rPr>
          <w:rStyle w:val="Hyperlink"/>
        </w:rPr>
        <w:t>View transcript - Uncaptioned interactive content</w:t>
      </w:r>
      <w:r>
        <w:fldChar w:fldCharType="end"/>
      </w:r>
      <w:bookmarkEnd w:id="423"/>
    </w:p>
    <w:p w:rsidR="00EA274E" w:rsidRDefault="00894CC8">
      <w:pPr>
        <w:divId w:val="2108037894"/>
      </w:pPr>
      <w:r>
        <w:rPr>
          <w:vanish/>
        </w:rPr>
        <w:t>Start of Figure</w:t>
      </w:r>
    </w:p>
    <w:p w:rsidR="00EA274E" w:rsidRDefault="00894CC8">
      <w:pPr>
        <w:spacing w:before="240" w:beforeAutospacing="0" w:after="240" w:afterAutospacing="0" w:line="240" w:lineRule="auto"/>
        <w:divId w:val="1428577893"/>
        <w:rPr>
          <w:rFonts w:ascii="Times New Roman" w:eastAsia="Times New Roman" w:hAnsi="Times New Roman" w:cs="Times New Roman"/>
          <w:sz w:val="24"/>
          <w:szCs w:val="24"/>
        </w:rPr>
      </w:pPr>
      <w:bookmarkStart w:id="424" w:name="Unit2_Session6_Figure2"/>
      <w:bookmarkEnd w:id="424"/>
      <w:r>
        <w:rPr>
          <w:rFonts w:ascii="Times New Roman" w:eastAsia="Times New Roman" w:hAnsi="Times New Roman" w:cs="Times New Roman"/>
          <w:noProof/>
          <w:sz w:val="24"/>
          <w:szCs w:val="24"/>
        </w:rPr>
        <w:drawing>
          <wp:inline distT="0" distB="0" distL="0" distR="0" wp14:anchorId="4F8790BF" wp14:editId="1EC8D584">
            <wp:extent cx="5278501" cy="2969522"/>
            <wp:effectExtent l="0" t="0" r="0" b="2540"/>
            <wp:docPr id="162" name="Picture 162" descr="D:\AaaF\OUT\httpswwwopeneduopenlearn_cmid140259_2022-12-07_17-31-40_82d7e557728d45448e3e2a5d33cfe564\word\assets\15_ani_decim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AaaF\OUT\httpswwwopeneduopenlearn_cmid140259_2022-12-07_17-31-40_82d7e557728d45448e3e2a5d33cfe564\word\assets\15_ani_decimals.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A274E" w:rsidRDefault="00894CC8">
      <w:pPr>
        <w:divId w:val="2108037894"/>
      </w:pPr>
      <w:r>
        <w:rPr>
          <w:vanish/>
        </w:rPr>
        <w:t>End of Figure</w:t>
      </w:r>
    </w:p>
    <w:p w:rsidR="00EA274E" w:rsidRDefault="00894CC8">
      <w:pPr>
        <w:divId w:val="1870876589"/>
      </w:pPr>
      <w:r>
        <w:rPr>
          <w:vanish/>
        </w:rPr>
        <w:t>End of Media Content</w:t>
      </w:r>
    </w:p>
    <w:p w:rsidR="00EA274E" w:rsidRDefault="00894CC8">
      <w:pPr>
        <w:pStyle w:val="Heading2"/>
        <w:divId w:val="1314262673"/>
        <w:rPr>
          <w:rFonts w:eastAsia="Times New Roman"/>
        </w:rPr>
      </w:pPr>
      <w:bookmarkStart w:id="425" w:name="Unit2_Session6_InternalSection1"/>
      <w:bookmarkEnd w:id="425"/>
      <w:r>
        <w:rPr>
          <w:rFonts w:eastAsia="Times New Roman"/>
        </w:rPr>
        <w:t>Summary</w:t>
      </w:r>
    </w:p>
    <w:p w:rsidR="00EA274E" w:rsidRDefault="00894CC8">
      <w:pPr>
        <w:divId w:val="1314262673"/>
      </w:pPr>
      <w:r>
        <w:t xml:space="preserve">Knowing the common equivalencies between fractions, decimals and percentages is important when trying to compare discounts when shopping or choosing a tariff when paying your bills.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719813855"/>
        <w:rPr>
          <w:rFonts w:eastAsia="Times New Roman"/>
        </w:rPr>
      </w:pPr>
      <w:bookmarkStart w:id="426" w:name="Unit2_Session7"/>
      <w:bookmarkEnd w:id="426"/>
      <w:r>
        <w:rPr>
          <w:rFonts w:eastAsia="Times New Roman"/>
        </w:rPr>
        <w:t>7 Ratios</w:t>
      </w:r>
    </w:p>
    <w:p w:rsidR="00EA274E" w:rsidRDefault="00894CC8">
      <w:pPr>
        <w:divId w:val="1719813855"/>
      </w:pPr>
      <w:r>
        <w:t xml:space="preserve">Along with proportion (which you’ll look at in the next section), you use ratio in everyday activities such as gardening, cooking, cleaning and DIY. </w:t>
      </w:r>
    </w:p>
    <w:p w:rsidR="00EA274E" w:rsidRDefault="00894CC8">
      <w:pPr>
        <w:divId w:val="1719813855"/>
      </w:pPr>
      <w:r>
        <w:rPr>
          <w:vanish/>
        </w:rPr>
        <w:t>Start of Figure</w:t>
      </w:r>
    </w:p>
    <w:p w:rsidR="00EA274E" w:rsidRDefault="00894CC8">
      <w:pPr>
        <w:spacing w:before="240" w:beforeAutospacing="0" w:after="0" w:afterAutospacing="0" w:line="240" w:lineRule="auto"/>
        <w:divId w:val="983237762"/>
        <w:rPr>
          <w:rFonts w:ascii="Times New Roman" w:eastAsia="Times New Roman" w:hAnsi="Times New Roman" w:cs="Times New Roman"/>
          <w:sz w:val="24"/>
          <w:szCs w:val="24"/>
        </w:rPr>
      </w:pPr>
      <w:bookmarkStart w:id="427" w:name="Unit2_Session7_Figure1"/>
      <w:bookmarkEnd w:id="427"/>
      <w:r>
        <w:rPr>
          <w:rFonts w:ascii="Times New Roman" w:eastAsia="Times New Roman" w:hAnsi="Times New Roman" w:cs="Times New Roman"/>
          <w:noProof/>
          <w:sz w:val="24"/>
          <w:szCs w:val="24"/>
        </w:rPr>
        <w:drawing>
          <wp:inline distT="0" distB="0" distL="0" distR="0" wp14:anchorId="19B3F289" wp14:editId="276C337C">
            <wp:extent cx="5278331" cy="3619176"/>
            <wp:effectExtent l="0" t="0" r="0" b="635"/>
            <wp:docPr id="163" name="Picture 163" descr="D:\AaaF\OUT\httpswwwopeneduopenlearn_cmid140259_2022-12-07_17-31-40_82d7e557728d45448e3e2a5d33cfe564\word\assets\bltl_m1_s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AaaF\OUT\httpswwwopeneduopenlearn_cmid140259_2022-12-07_17-31-40_82d7e557728d45448e3e2a5d33cfe564\word\assets\bltl_m1_s1_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EA274E" w:rsidRDefault="00894CC8">
      <w:pPr>
        <w:pStyle w:val="Caption1"/>
        <w:divId w:val="1837919828"/>
      </w:pPr>
      <w:r>
        <w:t>Figure 32 Talking ratios</w:t>
      </w:r>
    </w:p>
    <w:bookmarkStart w:id="428" w:name="View_Unit2_Session7_Description1"/>
    <w:p w:rsidR="00EA274E" w:rsidRDefault="00894CC8">
      <w:pPr>
        <w:pStyle w:val="navbutton"/>
        <w:divId w:val="1837919828"/>
      </w:pPr>
      <w:r>
        <w:fldChar w:fldCharType="begin"/>
      </w:r>
      <w:r>
        <w:instrText xml:space="preserve"> HYPERLINK "" \l "Unit2_Session7_Description1" </w:instrText>
      </w:r>
      <w:r>
        <w:fldChar w:fldCharType="separate"/>
      </w:r>
      <w:r>
        <w:rPr>
          <w:rStyle w:val="Hyperlink"/>
        </w:rPr>
        <w:t>View description - Figure 32 Talking ratios</w:t>
      </w:r>
      <w:r>
        <w:fldChar w:fldCharType="end"/>
      </w:r>
      <w:bookmarkEnd w:id="428"/>
    </w:p>
    <w:p w:rsidR="00EA274E" w:rsidRDefault="00894CC8">
      <w:pPr>
        <w:divId w:val="1719813855"/>
      </w:pPr>
      <w:r>
        <w:rPr>
          <w:vanish/>
        </w:rPr>
        <w:t>End of Figure</w:t>
      </w:r>
    </w:p>
    <w:p w:rsidR="00EA274E" w:rsidRDefault="00894CC8">
      <w:pPr>
        <w:divId w:val="1719813855"/>
      </w:pPr>
      <w:r>
        <w:t>Ratio is where one number is a multiple of the other. To find out more about ratios, read the following example.</w:t>
      </w:r>
    </w:p>
    <w:p w:rsidR="00EA274E" w:rsidRDefault="00894CC8">
      <w:pPr>
        <w:divId w:val="1719813855"/>
      </w:pPr>
      <w:r>
        <w:rPr>
          <w:vanish/>
        </w:rPr>
        <w:t>Start of Case Study</w:t>
      </w:r>
    </w:p>
    <w:p w:rsidR="00EA274E" w:rsidRDefault="00894CC8">
      <w:pPr>
        <w:spacing w:before="240" w:beforeAutospacing="0" w:after="0" w:afterAutospacing="0" w:line="240" w:lineRule="auto"/>
        <w:ind w:left="240" w:right="240"/>
        <w:outlineLvl w:val="2"/>
        <w:divId w:val="1117599836"/>
        <w:rPr>
          <w:rFonts w:eastAsia="Times New Roman"/>
          <w:b/>
          <w:bCs/>
          <w:sz w:val="36"/>
          <w:szCs w:val="36"/>
        </w:rPr>
      </w:pPr>
      <w:bookmarkStart w:id="429" w:name="Unit2_Session7_CaseStudy1"/>
      <w:bookmarkEnd w:id="429"/>
      <w:r>
        <w:rPr>
          <w:rFonts w:eastAsia="Times New Roman"/>
          <w:b/>
          <w:bCs/>
          <w:sz w:val="36"/>
          <w:szCs w:val="36"/>
        </w:rPr>
        <w:t>Example: How to use ratios</w:t>
      </w:r>
    </w:p>
    <w:p w:rsidR="00EA274E" w:rsidRDefault="00894CC8">
      <w:pPr>
        <w:divId w:val="1244993237"/>
      </w:pPr>
      <w:r>
        <w:t xml:space="preserve">Suppose you need to make up one litre (1 000 ml) of bleach solution. The label says that to create a solution you need to add one part bleach to four parts water. </w:t>
      </w:r>
    </w:p>
    <w:p w:rsidR="00EA274E" w:rsidRDefault="00894CC8">
      <w:pPr>
        <w:divId w:val="1244993237"/>
      </w:pPr>
      <w:r>
        <w:t xml:space="preserve">This is a ratio of 1 to 4, or 1:4. This means that the total solution will be made up of: </w:t>
      </w:r>
    </w:p>
    <w:p w:rsidR="00EA274E" w:rsidRDefault="00894CC8">
      <w:pPr>
        <w:divId w:val="1244993237"/>
      </w:pPr>
      <w:r>
        <w:rPr>
          <w:vanish/>
        </w:rPr>
        <w:t>Start of Extract</w:t>
      </w:r>
    </w:p>
    <w:p w:rsidR="00EA274E" w:rsidRDefault="00894CC8">
      <w:pPr>
        <w:divId w:val="724647280"/>
      </w:pPr>
      <w:bookmarkStart w:id="430" w:name="Unit2_Session7_Extract1"/>
      <w:bookmarkEnd w:id="430"/>
      <w:r>
        <w:t>One part + four parts = five parts</w:t>
      </w:r>
    </w:p>
    <w:p w:rsidR="00EA274E" w:rsidRDefault="00894CC8">
      <w:pPr>
        <w:divId w:val="1244993237"/>
      </w:pPr>
      <w:r>
        <w:rPr>
          <w:vanish/>
        </w:rPr>
        <w:t>End of Extract</w:t>
      </w:r>
    </w:p>
    <w:p w:rsidR="00EA274E" w:rsidRDefault="00894CC8">
      <w:pPr>
        <w:divId w:val="1244993237"/>
      </w:pPr>
      <w:r>
        <w:t xml:space="preserve">If we need 1 000 ml of solution, this means that one part is: </w:t>
      </w:r>
    </w:p>
    <w:p w:rsidR="00EA274E" w:rsidRDefault="00894CC8">
      <w:pPr>
        <w:divId w:val="1244993237"/>
      </w:pPr>
      <w:r>
        <w:rPr>
          <w:vanish/>
        </w:rPr>
        <w:t>Start of Extract</w:t>
      </w:r>
    </w:p>
    <w:p w:rsidR="00EA274E" w:rsidRDefault="00894CC8">
      <w:pPr>
        <w:divId w:val="1639337093"/>
      </w:pPr>
      <w:bookmarkStart w:id="431" w:name="Unit2_Session7_Extract2"/>
      <w:bookmarkEnd w:id="431"/>
      <w:r>
        <w:t>1 000 ml ÷ 5 = 200 ml</w:t>
      </w:r>
    </w:p>
    <w:p w:rsidR="00EA274E" w:rsidRDefault="00894CC8">
      <w:pPr>
        <w:divId w:val="1244993237"/>
      </w:pPr>
      <w:r>
        <w:rPr>
          <w:vanish/>
        </w:rPr>
        <w:t>End of Extract</w:t>
      </w:r>
    </w:p>
    <w:p w:rsidR="00EA274E" w:rsidRDefault="00894CC8">
      <w:pPr>
        <w:divId w:val="1244993237"/>
      </w:pPr>
      <w:r>
        <w:t>The solution needs to be made up as follows:</w:t>
      </w:r>
    </w:p>
    <w:p w:rsidR="00EA274E" w:rsidRDefault="00894CC8">
      <w:pPr>
        <w:divId w:val="1244993237"/>
      </w:pPr>
      <w:r>
        <w:rPr>
          <w:vanish/>
        </w:rPr>
        <w:t>Start of Extract</w:t>
      </w:r>
    </w:p>
    <w:p w:rsidR="00EA274E" w:rsidRDefault="00894CC8">
      <w:pPr>
        <w:divId w:val="1932740201"/>
      </w:pPr>
      <w:bookmarkStart w:id="432" w:name="Unit2_Session7_Extract3"/>
      <w:bookmarkEnd w:id="432"/>
      <w:r>
        <w:t>Bleach: one part × 200 ml = 200 ml</w:t>
      </w:r>
    </w:p>
    <w:p w:rsidR="00EA274E" w:rsidRDefault="00894CC8">
      <w:pPr>
        <w:divId w:val="1932740201"/>
      </w:pPr>
      <w:r>
        <w:t>Water: four parts × 200 ml = 800 ml</w:t>
      </w:r>
    </w:p>
    <w:p w:rsidR="00EA274E" w:rsidRDefault="00894CC8">
      <w:pPr>
        <w:divId w:val="1244993237"/>
      </w:pPr>
      <w:r>
        <w:rPr>
          <w:vanish/>
        </w:rPr>
        <w:t>End of Extract</w:t>
      </w:r>
    </w:p>
    <w:p w:rsidR="00EA274E" w:rsidRDefault="00894CC8">
      <w:pPr>
        <w:divId w:val="1244993237"/>
      </w:pPr>
      <w:r>
        <w:t>So to make one litre (1 000 ml) of solution, you will need to add 200 ml of bleach to 800 ml of water.</w:t>
      </w:r>
    </w:p>
    <w:p w:rsidR="00EA274E" w:rsidRDefault="00894CC8">
      <w:pPr>
        <w:divId w:val="1244993237"/>
      </w:pPr>
      <w:r>
        <w:t>You can check your answer by adding the two amounts together. They should equal the total amount needed:</w:t>
      </w:r>
    </w:p>
    <w:p w:rsidR="00EA274E" w:rsidRDefault="00894CC8">
      <w:pPr>
        <w:divId w:val="1244993237"/>
      </w:pPr>
      <w:r>
        <w:rPr>
          <w:vanish/>
        </w:rPr>
        <w:t>Start of Extract</w:t>
      </w:r>
    </w:p>
    <w:p w:rsidR="00EA274E" w:rsidRDefault="00894CC8">
      <w:pPr>
        <w:divId w:val="991981230"/>
      </w:pPr>
      <w:bookmarkStart w:id="433" w:name="Unit2_Session7_Extract4"/>
      <w:bookmarkEnd w:id="433"/>
      <w:r>
        <w:t>200 ml + 800 ml = 1 000 ml</w:t>
      </w:r>
    </w:p>
    <w:p w:rsidR="00EA274E" w:rsidRDefault="00894CC8">
      <w:pPr>
        <w:divId w:val="1244993237"/>
      </w:pPr>
      <w:r>
        <w:rPr>
          <w:vanish/>
        </w:rPr>
        <w:t>End of Extract</w:t>
      </w:r>
    </w:p>
    <w:p w:rsidR="00EA274E" w:rsidRDefault="00894CC8">
      <w:pPr>
        <w:divId w:val="1244993237"/>
      </w:pPr>
      <w:r>
        <w:t xml:space="preserve">Use the example above to help you with the following activity. Remember to check your answers once you have completed the questions. </w:t>
      </w:r>
    </w:p>
    <w:p w:rsidR="00EA274E" w:rsidRDefault="00894CC8">
      <w:pPr>
        <w:divId w:val="1719813855"/>
      </w:pPr>
      <w:r>
        <w:rPr>
          <w:vanish/>
        </w:rPr>
        <w:t>End of Case Study</w:t>
      </w:r>
    </w:p>
    <w:p w:rsidR="00EA274E" w:rsidRDefault="00894CC8">
      <w:pPr>
        <w:divId w:val="1719813855"/>
      </w:pPr>
      <w:r>
        <w:rPr>
          <w:vanish/>
        </w:rPr>
        <w:t>Start of Activity</w:t>
      </w:r>
    </w:p>
    <w:p w:rsidR="00EA274E" w:rsidRDefault="00894CC8">
      <w:pPr>
        <w:spacing w:before="240" w:beforeAutospacing="0" w:after="0" w:afterAutospacing="0" w:line="240" w:lineRule="auto"/>
        <w:ind w:left="240" w:right="240"/>
        <w:outlineLvl w:val="2"/>
        <w:divId w:val="1012488153"/>
        <w:rPr>
          <w:rFonts w:eastAsia="Times New Roman"/>
          <w:b/>
          <w:bCs/>
          <w:sz w:val="36"/>
          <w:szCs w:val="36"/>
        </w:rPr>
      </w:pPr>
      <w:bookmarkStart w:id="434" w:name="Unit2_Session7_Activity1"/>
      <w:bookmarkEnd w:id="434"/>
      <w:r>
        <w:rPr>
          <w:rFonts w:eastAsia="Times New Roman"/>
          <w:b/>
          <w:bCs/>
          <w:sz w:val="36"/>
          <w:szCs w:val="36"/>
        </w:rPr>
        <w:t>Activity 37: Using ratios</w:t>
      </w:r>
    </w:p>
    <w:p w:rsidR="00EA274E" w:rsidRDefault="00894CC8">
      <w:pPr>
        <w:divId w:val="1904676526"/>
      </w:pPr>
      <w:r>
        <w:rPr>
          <w:vanish/>
        </w:rPr>
        <w:t>Start of Question</w:t>
      </w:r>
    </w:p>
    <w:p w:rsidR="00EA274E" w:rsidRDefault="00894CC8">
      <w:pPr>
        <w:numPr>
          <w:ilvl w:val="0"/>
          <w:numId w:val="94"/>
        </w:numPr>
        <w:spacing w:before="0" w:beforeAutospacing="0" w:after="0" w:afterAutospacing="0"/>
        <w:ind w:left="780" w:right="780"/>
        <w:divId w:val="1470781285"/>
        <w:rPr>
          <w:rFonts w:eastAsia="Times New Roman"/>
        </w:rPr>
      </w:pPr>
      <w:bookmarkStart w:id="435" w:name="Unit2_Session7_Question1"/>
      <w:bookmarkEnd w:id="435"/>
      <w:r>
        <w:rPr>
          <w:rFonts w:eastAsia="Times New Roman"/>
        </w:rPr>
        <w:t>There are 17 students in a class: ten are male and seven are female. Write the ratio of male to female students.</w:t>
      </w:r>
    </w:p>
    <w:p w:rsidR="00EA274E" w:rsidRDefault="00894CC8">
      <w:pPr>
        <w:numPr>
          <w:ilvl w:val="0"/>
          <w:numId w:val="94"/>
        </w:numPr>
        <w:ind w:left="780" w:right="780"/>
        <w:divId w:val="1470781285"/>
      </w:pPr>
      <w:r>
        <w:t>The ratio of sand to cement required to make concrete is 3:1.</w:t>
      </w:r>
    </w:p>
    <w:p w:rsidR="00EA274E" w:rsidRDefault="00894CC8">
      <w:pPr>
        <w:ind w:left="780" w:right="780"/>
        <w:divId w:val="1470781285"/>
      </w:pPr>
      <w:r>
        <w:t>If you have 40kg of cement, how much sand should you have?</w:t>
      </w:r>
    </w:p>
    <w:p w:rsidR="00EA274E" w:rsidRDefault="00894CC8">
      <w:pPr>
        <w:numPr>
          <w:ilvl w:val="0"/>
          <w:numId w:val="94"/>
        </w:numPr>
        <w:ind w:left="780" w:right="780"/>
        <w:divId w:val="1470781285"/>
      </w:pPr>
      <w:r>
        <w:t>Read the label from a bottle of wallpaper stripper:</w:t>
      </w:r>
    </w:p>
    <w:p w:rsidR="00EA274E" w:rsidRDefault="00894CC8">
      <w:pPr>
        <w:numPr>
          <w:ilvl w:val="1"/>
          <w:numId w:val="94"/>
        </w:numPr>
        <w:spacing w:before="0" w:beforeAutospacing="0" w:after="0" w:afterAutospacing="0"/>
        <w:ind w:left="1560" w:right="1560"/>
        <w:divId w:val="1470781285"/>
        <w:rPr>
          <w:rFonts w:eastAsia="Times New Roman"/>
        </w:rPr>
      </w:pPr>
      <w:r>
        <w:rPr>
          <w:rFonts w:eastAsia="Times New Roman"/>
        </w:rPr>
        <w:t>Dilute: add 1 part wallpaper stripper to 7 parts water.</w:t>
      </w:r>
    </w:p>
    <w:p w:rsidR="00EA274E" w:rsidRDefault="00894CC8">
      <w:pPr>
        <w:ind w:left="780" w:right="780"/>
        <w:divId w:val="1470781285"/>
      </w:pPr>
      <w:r>
        <w:t>How much wallpaper stripper and water is needed to make 16 litres of solution?</w:t>
      </w:r>
    </w:p>
    <w:p w:rsidR="00EA274E" w:rsidRDefault="00894CC8">
      <w:pPr>
        <w:numPr>
          <w:ilvl w:val="0"/>
          <w:numId w:val="94"/>
        </w:numPr>
        <w:spacing w:before="0" w:beforeAutospacing="0" w:after="0" w:afterAutospacing="0"/>
        <w:ind w:left="780" w:right="780"/>
        <w:divId w:val="1470781285"/>
        <w:rPr>
          <w:rFonts w:eastAsia="Times New Roman"/>
        </w:rPr>
      </w:pPr>
      <w:r>
        <w:rPr>
          <w:rFonts w:eastAsia="Times New Roman"/>
        </w:rPr>
        <w:t xml:space="preserve">To make a solution of hair colourant you need to add one part of hair colourant to four parts of water. How much hair colourant and water is needed to make 400 ml of solution? </w:t>
      </w:r>
    </w:p>
    <w:p w:rsidR="00EA274E" w:rsidRDefault="00894CC8">
      <w:pPr>
        <w:divId w:val="1904676526"/>
      </w:pPr>
      <w:r>
        <w:rPr>
          <w:vanish/>
        </w:rPr>
        <w:t>End of Question</w:t>
      </w:r>
    </w:p>
    <w:bookmarkStart w:id="436" w:name="View_Unit2_Session7_Answer1"/>
    <w:p w:rsidR="00EA274E" w:rsidRDefault="00894CC8">
      <w:pPr>
        <w:pStyle w:val="navbutton"/>
        <w:divId w:val="1904676526"/>
      </w:pPr>
      <w:r>
        <w:fldChar w:fldCharType="begin"/>
      </w:r>
      <w:r>
        <w:instrText xml:space="preserve"> HYPERLINK "" \l "Unit2_Session7_Answer1" </w:instrText>
      </w:r>
      <w:r>
        <w:fldChar w:fldCharType="separate"/>
      </w:r>
      <w:r>
        <w:rPr>
          <w:rStyle w:val="Hyperlink"/>
        </w:rPr>
        <w:t>View answer - Activity 37: Using ratios</w:t>
      </w:r>
      <w:r>
        <w:fldChar w:fldCharType="end"/>
      </w:r>
      <w:bookmarkEnd w:id="436"/>
    </w:p>
    <w:p w:rsidR="00EA274E" w:rsidRDefault="00894CC8">
      <w:pPr>
        <w:divId w:val="1719813855"/>
      </w:pPr>
      <w:r>
        <w:rPr>
          <w:vanish/>
        </w:rPr>
        <w:t>End of Activity</w:t>
      </w:r>
    </w:p>
    <w:p w:rsidR="00EA274E" w:rsidRDefault="00894CC8">
      <w:pPr>
        <w:pStyle w:val="Heading2"/>
        <w:divId w:val="204177333"/>
        <w:rPr>
          <w:rFonts w:eastAsia="Times New Roman"/>
        </w:rPr>
      </w:pPr>
      <w:bookmarkStart w:id="437" w:name="Unit2_Session7_InternalSection1"/>
      <w:bookmarkEnd w:id="437"/>
      <w:r>
        <w:rPr>
          <w:rFonts w:eastAsia="Times New Roman"/>
        </w:rPr>
        <w:t>Summary</w:t>
      </w:r>
    </w:p>
    <w:p w:rsidR="00EA274E" w:rsidRDefault="00894CC8">
      <w:pPr>
        <w:divId w:val="204177333"/>
      </w:pPr>
      <w:r>
        <w:t xml:space="preserve">You have now learned how to use ratio to solve problems in everyday life. This could be when you are mixing concrete, hair colourant or screen wash. Can you think of any more examples where you might need to use ratio?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973875989"/>
        <w:rPr>
          <w:rFonts w:eastAsia="Times New Roman"/>
        </w:rPr>
      </w:pPr>
      <w:bookmarkStart w:id="438" w:name="Unit2_Session8"/>
      <w:bookmarkEnd w:id="438"/>
      <w:r>
        <w:rPr>
          <w:rFonts w:eastAsia="Times New Roman"/>
        </w:rPr>
        <w:t>8 Proportion</w:t>
      </w:r>
    </w:p>
    <w:p w:rsidR="00EA274E" w:rsidRDefault="00894CC8">
      <w:pPr>
        <w:divId w:val="973875989"/>
      </w:pPr>
      <w:r>
        <w:t xml:space="preserve">Proportion is used to scale quantities up or down by the same ratio. This is shown in the following example – what happens if you want to adapt a favourite recipe to serve more people? </w:t>
      </w:r>
    </w:p>
    <w:p w:rsidR="00EA274E" w:rsidRDefault="00894CC8">
      <w:pPr>
        <w:divId w:val="973875989"/>
      </w:pPr>
      <w:r>
        <w:rPr>
          <w:vanish/>
        </w:rPr>
        <w:t>Start of Case Study</w:t>
      </w:r>
    </w:p>
    <w:p w:rsidR="00EA274E" w:rsidRDefault="00894CC8">
      <w:pPr>
        <w:spacing w:before="0" w:beforeAutospacing="0" w:after="0" w:afterAutospacing="0" w:line="240" w:lineRule="auto"/>
        <w:outlineLvl w:val="2"/>
        <w:divId w:val="146676104"/>
        <w:rPr>
          <w:rFonts w:eastAsia="Times New Roman"/>
          <w:b/>
          <w:bCs/>
          <w:sz w:val="36"/>
          <w:szCs w:val="36"/>
        </w:rPr>
      </w:pPr>
      <w:bookmarkStart w:id="439" w:name="Unit2_Session8_CaseStudy1"/>
      <w:bookmarkEnd w:id="439"/>
      <w:r>
        <w:rPr>
          <w:rFonts w:eastAsia="Times New Roman"/>
          <w:b/>
          <w:bCs/>
          <w:sz w:val="36"/>
          <w:szCs w:val="36"/>
        </w:rPr>
        <w:t>Example: Using proportion for more portions …</w:t>
      </w:r>
    </w:p>
    <w:p w:rsidR="00EA274E" w:rsidRDefault="00894CC8">
      <w:pPr>
        <w:divId w:val="1921140580"/>
      </w:pPr>
      <w:r>
        <w:rPr>
          <w:vanish/>
        </w:rPr>
        <w:t>Start of Figure</w:t>
      </w:r>
    </w:p>
    <w:p w:rsidR="00EA274E" w:rsidRDefault="00894CC8">
      <w:pPr>
        <w:spacing w:before="240" w:beforeAutospacing="0" w:after="0" w:afterAutospacing="0" w:line="240" w:lineRule="auto"/>
        <w:divId w:val="288626804"/>
        <w:rPr>
          <w:rFonts w:ascii="Times New Roman" w:eastAsia="Times New Roman" w:hAnsi="Times New Roman" w:cs="Times New Roman"/>
          <w:sz w:val="24"/>
          <w:szCs w:val="24"/>
        </w:rPr>
      </w:pPr>
      <w:bookmarkStart w:id="440" w:name="Unit2_Session8_Figure1"/>
      <w:bookmarkEnd w:id="440"/>
      <w:r>
        <w:rPr>
          <w:rFonts w:ascii="Times New Roman" w:eastAsia="Times New Roman" w:hAnsi="Times New Roman" w:cs="Times New Roman"/>
          <w:noProof/>
          <w:sz w:val="24"/>
          <w:szCs w:val="24"/>
        </w:rPr>
        <w:drawing>
          <wp:inline distT="0" distB="0" distL="0" distR="0" wp14:anchorId="7CFFDAFC" wp14:editId="7E80E590">
            <wp:extent cx="5278331" cy="3619176"/>
            <wp:effectExtent l="0" t="0" r="0" b="635"/>
            <wp:docPr id="164" name="Picture 164" descr="D:\AaaF\OUT\httpswwwopeneduopenlearn_cmid140259_2022-12-07_17-31-40_82d7e557728d45448e3e2a5d33cfe564\word\assets\bltl_m1_s1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AaaF\OUT\httpswwwopeneduopenlearn_cmid140259_2022-12-07_17-31-40_82d7e557728d45448e3e2a5d33cfe564\word\assets\bltl_m1_s1_8.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EA274E" w:rsidRDefault="00894CC8">
      <w:pPr>
        <w:pStyle w:val="Caption1"/>
        <w:divId w:val="525296504"/>
      </w:pPr>
      <w:r>
        <w:t>Figure 33 A cake</w:t>
      </w:r>
    </w:p>
    <w:bookmarkStart w:id="441" w:name="View_Unit2_Session8_Description1"/>
    <w:p w:rsidR="00EA274E" w:rsidRDefault="00894CC8">
      <w:pPr>
        <w:pStyle w:val="navbutton"/>
        <w:divId w:val="525296504"/>
      </w:pPr>
      <w:r>
        <w:fldChar w:fldCharType="begin"/>
      </w:r>
      <w:r>
        <w:instrText xml:space="preserve"> HYPERLINK "" \l "Unit2_Session8_Description1" </w:instrText>
      </w:r>
      <w:r>
        <w:fldChar w:fldCharType="separate"/>
      </w:r>
      <w:r>
        <w:rPr>
          <w:rStyle w:val="Hyperlink"/>
        </w:rPr>
        <w:t>View description - Figure 33 A cake</w:t>
      </w:r>
      <w:r>
        <w:fldChar w:fldCharType="end"/>
      </w:r>
      <w:bookmarkEnd w:id="441"/>
    </w:p>
    <w:p w:rsidR="00EA274E" w:rsidRDefault="00894CC8">
      <w:pPr>
        <w:divId w:val="1921140580"/>
      </w:pPr>
      <w:r>
        <w:rPr>
          <w:vanish/>
        </w:rPr>
        <w:t>End of Figure</w:t>
      </w:r>
    </w:p>
    <w:p w:rsidR="00EA274E" w:rsidRDefault="00894CC8">
      <w:pPr>
        <w:divId w:val="1921140580"/>
      </w:pPr>
      <w:r>
        <w:t>Here is a recipe for making a sponge cake for four people:</w:t>
      </w:r>
    </w:p>
    <w:p w:rsidR="00EA274E" w:rsidRDefault="00894CC8">
      <w:pPr>
        <w:divId w:val="1921140580"/>
      </w:pPr>
      <w:r>
        <w:rPr>
          <w:vanish/>
        </w:rPr>
        <w:t>Start of Extract</w:t>
      </w:r>
    </w:p>
    <w:p w:rsidR="00EA274E" w:rsidRDefault="00894CC8">
      <w:pPr>
        <w:divId w:val="332991944"/>
      </w:pPr>
      <w:bookmarkStart w:id="442" w:name="Unit2_Session8_Extract1"/>
      <w:bookmarkEnd w:id="442"/>
      <w:r>
        <w:t>4 oz self-raising flour</w:t>
      </w:r>
    </w:p>
    <w:p w:rsidR="00EA274E" w:rsidRDefault="00894CC8">
      <w:pPr>
        <w:divId w:val="332991944"/>
      </w:pPr>
      <w:r>
        <w:t>4 oz caster sugar</w:t>
      </w:r>
    </w:p>
    <w:p w:rsidR="00EA274E" w:rsidRDefault="00894CC8">
      <w:pPr>
        <w:divId w:val="332991944"/>
      </w:pPr>
      <w:r>
        <w:t>4 oz butter</w:t>
      </w:r>
    </w:p>
    <w:p w:rsidR="00EA274E" w:rsidRDefault="00894CC8">
      <w:pPr>
        <w:divId w:val="332991944"/>
      </w:pPr>
      <w:r>
        <w:t>2 eggs</w:t>
      </w:r>
    </w:p>
    <w:p w:rsidR="00EA274E" w:rsidRDefault="00894CC8">
      <w:pPr>
        <w:divId w:val="1921140580"/>
      </w:pPr>
      <w:r>
        <w:rPr>
          <w:vanish/>
        </w:rPr>
        <w:t>End of Extract</w:t>
      </w:r>
    </w:p>
    <w:p w:rsidR="00EA274E" w:rsidRDefault="00894CC8">
      <w:pPr>
        <w:divId w:val="1921140580"/>
      </w:pPr>
      <w:r>
        <w:t>How much of each ingredient is needed to make a cake for eight people?</w:t>
      </w:r>
    </w:p>
    <w:p w:rsidR="00EA274E" w:rsidRDefault="00894CC8">
      <w:pPr>
        <w:spacing w:line="240" w:lineRule="auto"/>
        <w:outlineLvl w:val="3"/>
        <w:divId w:val="1921140580"/>
        <w:rPr>
          <w:rFonts w:eastAsia="Times New Roman"/>
          <w:b/>
          <w:bCs/>
          <w:sz w:val="32"/>
          <w:szCs w:val="32"/>
        </w:rPr>
      </w:pPr>
      <w:r>
        <w:rPr>
          <w:rFonts w:eastAsia="Times New Roman"/>
          <w:b/>
          <w:bCs/>
          <w:sz w:val="32"/>
          <w:szCs w:val="32"/>
        </w:rPr>
        <w:t>Method</w:t>
      </w:r>
    </w:p>
    <w:p w:rsidR="00EA274E" w:rsidRDefault="00894CC8">
      <w:pPr>
        <w:divId w:val="1921140580"/>
      </w:pPr>
      <w:r>
        <w:t>To make a cake for eight people you need twice the amount of each ingredient:</w:t>
      </w:r>
    </w:p>
    <w:p w:rsidR="00EA274E" w:rsidRDefault="00894CC8">
      <w:pPr>
        <w:divId w:val="1921140580"/>
      </w:pPr>
      <w:r>
        <w:rPr>
          <w:vanish/>
        </w:rPr>
        <w:t>Start of Extract</w:t>
      </w:r>
    </w:p>
    <w:p w:rsidR="00EA274E" w:rsidRDefault="00894CC8">
      <w:pPr>
        <w:divId w:val="1000084750"/>
      </w:pPr>
      <w:bookmarkStart w:id="443" w:name="Unit2_Session8_Extract2"/>
      <w:bookmarkEnd w:id="443"/>
      <w:r>
        <w:t>8 oz self-raising flour (4 × 2)</w:t>
      </w:r>
    </w:p>
    <w:p w:rsidR="00EA274E" w:rsidRDefault="00894CC8">
      <w:pPr>
        <w:divId w:val="1000084750"/>
      </w:pPr>
      <w:r>
        <w:t>8 oz caster sugar (4 × 2)</w:t>
      </w:r>
    </w:p>
    <w:p w:rsidR="00EA274E" w:rsidRDefault="00894CC8">
      <w:pPr>
        <w:divId w:val="1000084750"/>
      </w:pPr>
      <w:r>
        <w:t>8 oz butter (4 × 2)</w:t>
      </w:r>
    </w:p>
    <w:p w:rsidR="00EA274E" w:rsidRDefault="00894CC8">
      <w:pPr>
        <w:divId w:val="1000084750"/>
      </w:pPr>
      <w:r>
        <w:t>4 eggs (2 × 2)</w:t>
      </w:r>
    </w:p>
    <w:p w:rsidR="00EA274E" w:rsidRDefault="00894CC8">
      <w:pPr>
        <w:divId w:val="1921140580"/>
      </w:pPr>
      <w:r>
        <w:rPr>
          <w:vanish/>
        </w:rPr>
        <w:t>End of Extract</w:t>
      </w:r>
    </w:p>
    <w:p w:rsidR="00EA274E" w:rsidRDefault="00894CC8">
      <w:pPr>
        <w:divId w:val="973875989"/>
      </w:pPr>
      <w:r>
        <w:rPr>
          <w:vanish/>
        </w:rPr>
        <w:t>End of Case Study</w:t>
      </w:r>
    </w:p>
    <w:p w:rsidR="00EA274E" w:rsidRDefault="00894CC8">
      <w:pPr>
        <w:divId w:val="973875989"/>
      </w:pPr>
      <w:r>
        <w:t xml:space="preserve">Use the example above to help you with the following activity. Remember to check your answers once you have completed the questions. </w:t>
      </w:r>
    </w:p>
    <w:p w:rsidR="00EA274E" w:rsidRDefault="00894CC8">
      <w:pPr>
        <w:divId w:val="973875989"/>
      </w:pPr>
      <w:r>
        <w:rPr>
          <w:vanish/>
        </w:rPr>
        <w:t>Start of Activity</w:t>
      </w:r>
    </w:p>
    <w:p w:rsidR="00EA274E" w:rsidRDefault="00894CC8">
      <w:pPr>
        <w:spacing w:before="240" w:beforeAutospacing="0" w:after="0" w:afterAutospacing="0" w:line="240" w:lineRule="auto"/>
        <w:ind w:left="240" w:right="240"/>
        <w:outlineLvl w:val="2"/>
        <w:divId w:val="1091047885"/>
        <w:rPr>
          <w:rFonts w:eastAsia="Times New Roman"/>
          <w:b/>
          <w:bCs/>
          <w:sz w:val="36"/>
          <w:szCs w:val="36"/>
        </w:rPr>
      </w:pPr>
      <w:bookmarkStart w:id="444" w:name="Unit2_Session8_Activity1"/>
      <w:bookmarkEnd w:id="444"/>
      <w:r>
        <w:rPr>
          <w:rFonts w:eastAsia="Times New Roman"/>
          <w:b/>
          <w:bCs/>
          <w:sz w:val="36"/>
          <w:szCs w:val="36"/>
        </w:rPr>
        <w:t>Activity 38: Scaling up recipes</w:t>
      </w:r>
    </w:p>
    <w:p w:rsidR="00EA274E" w:rsidRDefault="00894CC8">
      <w:pPr>
        <w:divId w:val="1685664760"/>
      </w:pPr>
      <w:r>
        <w:rPr>
          <w:vanish/>
        </w:rPr>
        <w:t>Start of Question</w:t>
      </w:r>
    </w:p>
    <w:p w:rsidR="00EA274E" w:rsidRDefault="00894CC8">
      <w:pPr>
        <w:numPr>
          <w:ilvl w:val="0"/>
          <w:numId w:val="95"/>
        </w:numPr>
        <w:spacing w:before="0" w:beforeAutospacing="0" w:after="0" w:afterAutospacing="0"/>
        <w:ind w:left="780" w:right="780"/>
        <w:divId w:val="1518808253"/>
        <w:rPr>
          <w:rFonts w:eastAsia="Times New Roman"/>
        </w:rPr>
      </w:pPr>
      <w:bookmarkStart w:id="445" w:name="Unit2_Session8_Question1"/>
      <w:bookmarkEnd w:id="445"/>
      <w:r>
        <w:rPr>
          <w:rFonts w:eastAsia="Times New Roman"/>
        </w:rPr>
        <w:t xml:space="preserve">This recipe makes ten large cookies: </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220 g self-raising flour</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150 g butter</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100 g caster sugar</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2 eggs</w:t>
      </w:r>
    </w:p>
    <w:p w:rsidR="00EA274E" w:rsidRDefault="00894CC8">
      <w:pPr>
        <w:ind w:left="780" w:right="780"/>
        <w:divId w:val="1518808253"/>
      </w:pPr>
      <w:r>
        <w:t>How much of each ingredient is needed to make 20 cookies?</w:t>
      </w:r>
    </w:p>
    <w:p w:rsidR="00EA274E" w:rsidRDefault="00894CC8">
      <w:pPr>
        <w:numPr>
          <w:ilvl w:val="0"/>
          <w:numId w:val="95"/>
        </w:numPr>
        <w:spacing w:before="0" w:beforeAutospacing="0" w:after="0" w:afterAutospacing="0"/>
        <w:ind w:left="780" w:right="780"/>
        <w:divId w:val="1518808253"/>
        <w:rPr>
          <w:rFonts w:eastAsia="Times New Roman"/>
        </w:rPr>
      </w:pPr>
      <w:r>
        <w:rPr>
          <w:rFonts w:eastAsia="Times New Roman"/>
        </w:rPr>
        <w:t xml:space="preserve">This recipe makes four servings of strawberry milkshake: </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800 ml milk</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200 g strawberries</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4 scoops of ice cream</w:t>
      </w:r>
    </w:p>
    <w:p w:rsidR="00EA274E" w:rsidRDefault="00894CC8">
      <w:pPr>
        <w:ind w:left="780" w:right="780"/>
        <w:divId w:val="1518808253"/>
      </w:pPr>
      <w:r>
        <w:t>How much of each ingredient is needed for two people?</w:t>
      </w:r>
    </w:p>
    <w:p w:rsidR="00EA274E" w:rsidRDefault="00894CC8">
      <w:pPr>
        <w:numPr>
          <w:ilvl w:val="0"/>
          <w:numId w:val="95"/>
        </w:numPr>
        <w:spacing w:before="0" w:beforeAutospacing="0" w:after="0" w:afterAutospacing="0"/>
        <w:ind w:left="780" w:right="780"/>
        <w:divId w:val="1518808253"/>
        <w:rPr>
          <w:rFonts w:eastAsia="Times New Roman"/>
        </w:rPr>
      </w:pPr>
      <w:r>
        <w:rPr>
          <w:rFonts w:eastAsia="Times New Roman"/>
        </w:rPr>
        <w:t xml:space="preserve">This recipe makes dessert for two people: </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300 ml milk</w:t>
      </w:r>
    </w:p>
    <w:p w:rsidR="00EA274E" w:rsidRDefault="00894CC8">
      <w:pPr>
        <w:numPr>
          <w:ilvl w:val="1"/>
          <w:numId w:val="95"/>
        </w:numPr>
        <w:spacing w:before="0" w:beforeAutospacing="0" w:after="0" w:afterAutospacing="0"/>
        <w:ind w:left="1560" w:right="1560"/>
        <w:divId w:val="1518808253"/>
        <w:rPr>
          <w:rFonts w:eastAsia="Times New Roman"/>
        </w:rPr>
      </w:pPr>
      <w:r>
        <w:rPr>
          <w:rFonts w:eastAsia="Times New Roman"/>
        </w:rPr>
        <w:t>60 g powder</w:t>
      </w:r>
    </w:p>
    <w:p w:rsidR="00EA274E" w:rsidRDefault="00894CC8">
      <w:pPr>
        <w:ind w:left="780" w:right="780"/>
        <w:divId w:val="1518808253"/>
      </w:pPr>
      <w:r>
        <w:t>How much of each ingredient is needed to serve six people?</w:t>
      </w:r>
    </w:p>
    <w:p w:rsidR="00EA274E" w:rsidRDefault="00894CC8">
      <w:pPr>
        <w:divId w:val="1685664760"/>
      </w:pPr>
      <w:r>
        <w:rPr>
          <w:vanish/>
        </w:rPr>
        <w:t>End of Question</w:t>
      </w:r>
    </w:p>
    <w:bookmarkStart w:id="446" w:name="View_Unit2_Session8_Answer1"/>
    <w:p w:rsidR="00EA274E" w:rsidRDefault="00894CC8">
      <w:pPr>
        <w:pStyle w:val="navbutton"/>
        <w:divId w:val="1685664760"/>
      </w:pPr>
      <w:r>
        <w:fldChar w:fldCharType="begin"/>
      </w:r>
      <w:r>
        <w:instrText xml:space="preserve"> HYPERLINK "" \l "Unit2_Session8_Answer1" </w:instrText>
      </w:r>
      <w:r>
        <w:fldChar w:fldCharType="separate"/>
      </w:r>
      <w:r>
        <w:rPr>
          <w:rStyle w:val="Hyperlink"/>
        </w:rPr>
        <w:t>View answer - Activity 38: Scaling up recipes</w:t>
      </w:r>
      <w:r>
        <w:fldChar w:fldCharType="end"/>
      </w:r>
      <w:bookmarkEnd w:id="446"/>
    </w:p>
    <w:p w:rsidR="00EA274E" w:rsidRDefault="00894CC8">
      <w:pPr>
        <w:divId w:val="973875989"/>
      </w:pPr>
      <w:r>
        <w:rPr>
          <w:vanish/>
        </w:rPr>
        <w:t>End of Activity</w:t>
      </w:r>
    </w:p>
    <w:p w:rsidR="00EA274E" w:rsidRDefault="00894CC8">
      <w:pPr>
        <w:divId w:val="973875989"/>
      </w:pPr>
      <w:r>
        <w:t>Once you have checked your answers and have got them all correct, please have a go at the next activity.</w:t>
      </w:r>
    </w:p>
    <w:p w:rsidR="00EA274E" w:rsidRDefault="00894CC8">
      <w:pPr>
        <w:divId w:val="973875989"/>
      </w:pPr>
      <w:r>
        <w:rPr>
          <w:vanish/>
        </w:rPr>
        <w:t>Start of Activity</w:t>
      </w:r>
    </w:p>
    <w:p w:rsidR="00EA274E" w:rsidRDefault="00894CC8">
      <w:pPr>
        <w:spacing w:before="240" w:beforeAutospacing="0" w:after="0" w:afterAutospacing="0" w:line="240" w:lineRule="auto"/>
        <w:ind w:left="240" w:right="240"/>
        <w:outlineLvl w:val="2"/>
        <w:divId w:val="73743881"/>
        <w:rPr>
          <w:rFonts w:eastAsia="Times New Roman"/>
          <w:b/>
          <w:bCs/>
          <w:sz w:val="36"/>
          <w:szCs w:val="36"/>
        </w:rPr>
      </w:pPr>
      <w:bookmarkStart w:id="447" w:name="Unit2_Session8_Activity2"/>
      <w:bookmarkEnd w:id="447"/>
      <w:r>
        <w:rPr>
          <w:rFonts w:eastAsia="Times New Roman"/>
          <w:b/>
          <w:bCs/>
          <w:sz w:val="36"/>
          <w:szCs w:val="36"/>
        </w:rPr>
        <w:t>Activity 39: Looking at ratio and proportion</w:t>
      </w:r>
    </w:p>
    <w:p w:rsidR="00EA274E" w:rsidRDefault="00894CC8">
      <w:pPr>
        <w:divId w:val="456264300"/>
      </w:pPr>
      <w:r>
        <w:rPr>
          <w:vanish/>
        </w:rPr>
        <w:t>Start of Question</w:t>
      </w:r>
    </w:p>
    <w:p w:rsidR="00EA274E" w:rsidRDefault="00894CC8">
      <w:pPr>
        <w:divId w:val="2081977409"/>
      </w:pPr>
      <w:bookmarkStart w:id="448" w:name="Unit2_Session8_Question2"/>
      <w:bookmarkEnd w:id="448"/>
      <w:r>
        <w:rPr>
          <w:rStyle w:val="Strong"/>
        </w:rPr>
        <w:t>Note:</w:t>
      </w:r>
      <w:r>
        <w:t xml:space="preserve"> Calculators not allowed. </w:t>
      </w:r>
    </w:p>
    <w:p w:rsidR="00EA274E" w:rsidRDefault="00894CC8">
      <w:pPr>
        <w:numPr>
          <w:ilvl w:val="0"/>
          <w:numId w:val="96"/>
        </w:numPr>
        <w:ind w:left="780" w:right="780"/>
        <w:divId w:val="2081977409"/>
      </w:pPr>
      <w:r>
        <w:t xml:space="preserve">A label on a bottle of curtain whitener says that you should add one part concentrated curtain whitener to nine parts water. </w:t>
      </w:r>
    </w:p>
    <w:p w:rsidR="00EA274E" w:rsidRDefault="00894CC8">
      <w:pPr>
        <w:ind w:left="780" w:right="780"/>
        <w:divId w:val="2081977409"/>
      </w:pPr>
      <w:r>
        <w:t>How much curtain whitener and water is needed to make up a 2 000 ml solution?</w:t>
      </w:r>
    </w:p>
    <w:p w:rsidR="00EA274E" w:rsidRDefault="00894CC8">
      <w:pPr>
        <w:numPr>
          <w:ilvl w:val="0"/>
          <w:numId w:val="96"/>
        </w:numPr>
        <w:ind w:left="780" w:right="780"/>
        <w:divId w:val="2081977409"/>
      </w:pPr>
      <w:r>
        <w:t>Here is a recipe for a low-fat risotto for two people:</w:t>
      </w:r>
    </w:p>
    <w:p w:rsidR="00EA274E" w:rsidRDefault="00894CC8">
      <w:pPr>
        <w:numPr>
          <w:ilvl w:val="1"/>
          <w:numId w:val="96"/>
        </w:numPr>
        <w:spacing w:before="0" w:beforeAutospacing="0" w:after="0" w:afterAutospacing="0"/>
        <w:ind w:left="1560" w:right="1560"/>
        <w:divId w:val="2081977409"/>
        <w:rPr>
          <w:rFonts w:eastAsia="Times New Roman"/>
        </w:rPr>
      </w:pPr>
      <w:r>
        <w:rPr>
          <w:rFonts w:eastAsia="Times New Roman"/>
        </w:rPr>
        <w:t>200 g mushrooms</w:t>
      </w:r>
    </w:p>
    <w:p w:rsidR="00EA274E" w:rsidRDefault="00894CC8">
      <w:pPr>
        <w:numPr>
          <w:ilvl w:val="1"/>
          <w:numId w:val="96"/>
        </w:numPr>
        <w:spacing w:before="0" w:beforeAutospacing="0" w:after="0" w:afterAutospacing="0"/>
        <w:ind w:left="1560" w:right="1560"/>
        <w:divId w:val="2081977409"/>
        <w:rPr>
          <w:rFonts w:eastAsia="Times New Roman"/>
        </w:rPr>
      </w:pPr>
      <w:r>
        <w:rPr>
          <w:rFonts w:eastAsia="Times New Roman"/>
        </w:rPr>
        <w:t>175 g rice</w:t>
      </w:r>
    </w:p>
    <w:p w:rsidR="00EA274E" w:rsidRDefault="00894CC8">
      <w:pPr>
        <w:numPr>
          <w:ilvl w:val="1"/>
          <w:numId w:val="96"/>
        </w:numPr>
        <w:spacing w:before="0" w:beforeAutospacing="0" w:after="0" w:afterAutospacing="0"/>
        <w:ind w:left="1560" w:right="1560"/>
        <w:divId w:val="2081977409"/>
        <w:rPr>
          <w:rFonts w:eastAsia="Times New Roman"/>
        </w:rPr>
      </w:pPr>
      <w:r>
        <w:rPr>
          <w:rFonts w:eastAsia="Times New Roman"/>
        </w:rPr>
        <w:t>180 ml water</w:t>
      </w:r>
    </w:p>
    <w:p w:rsidR="00EA274E" w:rsidRDefault="00894CC8">
      <w:pPr>
        <w:numPr>
          <w:ilvl w:val="1"/>
          <w:numId w:val="96"/>
        </w:numPr>
        <w:spacing w:before="0" w:beforeAutospacing="0" w:after="0" w:afterAutospacing="0"/>
        <w:ind w:left="1560" w:right="1560"/>
        <w:divId w:val="2081977409"/>
        <w:rPr>
          <w:rFonts w:eastAsia="Times New Roman"/>
        </w:rPr>
      </w:pPr>
      <w:r>
        <w:rPr>
          <w:rFonts w:eastAsia="Times New Roman"/>
        </w:rPr>
        <w:t>180 ml evaporated milk</w:t>
      </w:r>
    </w:p>
    <w:p w:rsidR="00EA274E" w:rsidRDefault="00894CC8">
      <w:pPr>
        <w:numPr>
          <w:ilvl w:val="1"/>
          <w:numId w:val="96"/>
        </w:numPr>
        <w:spacing w:before="0" w:beforeAutospacing="0" w:after="0" w:afterAutospacing="0"/>
        <w:ind w:left="1560" w:right="1560"/>
        <w:divId w:val="2081977409"/>
        <w:rPr>
          <w:rFonts w:eastAsia="Times New Roman"/>
        </w:rPr>
      </w:pPr>
      <w:r>
        <w:rPr>
          <w:rFonts w:eastAsia="Times New Roman"/>
        </w:rPr>
        <w:t>Salt and pepper</w:t>
      </w:r>
    </w:p>
    <w:p w:rsidR="00EA274E" w:rsidRDefault="00894CC8">
      <w:pPr>
        <w:ind w:left="780" w:right="780"/>
        <w:divId w:val="2081977409"/>
      </w:pPr>
      <w:r>
        <w:t>How much of each ingredient is needed if you want to cook enough risotto for six people?</w:t>
      </w:r>
    </w:p>
    <w:p w:rsidR="00EA274E" w:rsidRDefault="00894CC8">
      <w:pPr>
        <w:divId w:val="456264300"/>
      </w:pPr>
      <w:r>
        <w:rPr>
          <w:vanish/>
        </w:rPr>
        <w:t>End of Question</w:t>
      </w:r>
    </w:p>
    <w:bookmarkStart w:id="449" w:name="View_Unit2_Session8_Answer2"/>
    <w:p w:rsidR="00EA274E" w:rsidRDefault="00894CC8">
      <w:pPr>
        <w:pStyle w:val="navbutton"/>
        <w:divId w:val="456264300"/>
      </w:pPr>
      <w:r>
        <w:fldChar w:fldCharType="begin"/>
      </w:r>
      <w:r>
        <w:instrText xml:space="preserve"> HYPERLINK "" \l "Unit2_Session8_Answer2" </w:instrText>
      </w:r>
      <w:r>
        <w:fldChar w:fldCharType="separate"/>
      </w:r>
      <w:r>
        <w:rPr>
          <w:rStyle w:val="Hyperlink"/>
        </w:rPr>
        <w:t>View answer - Activity 39: Looking at ratio and proportion</w:t>
      </w:r>
      <w:r>
        <w:fldChar w:fldCharType="end"/>
      </w:r>
      <w:bookmarkEnd w:id="449"/>
    </w:p>
    <w:p w:rsidR="00EA274E" w:rsidRDefault="00894CC8">
      <w:pPr>
        <w:divId w:val="973875989"/>
      </w:pPr>
      <w:r>
        <w:rPr>
          <w:vanish/>
        </w:rPr>
        <w:t>End of Activity</w:t>
      </w:r>
    </w:p>
    <w:p w:rsidR="00EA274E" w:rsidRDefault="00894CC8">
      <w:pPr>
        <w:pStyle w:val="Heading2"/>
        <w:divId w:val="319502682"/>
        <w:rPr>
          <w:rFonts w:eastAsia="Times New Roman"/>
        </w:rPr>
      </w:pPr>
      <w:bookmarkStart w:id="450" w:name="Unit2_Session8_InternalSection1"/>
      <w:bookmarkEnd w:id="450"/>
      <w:r>
        <w:rPr>
          <w:rFonts w:eastAsia="Times New Roman"/>
        </w:rPr>
        <w:t>Summary</w:t>
      </w:r>
    </w:p>
    <w:p w:rsidR="00EA274E" w:rsidRDefault="00894CC8">
      <w:pPr>
        <w:divId w:val="319502682"/>
      </w:pPr>
      <w:r>
        <w:t xml:space="preserve">In this section you have learned how to use proportion to solve simple problems in everyday life, for example when adapting recipes.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823929152"/>
        <w:rPr>
          <w:rFonts w:eastAsia="Times New Roman"/>
        </w:rPr>
      </w:pPr>
      <w:bookmarkStart w:id="451" w:name="Unit2_Session9"/>
      <w:bookmarkEnd w:id="451"/>
      <w:r>
        <w:rPr>
          <w:rFonts w:eastAsia="Times New Roman"/>
        </w:rPr>
        <w:t>9 Word formulas</w:t>
      </w:r>
    </w:p>
    <w:p w:rsidR="00EA274E" w:rsidRDefault="00894CC8">
      <w:pPr>
        <w:divId w:val="823929152"/>
      </w:pPr>
      <w:r>
        <w:t xml:space="preserve">You see formulas in everyday life, but sometimes it can be tricky to spot one that’s written in words. </w:t>
      </w:r>
    </w:p>
    <w:p w:rsidR="00EA274E" w:rsidRDefault="00894CC8">
      <w:pPr>
        <w:divId w:val="823929152"/>
      </w:pPr>
      <w:r>
        <w:t xml:space="preserve">So what’s a formula? It’s a rule that helps you to work out an amount, you will see this when cooking, working out how much you are going to get paid or your household bills. </w:t>
      </w:r>
    </w:p>
    <w:p w:rsidR="00EA274E" w:rsidRDefault="00894CC8">
      <w:pPr>
        <w:divId w:val="823929152"/>
      </w:pPr>
      <w:r>
        <w:t>You use formulas a lot throughout a normal day, as the examples below show.</w:t>
      </w:r>
    </w:p>
    <w:p w:rsidR="00EA274E" w:rsidRDefault="00894CC8">
      <w:pPr>
        <w:divId w:val="823929152"/>
      </w:pPr>
      <w:r>
        <w:rPr>
          <w:vanish/>
        </w:rPr>
        <w:t>Start of Case Study</w:t>
      </w:r>
    </w:p>
    <w:p w:rsidR="00EA274E" w:rsidRDefault="00894CC8">
      <w:pPr>
        <w:spacing w:before="240" w:beforeAutospacing="0" w:after="0" w:afterAutospacing="0" w:line="240" w:lineRule="auto"/>
        <w:ind w:left="240" w:right="240"/>
        <w:outlineLvl w:val="2"/>
        <w:divId w:val="1182235315"/>
        <w:rPr>
          <w:rFonts w:eastAsia="Times New Roman"/>
          <w:b/>
          <w:bCs/>
          <w:sz w:val="36"/>
          <w:szCs w:val="36"/>
        </w:rPr>
      </w:pPr>
      <w:bookmarkStart w:id="452" w:name="Unit2_Session9_CaseStudy1"/>
      <w:bookmarkEnd w:id="452"/>
      <w:r>
        <w:rPr>
          <w:rFonts w:eastAsia="Times New Roman"/>
          <w:b/>
          <w:bCs/>
          <w:sz w:val="36"/>
          <w:szCs w:val="36"/>
        </w:rPr>
        <w:t>Example: A formula to calculate earnings</w:t>
      </w:r>
    </w:p>
    <w:p w:rsidR="00EA274E" w:rsidRDefault="00894CC8">
      <w:pPr>
        <w:divId w:val="314384864"/>
      </w:pPr>
      <w:r>
        <w:t>Daniel is paid £6.50 per hour. How much does he earn in ten hours?</w:t>
      </w:r>
    </w:p>
    <w:p w:rsidR="00EA274E" w:rsidRDefault="00894CC8">
      <w:pPr>
        <w:spacing w:line="240" w:lineRule="auto"/>
        <w:outlineLvl w:val="3"/>
        <w:divId w:val="314384864"/>
        <w:rPr>
          <w:rFonts w:eastAsia="Times New Roman"/>
          <w:b/>
          <w:bCs/>
          <w:sz w:val="32"/>
          <w:szCs w:val="32"/>
        </w:rPr>
      </w:pPr>
      <w:r>
        <w:rPr>
          <w:rFonts w:eastAsia="Times New Roman"/>
          <w:b/>
          <w:bCs/>
          <w:sz w:val="32"/>
          <w:szCs w:val="32"/>
        </w:rPr>
        <w:t>Method</w:t>
      </w:r>
    </w:p>
    <w:p w:rsidR="00EA274E" w:rsidRDefault="00894CC8">
      <w:pPr>
        <w:divId w:val="314384864"/>
      </w:pPr>
      <w:r>
        <w:t xml:space="preserve">You’re told that ‘Daniel is paid £6.50 per hour’. </w:t>
      </w:r>
    </w:p>
    <w:p w:rsidR="00EA274E" w:rsidRDefault="00894CC8">
      <w:pPr>
        <w:divId w:val="314384864"/>
      </w:pPr>
      <w:r>
        <w:t xml:space="preserve">This is a formula. You can use it to work out how much Daniel earns in a given number of hours. The calculation you need to do is: </w:t>
      </w:r>
    </w:p>
    <w:p w:rsidR="00EA274E" w:rsidRDefault="00894CC8">
      <w:pPr>
        <w:divId w:val="314384864"/>
      </w:pPr>
      <w:r>
        <w:rPr>
          <w:vanish/>
        </w:rPr>
        <w:t>Start of Extract</w:t>
      </w:r>
    </w:p>
    <w:p w:rsidR="00EA274E" w:rsidRDefault="00894CC8">
      <w:pPr>
        <w:divId w:val="1080836892"/>
      </w:pPr>
      <w:bookmarkStart w:id="453" w:name="Unit2_Session9_Extract1"/>
      <w:bookmarkEnd w:id="453"/>
      <w:r>
        <w:t xml:space="preserve">Daniel’s pay = £6.50 × number of hours </w:t>
      </w:r>
    </w:p>
    <w:p w:rsidR="00EA274E" w:rsidRDefault="00894CC8">
      <w:pPr>
        <w:divId w:val="314384864"/>
      </w:pPr>
      <w:r>
        <w:rPr>
          <w:vanish/>
        </w:rPr>
        <w:t>End of Extract</w:t>
      </w:r>
    </w:p>
    <w:p w:rsidR="00EA274E" w:rsidRDefault="00894CC8">
      <w:pPr>
        <w:divId w:val="314384864"/>
      </w:pPr>
      <w:r>
        <w:t>You’ve been asked how much Daniel earns in ten hours, so put ‘10’ into the calculation in place of ‘number of hours’:</w:t>
      </w:r>
    </w:p>
    <w:p w:rsidR="00EA274E" w:rsidRDefault="00894CC8">
      <w:pPr>
        <w:divId w:val="314384864"/>
      </w:pPr>
      <w:r>
        <w:rPr>
          <w:vanish/>
        </w:rPr>
        <w:t>Start of Extract</w:t>
      </w:r>
    </w:p>
    <w:p w:rsidR="00EA274E" w:rsidRDefault="00894CC8">
      <w:pPr>
        <w:divId w:val="484591271"/>
      </w:pPr>
      <w:bookmarkStart w:id="454" w:name="Unit2_Session9_Extract2"/>
      <w:bookmarkEnd w:id="454"/>
      <w:r>
        <w:t>£6.50 × 10 = £65.00</w:t>
      </w:r>
    </w:p>
    <w:p w:rsidR="00EA274E" w:rsidRDefault="00894CC8">
      <w:pPr>
        <w:divId w:val="314384864"/>
      </w:pPr>
      <w:r>
        <w:rPr>
          <w:vanish/>
        </w:rPr>
        <w:t>End of Extract</w:t>
      </w:r>
    </w:p>
    <w:p w:rsidR="00EA274E" w:rsidRDefault="00894CC8">
      <w:pPr>
        <w:divId w:val="314384864"/>
      </w:pPr>
      <w:r>
        <w:t>You can use the same formula to work out how much Daniel earns for any number of hours.</w:t>
      </w:r>
    </w:p>
    <w:p w:rsidR="00EA274E" w:rsidRDefault="00894CC8">
      <w:pPr>
        <w:divId w:val="823929152"/>
      </w:pPr>
      <w:r>
        <w:rPr>
          <w:vanish/>
        </w:rPr>
        <w:t>End of Case Study</w:t>
      </w:r>
    </w:p>
    <w:p w:rsidR="00EA274E" w:rsidRDefault="00894CC8">
      <w:pPr>
        <w:divId w:val="823929152"/>
      </w:pPr>
      <w:r>
        <w:t xml:space="preserve">You will need to be able to use formulas that have more than one step. The next example looks at a two-step formula. </w:t>
      </w:r>
    </w:p>
    <w:p w:rsidR="00EA274E" w:rsidRDefault="00894CC8">
      <w:pPr>
        <w:divId w:val="823929152"/>
      </w:pPr>
      <w:r>
        <w:rPr>
          <w:vanish/>
        </w:rPr>
        <w:t>Start of Case Study</w:t>
      </w:r>
    </w:p>
    <w:p w:rsidR="00EA274E" w:rsidRDefault="00894CC8">
      <w:pPr>
        <w:spacing w:before="0" w:beforeAutospacing="0" w:after="0" w:afterAutospacing="0" w:line="240" w:lineRule="auto"/>
        <w:outlineLvl w:val="2"/>
        <w:divId w:val="547644271"/>
        <w:rPr>
          <w:rFonts w:eastAsia="Times New Roman"/>
          <w:b/>
          <w:bCs/>
          <w:sz w:val="36"/>
          <w:szCs w:val="36"/>
        </w:rPr>
      </w:pPr>
      <w:bookmarkStart w:id="455" w:name="Unit2_Session9_CaseStudy2"/>
      <w:bookmarkEnd w:id="455"/>
      <w:r>
        <w:rPr>
          <w:rFonts w:eastAsia="Times New Roman"/>
          <w:b/>
          <w:bCs/>
          <w:sz w:val="36"/>
          <w:szCs w:val="36"/>
        </w:rPr>
        <w:t>Example: A cooking formula</w:t>
      </w:r>
    </w:p>
    <w:p w:rsidR="00EA274E" w:rsidRDefault="00894CC8">
      <w:pPr>
        <w:divId w:val="2026518926"/>
      </w:pPr>
      <w:r>
        <w:t>What are the two steps in word formulas? Watch the following video to find out.</w:t>
      </w:r>
    </w:p>
    <w:p w:rsidR="00EA274E" w:rsidRDefault="00894CC8">
      <w:pPr>
        <w:divId w:val="2026518926"/>
      </w:pPr>
      <w:r>
        <w:rPr>
          <w:vanish/>
        </w:rPr>
        <w:t>Start of Media Content</w:t>
      </w:r>
    </w:p>
    <w:p w:rsidR="00EA274E" w:rsidRDefault="00894CC8">
      <w:pPr>
        <w:spacing w:before="120" w:beforeAutospacing="0" w:after="120" w:afterAutospacing="0"/>
        <w:divId w:val="1110972820"/>
      </w:pPr>
      <w:bookmarkStart w:id="456" w:name="Unit2_Session9_MediaContent1"/>
      <w:bookmarkEnd w:id="456"/>
      <w:r>
        <w:t>Video content is not available in this format.</w:t>
      </w:r>
    </w:p>
    <w:bookmarkStart w:id="457" w:name="View_Unit2_Session9_Transcript1"/>
    <w:p w:rsidR="00EA274E" w:rsidRDefault="00894CC8">
      <w:pPr>
        <w:pStyle w:val="navbutton"/>
        <w:divId w:val="1663503334"/>
      </w:pPr>
      <w:r>
        <w:fldChar w:fldCharType="begin"/>
      </w:r>
      <w:r>
        <w:instrText xml:space="preserve"> HYPERLINK "" \l "Unit2_Session9_Transcript1" </w:instrText>
      </w:r>
      <w:r>
        <w:fldChar w:fldCharType="separate"/>
      </w:r>
      <w:r>
        <w:rPr>
          <w:rStyle w:val="Hyperlink"/>
        </w:rPr>
        <w:t>View transcript - Uncaptioned interactive content</w:t>
      </w:r>
      <w:r>
        <w:fldChar w:fldCharType="end"/>
      </w:r>
      <w:bookmarkEnd w:id="457"/>
    </w:p>
    <w:p w:rsidR="00EA274E" w:rsidRDefault="00894CC8">
      <w:pPr>
        <w:divId w:val="1663503334"/>
      </w:pPr>
      <w:r>
        <w:rPr>
          <w:vanish/>
        </w:rPr>
        <w:t>Start of Figure</w:t>
      </w:r>
    </w:p>
    <w:p w:rsidR="00EA274E" w:rsidRDefault="00894CC8">
      <w:pPr>
        <w:spacing w:before="240" w:beforeAutospacing="0" w:after="240" w:afterAutospacing="0" w:line="240" w:lineRule="auto"/>
        <w:divId w:val="1163669131"/>
        <w:rPr>
          <w:rFonts w:ascii="Times New Roman" w:eastAsia="Times New Roman" w:hAnsi="Times New Roman" w:cs="Times New Roman"/>
          <w:sz w:val="24"/>
          <w:szCs w:val="24"/>
        </w:rPr>
      </w:pPr>
      <w:bookmarkStart w:id="458" w:name="Unit2_Session9_Figure1"/>
      <w:bookmarkEnd w:id="458"/>
      <w:r>
        <w:rPr>
          <w:rFonts w:ascii="Times New Roman" w:eastAsia="Times New Roman" w:hAnsi="Times New Roman" w:cs="Times New Roman"/>
          <w:noProof/>
          <w:sz w:val="24"/>
          <w:szCs w:val="24"/>
        </w:rPr>
        <w:drawing>
          <wp:inline distT="0" distB="0" distL="0" distR="0" wp14:anchorId="31F3B46F" wp14:editId="6D5DC82F">
            <wp:extent cx="5278501" cy="2969522"/>
            <wp:effectExtent l="0" t="0" r="0" b="2540"/>
            <wp:docPr id="165" name="Picture 165" descr="D:\AaaF\OUT\httpswwwopeneduopenlearn_cmid140259_2022-12-07_17-31-40_82d7e557728d45448e3e2a5d33cfe564\word\assets\16_ani_formulas_in_wo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AaaF\OUT\httpswwwopeneduopenlearn_cmid140259_2022-12-07_17-31-40_82d7e557728d45448e3e2a5d33cfe564\word\assets\16_ani_formulas_in_words.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A274E" w:rsidRDefault="00894CC8">
      <w:pPr>
        <w:divId w:val="1663503334"/>
      </w:pPr>
      <w:r>
        <w:rPr>
          <w:vanish/>
        </w:rPr>
        <w:t>End of Figure</w:t>
      </w:r>
    </w:p>
    <w:p w:rsidR="00EA274E" w:rsidRDefault="00894CC8">
      <w:pPr>
        <w:divId w:val="2026518926"/>
      </w:pPr>
      <w:r>
        <w:rPr>
          <w:vanish/>
        </w:rPr>
        <w:t>End of Media Content</w:t>
      </w:r>
    </w:p>
    <w:p w:rsidR="00EA274E" w:rsidRDefault="00894CC8">
      <w:pPr>
        <w:divId w:val="823929152"/>
      </w:pPr>
      <w:r>
        <w:rPr>
          <w:vanish/>
        </w:rPr>
        <w:t>End of Case Study</w:t>
      </w:r>
    </w:p>
    <w:p w:rsidR="00EA274E" w:rsidRDefault="00894CC8">
      <w:pPr>
        <w:divId w:val="823929152"/>
      </w:pPr>
      <w:r>
        <w:t>Now test your learning with the following word problems.</w:t>
      </w:r>
    </w:p>
    <w:p w:rsidR="00EA274E" w:rsidRDefault="00894CC8">
      <w:pPr>
        <w:divId w:val="823929152"/>
      </w:pPr>
      <w:r>
        <w:rPr>
          <w:vanish/>
        </w:rPr>
        <w:t>Start of Activity</w:t>
      </w:r>
    </w:p>
    <w:p w:rsidR="00EA274E" w:rsidRDefault="00894CC8">
      <w:pPr>
        <w:spacing w:before="240" w:beforeAutospacing="0" w:after="0" w:afterAutospacing="0" w:line="240" w:lineRule="auto"/>
        <w:ind w:left="240" w:right="240"/>
        <w:outlineLvl w:val="2"/>
        <w:divId w:val="1987784461"/>
        <w:rPr>
          <w:rFonts w:eastAsia="Times New Roman"/>
          <w:b/>
          <w:bCs/>
          <w:sz w:val="36"/>
          <w:szCs w:val="36"/>
        </w:rPr>
      </w:pPr>
      <w:bookmarkStart w:id="459" w:name="Unit2_Session9_Activity1"/>
      <w:bookmarkEnd w:id="459"/>
      <w:r>
        <w:rPr>
          <w:rFonts w:eastAsia="Times New Roman"/>
          <w:b/>
          <w:bCs/>
          <w:sz w:val="36"/>
          <w:szCs w:val="36"/>
        </w:rPr>
        <w:t>Activity 40: Using formulas</w:t>
      </w:r>
    </w:p>
    <w:p w:rsidR="00EA274E" w:rsidRDefault="00894CC8">
      <w:pPr>
        <w:divId w:val="1162040881"/>
      </w:pPr>
      <w:bookmarkStart w:id="460" w:name="Unit2_Session9_Part1"/>
      <w:bookmarkEnd w:id="460"/>
      <w:r>
        <w:rPr>
          <w:vanish/>
        </w:rPr>
        <w:t>Start of Question</w:t>
      </w:r>
    </w:p>
    <w:p w:rsidR="00EA274E" w:rsidRDefault="00894CC8">
      <w:pPr>
        <w:numPr>
          <w:ilvl w:val="0"/>
          <w:numId w:val="97"/>
        </w:numPr>
        <w:spacing w:before="0" w:beforeAutospacing="0" w:after="0" w:afterAutospacing="0"/>
        <w:ind w:left="780" w:right="780"/>
        <w:divId w:val="1824808341"/>
        <w:rPr>
          <w:rFonts w:eastAsia="Times New Roman"/>
        </w:rPr>
      </w:pPr>
      <w:bookmarkStart w:id="461" w:name="Unit2_Session9_Question1"/>
      <w:bookmarkEnd w:id="461"/>
      <w:r>
        <w:rPr>
          <w:rFonts w:eastAsia="Times New Roman"/>
        </w:rPr>
        <w:t>Harvey earns £7.75 per hour. How much will Harvey earn in 8 hours?</w:t>
      </w:r>
    </w:p>
    <w:p w:rsidR="00EA274E" w:rsidRDefault="00894CC8">
      <w:pPr>
        <w:divId w:val="1162040881"/>
      </w:pPr>
      <w:r>
        <w:rPr>
          <w:vanish/>
        </w:rPr>
        <w:t>End of Question</w:t>
      </w:r>
    </w:p>
    <w:bookmarkStart w:id="462" w:name="View_Unit2_Session9_Answer1"/>
    <w:p w:rsidR="00EA274E" w:rsidRDefault="00894CC8">
      <w:pPr>
        <w:pStyle w:val="navbutton"/>
        <w:divId w:val="1162040881"/>
      </w:pPr>
      <w:r>
        <w:fldChar w:fldCharType="begin"/>
      </w:r>
      <w:r>
        <w:instrText xml:space="preserve"> HYPERLINK "" \l "Unit2_Session9_Answer1" </w:instrText>
      </w:r>
      <w:r>
        <w:fldChar w:fldCharType="separate"/>
      </w:r>
      <w:r>
        <w:rPr>
          <w:rStyle w:val="Hyperlink"/>
        </w:rPr>
        <w:t>View answer - Part</w:t>
      </w:r>
      <w:r>
        <w:fldChar w:fldCharType="end"/>
      </w:r>
      <w:bookmarkEnd w:id="462"/>
    </w:p>
    <w:p w:rsidR="00EA274E" w:rsidRDefault="00894CC8">
      <w:pPr>
        <w:divId w:val="1464080884"/>
      </w:pPr>
      <w:bookmarkStart w:id="463" w:name="Unit2_Session9_Part2"/>
      <w:bookmarkEnd w:id="463"/>
      <w:r>
        <w:rPr>
          <w:vanish/>
        </w:rPr>
        <w:t>Start of Question</w:t>
      </w:r>
    </w:p>
    <w:p w:rsidR="00EA274E" w:rsidRDefault="00894CC8">
      <w:pPr>
        <w:numPr>
          <w:ilvl w:val="0"/>
          <w:numId w:val="98"/>
        </w:numPr>
        <w:spacing w:before="0" w:beforeAutospacing="0" w:after="0" w:afterAutospacing="0"/>
        <w:ind w:left="780" w:right="780"/>
        <w:divId w:val="1196583355"/>
        <w:rPr>
          <w:rFonts w:eastAsia="Times New Roman"/>
        </w:rPr>
      </w:pPr>
      <w:bookmarkStart w:id="464" w:name="Unit2_Session9_Question2"/>
      <w:bookmarkEnd w:id="464"/>
      <w:r>
        <w:rPr>
          <w:rFonts w:eastAsia="Times New Roman"/>
        </w:rPr>
        <w:t xml:space="preserve">A joint of pork takes 40 minutes per kilogram to cook, plus an extra 30 minutes to ensure the outside is crisp. </w:t>
      </w:r>
    </w:p>
    <w:p w:rsidR="00EA274E" w:rsidRDefault="00894CC8">
      <w:pPr>
        <w:numPr>
          <w:ilvl w:val="1"/>
          <w:numId w:val="98"/>
        </w:numPr>
        <w:spacing w:before="0" w:beforeAutospacing="0" w:after="0" w:afterAutospacing="0"/>
        <w:ind w:left="1560" w:right="1560"/>
        <w:divId w:val="1196583355"/>
        <w:rPr>
          <w:rFonts w:eastAsia="Times New Roman"/>
        </w:rPr>
      </w:pPr>
      <w:r>
        <w:rPr>
          <w:rFonts w:eastAsia="Times New Roman"/>
        </w:rPr>
        <w:t xml:space="preserve">How long will it take for a 2 kg joint of pork to cook? </w:t>
      </w:r>
    </w:p>
    <w:p w:rsidR="00EA274E" w:rsidRDefault="00894CC8">
      <w:pPr>
        <w:numPr>
          <w:ilvl w:val="1"/>
          <w:numId w:val="98"/>
        </w:numPr>
        <w:spacing w:before="0" w:beforeAutospacing="0" w:after="0" w:afterAutospacing="0"/>
        <w:ind w:left="1560" w:right="1560"/>
        <w:divId w:val="1196583355"/>
        <w:rPr>
          <w:rFonts w:eastAsia="Times New Roman"/>
        </w:rPr>
      </w:pPr>
      <w:r>
        <w:rPr>
          <w:rFonts w:eastAsia="Times New Roman"/>
        </w:rPr>
        <w:t>How long will it take for a 1.5 kg joint of pork to cook?</w:t>
      </w:r>
    </w:p>
    <w:p w:rsidR="00EA274E" w:rsidRDefault="00894CC8">
      <w:pPr>
        <w:divId w:val="1464080884"/>
      </w:pPr>
      <w:r>
        <w:rPr>
          <w:vanish/>
        </w:rPr>
        <w:t>End of Question</w:t>
      </w:r>
    </w:p>
    <w:bookmarkStart w:id="465" w:name="View_Unit2_Session9_Answer2"/>
    <w:p w:rsidR="00EA274E" w:rsidRDefault="00894CC8">
      <w:pPr>
        <w:pStyle w:val="navbutton"/>
        <w:divId w:val="1464080884"/>
      </w:pPr>
      <w:r>
        <w:fldChar w:fldCharType="begin"/>
      </w:r>
      <w:r>
        <w:instrText xml:space="preserve"> HYPERLINK "" \l "Unit2_Session9_Answer2" </w:instrText>
      </w:r>
      <w:r>
        <w:fldChar w:fldCharType="separate"/>
      </w:r>
      <w:r>
        <w:rPr>
          <w:rStyle w:val="Hyperlink"/>
        </w:rPr>
        <w:t>View answer - Part</w:t>
      </w:r>
      <w:r>
        <w:fldChar w:fldCharType="end"/>
      </w:r>
      <w:bookmarkEnd w:id="465"/>
    </w:p>
    <w:p w:rsidR="00EA274E" w:rsidRDefault="00894CC8">
      <w:pPr>
        <w:divId w:val="1155148578"/>
      </w:pPr>
      <w:bookmarkStart w:id="466" w:name="Unit2_Session9_Part3"/>
      <w:bookmarkEnd w:id="466"/>
      <w:r>
        <w:rPr>
          <w:vanish/>
        </w:rPr>
        <w:t>Start of Question</w:t>
      </w:r>
    </w:p>
    <w:p w:rsidR="00EA274E" w:rsidRDefault="00894CC8">
      <w:pPr>
        <w:numPr>
          <w:ilvl w:val="0"/>
          <w:numId w:val="99"/>
        </w:numPr>
        <w:spacing w:before="0" w:beforeAutospacing="0" w:after="0" w:afterAutospacing="0"/>
        <w:ind w:left="780" w:right="780"/>
        <w:divId w:val="2037655830"/>
        <w:rPr>
          <w:rFonts w:eastAsia="Times New Roman"/>
        </w:rPr>
      </w:pPr>
      <w:bookmarkStart w:id="467" w:name="Unit2_Session9_Question3"/>
      <w:bookmarkEnd w:id="467"/>
      <w:r>
        <w:rPr>
          <w:rFonts w:eastAsia="Times New Roman"/>
        </w:rPr>
        <w:t xml:space="preserve">A mobile phone contract costs £15 a month for the first four months, then £20 a month after that. How much will the phone cost for one year? </w:t>
      </w:r>
    </w:p>
    <w:p w:rsidR="00EA274E" w:rsidRDefault="00894CC8">
      <w:pPr>
        <w:divId w:val="1155148578"/>
      </w:pPr>
      <w:r>
        <w:rPr>
          <w:vanish/>
        </w:rPr>
        <w:t>End of Question</w:t>
      </w:r>
    </w:p>
    <w:bookmarkStart w:id="468" w:name="View_Unit2_Session9_Answer3"/>
    <w:p w:rsidR="00EA274E" w:rsidRDefault="00894CC8">
      <w:pPr>
        <w:pStyle w:val="navbutton"/>
        <w:divId w:val="1155148578"/>
      </w:pPr>
      <w:r>
        <w:fldChar w:fldCharType="begin"/>
      </w:r>
      <w:r>
        <w:instrText xml:space="preserve"> HYPERLINK "" \l "Unit2_Session9_Answer3" </w:instrText>
      </w:r>
      <w:r>
        <w:fldChar w:fldCharType="separate"/>
      </w:r>
      <w:r>
        <w:rPr>
          <w:rStyle w:val="Hyperlink"/>
        </w:rPr>
        <w:t>View answer - Part</w:t>
      </w:r>
      <w:r>
        <w:fldChar w:fldCharType="end"/>
      </w:r>
      <w:bookmarkEnd w:id="468"/>
    </w:p>
    <w:p w:rsidR="00EA274E" w:rsidRDefault="00894CC8">
      <w:pPr>
        <w:divId w:val="823929152"/>
      </w:pPr>
      <w:r>
        <w:rPr>
          <w:vanish/>
        </w:rPr>
        <w:t>End of Activity</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677461546"/>
        <w:rPr>
          <w:rFonts w:eastAsia="Times New Roman"/>
        </w:rPr>
      </w:pPr>
      <w:bookmarkStart w:id="469" w:name="Unit2_Session10"/>
      <w:bookmarkEnd w:id="469"/>
      <w:r>
        <w:rPr>
          <w:rFonts w:eastAsia="Times New Roman"/>
        </w:rPr>
        <w:t>10 A quick reminder: checking your work</w:t>
      </w:r>
    </w:p>
    <w:p w:rsidR="00EA274E" w:rsidRDefault="00894CC8">
      <w:pPr>
        <w:divId w:val="1677461546"/>
      </w:pPr>
      <w:r>
        <w:t xml:space="preserve">Next you can take a quiz to review what you have learned in this session. For this and later quizzes in the course you should check your answers. A check is an alternative method or reverse calculation – you may have heard this being called an inverse calculation. If the check results in a correct answer, it means that your original sum is correct too. For example, you may have made the following calculation: </w:t>
      </w:r>
    </w:p>
    <w:p w:rsidR="00EA274E" w:rsidRDefault="00894CC8">
      <w:pPr>
        <w:numPr>
          <w:ilvl w:val="0"/>
          <w:numId w:val="100"/>
        </w:numPr>
        <w:spacing w:before="0" w:beforeAutospacing="0" w:after="0" w:afterAutospacing="0"/>
        <w:ind w:left="780" w:right="780"/>
        <w:divId w:val="1677461546"/>
        <w:rPr>
          <w:rFonts w:eastAsia="Times New Roman"/>
        </w:rPr>
      </w:pPr>
      <w:r>
        <w:rPr>
          <w:rFonts w:eastAsia="Times New Roman"/>
        </w:rPr>
        <w:t>20 – 8 = 12</w:t>
      </w:r>
    </w:p>
    <w:p w:rsidR="00EA274E" w:rsidRDefault="00894CC8">
      <w:pPr>
        <w:divId w:val="1677461546"/>
      </w:pPr>
      <w:r>
        <w:t>A way of checking this would be:</w:t>
      </w:r>
    </w:p>
    <w:p w:rsidR="00EA274E" w:rsidRDefault="00894CC8">
      <w:pPr>
        <w:numPr>
          <w:ilvl w:val="0"/>
          <w:numId w:val="101"/>
        </w:numPr>
        <w:spacing w:before="0" w:beforeAutospacing="0" w:after="0" w:afterAutospacing="0"/>
        <w:ind w:left="780" w:right="780"/>
        <w:divId w:val="1677461546"/>
        <w:rPr>
          <w:rFonts w:eastAsia="Times New Roman"/>
        </w:rPr>
      </w:pPr>
      <w:r>
        <w:rPr>
          <w:rFonts w:eastAsia="Times New Roman"/>
        </w:rPr>
        <w:t>12 + 8 = 20</w:t>
      </w:r>
    </w:p>
    <w:p w:rsidR="00EA274E" w:rsidRDefault="00894CC8">
      <w:pPr>
        <w:divId w:val="1677461546"/>
      </w:pPr>
      <w:r>
        <w:t>Alternatively, if you wanted to check the following calculation:</w:t>
      </w:r>
    </w:p>
    <w:p w:rsidR="00EA274E" w:rsidRDefault="00894CC8">
      <w:pPr>
        <w:numPr>
          <w:ilvl w:val="0"/>
          <w:numId w:val="102"/>
        </w:numPr>
        <w:spacing w:before="0" w:beforeAutospacing="0" w:after="0" w:afterAutospacing="0"/>
        <w:ind w:left="780" w:right="780"/>
        <w:divId w:val="1677461546"/>
        <w:rPr>
          <w:rFonts w:eastAsia="Times New Roman"/>
        </w:rPr>
      </w:pPr>
      <w:r>
        <w:rPr>
          <w:rFonts w:eastAsia="Times New Roman"/>
        </w:rPr>
        <w:t>80 × 2 = 160</w:t>
      </w:r>
    </w:p>
    <w:p w:rsidR="00EA274E" w:rsidRDefault="00894CC8">
      <w:pPr>
        <w:divId w:val="1677461546"/>
      </w:pPr>
      <w:r>
        <w:t>A way of checking this would be:</w:t>
      </w:r>
    </w:p>
    <w:p w:rsidR="00EA274E" w:rsidRDefault="00894CC8">
      <w:pPr>
        <w:numPr>
          <w:ilvl w:val="0"/>
          <w:numId w:val="103"/>
        </w:numPr>
        <w:spacing w:before="0" w:beforeAutospacing="0" w:after="0" w:afterAutospacing="0"/>
        <w:ind w:left="780" w:right="780"/>
        <w:divId w:val="1677461546"/>
        <w:rPr>
          <w:rFonts w:eastAsia="Times New Roman"/>
        </w:rPr>
      </w:pPr>
      <w:r>
        <w:rPr>
          <w:rFonts w:eastAsia="Times New Roman"/>
        </w:rPr>
        <w:t xml:space="preserve">160 ÷ 2 = 80 </w:t>
      </w:r>
    </w:p>
    <w:p w:rsidR="00EA274E" w:rsidRDefault="00894CC8">
      <w:pPr>
        <w:divId w:val="1677461546"/>
      </w:pPr>
      <w:r>
        <w:t>If you have carried out several calculations to get to your final answer, you only need to reverse one as a check.</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030646451"/>
        <w:rPr>
          <w:rFonts w:eastAsia="Times New Roman"/>
        </w:rPr>
      </w:pPr>
      <w:bookmarkStart w:id="470" w:name="Unit2_Session11"/>
      <w:bookmarkEnd w:id="470"/>
      <w:r>
        <w:rPr>
          <w:rFonts w:eastAsia="Times New Roman"/>
        </w:rPr>
        <w:t>11 Session 1 quiz</w:t>
      </w:r>
    </w:p>
    <w:p w:rsidR="00EA274E" w:rsidRDefault="00894CC8">
      <w:pPr>
        <w:divId w:val="1030646451"/>
      </w:pPr>
      <w:r>
        <w:t>Now it’s time to review your learning in the end-of-session quiz.</w:t>
      </w:r>
    </w:p>
    <w:p w:rsidR="00EA274E" w:rsidRDefault="003B471E">
      <w:pPr>
        <w:divId w:val="1030646451"/>
      </w:pPr>
      <w:hyperlink r:id="rId112" w:history="1">
        <w:r w:rsidR="00894CC8">
          <w:rPr>
            <w:rStyle w:val="Hyperlink"/>
          </w:rPr>
          <w:t>Session 1 quiz</w:t>
        </w:r>
      </w:hyperlink>
      <w:r w:rsidR="00894CC8">
        <w:t xml:space="preserve">. </w:t>
      </w:r>
    </w:p>
    <w:p w:rsidR="00EA274E" w:rsidRDefault="00894CC8">
      <w:pPr>
        <w:divId w:val="1030646451"/>
      </w:pPr>
      <w:r>
        <w:t xml:space="preserve">Open the quiz in a new window or tab (by holding ctrl [or cmd on a Mac] when you click the link), then return here when you have done it. </w:t>
      </w:r>
    </w:p>
    <w:p w:rsidR="00EA274E" w:rsidRDefault="00894CC8">
      <w:pPr>
        <w:divId w:val="1030646451"/>
      </w:pPr>
      <w:r>
        <w:t xml:space="preserve">Although the quizzes in this course do not require you to show your working to gain marks, real exams would do so. We therefore encourage you to practise this by using a paper and pen to clearly work out the answers to the questions. This will also help you to make sure you get the right answer.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849561933"/>
        <w:rPr>
          <w:rFonts w:eastAsia="Times New Roman"/>
        </w:rPr>
      </w:pPr>
      <w:bookmarkStart w:id="471" w:name="Unit2_Session12"/>
      <w:bookmarkEnd w:id="471"/>
      <w:r>
        <w:rPr>
          <w:rFonts w:eastAsia="Times New Roman"/>
        </w:rPr>
        <w:t>12 Session 1 summary</w:t>
      </w:r>
    </w:p>
    <w:p w:rsidR="00EA274E" w:rsidRDefault="00894CC8">
      <w:pPr>
        <w:divId w:val="1849561933"/>
      </w:pPr>
      <w:r>
        <w:t xml:space="preserve">You have now completed Session 1, ‘Working with numbers’. If you have identified any areas that you need to work on, please ensure you refer back to this section of the course and retry the activities. </w:t>
      </w:r>
    </w:p>
    <w:p w:rsidR="00EA274E" w:rsidRDefault="00894CC8">
      <w:pPr>
        <w:divId w:val="1849561933"/>
      </w:pPr>
      <w:r>
        <w:t>You should now be able to:</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 xml:space="preserve">understand and use whole numbers, and understand negative numbers in practical contexts </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 xml:space="preserve">add, subtract, multiply and divide whole numbers using a range of strategies </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find fractions of whole numbers</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find common percentages of whole numbers and calculate percentage increases and decreases</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add, subtract, multiply and divide decimals up to two decimal places</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 xml:space="preserve">understand and use equivalences between common fractions, decimals and percentages </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solve simple problems involving ratio, where one number is a multiple of the other</w:t>
      </w:r>
    </w:p>
    <w:p w:rsidR="00EA274E" w:rsidRDefault="00894CC8">
      <w:pPr>
        <w:numPr>
          <w:ilvl w:val="0"/>
          <w:numId w:val="104"/>
        </w:numPr>
        <w:spacing w:before="0" w:beforeAutospacing="0" w:after="0" w:afterAutospacing="0"/>
        <w:ind w:left="780" w:right="780"/>
        <w:divId w:val="1849561933"/>
        <w:rPr>
          <w:rFonts w:eastAsia="Times New Roman"/>
        </w:rPr>
      </w:pPr>
      <w:r>
        <w:rPr>
          <w:rFonts w:eastAsia="Times New Roman"/>
        </w:rPr>
        <w:t>use simple formulas expressed in words for one- or two-step operations.</w:t>
      </w:r>
    </w:p>
    <w:p w:rsidR="00EA274E" w:rsidRDefault="00894CC8">
      <w:pPr>
        <w:divId w:val="1849561933"/>
      </w:pPr>
      <w:r>
        <w:t xml:space="preserve">All of the skills above will help you with tasks in everyday life. Whether you are at home or at work, number skills are an essential skill to have. </w:t>
      </w:r>
    </w:p>
    <w:p w:rsidR="00EA274E" w:rsidRDefault="00894CC8">
      <w:pPr>
        <w:divId w:val="1849561933"/>
      </w:pPr>
      <w:r>
        <w:t>You are now ready to move on to Session 2.</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spacing w:before="192" w:beforeAutospacing="0" w:after="144" w:afterAutospacing="0" w:line="216" w:lineRule="atLeast"/>
        <w:outlineLvl w:val="1"/>
        <w:divId w:val="56511288"/>
        <w:rPr>
          <w:rFonts w:eastAsia="Times New Roman"/>
          <w:b/>
          <w:bCs/>
          <w:kern w:val="36"/>
          <w:sz w:val="48"/>
          <w:szCs w:val="48"/>
        </w:rPr>
      </w:pPr>
      <w:bookmarkStart w:id="472" w:name="Unit3"/>
      <w:bookmarkEnd w:id="472"/>
      <w:r>
        <w:rPr>
          <w:rFonts w:eastAsia="Times New Roman"/>
          <w:b/>
          <w:bCs/>
          <w:kern w:val="36"/>
          <w:sz w:val="48"/>
          <w:szCs w:val="48"/>
        </w:rPr>
        <w:t>Session 2: Units of measure</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991061710"/>
        <w:rPr>
          <w:rFonts w:eastAsia="Times New Roman"/>
        </w:rPr>
      </w:pPr>
      <w:bookmarkStart w:id="473" w:name="Unit3Introduction1"/>
      <w:bookmarkEnd w:id="473"/>
      <w:r>
        <w:rPr>
          <w:rFonts w:eastAsia="Times New Roman"/>
        </w:rPr>
        <w:t>Introduction</w:t>
      </w:r>
    </w:p>
    <w:p w:rsidR="00EA274E" w:rsidRDefault="00894CC8">
      <w:pPr>
        <w:divId w:val="991061710"/>
      </w:pPr>
      <w:r>
        <w:t xml:space="preserve">You come across problems requiring calculation every day. These problems could be related to money, time, length, weight, capacity and temperature. For example, if you were buying a new washing machine, you would measure the space where you want to put it under your worktop and make sure you chose a washing machine short enough to fit the space. </w:t>
      </w:r>
    </w:p>
    <w:p w:rsidR="00EA274E" w:rsidRDefault="00894CC8">
      <w:pPr>
        <w:divId w:val="991061710"/>
      </w:pPr>
      <w:r>
        <w:t xml:space="preserve">In this session of the course you will find out about measuring and calculating length, distance, weight, capacity (volume), temperature and time. You will learn how to use different metric measurements, such as kilometres, metres and centimetres, grams and kilograms, and litres. </w:t>
      </w:r>
    </w:p>
    <w:p w:rsidR="00EA274E" w:rsidRDefault="00894CC8">
      <w:pPr>
        <w:divId w:val="991061710"/>
      </w:pPr>
      <w:r>
        <w:t>By the end of this session you will be able to:</w:t>
      </w:r>
    </w:p>
    <w:p w:rsidR="00EA274E" w:rsidRDefault="00894CC8">
      <w:pPr>
        <w:numPr>
          <w:ilvl w:val="0"/>
          <w:numId w:val="105"/>
        </w:numPr>
        <w:spacing w:before="0" w:beforeAutospacing="0" w:after="0" w:afterAutospacing="0"/>
        <w:ind w:left="780" w:right="780"/>
        <w:divId w:val="991061710"/>
        <w:rPr>
          <w:rFonts w:eastAsia="Times New Roman"/>
        </w:rPr>
      </w:pPr>
      <w:r>
        <w:rPr>
          <w:rFonts w:eastAsia="Times New Roman"/>
        </w:rPr>
        <w:t>measure and understand the sizes of objects</w:t>
      </w:r>
    </w:p>
    <w:p w:rsidR="00EA274E" w:rsidRDefault="00894CC8">
      <w:pPr>
        <w:numPr>
          <w:ilvl w:val="0"/>
          <w:numId w:val="105"/>
        </w:numPr>
        <w:spacing w:before="0" w:beforeAutospacing="0" w:after="0" w:afterAutospacing="0"/>
        <w:ind w:left="780" w:right="780"/>
        <w:divId w:val="991061710"/>
        <w:rPr>
          <w:rFonts w:eastAsia="Times New Roman"/>
        </w:rPr>
      </w:pPr>
      <w:r>
        <w:rPr>
          <w:rFonts w:eastAsia="Times New Roman"/>
        </w:rPr>
        <w:t>read a mileage chart to find the distance between places</w:t>
      </w:r>
    </w:p>
    <w:p w:rsidR="00EA274E" w:rsidRDefault="00894CC8">
      <w:pPr>
        <w:numPr>
          <w:ilvl w:val="0"/>
          <w:numId w:val="105"/>
        </w:numPr>
        <w:spacing w:before="0" w:beforeAutospacing="0" w:after="0" w:afterAutospacing="0"/>
        <w:ind w:left="780" w:right="780"/>
        <w:divId w:val="991061710"/>
        <w:rPr>
          <w:rFonts w:eastAsia="Times New Roman"/>
        </w:rPr>
      </w:pPr>
      <w:r>
        <w:rPr>
          <w:rFonts w:eastAsia="Times New Roman"/>
        </w:rPr>
        <w:t>find out how heavy things are and understand weights</w:t>
      </w:r>
    </w:p>
    <w:p w:rsidR="00EA274E" w:rsidRDefault="00894CC8">
      <w:pPr>
        <w:numPr>
          <w:ilvl w:val="0"/>
          <w:numId w:val="105"/>
        </w:numPr>
        <w:spacing w:before="0" w:beforeAutospacing="0" w:after="0" w:afterAutospacing="0"/>
        <w:ind w:left="780" w:right="780"/>
        <w:divId w:val="991061710"/>
        <w:rPr>
          <w:rFonts w:eastAsia="Times New Roman"/>
        </w:rPr>
      </w:pPr>
      <w:r>
        <w:rPr>
          <w:rFonts w:eastAsia="Times New Roman"/>
        </w:rPr>
        <w:t>measure and understand volumes and capacities</w:t>
      </w:r>
    </w:p>
    <w:p w:rsidR="00EA274E" w:rsidRDefault="00894CC8">
      <w:pPr>
        <w:numPr>
          <w:ilvl w:val="0"/>
          <w:numId w:val="105"/>
        </w:numPr>
        <w:spacing w:before="0" w:beforeAutospacing="0" w:after="0" w:afterAutospacing="0"/>
        <w:ind w:left="780" w:right="780"/>
        <w:divId w:val="991061710"/>
        <w:rPr>
          <w:rFonts w:eastAsia="Times New Roman"/>
        </w:rPr>
      </w:pPr>
      <w:r>
        <w:rPr>
          <w:rFonts w:eastAsia="Times New Roman"/>
        </w:rPr>
        <w:t>measure and compare temperatures</w:t>
      </w:r>
    </w:p>
    <w:p w:rsidR="00EA274E" w:rsidRDefault="00894CC8">
      <w:pPr>
        <w:numPr>
          <w:ilvl w:val="0"/>
          <w:numId w:val="105"/>
        </w:numPr>
        <w:spacing w:before="0" w:beforeAutospacing="0" w:after="0" w:afterAutospacing="0"/>
        <w:ind w:left="780" w:right="780"/>
        <w:divId w:val="991061710"/>
        <w:rPr>
          <w:rFonts w:eastAsia="Times New Roman"/>
        </w:rPr>
      </w:pPr>
      <w:r>
        <w:rPr>
          <w:rFonts w:eastAsia="Times New Roman"/>
        </w:rPr>
        <w:t>express time using the 24-hour clock</w:t>
      </w:r>
    </w:p>
    <w:p w:rsidR="00EA274E" w:rsidRDefault="00894CC8">
      <w:pPr>
        <w:numPr>
          <w:ilvl w:val="0"/>
          <w:numId w:val="105"/>
        </w:numPr>
        <w:spacing w:before="0" w:beforeAutospacing="0" w:after="0" w:afterAutospacing="0"/>
        <w:ind w:left="780" w:right="780"/>
        <w:divId w:val="991061710"/>
        <w:rPr>
          <w:rFonts w:eastAsia="Times New Roman"/>
        </w:rPr>
      </w:pPr>
      <w:r>
        <w:rPr>
          <w:rFonts w:eastAsia="Times New Roman"/>
        </w:rPr>
        <w:t>carry out calculations with time.</w:t>
      </w:r>
    </w:p>
    <w:p w:rsidR="00EA274E" w:rsidRDefault="00894CC8">
      <w:pPr>
        <w:divId w:val="991061710"/>
      </w:pPr>
      <w:r>
        <w:rPr>
          <w:vanish/>
        </w:rPr>
        <w:t>Start of Media Content</w:t>
      </w:r>
    </w:p>
    <w:p w:rsidR="00EA274E" w:rsidRDefault="00894CC8">
      <w:pPr>
        <w:spacing w:before="120" w:beforeAutospacing="0" w:after="120" w:afterAutospacing="0"/>
        <w:divId w:val="523322699"/>
      </w:pPr>
      <w:bookmarkStart w:id="474" w:name="Unit3MediaContent1"/>
      <w:bookmarkEnd w:id="474"/>
      <w:r>
        <w:t>Video content is not available in this format.</w:t>
      </w:r>
    </w:p>
    <w:bookmarkStart w:id="475" w:name="View_Unit3Transcript1"/>
    <w:p w:rsidR="00EA274E" w:rsidRDefault="00894CC8">
      <w:pPr>
        <w:pStyle w:val="navbutton"/>
        <w:divId w:val="1399522509"/>
      </w:pPr>
      <w:r>
        <w:fldChar w:fldCharType="begin"/>
      </w:r>
      <w:r>
        <w:instrText xml:space="preserve"> HYPERLINK "" \l "Unit3Transcript1" </w:instrText>
      </w:r>
      <w:r>
        <w:fldChar w:fldCharType="separate"/>
      </w:r>
      <w:r>
        <w:rPr>
          <w:rStyle w:val="Hyperlink"/>
        </w:rPr>
        <w:t>View transcript - Uncaptioned interactive content</w:t>
      </w:r>
      <w:r>
        <w:fldChar w:fldCharType="end"/>
      </w:r>
      <w:bookmarkEnd w:id="475"/>
    </w:p>
    <w:p w:rsidR="00EA274E" w:rsidRDefault="00894CC8">
      <w:pPr>
        <w:divId w:val="1399522509"/>
      </w:pPr>
      <w:r>
        <w:rPr>
          <w:vanish/>
        </w:rPr>
        <w:t>Start of Figure</w:t>
      </w:r>
    </w:p>
    <w:p w:rsidR="00EA274E" w:rsidRDefault="00894CC8">
      <w:pPr>
        <w:spacing w:before="240" w:beforeAutospacing="0" w:after="240" w:afterAutospacing="0" w:line="240" w:lineRule="auto"/>
        <w:divId w:val="1505705365"/>
        <w:rPr>
          <w:rFonts w:ascii="Times New Roman" w:eastAsia="Times New Roman" w:hAnsi="Times New Roman" w:cs="Times New Roman"/>
          <w:sz w:val="24"/>
          <w:szCs w:val="24"/>
        </w:rPr>
      </w:pPr>
      <w:bookmarkStart w:id="476" w:name="Unit3Figure1"/>
      <w:bookmarkEnd w:id="476"/>
      <w:r>
        <w:rPr>
          <w:rFonts w:ascii="Times New Roman" w:eastAsia="Times New Roman" w:hAnsi="Times New Roman" w:cs="Times New Roman"/>
          <w:noProof/>
          <w:sz w:val="24"/>
          <w:szCs w:val="24"/>
        </w:rPr>
        <w:drawing>
          <wp:inline distT="0" distB="0" distL="0" distR="0" wp14:anchorId="41D5A650" wp14:editId="3C5A32FD">
            <wp:extent cx="5278501" cy="2969522"/>
            <wp:effectExtent l="0" t="0" r="0" b="2540"/>
            <wp:docPr id="166" name="Picture 166" descr="D:\AaaF\OUT\httpswwwopeneduopenlearn_cmid140259_2022-12-07_17-31-40_82d7e557728d45448e3e2a5d33cfe564\word\assets\bltl_a49_un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AaaF\OUT\httpswwwopeneduopenlearn_cmid140259_2022-12-07_17-31-40_82d7e557728d45448e3e2a5d33cfe564\word\assets\bltl_a49_units.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A274E" w:rsidRDefault="00894CC8">
      <w:pPr>
        <w:divId w:val="1399522509"/>
      </w:pPr>
      <w:r>
        <w:rPr>
          <w:vanish/>
        </w:rPr>
        <w:t>End of Figure</w:t>
      </w:r>
    </w:p>
    <w:p w:rsidR="00EA274E" w:rsidRDefault="00894CC8">
      <w:pPr>
        <w:divId w:val="991061710"/>
      </w:pPr>
      <w:r>
        <w:rPr>
          <w:vanish/>
        </w:rPr>
        <w:t>End of Media Content</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261500024"/>
        <w:rPr>
          <w:rFonts w:eastAsia="Times New Roman"/>
        </w:rPr>
      </w:pPr>
      <w:bookmarkStart w:id="477" w:name="Unit3_Session1"/>
      <w:bookmarkEnd w:id="477"/>
      <w:r>
        <w:rPr>
          <w:rFonts w:eastAsia="Times New Roman"/>
        </w:rPr>
        <w:t>1 Using metric measurements: length</w:t>
      </w:r>
    </w:p>
    <w:p w:rsidR="00EA274E" w:rsidRDefault="00894CC8">
      <w:pPr>
        <w:divId w:val="261500024"/>
      </w:pPr>
      <w:r>
        <w:t>We can use different units to measure the length, width or height of items. We are going to focus on metric units.</w:t>
      </w:r>
    </w:p>
    <w:p w:rsidR="00EA274E" w:rsidRDefault="00894CC8">
      <w:pPr>
        <w:divId w:val="261500024"/>
      </w:pPr>
      <w:r>
        <w:rPr>
          <w:vanish/>
        </w:rPr>
        <w:t>Start of Table</w:t>
      </w:r>
    </w:p>
    <w:p w:rsidR="00EA274E" w:rsidRDefault="00894CC8">
      <w:pPr>
        <w:pStyle w:val="NormalWeb"/>
        <w:divId w:val="269551691"/>
      </w:pPr>
      <w:r>
        <w:t>Metric units of length</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26955169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478" w:name="Unit3_Session1_Table1"/>
            <w:bookmarkEnd w:id="478"/>
            <w:r>
              <w:rPr>
                <w:rFonts w:ascii="Times New Roman" w:eastAsia="Times New Roman" w:hAnsi="Times New Roman" w:cs="Times New Roman"/>
                <w:b/>
                <w:bCs/>
                <w:sz w:val="24"/>
                <w:szCs w:val="24"/>
              </w:rPr>
              <w:t>Metric unit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Abbreviation</w:t>
            </w:r>
          </w:p>
        </w:tc>
      </w:tr>
      <w:tr w:rsidR="00EA274E">
        <w:trPr>
          <w:divId w:val="26955169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millimetre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mm</w:t>
            </w:r>
          </w:p>
        </w:tc>
      </w:tr>
      <w:tr w:rsidR="00EA274E">
        <w:trPr>
          <w:divId w:val="26955169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centimetre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w:t>
            </w:r>
          </w:p>
        </w:tc>
      </w:tr>
      <w:tr w:rsidR="00EA274E">
        <w:trPr>
          <w:divId w:val="26955169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metre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r>
      <w:tr w:rsidR="00EA274E">
        <w:trPr>
          <w:divId w:val="26955169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kilometre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km</w:t>
            </w:r>
          </w:p>
        </w:tc>
      </w:tr>
    </w:tbl>
    <w:p w:rsidR="00EA274E" w:rsidRDefault="00894CC8">
      <w:pPr>
        <w:divId w:val="261500024"/>
      </w:pPr>
      <w:r>
        <w:rPr>
          <w:vanish/>
        </w:rPr>
        <w:t>End of Table</w:t>
      </w:r>
    </w:p>
    <w:p w:rsidR="00EA274E" w:rsidRDefault="00894CC8">
      <w:pPr>
        <w:divId w:val="261500024"/>
      </w:pPr>
      <w:r>
        <w:t xml:space="preserve">A millimetre is the smallest metric unit used by most people to measure the length of something. You would commonly use millimetres to measure items that are really small or need to be measured very accurately; for example, the dimensions of a washing machine is usually measured in millimetres. </w:t>
      </w:r>
    </w:p>
    <w:p w:rsidR="00EA274E" w:rsidRDefault="00894CC8">
      <w:pPr>
        <w:divId w:val="261500024"/>
      </w:pPr>
      <w:r>
        <w:t>Centimetres and metres are also commonly used to measure items for everyday tasks.</w:t>
      </w:r>
    </w:p>
    <w:p w:rsidR="00EA274E" w:rsidRDefault="00894CC8">
      <w:pPr>
        <w:divId w:val="261500024"/>
      </w:pPr>
      <w:r>
        <w:t>Kilometres would be used to measure the distance between places. A runner may clock the distance that they have run in kilometres.</w:t>
      </w:r>
    </w:p>
    <w:p w:rsidR="00EA274E" w:rsidRDefault="00894CC8">
      <w:pPr>
        <w:divId w:val="261500024"/>
      </w:pPr>
      <w:r>
        <w:rPr>
          <w:vanish/>
        </w:rPr>
        <w:t>Start of Activity</w:t>
      </w:r>
    </w:p>
    <w:p w:rsidR="00EA274E" w:rsidRDefault="00894CC8">
      <w:pPr>
        <w:spacing w:before="240" w:beforeAutospacing="0" w:after="0" w:afterAutospacing="0" w:line="240" w:lineRule="auto"/>
        <w:ind w:left="240" w:right="240"/>
        <w:outlineLvl w:val="2"/>
        <w:divId w:val="639918818"/>
        <w:rPr>
          <w:rFonts w:eastAsia="Times New Roman"/>
          <w:b/>
          <w:bCs/>
          <w:sz w:val="36"/>
          <w:szCs w:val="36"/>
        </w:rPr>
      </w:pPr>
      <w:bookmarkStart w:id="479" w:name="Unit3_Session1_Activity1"/>
      <w:bookmarkEnd w:id="479"/>
      <w:r>
        <w:rPr>
          <w:rFonts w:eastAsia="Times New Roman"/>
          <w:b/>
          <w:bCs/>
          <w:sz w:val="36"/>
          <w:szCs w:val="36"/>
        </w:rPr>
        <w:t>Activity 1: Which unit?</w:t>
      </w:r>
    </w:p>
    <w:p w:rsidR="00EA274E" w:rsidRDefault="00894CC8">
      <w:pPr>
        <w:divId w:val="429161024"/>
      </w:pPr>
      <w:r>
        <w:rPr>
          <w:vanish/>
        </w:rPr>
        <w:t>Start of Question</w:t>
      </w:r>
    </w:p>
    <w:p w:rsidR="00EA274E" w:rsidRDefault="00894CC8">
      <w:pPr>
        <w:divId w:val="1459370706"/>
      </w:pPr>
      <w:bookmarkStart w:id="480" w:name="Unit3_Session1_Question1"/>
      <w:bookmarkEnd w:id="480"/>
      <w:r>
        <w:t>Which unit would you use to measure the following?</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 washing machine</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The distance between Wrexham and Cardiff</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 nail</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 kitchen</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 bus</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 park run</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Your waist</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 sofa</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An envelope</w:t>
      </w:r>
    </w:p>
    <w:p w:rsidR="00EA274E" w:rsidRDefault="00894CC8">
      <w:pPr>
        <w:numPr>
          <w:ilvl w:val="0"/>
          <w:numId w:val="106"/>
        </w:numPr>
        <w:spacing w:before="0" w:beforeAutospacing="0" w:after="0" w:afterAutospacing="0"/>
        <w:ind w:left="780" w:right="780"/>
        <w:divId w:val="1459370706"/>
        <w:rPr>
          <w:rFonts w:eastAsia="Times New Roman"/>
        </w:rPr>
      </w:pPr>
      <w:r>
        <w:rPr>
          <w:rFonts w:eastAsia="Times New Roman"/>
        </w:rPr>
        <w:t>A screw head</w:t>
      </w:r>
    </w:p>
    <w:p w:rsidR="00EA274E" w:rsidRDefault="00894CC8">
      <w:pPr>
        <w:divId w:val="429161024"/>
      </w:pPr>
      <w:r>
        <w:rPr>
          <w:vanish/>
        </w:rPr>
        <w:t>End of Question</w:t>
      </w:r>
    </w:p>
    <w:bookmarkStart w:id="481" w:name="View_Unit3_Session1_Answer1"/>
    <w:p w:rsidR="00EA274E" w:rsidRDefault="00894CC8">
      <w:pPr>
        <w:pStyle w:val="navbutton"/>
        <w:divId w:val="429161024"/>
      </w:pPr>
      <w:r>
        <w:fldChar w:fldCharType="begin"/>
      </w:r>
      <w:r>
        <w:instrText xml:space="preserve"> HYPERLINK "" \l "Unit3_Session1_Answer1" </w:instrText>
      </w:r>
      <w:r>
        <w:fldChar w:fldCharType="separate"/>
      </w:r>
      <w:r>
        <w:rPr>
          <w:rStyle w:val="Hyperlink"/>
        </w:rPr>
        <w:t>View answer - Activity 1: Which unit?</w:t>
      </w:r>
      <w:r>
        <w:fldChar w:fldCharType="end"/>
      </w:r>
      <w:bookmarkEnd w:id="481"/>
    </w:p>
    <w:p w:rsidR="00EA274E" w:rsidRDefault="00894CC8">
      <w:pPr>
        <w:divId w:val="261500024"/>
      </w:pPr>
      <w:r>
        <w:rPr>
          <w:vanish/>
        </w:rPr>
        <w:t>End of Activity</w:t>
      </w:r>
    </w:p>
    <w:p w:rsidR="00EA274E" w:rsidRDefault="00894CC8">
      <w:pPr>
        <w:pStyle w:val="Heading2"/>
        <w:divId w:val="275261051"/>
        <w:rPr>
          <w:rFonts w:eastAsia="Times New Roman"/>
        </w:rPr>
      </w:pPr>
      <w:bookmarkStart w:id="482" w:name="Unit3_Session1_Section1"/>
      <w:bookmarkEnd w:id="482"/>
      <w:r>
        <w:rPr>
          <w:rFonts w:eastAsia="Times New Roman"/>
        </w:rPr>
        <w:t>1.1 Instruments of measure</w:t>
      </w:r>
    </w:p>
    <w:p w:rsidR="00EA274E" w:rsidRDefault="00894CC8">
      <w:pPr>
        <w:divId w:val="275261051"/>
      </w:pPr>
      <w:r>
        <w:t xml:space="preserve">So what do you use to measure things? If you were to measure something small, such as a screw, you would probably use a ruler. To measure something bigger, like the length of a room or garden, you would probably use a tape measure. </w:t>
      </w:r>
    </w:p>
    <w:p w:rsidR="00EA274E" w:rsidRDefault="00894CC8">
      <w:pPr>
        <w:divId w:val="275261051"/>
      </w:pPr>
      <w:r>
        <w:t xml:space="preserve">You could try estimating the size of something before measuring it, which would help you to decide what tool you need to measure it. If you wanted to measure the walls of a room before redecorating, you’d get a more accurate measurement using a tape measure rather than a 30-centimetre ruler! After you’ve made an estimate you can check how accurate it is by measuring the object. </w:t>
      </w:r>
    </w:p>
    <w:p w:rsidR="00EA274E" w:rsidRDefault="00894CC8">
      <w:pPr>
        <w:divId w:val="275261051"/>
      </w:pPr>
      <w:r>
        <w:t xml:space="preserve">How long is a pen? Find a pen, make an estimate of how long you think it is and then measure it accurately using a ruler. </w:t>
      </w:r>
    </w:p>
    <w:p w:rsidR="00EA274E" w:rsidRDefault="00894CC8">
      <w:pPr>
        <w:divId w:val="275261051"/>
      </w:pPr>
      <w:r>
        <w:rPr>
          <w:vanish/>
        </w:rPr>
        <w:t>Start of Box</w:t>
      </w:r>
    </w:p>
    <w:p w:rsidR="00EA274E" w:rsidRDefault="00894CC8">
      <w:pPr>
        <w:divId w:val="298806172"/>
      </w:pPr>
      <w:bookmarkStart w:id="483" w:name="Unit3_Session1_Box1"/>
      <w:bookmarkEnd w:id="483"/>
      <w:r>
        <w:rPr>
          <w:rStyle w:val="Strong"/>
        </w:rPr>
        <w:t>Hint:</w:t>
      </w:r>
      <w:r>
        <w:t xml:space="preserve"> To help you to estimate the size of an item, consider it in relation to other items of known length: </w:t>
      </w:r>
    </w:p>
    <w:p w:rsidR="00EA274E" w:rsidRDefault="00894CC8">
      <w:pPr>
        <w:numPr>
          <w:ilvl w:val="0"/>
          <w:numId w:val="107"/>
        </w:numPr>
        <w:spacing w:before="0" w:beforeAutospacing="0" w:after="0" w:afterAutospacing="0"/>
        <w:ind w:left="780" w:right="780"/>
        <w:divId w:val="298806172"/>
        <w:rPr>
          <w:rFonts w:eastAsia="Times New Roman"/>
        </w:rPr>
      </w:pPr>
      <w:r>
        <w:rPr>
          <w:rFonts w:eastAsia="Times New Roman"/>
        </w:rPr>
        <w:t>The eye of a needle is about 1 millimetre (mm) wide.</w:t>
      </w:r>
    </w:p>
    <w:p w:rsidR="00EA274E" w:rsidRDefault="00894CC8">
      <w:pPr>
        <w:numPr>
          <w:ilvl w:val="0"/>
          <w:numId w:val="107"/>
        </w:numPr>
        <w:spacing w:before="0" w:beforeAutospacing="0" w:after="0" w:afterAutospacing="0"/>
        <w:ind w:left="780" w:right="780"/>
        <w:divId w:val="298806172"/>
        <w:rPr>
          <w:rFonts w:eastAsia="Times New Roman"/>
        </w:rPr>
      </w:pPr>
      <w:r>
        <w:rPr>
          <w:rFonts w:eastAsia="Times New Roman"/>
        </w:rPr>
        <w:t>The width of the fingernail on your little finger is about 1 centimetre (cm).</w:t>
      </w:r>
    </w:p>
    <w:p w:rsidR="00EA274E" w:rsidRDefault="00894CC8">
      <w:pPr>
        <w:numPr>
          <w:ilvl w:val="0"/>
          <w:numId w:val="107"/>
        </w:numPr>
        <w:spacing w:before="0" w:beforeAutospacing="0" w:after="0" w:afterAutospacing="0"/>
        <w:ind w:left="780" w:right="780"/>
        <w:divId w:val="298806172"/>
        <w:rPr>
          <w:rFonts w:eastAsia="Times New Roman"/>
        </w:rPr>
      </w:pPr>
      <w:r>
        <w:rPr>
          <w:rFonts w:eastAsia="Times New Roman"/>
        </w:rPr>
        <w:t>A small ruler is 15 centimetres long.</w:t>
      </w:r>
    </w:p>
    <w:p w:rsidR="00EA274E" w:rsidRDefault="00894CC8">
      <w:pPr>
        <w:numPr>
          <w:ilvl w:val="0"/>
          <w:numId w:val="107"/>
        </w:numPr>
        <w:spacing w:before="0" w:beforeAutospacing="0" w:after="0" w:afterAutospacing="0"/>
        <w:ind w:left="780" w:right="780"/>
        <w:divId w:val="298806172"/>
        <w:rPr>
          <w:rFonts w:eastAsia="Times New Roman"/>
        </w:rPr>
      </w:pPr>
      <w:r>
        <w:rPr>
          <w:rFonts w:eastAsia="Times New Roman"/>
        </w:rPr>
        <w:t>A large ruler is 30 centimetres long.</w:t>
      </w:r>
    </w:p>
    <w:p w:rsidR="00EA274E" w:rsidRDefault="00894CC8">
      <w:pPr>
        <w:numPr>
          <w:ilvl w:val="0"/>
          <w:numId w:val="107"/>
        </w:numPr>
        <w:spacing w:before="0" w:beforeAutospacing="0" w:after="0" w:afterAutospacing="0"/>
        <w:ind w:left="780" w:right="780"/>
        <w:divId w:val="298806172"/>
        <w:rPr>
          <w:rFonts w:eastAsia="Times New Roman"/>
        </w:rPr>
      </w:pPr>
      <w:r>
        <w:rPr>
          <w:rFonts w:eastAsia="Times New Roman"/>
        </w:rPr>
        <w:t>A door frame is approximately 2 metres (m) high.</w:t>
      </w:r>
    </w:p>
    <w:p w:rsidR="00EA274E" w:rsidRDefault="00894CC8">
      <w:pPr>
        <w:numPr>
          <w:ilvl w:val="0"/>
          <w:numId w:val="107"/>
        </w:numPr>
        <w:spacing w:before="0" w:beforeAutospacing="0" w:after="240" w:afterAutospacing="0"/>
        <w:ind w:left="780" w:right="780"/>
        <w:divId w:val="298806172"/>
        <w:rPr>
          <w:rFonts w:eastAsia="Times New Roman"/>
        </w:rPr>
      </w:pPr>
      <w:r>
        <w:rPr>
          <w:rFonts w:eastAsia="Times New Roman"/>
        </w:rPr>
        <w:t>It would take approximately 20 minutes to walk 1 kilometre (km).</w:t>
      </w:r>
    </w:p>
    <w:p w:rsidR="00EA274E" w:rsidRDefault="00894CC8">
      <w:pPr>
        <w:divId w:val="275261051"/>
      </w:pPr>
      <w:r>
        <w:rPr>
          <w:vanish/>
        </w:rPr>
        <w:t>End of Box</w:t>
      </w:r>
    </w:p>
    <w:p w:rsidR="00EA274E" w:rsidRDefault="00894CC8">
      <w:pPr>
        <w:divId w:val="275261051"/>
      </w:pPr>
      <w:r>
        <w:rPr>
          <w:vanish/>
        </w:rPr>
        <w:t>Start of Activity</w:t>
      </w:r>
    </w:p>
    <w:p w:rsidR="00EA274E" w:rsidRDefault="00894CC8">
      <w:pPr>
        <w:spacing w:before="240" w:beforeAutospacing="0" w:after="0" w:afterAutospacing="0" w:line="240" w:lineRule="auto"/>
        <w:ind w:left="240" w:right="240"/>
        <w:outlineLvl w:val="3"/>
        <w:divId w:val="473911907"/>
        <w:rPr>
          <w:rFonts w:eastAsia="Times New Roman"/>
          <w:b/>
          <w:bCs/>
          <w:sz w:val="36"/>
          <w:szCs w:val="36"/>
        </w:rPr>
      </w:pPr>
      <w:bookmarkStart w:id="484" w:name="Unit3_Session1_Activity2"/>
      <w:bookmarkEnd w:id="484"/>
      <w:r>
        <w:rPr>
          <w:rFonts w:eastAsia="Times New Roman"/>
          <w:b/>
          <w:bCs/>
          <w:sz w:val="36"/>
          <w:szCs w:val="36"/>
        </w:rPr>
        <w:t>Activity 2: How long?</w:t>
      </w:r>
    </w:p>
    <w:p w:rsidR="00EA274E" w:rsidRDefault="00894CC8">
      <w:pPr>
        <w:divId w:val="588078305"/>
      </w:pPr>
      <w:r>
        <w:rPr>
          <w:vanish/>
        </w:rPr>
        <w:t>Start of Question</w:t>
      </w:r>
    </w:p>
    <w:p w:rsidR="00EA274E" w:rsidRDefault="00894CC8">
      <w:pPr>
        <w:divId w:val="927498119"/>
      </w:pPr>
      <w:bookmarkStart w:id="485" w:name="Unit3_Session1_Question2"/>
      <w:bookmarkEnd w:id="485"/>
      <w:r>
        <w:t>Match the following items to the approximate measurement:</w:t>
      </w:r>
    </w:p>
    <w:p w:rsidR="00EA274E" w:rsidRDefault="00894CC8">
      <w:pPr>
        <w:divId w:val="588078305"/>
      </w:pPr>
      <w:r>
        <w:rPr>
          <w:vanish/>
        </w:rPr>
        <w:t>End of Question</w:t>
      </w:r>
    </w:p>
    <w:p w:rsidR="00EA274E" w:rsidRDefault="00894CC8">
      <w:pPr>
        <w:ind w:left="120" w:right="120"/>
        <w:divId w:val="289677035"/>
      </w:pPr>
      <w:r>
        <w:t>The height of a man</w:t>
      </w:r>
    </w:p>
    <w:p w:rsidR="00EA274E" w:rsidRDefault="00894CC8">
      <w:pPr>
        <w:ind w:left="120" w:right="120"/>
        <w:divId w:val="665010783"/>
      </w:pPr>
      <w:r>
        <w:t>The length of a pen</w:t>
      </w:r>
    </w:p>
    <w:p w:rsidR="00EA274E" w:rsidRDefault="00894CC8">
      <w:pPr>
        <w:ind w:left="120" w:right="120"/>
        <w:divId w:val="1471367389"/>
      </w:pPr>
      <w:r>
        <w:t>The length of an A4 piece of paper</w:t>
      </w:r>
    </w:p>
    <w:p w:rsidR="00EA274E" w:rsidRDefault="00894CC8">
      <w:pPr>
        <w:ind w:left="120" w:right="120"/>
        <w:divId w:val="1362394021"/>
      </w:pPr>
      <w:r>
        <w:t>The height of a double-decker bus</w:t>
      </w:r>
    </w:p>
    <w:p w:rsidR="00EA274E" w:rsidRDefault="00894CC8">
      <w:pPr>
        <w:ind w:left="120" w:right="120"/>
        <w:divId w:val="238948333"/>
      </w:pPr>
      <w:r>
        <w:t>The length of a swimming pool</w:t>
      </w:r>
    </w:p>
    <w:p w:rsidR="00EA274E" w:rsidRDefault="00894CC8">
      <w:pPr>
        <w:ind w:left="120" w:right="120"/>
        <w:divId w:val="21639892"/>
      </w:pPr>
      <w:r>
        <w:t>The length of an eyelash</w:t>
      </w:r>
    </w:p>
    <w:p w:rsidR="00EA274E" w:rsidRDefault="00894CC8">
      <w:pPr>
        <w:ind w:left="120" w:right="120"/>
        <w:divId w:val="180970033"/>
      </w:pPr>
      <w:r>
        <w:t>The length of a half marathon</w:t>
      </w:r>
    </w:p>
    <w:p w:rsidR="00EA274E" w:rsidRDefault="00894CC8">
      <w:pPr>
        <w:ind w:left="120" w:right="120"/>
        <w:divId w:val="327752862"/>
      </w:pPr>
      <w:r>
        <w:t>175 cm</w:t>
      </w:r>
    </w:p>
    <w:p w:rsidR="00EA274E" w:rsidRDefault="00894CC8">
      <w:pPr>
        <w:ind w:left="120" w:right="120"/>
        <w:divId w:val="1809856238"/>
      </w:pPr>
      <w:r>
        <w:t>15 cm</w:t>
      </w:r>
    </w:p>
    <w:p w:rsidR="00EA274E" w:rsidRDefault="00894CC8">
      <w:pPr>
        <w:ind w:left="120" w:right="120"/>
        <w:divId w:val="1647129148"/>
      </w:pPr>
      <w:r>
        <w:t>30 cm</w:t>
      </w:r>
    </w:p>
    <w:p w:rsidR="00EA274E" w:rsidRDefault="00894CC8">
      <w:pPr>
        <w:ind w:left="120" w:right="120"/>
        <w:divId w:val="848760943"/>
      </w:pPr>
      <w:r>
        <w:t>4 m</w:t>
      </w:r>
    </w:p>
    <w:p w:rsidR="00EA274E" w:rsidRDefault="00894CC8">
      <w:pPr>
        <w:ind w:left="120" w:right="120"/>
        <w:divId w:val="2077121878"/>
      </w:pPr>
      <w:r>
        <w:t>25 m</w:t>
      </w:r>
    </w:p>
    <w:p w:rsidR="00EA274E" w:rsidRDefault="00894CC8">
      <w:pPr>
        <w:ind w:left="120" w:right="120"/>
        <w:divId w:val="1054543015"/>
      </w:pPr>
      <w:r>
        <w:t>10 mm</w:t>
      </w:r>
    </w:p>
    <w:p w:rsidR="00EA274E" w:rsidRDefault="00894CC8">
      <w:pPr>
        <w:ind w:left="120" w:right="120"/>
        <w:divId w:val="20323804"/>
      </w:pPr>
      <w:r>
        <w:t>20 km</w:t>
      </w:r>
    </w:p>
    <w:bookmarkStart w:id="486" w:name="View_Unit3_Session1_Interaction1"/>
    <w:p w:rsidR="00EA274E" w:rsidRDefault="00894CC8">
      <w:pPr>
        <w:pStyle w:val="navbutton"/>
        <w:divId w:val="588078305"/>
      </w:pPr>
      <w:r>
        <w:fldChar w:fldCharType="begin"/>
      </w:r>
      <w:r>
        <w:instrText xml:space="preserve"> HYPERLINK "" \l "Unit3_Session1_Interaction1" </w:instrText>
      </w:r>
      <w:r>
        <w:fldChar w:fldCharType="separate"/>
      </w:r>
      <w:r>
        <w:rPr>
          <w:rStyle w:val="Hyperlink"/>
        </w:rPr>
        <w:t>View answer - Activity 2: How long?</w:t>
      </w:r>
      <w:r>
        <w:fldChar w:fldCharType="end"/>
      </w:r>
      <w:bookmarkEnd w:id="486"/>
    </w:p>
    <w:p w:rsidR="00EA274E" w:rsidRDefault="00894CC8">
      <w:pPr>
        <w:divId w:val="275261051"/>
      </w:pPr>
      <w:r>
        <w:rPr>
          <w:vanish/>
        </w:rPr>
        <w:t>End of Activity</w:t>
      </w:r>
    </w:p>
    <w:p w:rsidR="00EA274E" w:rsidRDefault="00894CC8">
      <w:pPr>
        <w:pStyle w:val="Heading2"/>
        <w:divId w:val="352463881"/>
        <w:rPr>
          <w:rFonts w:eastAsia="Times New Roman"/>
        </w:rPr>
      </w:pPr>
      <w:bookmarkStart w:id="487" w:name="Unit3_Session1_Section2"/>
      <w:bookmarkEnd w:id="487"/>
      <w:r>
        <w:rPr>
          <w:rFonts w:eastAsia="Times New Roman"/>
        </w:rPr>
        <w:t>1.2 Measuring accurately</w:t>
      </w:r>
    </w:p>
    <w:p w:rsidR="00EA274E" w:rsidRDefault="00894CC8">
      <w:pPr>
        <w:divId w:val="352463881"/>
      </w:pPr>
      <w:r>
        <w:t xml:space="preserve">To measure accurately, line up one end of the pen with the 0 mark on the ruler. If there is no 0 mark, use the end of the ruler. Hold the ruler straight against the pen. Which mark does the other end come to? </w:t>
      </w:r>
    </w:p>
    <w:p w:rsidR="00EA274E" w:rsidRDefault="00894CC8">
      <w:pPr>
        <w:divId w:val="352463881"/>
      </w:pPr>
      <w:r>
        <w:rPr>
          <w:vanish/>
        </w:rPr>
        <w:t>Start of Box</w:t>
      </w:r>
    </w:p>
    <w:p w:rsidR="00EA274E" w:rsidRDefault="00894CC8">
      <w:pPr>
        <w:divId w:val="1367410709"/>
      </w:pPr>
      <w:bookmarkStart w:id="488" w:name="Unit3_Session1_Box2"/>
      <w:bookmarkEnd w:id="488"/>
      <w:r>
        <w:rPr>
          <w:rStyle w:val="Strong"/>
        </w:rPr>
        <w:t>Hint:</w:t>
      </w:r>
      <w:r>
        <w:t xml:space="preserve"> Be careful with the bit of ruler or tape measure that comes before the first mark! Make sure you line up whatever you’re measuring with the ‘zero’ mark. </w:t>
      </w:r>
    </w:p>
    <w:p w:rsidR="00EA274E" w:rsidRDefault="00894CC8">
      <w:pPr>
        <w:divId w:val="352463881"/>
      </w:pPr>
      <w:r>
        <w:rPr>
          <w:vanish/>
        </w:rPr>
        <w:t>End of Box</w:t>
      </w:r>
    </w:p>
    <w:p w:rsidR="00EA274E" w:rsidRDefault="00894CC8">
      <w:pPr>
        <w:divId w:val="352463881"/>
      </w:pPr>
      <w:r>
        <w:rPr>
          <w:vanish/>
        </w:rPr>
        <w:t>Start of Figure</w:t>
      </w:r>
    </w:p>
    <w:p w:rsidR="00EA274E" w:rsidRDefault="00894CC8">
      <w:pPr>
        <w:spacing w:before="240" w:beforeAutospacing="0" w:after="0" w:afterAutospacing="0" w:line="240" w:lineRule="auto"/>
        <w:divId w:val="1661932748"/>
        <w:rPr>
          <w:rFonts w:ascii="Times New Roman" w:eastAsia="Times New Roman" w:hAnsi="Times New Roman" w:cs="Times New Roman"/>
          <w:sz w:val="24"/>
          <w:szCs w:val="24"/>
        </w:rPr>
      </w:pPr>
      <w:bookmarkStart w:id="489" w:name="Unit3_Session1_Figure1"/>
      <w:bookmarkEnd w:id="489"/>
      <w:r>
        <w:rPr>
          <w:rFonts w:ascii="Times New Roman" w:eastAsia="Times New Roman" w:hAnsi="Times New Roman" w:cs="Times New Roman"/>
          <w:noProof/>
          <w:sz w:val="24"/>
          <w:szCs w:val="24"/>
        </w:rPr>
        <w:drawing>
          <wp:inline distT="0" distB="0" distL="0" distR="0" wp14:anchorId="6B62EB46" wp14:editId="4CE8D4B0">
            <wp:extent cx="5278331" cy="1773075"/>
            <wp:effectExtent l="0" t="0" r="0" b="0"/>
            <wp:docPr id="167" name="Picture 167" descr="D:\AaaF\OUT\httpswwwopeneduopenlearn_cmid140259_2022-12-07_17-31-40_82d7e557728d45448e3e2a5d33cfe564\word\assets\bltl_m1_s2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AaaF\OUT\httpswwwopeneduopenlearn_cmid140259_2022-12-07_17-31-40_82d7e557728d45448e3e2a5d33cfe564\word\assets\bltl_m1_s2_1a.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8331" cy="1773075"/>
                    </a:xfrm>
                    <a:prstGeom prst="rect">
                      <a:avLst/>
                    </a:prstGeom>
                    <a:noFill/>
                    <a:ln>
                      <a:noFill/>
                    </a:ln>
                  </pic:spPr>
                </pic:pic>
              </a:graphicData>
            </a:graphic>
          </wp:inline>
        </w:drawing>
      </w:r>
    </w:p>
    <w:p w:rsidR="00EA274E" w:rsidRDefault="00894CC8">
      <w:pPr>
        <w:pStyle w:val="Caption1"/>
        <w:divId w:val="1563642201"/>
      </w:pPr>
      <w:r>
        <w:t>Figure 1 Measuring a pen</w:t>
      </w:r>
    </w:p>
    <w:bookmarkStart w:id="490" w:name="View_Unit3_Session1_Description1"/>
    <w:p w:rsidR="00EA274E" w:rsidRDefault="00894CC8">
      <w:pPr>
        <w:pStyle w:val="navbutton"/>
        <w:divId w:val="1563642201"/>
      </w:pPr>
      <w:r>
        <w:fldChar w:fldCharType="begin"/>
      </w:r>
      <w:r>
        <w:instrText xml:space="preserve"> HYPERLINK "" \l "Unit3_Session1_Description1" </w:instrText>
      </w:r>
      <w:r>
        <w:fldChar w:fldCharType="separate"/>
      </w:r>
      <w:r>
        <w:rPr>
          <w:rStyle w:val="Hyperlink"/>
        </w:rPr>
        <w:t>View description - Figure 1 Measuring a pen</w:t>
      </w:r>
      <w:r>
        <w:fldChar w:fldCharType="end"/>
      </w:r>
      <w:bookmarkEnd w:id="490"/>
    </w:p>
    <w:p w:rsidR="00EA274E" w:rsidRDefault="00894CC8">
      <w:pPr>
        <w:divId w:val="352463881"/>
      </w:pPr>
      <w:r>
        <w:rPr>
          <w:vanish/>
        </w:rPr>
        <w:t>End of Figure</w:t>
      </w:r>
    </w:p>
    <w:p w:rsidR="00EA274E" w:rsidRDefault="00894CC8">
      <w:pPr>
        <w:divId w:val="352463881"/>
      </w:pPr>
      <w:r>
        <w:t>You can see from this diagram that the pen is 15 cm long.</w:t>
      </w:r>
    </w:p>
    <w:p w:rsidR="00EA274E" w:rsidRDefault="00894CC8">
      <w:pPr>
        <w:divId w:val="352463881"/>
      </w:pPr>
      <w:r>
        <w:t>Now try the following activity. Remember to check your answers once you have completed the questions.</w:t>
      </w:r>
    </w:p>
    <w:p w:rsidR="00EA274E" w:rsidRDefault="00894CC8">
      <w:pPr>
        <w:divId w:val="352463881"/>
      </w:pPr>
      <w:r>
        <w:rPr>
          <w:vanish/>
        </w:rPr>
        <w:t>Start of Activity</w:t>
      </w:r>
    </w:p>
    <w:p w:rsidR="00EA274E" w:rsidRDefault="00894CC8">
      <w:pPr>
        <w:spacing w:before="0" w:beforeAutospacing="0" w:after="0" w:afterAutospacing="0" w:line="240" w:lineRule="auto"/>
        <w:outlineLvl w:val="3"/>
        <w:divId w:val="21982261"/>
        <w:rPr>
          <w:rFonts w:eastAsia="Times New Roman"/>
          <w:b/>
          <w:bCs/>
          <w:sz w:val="36"/>
          <w:szCs w:val="36"/>
        </w:rPr>
      </w:pPr>
      <w:bookmarkStart w:id="491" w:name="Unit3_Session1_Activity3"/>
      <w:bookmarkEnd w:id="491"/>
      <w:r>
        <w:rPr>
          <w:rFonts w:eastAsia="Times New Roman"/>
          <w:b/>
          <w:bCs/>
          <w:sz w:val="36"/>
          <w:szCs w:val="36"/>
        </w:rPr>
        <w:t>Activity 3: Building a shelf for DVDs</w:t>
      </w:r>
    </w:p>
    <w:p w:rsidR="00EA274E" w:rsidRDefault="00894CC8">
      <w:pPr>
        <w:divId w:val="278613374"/>
      </w:pPr>
      <w:bookmarkStart w:id="492" w:name="Unit3_Session1_Part1"/>
      <w:bookmarkEnd w:id="492"/>
      <w:r>
        <w:rPr>
          <w:vanish/>
        </w:rPr>
        <w:t>Start of Question</w:t>
      </w:r>
    </w:p>
    <w:p w:rsidR="00EA274E" w:rsidRDefault="00894CC8">
      <w:pPr>
        <w:numPr>
          <w:ilvl w:val="0"/>
          <w:numId w:val="108"/>
        </w:numPr>
        <w:spacing w:before="0" w:beforeAutospacing="0" w:after="0" w:afterAutospacing="0"/>
        <w:ind w:left="780" w:right="780"/>
        <w:divId w:val="1863279416"/>
        <w:rPr>
          <w:rFonts w:eastAsia="Times New Roman"/>
        </w:rPr>
      </w:pPr>
      <w:bookmarkStart w:id="493" w:name="Unit3_Session1_Question3"/>
      <w:bookmarkEnd w:id="493"/>
      <w:r>
        <w:rPr>
          <w:rFonts w:eastAsia="Times New Roman"/>
        </w:rPr>
        <w:t>You want to build a shelf to hold some DVDs. You need to make sure that it’s big enough! How tall is a DVD case?</w:t>
      </w:r>
    </w:p>
    <w:p w:rsidR="00EA274E" w:rsidRDefault="00894CC8">
      <w:pPr>
        <w:ind w:left="780" w:right="780"/>
        <w:divId w:val="1863279416"/>
      </w:pPr>
      <w:r>
        <w:rPr>
          <w:vanish/>
        </w:rPr>
        <w:t>Start of Figure</w:t>
      </w:r>
    </w:p>
    <w:p w:rsidR="00EA274E" w:rsidRDefault="00894CC8">
      <w:pPr>
        <w:spacing w:before="240" w:beforeAutospacing="0" w:after="0" w:afterAutospacing="0"/>
        <w:ind w:left="780" w:right="780"/>
        <w:divId w:val="772868703"/>
        <w:rPr>
          <w:rFonts w:eastAsia="Times New Roman"/>
        </w:rPr>
      </w:pPr>
      <w:bookmarkStart w:id="494" w:name="Unit3_Session1_Figure2"/>
      <w:bookmarkEnd w:id="494"/>
      <w:r>
        <w:rPr>
          <w:rFonts w:eastAsia="Times New Roman"/>
          <w:noProof/>
        </w:rPr>
        <w:drawing>
          <wp:inline distT="0" distB="0" distL="0" distR="0" wp14:anchorId="1B34524F" wp14:editId="41466988">
            <wp:extent cx="4345200" cy="4284000"/>
            <wp:effectExtent l="0" t="0" r="0" b="2540"/>
            <wp:docPr id="168" name="Picture 168" descr="D:\AaaF\OUT\httpswwwopeneduopenlearn_cmid140259_2022-12-07_17-31-40_82d7e557728d45448e3e2a5d33cfe564\word\assets\bltl_m1_s2_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AaaF\OUT\httpswwwopeneduopenlearn_cmid140259_2022-12-07_17-31-40_82d7e557728d45448e3e2a5d33cfe564\word\assets\bltl_m1_s2_1b.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45200" cy="4284000"/>
                    </a:xfrm>
                    <a:prstGeom prst="rect">
                      <a:avLst/>
                    </a:prstGeom>
                    <a:noFill/>
                    <a:ln>
                      <a:noFill/>
                    </a:ln>
                  </pic:spPr>
                </pic:pic>
              </a:graphicData>
            </a:graphic>
          </wp:inline>
        </w:drawing>
      </w:r>
    </w:p>
    <w:p w:rsidR="00EA274E" w:rsidRDefault="00894CC8">
      <w:pPr>
        <w:pStyle w:val="Caption1"/>
        <w:ind w:left="780" w:right="780"/>
        <w:divId w:val="1606962721"/>
      </w:pPr>
      <w:r>
        <w:t>Figure 2 Measuring a DVD case</w:t>
      </w:r>
    </w:p>
    <w:bookmarkStart w:id="495" w:name="View_Unit3_Session1_Description2"/>
    <w:p w:rsidR="00EA274E" w:rsidRDefault="00894CC8">
      <w:pPr>
        <w:pStyle w:val="navbutton"/>
        <w:ind w:left="780" w:right="780"/>
        <w:divId w:val="1606962721"/>
      </w:pPr>
      <w:r>
        <w:fldChar w:fldCharType="begin"/>
      </w:r>
      <w:r>
        <w:instrText xml:space="preserve"> HYPERLINK "" \l "Unit3_Session1_Description2" </w:instrText>
      </w:r>
      <w:r>
        <w:fldChar w:fldCharType="separate"/>
      </w:r>
      <w:r>
        <w:rPr>
          <w:rStyle w:val="Hyperlink"/>
        </w:rPr>
        <w:t>View description - Figure 2 Measuring a DVD case</w:t>
      </w:r>
      <w:r>
        <w:fldChar w:fldCharType="end"/>
      </w:r>
      <w:bookmarkEnd w:id="495"/>
    </w:p>
    <w:p w:rsidR="00EA274E" w:rsidRDefault="00894CC8">
      <w:pPr>
        <w:ind w:left="780" w:right="780"/>
        <w:divId w:val="1863279416"/>
      </w:pPr>
      <w:r>
        <w:rPr>
          <w:vanish/>
        </w:rPr>
        <w:t>End of Figure</w:t>
      </w:r>
    </w:p>
    <w:p w:rsidR="00EA274E" w:rsidRDefault="00894CC8">
      <w:pPr>
        <w:divId w:val="278613374"/>
      </w:pPr>
      <w:r>
        <w:rPr>
          <w:vanish/>
        </w:rPr>
        <w:t>End of Question</w:t>
      </w:r>
    </w:p>
    <w:p w:rsidR="00EA274E" w:rsidRDefault="00894CC8">
      <w:pPr>
        <w:divId w:val="13308702"/>
      </w:pPr>
      <w:bookmarkStart w:id="496" w:name="Unit3_Session1_Part2"/>
      <w:bookmarkEnd w:id="496"/>
      <w:r>
        <w:rPr>
          <w:vanish/>
        </w:rPr>
        <w:t>Start of Question</w:t>
      </w:r>
    </w:p>
    <w:p w:rsidR="00EA274E" w:rsidRDefault="00894CC8">
      <w:pPr>
        <w:numPr>
          <w:ilvl w:val="0"/>
          <w:numId w:val="109"/>
        </w:numPr>
        <w:spacing w:before="0" w:beforeAutospacing="0" w:after="0" w:afterAutospacing="0"/>
        <w:ind w:left="780" w:right="780"/>
        <w:divId w:val="2142114210"/>
        <w:rPr>
          <w:rFonts w:eastAsia="Times New Roman"/>
        </w:rPr>
      </w:pPr>
      <w:bookmarkStart w:id="497" w:name="Unit3_Session1_Question4"/>
      <w:bookmarkEnd w:id="497"/>
      <w:r>
        <w:rPr>
          <w:rFonts w:eastAsia="Times New Roman"/>
        </w:rPr>
        <w:t>You have run out of screws. Before you go to buy some more, you need to measure the last screw you have to make sure you buy some more in the same size. How long is this screw?</w:t>
      </w:r>
    </w:p>
    <w:p w:rsidR="00EA274E" w:rsidRDefault="00894CC8">
      <w:pPr>
        <w:ind w:left="780" w:right="780"/>
        <w:divId w:val="2142114210"/>
      </w:pPr>
      <w:r>
        <w:rPr>
          <w:vanish/>
        </w:rPr>
        <w:t>Start of Figure</w:t>
      </w:r>
    </w:p>
    <w:p w:rsidR="00EA274E" w:rsidRDefault="00894CC8">
      <w:pPr>
        <w:spacing w:before="240" w:beforeAutospacing="0" w:after="0" w:afterAutospacing="0"/>
        <w:ind w:left="780" w:right="780"/>
        <w:divId w:val="278414604"/>
        <w:rPr>
          <w:rFonts w:eastAsia="Times New Roman"/>
        </w:rPr>
      </w:pPr>
      <w:bookmarkStart w:id="498" w:name="Unit3_Session1_Figure3"/>
      <w:bookmarkEnd w:id="498"/>
      <w:r>
        <w:rPr>
          <w:rFonts w:eastAsia="Times New Roman"/>
          <w:noProof/>
        </w:rPr>
        <w:drawing>
          <wp:inline distT="0" distB="0" distL="0" distR="0" wp14:anchorId="454B4F29" wp14:editId="7528C00B">
            <wp:extent cx="4345200" cy="2350800"/>
            <wp:effectExtent l="0" t="0" r="0" b="0"/>
            <wp:docPr id="169" name="Picture 169" descr="D:\AaaF\OUT\httpswwwopeneduopenlearn_cmid140259_2022-12-07_17-31-40_82d7e557728d45448e3e2a5d33cfe564\word\assets\bltl_m1_s2_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AaaF\OUT\httpswwwopeneduopenlearn_cmid140259_2022-12-07_17-31-40_82d7e557728d45448e3e2a5d33cfe564\word\assets\bltl_m1_s2_1c.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345200" cy="2350800"/>
                    </a:xfrm>
                    <a:prstGeom prst="rect">
                      <a:avLst/>
                    </a:prstGeom>
                    <a:noFill/>
                    <a:ln>
                      <a:noFill/>
                    </a:ln>
                  </pic:spPr>
                </pic:pic>
              </a:graphicData>
            </a:graphic>
          </wp:inline>
        </w:drawing>
      </w:r>
    </w:p>
    <w:p w:rsidR="00EA274E" w:rsidRDefault="00894CC8">
      <w:pPr>
        <w:pStyle w:val="Caption1"/>
        <w:ind w:left="780" w:right="780"/>
        <w:divId w:val="117335717"/>
      </w:pPr>
      <w:r>
        <w:t>Figure 3 Measuring a screw</w:t>
      </w:r>
    </w:p>
    <w:bookmarkStart w:id="499" w:name="View_Unit3_Session1_Description3"/>
    <w:p w:rsidR="00EA274E" w:rsidRDefault="00894CC8">
      <w:pPr>
        <w:pStyle w:val="navbutton"/>
        <w:ind w:left="780" w:right="780"/>
        <w:divId w:val="117335717"/>
      </w:pPr>
      <w:r>
        <w:fldChar w:fldCharType="begin"/>
      </w:r>
      <w:r>
        <w:instrText xml:space="preserve"> HYPERLINK "" \l "Unit3_Session1_Description3" </w:instrText>
      </w:r>
      <w:r>
        <w:fldChar w:fldCharType="separate"/>
      </w:r>
      <w:r>
        <w:rPr>
          <w:rStyle w:val="Hyperlink"/>
        </w:rPr>
        <w:t>View description - Figure 3 Measuring a screw</w:t>
      </w:r>
      <w:r>
        <w:fldChar w:fldCharType="end"/>
      </w:r>
      <w:bookmarkEnd w:id="499"/>
    </w:p>
    <w:p w:rsidR="00EA274E" w:rsidRDefault="00894CC8">
      <w:pPr>
        <w:ind w:left="780" w:right="780"/>
        <w:divId w:val="2142114210"/>
      </w:pPr>
      <w:r>
        <w:rPr>
          <w:vanish/>
        </w:rPr>
        <w:t>End of Figure</w:t>
      </w:r>
    </w:p>
    <w:p w:rsidR="00EA274E" w:rsidRDefault="00894CC8">
      <w:pPr>
        <w:divId w:val="13308702"/>
      </w:pPr>
      <w:r>
        <w:rPr>
          <w:vanish/>
        </w:rPr>
        <w:t>End of Question</w:t>
      </w:r>
    </w:p>
    <w:p w:rsidR="00EA274E" w:rsidRDefault="00894CC8">
      <w:pPr>
        <w:divId w:val="556016129"/>
      </w:pPr>
      <w:bookmarkStart w:id="500" w:name="Unit3_Session1_Part3"/>
      <w:bookmarkEnd w:id="500"/>
      <w:r>
        <w:rPr>
          <w:vanish/>
        </w:rPr>
        <w:t>Start of Question</w:t>
      </w:r>
    </w:p>
    <w:p w:rsidR="00EA274E" w:rsidRDefault="00894CC8">
      <w:pPr>
        <w:numPr>
          <w:ilvl w:val="0"/>
          <w:numId w:val="110"/>
        </w:numPr>
        <w:spacing w:before="0" w:beforeAutospacing="0" w:after="0" w:afterAutospacing="0"/>
        <w:ind w:left="780" w:right="780"/>
        <w:divId w:val="1597903794"/>
        <w:rPr>
          <w:rFonts w:eastAsia="Times New Roman"/>
        </w:rPr>
      </w:pPr>
      <w:bookmarkStart w:id="501" w:name="Unit3_Session1_Question5"/>
      <w:bookmarkEnd w:id="501"/>
      <w:r>
        <w:rPr>
          <w:rFonts w:eastAsia="Times New Roman"/>
        </w:rPr>
        <w:t xml:space="preserve">How far is it across the head of the screw? </w:t>
      </w:r>
    </w:p>
    <w:p w:rsidR="00EA274E" w:rsidRDefault="00894CC8">
      <w:pPr>
        <w:ind w:left="780" w:right="780"/>
        <w:divId w:val="1597903794"/>
      </w:pPr>
      <w:r>
        <w:rPr>
          <w:rStyle w:val="Strong"/>
        </w:rPr>
        <w:t>Hint:</w:t>
      </w:r>
      <w:r>
        <w:t xml:space="preserve"> Draw lines from the edge of the screw head down to the ruler to help you measure it. </w:t>
      </w:r>
    </w:p>
    <w:p w:rsidR="00EA274E" w:rsidRDefault="00894CC8">
      <w:pPr>
        <w:ind w:left="780" w:right="780"/>
        <w:divId w:val="1597903794"/>
      </w:pPr>
      <w:r>
        <w:rPr>
          <w:vanish/>
        </w:rPr>
        <w:t>Start of Figure</w:t>
      </w:r>
    </w:p>
    <w:p w:rsidR="00EA274E" w:rsidRDefault="00894CC8">
      <w:pPr>
        <w:spacing w:before="240" w:beforeAutospacing="0" w:after="0" w:afterAutospacing="0"/>
        <w:ind w:left="780" w:right="780"/>
        <w:divId w:val="1310358612"/>
        <w:rPr>
          <w:rFonts w:eastAsia="Times New Roman"/>
        </w:rPr>
      </w:pPr>
      <w:bookmarkStart w:id="502" w:name="Unit3_Session1_Figure4"/>
      <w:bookmarkEnd w:id="502"/>
      <w:r>
        <w:rPr>
          <w:rFonts w:eastAsia="Times New Roman"/>
          <w:noProof/>
        </w:rPr>
        <w:drawing>
          <wp:inline distT="0" distB="0" distL="0" distR="0" wp14:anchorId="375C5245" wp14:editId="6BCCE6AC">
            <wp:extent cx="4345200" cy="3049200"/>
            <wp:effectExtent l="0" t="0" r="0" b="0"/>
            <wp:docPr id="170" name="Picture 170" descr="D:\AaaF\OUT\httpswwwopeneduopenlearn_cmid140259_2022-12-07_17-31-40_82d7e557728d45448e3e2a5d33cfe564\word\assets\bltl_m1_s2_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AaaF\OUT\httpswwwopeneduopenlearn_cmid140259_2022-12-07_17-31-40_82d7e557728d45448e3e2a5d33cfe564\word\assets\bltl_m1_s2_1d.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45200" cy="3049200"/>
                    </a:xfrm>
                    <a:prstGeom prst="rect">
                      <a:avLst/>
                    </a:prstGeom>
                    <a:noFill/>
                    <a:ln>
                      <a:noFill/>
                    </a:ln>
                  </pic:spPr>
                </pic:pic>
              </a:graphicData>
            </a:graphic>
          </wp:inline>
        </w:drawing>
      </w:r>
    </w:p>
    <w:p w:rsidR="00EA274E" w:rsidRDefault="00894CC8">
      <w:pPr>
        <w:pStyle w:val="Caption1"/>
        <w:ind w:left="780" w:right="780"/>
        <w:divId w:val="1148783212"/>
      </w:pPr>
      <w:r>
        <w:t>Figure 4 Measuring a screw head</w:t>
      </w:r>
    </w:p>
    <w:bookmarkStart w:id="503" w:name="View_Unit3_Session1_Description4"/>
    <w:p w:rsidR="00EA274E" w:rsidRDefault="00894CC8">
      <w:pPr>
        <w:pStyle w:val="navbutton"/>
        <w:ind w:left="780" w:right="780"/>
        <w:divId w:val="1148783212"/>
      </w:pPr>
      <w:r>
        <w:fldChar w:fldCharType="begin"/>
      </w:r>
      <w:r>
        <w:instrText xml:space="preserve"> HYPERLINK "" \l "Unit3_Session1_Description4" </w:instrText>
      </w:r>
      <w:r>
        <w:fldChar w:fldCharType="separate"/>
      </w:r>
      <w:r>
        <w:rPr>
          <w:rStyle w:val="Hyperlink"/>
        </w:rPr>
        <w:t>View description - Figure 4 Measuring a screw head</w:t>
      </w:r>
      <w:r>
        <w:fldChar w:fldCharType="end"/>
      </w:r>
      <w:bookmarkEnd w:id="503"/>
    </w:p>
    <w:p w:rsidR="00EA274E" w:rsidRDefault="00894CC8">
      <w:pPr>
        <w:ind w:left="780" w:right="780"/>
        <w:divId w:val="1597903794"/>
      </w:pPr>
      <w:r>
        <w:rPr>
          <w:vanish/>
        </w:rPr>
        <w:t>End of Figure</w:t>
      </w:r>
    </w:p>
    <w:p w:rsidR="00EA274E" w:rsidRDefault="00894CC8">
      <w:pPr>
        <w:divId w:val="556016129"/>
      </w:pPr>
      <w:r>
        <w:rPr>
          <w:vanish/>
        </w:rPr>
        <w:t>End of Question</w:t>
      </w:r>
    </w:p>
    <w:bookmarkStart w:id="504" w:name="View_Unit3_Session1_Answer2"/>
    <w:p w:rsidR="00EA274E" w:rsidRDefault="00894CC8">
      <w:pPr>
        <w:pStyle w:val="navbutton"/>
        <w:divId w:val="556016129"/>
      </w:pPr>
      <w:r>
        <w:fldChar w:fldCharType="begin"/>
      </w:r>
      <w:r>
        <w:instrText xml:space="preserve"> HYPERLINK "" \l "Unit3_Session1_Answer2" </w:instrText>
      </w:r>
      <w:r>
        <w:fldChar w:fldCharType="separate"/>
      </w:r>
      <w:r>
        <w:rPr>
          <w:rStyle w:val="Hyperlink"/>
        </w:rPr>
        <w:t>View answer - Part</w:t>
      </w:r>
      <w:r>
        <w:fldChar w:fldCharType="end"/>
      </w:r>
      <w:bookmarkEnd w:id="504"/>
    </w:p>
    <w:p w:rsidR="00EA274E" w:rsidRDefault="00894CC8">
      <w:pPr>
        <w:divId w:val="352463881"/>
      </w:pPr>
      <w:r>
        <w:rPr>
          <w:vanish/>
        </w:rPr>
        <w:t>End of Activity</w:t>
      </w:r>
    </w:p>
    <w:p w:rsidR="00EA274E" w:rsidRDefault="00894CC8">
      <w:pPr>
        <w:pStyle w:val="Heading2"/>
        <w:divId w:val="756054782"/>
        <w:rPr>
          <w:rFonts w:eastAsia="Times New Roman"/>
        </w:rPr>
      </w:pPr>
      <w:bookmarkStart w:id="505" w:name="Unit3_Session1_Section3"/>
      <w:bookmarkEnd w:id="505"/>
      <w:r>
        <w:rPr>
          <w:rFonts w:eastAsia="Times New Roman"/>
        </w:rPr>
        <w:t>1.3 Measuring in millimetres and centimetres</w:t>
      </w:r>
    </w:p>
    <w:p w:rsidR="00EA274E" w:rsidRDefault="00894CC8">
      <w:pPr>
        <w:divId w:val="756054782"/>
      </w:pPr>
      <w:r>
        <w:t xml:space="preserve">When you’re measuring an item, you need to decide whether to measure it in millimetres, centimetres or metres. Often, your decision will be based on the size of the item, why you are measuring it and how accurate you need the measurement to be. </w:t>
      </w:r>
    </w:p>
    <w:p w:rsidR="00EA274E" w:rsidRDefault="00894CC8">
      <w:pPr>
        <w:divId w:val="756054782"/>
      </w:pPr>
      <w:r>
        <w:t xml:space="preserve">When you measure an item, you can actually express the same measurement in different ways. To help you to do this, you need to know some metric measure facts: </w:t>
      </w:r>
    </w:p>
    <w:p w:rsidR="00EA274E" w:rsidRDefault="00894CC8">
      <w:pPr>
        <w:divId w:val="756054782"/>
      </w:pPr>
      <w:r>
        <w:rPr>
          <w:vanish/>
        </w:rPr>
        <w:t>Start of Box</w:t>
      </w:r>
    </w:p>
    <w:p w:rsidR="00EA274E" w:rsidRDefault="00894CC8">
      <w:pPr>
        <w:spacing w:before="240" w:beforeAutospacing="0" w:after="0" w:afterAutospacing="0" w:line="240" w:lineRule="auto"/>
        <w:ind w:left="240" w:right="240"/>
        <w:outlineLvl w:val="3"/>
        <w:divId w:val="1899781868"/>
        <w:rPr>
          <w:rFonts w:eastAsia="Times New Roman"/>
          <w:b/>
          <w:bCs/>
          <w:sz w:val="36"/>
          <w:szCs w:val="36"/>
        </w:rPr>
      </w:pPr>
      <w:bookmarkStart w:id="506" w:name="Unit3_Session1_Box3"/>
      <w:bookmarkEnd w:id="506"/>
      <w:r>
        <w:rPr>
          <w:rFonts w:eastAsia="Times New Roman"/>
          <w:b/>
          <w:bCs/>
          <w:sz w:val="36"/>
          <w:szCs w:val="36"/>
        </w:rPr>
        <w:t>Facts</w:t>
      </w:r>
    </w:p>
    <w:p w:rsidR="00EA274E" w:rsidRDefault="00894CC8">
      <w:pPr>
        <w:divId w:val="862130603"/>
      </w:pPr>
      <w:r>
        <w:t>10 millimetres = 1 centimetre</w:t>
      </w:r>
    </w:p>
    <w:p w:rsidR="00EA274E" w:rsidRDefault="00894CC8">
      <w:pPr>
        <w:divId w:val="862130603"/>
      </w:pPr>
      <w:r>
        <w:t>100 centimetres = 1 metre</w:t>
      </w:r>
    </w:p>
    <w:p w:rsidR="00EA274E" w:rsidRDefault="00894CC8">
      <w:pPr>
        <w:divId w:val="862130603"/>
      </w:pPr>
      <w:r>
        <w:t>1 000 metres = 1 kilometre</w:t>
      </w:r>
    </w:p>
    <w:p w:rsidR="00EA274E" w:rsidRDefault="00894CC8">
      <w:pPr>
        <w:divId w:val="756054782"/>
      </w:pPr>
      <w:r>
        <w:rPr>
          <w:vanish/>
        </w:rPr>
        <w:t>End of Box</w:t>
      </w:r>
    </w:p>
    <w:p w:rsidR="00EA274E" w:rsidRDefault="00894CC8">
      <w:pPr>
        <w:divId w:val="756054782"/>
      </w:pPr>
      <w:r>
        <w:t>Starting with the smallest, metric units of length are millimetres (mm), centimetres (cm) and metres (m).</w:t>
      </w:r>
    </w:p>
    <w:p w:rsidR="00EA274E" w:rsidRDefault="00894CC8">
      <w:pPr>
        <w:divId w:val="756054782"/>
      </w:pPr>
      <w:r>
        <w:t>Kilometres (km) are used to measure distance.</w:t>
      </w:r>
    </w:p>
    <w:p w:rsidR="00EA274E" w:rsidRDefault="00894CC8">
      <w:pPr>
        <w:divId w:val="756054782"/>
      </w:pPr>
      <w:r>
        <w:rPr>
          <w:vanish/>
        </w:rPr>
        <w:t>Start of Case Study</w:t>
      </w:r>
    </w:p>
    <w:p w:rsidR="00EA274E" w:rsidRDefault="00894CC8">
      <w:pPr>
        <w:spacing w:before="0" w:beforeAutospacing="0" w:after="0" w:afterAutospacing="0" w:line="240" w:lineRule="auto"/>
        <w:outlineLvl w:val="3"/>
        <w:divId w:val="1816948103"/>
        <w:rPr>
          <w:rFonts w:eastAsia="Times New Roman"/>
          <w:b/>
          <w:bCs/>
          <w:sz w:val="36"/>
          <w:szCs w:val="36"/>
        </w:rPr>
      </w:pPr>
      <w:bookmarkStart w:id="507" w:name="Unit3_Session1_CaseStudy1"/>
      <w:bookmarkEnd w:id="507"/>
      <w:r>
        <w:rPr>
          <w:rFonts w:eastAsia="Times New Roman"/>
          <w:b/>
          <w:bCs/>
          <w:sz w:val="36"/>
          <w:szCs w:val="36"/>
        </w:rPr>
        <w:t>Example: Writing measurements in millimetres and centimetres</w:t>
      </w:r>
    </w:p>
    <w:p w:rsidR="00EA274E" w:rsidRDefault="00894CC8">
      <w:pPr>
        <w:divId w:val="660083087"/>
      </w:pPr>
      <w:r>
        <w:t xml:space="preserve">You can express a measurement in millimetres, centimetres or a combination of both. Look at the ruler below. What measurement is the arrow pointing to? </w:t>
      </w:r>
    </w:p>
    <w:p w:rsidR="00EA274E" w:rsidRDefault="00894CC8">
      <w:pPr>
        <w:divId w:val="660083087"/>
      </w:pPr>
      <w:r>
        <w:rPr>
          <w:vanish/>
        </w:rPr>
        <w:t>Start of Figure</w:t>
      </w:r>
    </w:p>
    <w:p w:rsidR="00EA274E" w:rsidRDefault="00894CC8">
      <w:pPr>
        <w:spacing w:before="240" w:beforeAutospacing="0" w:after="0" w:afterAutospacing="0" w:line="240" w:lineRule="auto"/>
        <w:divId w:val="212157464"/>
        <w:rPr>
          <w:rFonts w:ascii="Times New Roman" w:eastAsia="Times New Roman" w:hAnsi="Times New Roman" w:cs="Times New Roman"/>
          <w:sz w:val="24"/>
          <w:szCs w:val="24"/>
        </w:rPr>
      </w:pPr>
      <w:bookmarkStart w:id="508" w:name="Unit3_Session1_Figure8"/>
      <w:bookmarkEnd w:id="508"/>
      <w:r>
        <w:rPr>
          <w:rFonts w:ascii="Times New Roman" w:eastAsia="Times New Roman" w:hAnsi="Times New Roman" w:cs="Times New Roman"/>
          <w:noProof/>
          <w:sz w:val="24"/>
          <w:szCs w:val="24"/>
        </w:rPr>
        <w:drawing>
          <wp:inline distT="0" distB="0" distL="0" distR="0" wp14:anchorId="2EBA4ADF" wp14:editId="3BD7268D">
            <wp:extent cx="5278120" cy="2237625"/>
            <wp:effectExtent l="0" t="0" r="0" b="0"/>
            <wp:docPr id="171" name="Picture 171" descr="D:\AaaF\OUT\httpswwwopeneduopenlearn_cmid140259_2022-12-07_17-31-40_82d7e557728d45448e3e2a5d33cfe564\word\assets\bltl_wales_maths_l1_s2_fig1-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AaaF\OUT\httpswwwopeneduopenlearn_cmid140259_2022-12-07_17-31-40_82d7e557728d45448e3e2a5d33cfe564\word\assets\bltl_wales_maths_l1_s2_fig1-small.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8120" cy="2237625"/>
                    </a:xfrm>
                    <a:prstGeom prst="rect">
                      <a:avLst/>
                    </a:prstGeom>
                    <a:noFill/>
                    <a:ln>
                      <a:noFill/>
                    </a:ln>
                  </pic:spPr>
                </pic:pic>
              </a:graphicData>
            </a:graphic>
          </wp:inline>
        </w:drawing>
      </w:r>
    </w:p>
    <w:p w:rsidR="00EA274E" w:rsidRDefault="00894CC8">
      <w:pPr>
        <w:pStyle w:val="Caption1"/>
        <w:divId w:val="1482969117"/>
      </w:pPr>
      <w:r>
        <w:t>Figure 8 Measuring a pen</w:t>
      </w:r>
    </w:p>
    <w:bookmarkStart w:id="509" w:name="View_Unit3_Session1_Description8"/>
    <w:p w:rsidR="00EA274E" w:rsidRDefault="00894CC8">
      <w:pPr>
        <w:pStyle w:val="navbutton"/>
        <w:divId w:val="1482969117"/>
      </w:pPr>
      <w:r>
        <w:fldChar w:fldCharType="begin"/>
      </w:r>
      <w:r>
        <w:instrText xml:space="preserve"> HYPERLINK "" \l "Unit3_Session1_Description8" </w:instrText>
      </w:r>
      <w:r>
        <w:fldChar w:fldCharType="separate"/>
      </w:r>
      <w:r>
        <w:rPr>
          <w:rStyle w:val="Hyperlink"/>
        </w:rPr>
        <w:t>View description - Figure 8 Measuring a pen</w:t>
      </w:r>
      <w:r>
        <w:fldChar w:fldCharType="end"/>
      </w:r>
      <w:bookmarkEnd w:id="509"/>
    </w:p>
    <w:p w:rsidR="00EA274E" w:rsidRDefault="00894CC8">
      <w:pPr>
        <w:divId w:val="660083087"/>
      </w:pPr>
      <w:r>
        <w:rPr>
          <w:vanish/>
        </w:rPr>
        <w:t>End of Figure</w:t>
      </w:r>
    </w:p>
    <w:p w:rsidR="00EA274E" w:rsidRDefault="00894CC8">
      <w:pPr>
        <w:spacing w:line="240" w:lineRule="auto"/>
        <w:outlineLvl w:val="4"/>
        <w:divId w:val="660083087"/>
        <w:rPr>
          <w:rFonts w:eastAsia="Times New Roman"/>
          <w:b/>
          <w:bCs/>
          <w:sz w:val="32"/>
          <w:szCs w:val="32"/>
        </w:rPr>
      </w:pPr>
      <w:r>
        <w:rPr>
          <w:rFonts w:eastAsia="Times New Roman"/>
          <w:b/>
          <w:bCs/>
          <w:sz w:val="32"/>
          <w:szCs w:val="32"/>
        </w:rPr>
        <w:t>Method</w:t>
      </w:r>
    </w:p>
    <w:p w:rsidR="00EA274E" w:rsidRDefault="00894CC8">
      <w:pPr>
        <w:divId w:val="660083087"/>
      </w:pPr>
      <w:r>
        <w:t xml:space="preserve">The numbers displayed on the ruler represent centimetres. Each line in between each whole centimetre is a millimetre; ten millimetres is equal to one centimetre. So you can say that the arrow is pointing to: </w:t>
      </w:r>
    </w:p>
    <w:p w:rsidR="00EA274E" w:rsidRDefault="00894CC8">
      <w:pPr>
        <w:divId w:val="660083087"/>
      </w:pPr>
      <w:r>
        <w:rPr>
          <w:vanish/>
        </w:rPr>
        <w:t>Start of Extract</w:t>
      </w:r>
    </w:p>
    <w:p w:rsidR="00EA274E" w:rsidRDefault="00894CC8">
      <w:pPr>
        <w:divId w:val="104543632"/>
      </w:pPr>
      <w:bookmarkStart w:id="510" w:name="Unit3_Session1_Extract1"/>
      <w:bookmarkEnd w:id="510"/>
      <w:r>
        <w:t>1 cm 7 mm</w:t>
      </w:r>
    </w:p>
    <w:p w:rsidR="00EA274E" w:rsidRDefault="00894CC8">
      <w:pPr>
        <w:divId w:val="660083087"/>
      </w:pPr>
      <w:r>
        <w:rPr>
          <w:vanish/>
        </w:rPr>
        <w:t>End of Extract</w:t>
      </w:r>
    </w:p>
    <w:p w:rsidR="00EA274E" w:rsidRDefault="00894CC8">
      <w:pPr>
        <w:divId w:val="660083087"/>
      </w:pPr>
      <w:r>
        <w:t xml:space="preserve">However, you could write it all in centimetres. The length is one whole centimetre plus seven additional millimetres, so you would write: </w:t>
      </w:r>
    </w:p>
    <w:p w:rsidR="00EA274E" w:rsidRDefault="00894CC8">
      <w:pPr>
        <w:divId w:val="660083087"/>
      </w:pPr>
      <w:r>
        <w:rPr>
          <w:vanish/>
        </w:rPr>
        <w:t>Start of Extract</w:t>
      </w:r>
    </w:p>
    <w:p w:rsidR="00EA274E" w:rsidRDefault="00894CC8">
      <w:pPr>
        <w:divId w:val="174923316"/>
      </w:pPr>
      <w:bookmarkStart w:id="511" w:name="Unit3_Session1_Extract2"/>
      <w:bookmarkEnd w:id="511"/>
      <w:r>
        <w:t>1.7 cm</w:t>
      </w:r>
    </w:p>
    <w:p w:rsidR="00EA274E" w:rsidRDefault="00894CC8">
      <w:pPr>
        <w:divId w:val="660083087"/>
      </w:pPr>
      <w:r>
        <w:rPr>
          <w:vanish/>
        </w:rPr>
        <w:t>End of Extract</w:t>
      </w:r>
    </w:p>
    <w:p w:rsidR="00EA274E" w:rsidRDefault="00894CC8">
      <w:pPr>
        <w:divId w:val="660083087"/>
      </w:pPr>
      <w:r>
        <w:t xml:space="preserve">Note how the decimal point separates the number of centimetres from the number of millimetres. Alternatively you could write this measurement in millimetres. One centimetre equals ten millimetres, so: </w:t>
      </w:r>
    </w:p>
    <w:p w:rsidR="00EA274E" w:rsidRDefault="00894CC8">
      <w:pPr>
        <w:divId w:val="660083087"/>
      </w:pPr>
      <w:r>
        <w:rPr>
          <w:vanish/>
        </w:rPr>
        <w:t>Start of Extract</w:t>
      </w:r>
    </w:p>
    <w:p w:rsidR="00EA274E" w:rsidRDefault="00894CC8">
      <w:pPr>
        <w:divId w:val="590703995"/>
      </w:pPr>
      <w:bookmarkStart w:id="512" w:name="Unit3_Session1_Extract3"/>
      <w:bookmarkEnd w:id="512"/>
      <w:r>
        <w:t>1 cm 7 mm = 10 mm + 7 mm = 17 mm</w:t>
      </w:r>
    </w:p>
    <w:p w:rsidR="00EA274E" w:rsidRDefault="00894CC8">
      <w:pPr>
        <w:divId w:val="660083087"/>
      </w:pPr>
      <w:r>
        <w:rPr>
          <w:vanish/>
        </w:rPr>
        <w:t>End of Extract</w:t>
      </w:r>
    </w:p>
    <w:p w:rsidR="00EA274E" w:rsidRDefault="00894CC8">
      <w:pPr>
        <w:divId w:val="756054782"/>
      </w:pPr>
      <w:r>
        <w:rPr>
          <w:vanish/>
        </w:rPr>
        <w:t>End of Case Study</w:t>
      </w:r>
    </w:p>
    <w:p w:rsidR="00EA274E" w:rsidRDefault="00894CC8">
      <w:pPr>
        <w:divId w:val="756054782"/>
      </w:pPr>
      <w:r>
        <w:t>Now try the following activity.</w:t>
      </w:r>
    </w:p>
    <w:p w:rsidR="00EA274E" w:rsidRDefault="00894CC8">
      <w:pPr>
        <w:divId w:val="756054782"/>
      </w:pPr>
      <w:r>
        <w:rPr>
          <w:vanish/>
        </w:rPr>
        <w:t>Start of Activity</w:t>
      </w:r>
    </w:p>
    <w:p w:rsidR="00EA274E" w:rsidRDefault="00894CC8">
      <w:pPr>
        <w:spacing w:before="240" w:beforeAutospacing="0" w:after="0" w:afterAutospacing="0" w:line="240" w:lineRule="auto"/>
        <w:ind w:left="240" w:right="240"/>
        <w:outlineLvl w:val="3"/>
        <w:divId w:val="2098088228"/>
        <w:rPr>
          <w:rFonts w:eastAsia="Times New Roman"/>
          <w:b/>
          <w:bCs/>
          <w:sz w:val="36"/>
          <w:szCs w:val="36"/>
        </w:rPr>
      </w:pPr>
      <w:bookmarkStart w:id="513" w:name="Unit3_Session1_Activity4"/>
      <w:bookmarkEnd w:id="513"/>
      <w:r>
        <w:rPr>
          <w:rFonts w:eastAsia="Times New Roman"/>
          <w:b/>
          <w:bCs/>
          <w:sz w:val="36"/>
          <w:szCs w:val="36"/>
        </w:rPr>
        <w:t>Activity 4: Writing measurements in different ways</w:t>
      </w:r>
    </w:p>
    <w:p w:rsidR="00EA274E" w:rsidRDefault="00894CC8">
      <w:pPr>
        <w:divId w:val="2022050442"/>
      </w:pPr>
      <w:r>
        <w:rPr>
          <w:vanish/>
        </w:rPr>
        <w:t>Start of Question</w:t>
      </w:r>
    </w:p>
    <w:p w:rsidR="00EA274E" w:rsidRDefault="00894CC8">
      <w:pPr>
        <w:divId w:val="1630041573"/>
      </w:pPr>
      <w:bookmarkStart w:id="514" w:name="Unit3_Session1_Question6"/>
      <w:bookmarkEnd w:id="514"/>
      <w:r>
        <w:t xml:space="preserve">Complete the gaps in the table to show the same measurement written in three different ways. The first one has been done for you. Remember to check your answers. </w:t>
      </w:r>
    </w:p>
    <w:p w:rsidR="00EA274E" w:rsidRDefault="00894CC8">
      <w:pPr>
        <w:divId w:val="1630041573"/>
      </w:pPr>
      <w:r>
        <w:rPr>
          <w:vanish/>
        </w:rPr>
        <w:t>Start of Table</w:t>
      </w:r>
    </w:p>
    <w:p w:rsidR="00EA274E" w:rsidRDefault="00894CC8">
      <w:pPr>
        <w:pStyle w:val="NormalWeb"/>
        <w:divId w:val="1820459831"/>
      </w:pPr>
      <w:r>
        <w:t>Measurements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515" w:name="Unit3_Session1_Table2"/>
            <w:bookmarkEnd w:id="515"/>
            <w:r>
              <w:rPr>
                <w:rFonts w:ascii="Times New Roman" w:eastAsia="Times New Roman" w:hAnsi="Times New Roman" w:cs="Times New Roman"/>
                <w:b/>
                <w:bCs/>
                <w:sz w:val="24"/>
                <w:szCs w:val="24"/>
              </w:rPr>
              <w:t>Centimetres and millimetres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Centimetres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Millimetres</w:t>
            </w:r>
          </w:p>
        </w:tc>
      </w:tr>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cm 7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mm</w:t>
            </w:r>
          </w:p>
        </w:tc>
      </w:tr>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cm 9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2138065687"/>
              <w:rPr>
                <w:rFonts w:ascii="Times New Roman" w:eastAsia="Times New Roman" w:hAnsi="Times New Roman" w:cs="Times New Roman"/>
                <w:i/>
                <w:iCs/>
                <w:color w:val="5C5C5C"/>
                <w:sz w:val="24"/>
                <w:szCs w:val="24"/>
              </w:rPr>
            </w:pPr>
            <w:bookmarkStart w:id="516" w:name="Unit3_Session1_FreeResponse1"/>
            <w:bookmarkEnd w:id="51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322275541"/>
              <w:rPr>
                <w:rFonts w:ascii="Times New Roman" w:eastAsia="Times New Roman" w:hAnsi="Times New Roman" w:cs="Times New Roman"/>
                <w:i/>
                <w:iCs/>
                <w:color w:val="5C5C5C"/>
                <w:sz w:val="24"/>
                <w:szCs w:val="24"/>
              </w:rPr>
            </w:pPr>
            <w:bookmarkStart w:id="517" w:name="Unit3_Session1_FreeResponse2"/>
            <w:bookmarkEnd w:id="517"/>
            <w:r>
              <w:rPr>
                <w:rFonts w:ascii="Times New Roman" w:eastAsia="Times New Roman" w:hAnsi="Times New Roman" w:cs="Times New Roman"/>
                <w:i/>
                <w:iCs/>
                <w:color w:val="5C5C5C"/>
                <w:sz w:val="24"/>
                <w:szCs w:val="24"/>
              </w:rPr>
              <w:t xml:space="preserve">Provide your answer... </w:t>
            </w:r>
          </w:p>
        </w:tc>
      </w:tr>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645620309"/>
              <w:rPr>
                <w:rFonts w:ascii="Times New Roman" w:eastAsia="Times New Roman" w:hAnsi="Times New Roman" w:cs="Times New Roman"/>
                <w:i/>
                <w:iCs/>
                <w:color w:val="5C5C5C"/>
                <w:sz w:val="24"/>
                <w:szCs w:val="24"/>
              </w:rPr>
            </w:pPr>
            <w:bookmarkStart w:id="518" w:name="Unit3_Session1_FreeResponse3"/>
            <w:bookmarkEnd w:id="51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9.4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032535931"/>
              <w:rPr>
                <w:rFonts w:ascii="Times New Roman" w:eastAsia="Times New Roman" w:hAnsi="Times New Roman" w:cs="Times New Roman"/>
                <w:i/>
                <w:iCs/>
                <w:color w:val="5C5C5C"/>
                <w:sz w:val="24"/>
                <w:szCs w:val="24"/>
              </w:rPr>
            </w:pPr>
            <w:bookmarkStart w:id="519" w:name="Unit3_Session1_FreeResponse4"/>
            <w:bookmarkEnd w:id="519"/>
            <w:r>
              <w:rPr>
                <w:rFonts w:ascii="Times New Roman" w:eastAsia="Times New Roman" w:hAnsi="Times New Roman" w:cs="Times New Roman"/>
                <w:i/>
                <w:iCs/>
                <w:color w:val="5C5C5C"/>
                <w:sz w:val="24"/>
                <w:szCs w:val="24"/>
              </w:rPr>
              <w:t xml:space="preserve">Provide your answer... </w:t>
            </w:r>
          </w:p>
        </w:tc>
      </w:tr>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528444731"/>
              <w:rPr>
                <w:rFonts w:ascii="Times New Roman" w:eastAsia="Times New Roman" w:hAnsi="Times New Roman" w:cs="Times New Roman"/>
                <w:i/>
                <w:iCs/>
                <w:color w:val="5C5C5C"/>
                <w:sz w:val="24"/>
                <w:szCs w:val="24"/>
              </w:rPr>
            </w:pPr>
            <w:bookmarkStart w:id="520" w:name="Unit3_Session1_FreeResponse5"/>
            <w:bookmarkEnd w:id="52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655336476"/>
              <w:rPr>
                <w:rFonts w:ascii="Times New Roman" w:eastAsia="Times New Roman" w:hAnsi="Times New Roman" w:cs="Times New Roman"/>
                <w:i/>
                <w:iCs/>
                <w:color w:val="5C5C5C"/>
                <w:sz w:val="24"/>
                <w:szCs w:val="24"/>
              </w:rPr>
            </w:pPr>
            <w:bookmarkStart w:id="521" w:name="Unit3_Session1_FreeResponse6"/>
            <w:bookmarkEnd w:id="52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 mm</w:t>
            </w:r>
          </w:p>
        </w:tc>
      </w:tr>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cm 6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302736501"/>
              <w:rPr>
                <w:rFonts w:ascii="Times New Roman" w:eastAsia="Times New Roman" w:hAnsi="Times New Roman" w:cs="Times New Roman"/>
                <w:i/>
                <w:iCs/>
                <w:color w:val="5C5C5C"/>
                <w:sz w:val="24"/>
                <w:szCs w:val="24"/>
              </w:rPr>
            </w:pPr>
            <w:bookmarkStart w:id="522" w:name="Unit3_Session1_FreeResponse7"/>
            <w:bookmarkEnd w:id="52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224214083"/>
              <w:rPr>
                <w:rFonts w:ascii="Times New Roman" w:eastAsia="Times New Roman" w:hAnsi="Times New Roman" w:cs="Times New Roman"/>
                <w:i/>
                <w:iCs/>
                <w:color w:val="5C5C5C"/>
                <w:sz w:val="24"/>
                <w:szCs w:val="24"/>
              </w:rPr>
            </w:pPr>
            <w:bookmarkStart w:id="523" w:name="Unit3_Session1_FreeResponse8"/>
            <w:bookmarkEnd w:id="523"/>
            <w:r>
              <w:rPr>
                <w:rFonts w:ascii="Times New Roman" w:eastAsia="Times New Roman" w:hAnsi="Times New Roman" w:cs="Times New Roman"/>
                <w:i/>
                <w:iCs/>
                <w:color w:val="5C5C5C"/>
                <w:sz w:val="24"/>
                <w:szCs w:val="24"/>
              </w:rPr>
              <w:t xml:space="preserve">Provide your answer... </w:t>
            </w:r>
          </w:p>
        </w:tc>
      </w:tr>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034769652"/>
              <w:rPr>
                <w:rFonts w:ascii="Times New Roman" w:eastAsia="Times New Roman" w:hAnsi="Times New Roman" w:cs="Times New Roman"/>
                <w:i/>
                <w:iCs/>
                <w:color w:val="5C5C5C"/>
                <w:sz w:val="24"/>
                <w:szCs w:val="24"/>
              </w:rPr>
            </w:pPr>
            <w:bookmarkStart w:id="524" w:name="Unit3_Session1_FreeResponse9"/>
            <w:bookmarkEnd w:id="52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751007864"/>
              <w:rPr>
                <w:rFonts w:ascii="Times New Roman" w:eastAsia="Times New Roman" w:hAnsi="Times New Roman" w:cs="Times New Roman"/>
                <w:i/>
                <w:iCs/>
                <w:color w:val="5C5C5C"/>
                <w:sz w:val="24"/>
                <w:szCs w:val="24"/>
              </w:rPr>
            </w:pPr>
            <w:bookmarkStart w:id="525" w:name="Unit3_Session1_FreeResponse10"/>
            <w:bookmarkEnd w:id="52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 mm</w:t>
            </w:r>
          </w:p>
        </w:tc>
      </w:tr>
      <w:tr w:rsidR="00EA274E">
        <w:trPr>
          <w:divId w:val="182045983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884678611"/>
              <w:rPr>
                <w:rFonts w:ascii="Times New Roman" w:eastAsia="Times New Roman" w:hAnsi="Times New Roman" w:cs="Times New Roman"/>
                <w:i/>
                <w:iCs/>
                <w:color w:val="5C5C5C"/>
                <w:sz w:val="24"/>
                <w:szCs w:val="24"/>
              </w:rPr>
            </w:pPr>
            <w:bookmarkStart w:id="526" w:name="Unit3_Session1_FreeResponse11"/>
            <w:bookmarkEnd w:id="52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2047178369"/>
              <w:rPr>
                <w:rFonts w:ascii="Times New Roman" w:eastAsia="Times New Roman" w:hAnsi="Times New Roman" w:cs="Times New Roman"/>
                <w:i/>
                <w:iCs/>
                <w:color w:val="5C5C5C"/>
                <w:sz w:val="24"/>
                <w:szCs w:val="24"/>
              </w:rPr>
            </w:pPr>
            <w:bookmarkStart w:id="527" w:name="Unit3_Session1_FreeResponse12"/>
            <w:bookmarkEnd w:id="527"/>
            <w:r>
              <w:rPr>
                <w:rFonts w:ascii="Times New Roman" w:eastAsia="Times New Roman" w:hAnsi="Times New Roman" w:cs="Times New Roman"/>
                <w:i/>
                <w:iCs/>
                <w:color w:val="5C5C5C"/>
                <w:sz w:val="24"/>
                <w:szCs w:val="24"/>
              </w:rPr>
              <w:t xml:space="preserve">Provide your answer... </w:t>
            </w:r>
          </w:p>
        </w:tc>
      </w:tr>
    </w:tbl>
    <w:p w:rsidR="00EA274E" w:rsidRDefault="00894CC8">
      <w:pPr>
        <w:divId w:val="1630041573"/>
      </w:pPr>
      <w:r>
        <w:rPr>
          <w:vanish/>
        </w:rPr>
        <w:t>End of Table</w:t>
      </w:r>
    </w:p>
    <w:p w:rsidR="00EA274E" w:rsidRDefault="00894CC8">
      <w:pPr>
        <w:divId w:val="2022050442"/>
      </w:pPr>
      <w:r>
        <w:rPr>
          <w:vanish/>
        </w:rPr>
        <w:t>End of Question</w:t>
      </w:r>
    </w:p>
    <w:bookmarkStart w:id="528" w:name="View_Unit3_Session1_Answer3"/>
    <w:p w:rsidR="00EA274E" w:rsidRDefault="00894CC8">
      <w:pPr>
        <w:pStyle w:val="navbutton"/>
        <w:divId w:val="2022050442"/>
      </w:pPr>
      <w:r>
        <w:fldChar w:fldCharType="begin"/>
      </w:r>
      <w:r>
        <w:instrText xml:space="preserve"> HYPERLINK "" \l "Unit3_Session1_Answer3" </w:instrText>
      </w:r>
      <w:r>
        <w:fldChar w:fldCharType="separate"/>
      </w:r>
      <w:r>
        <w:rPr>
          <w:rStyle w:val="Hyperlink"/>
        </w:rPr>
        <w:t>View answer - Activity 4: Writing measurements in different ways</w:t>
      </w:r>
      <w:r>
        <w:fldChar w:fldCharType="end"/>
      </w:r>
      <w:bookmarkEnd w:id="528"/>
    </w:p>
    <w:p w:rsidR="00EA274E" w:rsidRDefault="00894CC8">
      <w:pPr>
        <w:divId w:val="756054782"/>
      </w:pPr>
      <w:r>
        <w:rPr>
          <w:vanish/>
        </w:rPr>
        <w:t>End of Activity</w:t>
      </w:r>
    </w:p>
    <w:p w:rsidR="00EA274E" w:rsidRDefault="00894CC8">
      <w:pPr>
        <w:pStyle w:val="Heading2"/>
        <w:divId w:val="861089003"/>
        <w:rPr>
          <w:rFonts w:eastAsia="Times New Roman"/>
        </w:rPr>
      </w:pPr>
      <w:bookmarkStart w:id="529" w:name="Unit3_Session1_Section4"/>
      <w:bookmarkEnd w:id="529"/>
      <w:r>
        <w:rPr>
          <w:rFonts w:eastAsia="Times New Roman"/>
        </w:rPr>
        <w:t>1.4 Converting units</w:t>
      </w:r>
    </w:p>
    <w:p w:rsidR="00EA274E" w:rsidRDefault="00894CC8">
      <w:pPr>
        <w:divId w:val="861089003"/>
      </w:pPr>
      <w:r>
        <w:t xml:space="preserve">You may often need to convert between different units of length. For example, if you were fitting a kitchen or measuring a piece of furniture, you might need to convert between millimetres and centimetres, or centimetres and metres. </w:t>
      </w:r>
    </w:p>
    <w:p w:rsidR="00EA274E" w:rsidRDefault="00894CC8">
      <w:pPr>
        <w:divId w:val="861089003"/>
      </w:pPr>
      <w:r>
        <w:t>Figure 9 shows you how to convert between metric units of length.</w:t>
      </w:r>
    </w:p>
    <w:p w:rsidR="00EA274E" w:rsidRDefault="00894CC8">
      <w:pPr>
        <w:divId w:val="861089003"/>
      </w:pPr>
      <w:r>
        <w:rPr>
          <w:vanish/>
        </w:rPr>
        <w:t>Start of Figure</w:t>
      </w:r>
    </w:p>
    <w:p w:rsidR="00EA274E" w:rsidRDefault="00894CC8">
      <w:pPr>
        <w:spacing w:before="240" w:beforeAutospacing="0" w:after="0" w:afterAutospacing="0" w:line="240" w:lineRule="auto"/>
        <w:divId w:val="521939501"/>
        <w:rPr>
          <w:rFonts w:ascii="Times New Roman" w:eastAsia="Times New Roman" w:hAnsi="Times New Roman" w:cs="Times New Roman"/>
          <w:sz w:val="24"/>
          <w:szCs w:val="24"/>
        </w:rPr>
      </w:pPr>
      <w:bookmarkStart w:id="530" w:name="Unit3_Session1_Figure9"/>
      <w:bookmarkEnd w:id="530"/>
      <w:r>
        <w:rPr>
          <w:rFonts w:ascii="Times New Roman" w:eastAsia="Times New Roman" w:hAnsi="Times New Roman" w:cs="Times New Roman"/>
          <w:noProof/>
          <w:sz w:val="24"/>
          <w:szCs w:val="24"/>
        </w:rPr>
        <w:drawing>
          <wp:inline distT="0" distB="0" distL="0" distR="0" wp14:anchorId="47EECB62" wp14:editId="2EFD587A">
            <wp:extent cx="5278331" cy="2184943"/>
            <wp:effectExtent l="0" t="0" r="0" b="6350"/>
            <wp:docPr id="172" name="Picture 172" descr="D:\AaaF\OUT\httpswwwopeneduopenlearn_cmid140259_2022-12-07_17-31-40_82d7e557728d45448e3e2a5d33cfe564\word\assets\bltl_m1_s2_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AaaF\OUT\httpswwwopeneduopenlearn_cmid140259_2022-12-07_17-31-40_82d7e557728d45448e3e2a5d33cfe564\word\assets\bltl_m1_s2_1-1b.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8331" cy="2184943"/>
                    </a:xfrm>
                    <a:prstGeom prst="rect">
                      <a:avLst/>
                    </a:prstGeom>
                    <a:noFill/>
                    <a:ln>
                      <a:noFill/>
                    </a:ln>
                  </pic:spPr>
                </pic:pic>
              </a:graphicData>
            </a:graphic>
          </wp:inline>
        </w:drawing>
      </w:r>
    </w:p>
    <w:p w:rsidR="00EA274E" w:rsidRDefault="00894CC8">
      <w:pPr>
        <w:pStyle w:val="Caption1"/>
        <w:divId w:val="258097932"/>
      </w:pPr>
      <w:r>
        <w:t>Figure 9 A conversion chart for length</w:t>
      </w:r>
    </w:p>
    <w:bookmarkStart w:id="531" w:name="View_Unit3_Session1_Description9"/>
    <w:p w:rsidR="00EA274E" w:rsidRDefault="00894CC8">
      <w:pPr>
        <w:pStyle w:val="navbutton"/>
        <w:divId w:val="258097932"/>
      </w:pPr>
      <w:r>
        <w:fldChar w:fldCharType="begin"/>
      </w:r>
      <w:r>
        <w:instrText xml:space="preserve"> HYPERLINK "" \l "Unit3_Session1_Description9" </w:instrText>
      </w:r>
      <w:r>
        <w:fldChar w:fldCharType="separate"/>
      </w:r>
      <w:r>
        <w:rPr>
          <w:rStyle w:val="Hyperlink"/>
        </w:rPr>
        <w:t>View description - Figure 9 A conversion chart for length</w:t>
      </w:r>
      <w:r>
        <w:fldChar w:fldCharType="end"/>
      </w:r>
      <w:bookmarkEnd w:id="531"/>
    </w:p>
    <w:p w:rsidR="00EA274E" w:rsidRDefault="00894CC8">
      <w:pPr>
        <w:divId w:val="861089003"/>
      </w:pPr>
      <w:r>
        <w:rPr>
          <w:vanish/>
        </w:rPr>
        <w:t>End of Figure</w:t>
      </w:r>
    </w:p>
    <w:p w:rsidR="00EA274E" w:rsidRDefault="00894CC8">
      <w:pPr>
        <w:divId w:val="861089003"/>
      </w:pPr>
      <w:r>
        <w:rPr>
          <w:vanish/>
        </w:rPr>
        <w:t>Start of Box</w:t>
      </w:r>
    </w:p>
    <w:p w:rsidR="00EA274E" w:rsidRDefault="00894CC8">
      <w:pPr>
        <w:divId w:val="826168166"/>
      </w:pPr>
      <w:bookmarkStart w:id="532" w:name="Unit3_Session1_Box4"/>
      <w:bookmarkEnd w:id="532"/>
      <w:r>
        <w:rPr>
          <w:rStyle w:val="Strong"/>
        </w:rPr>
        <w:t>Hint:</w:t>
      </w:r>
      <w:r>
        <w:t xml:space="preserve"> To convert from a bigger unit to a smaller unit (such as cm to mm), you multiply. To convert from a smaller unit to a bigger unit (such as mm to cm), you divide. </w:t>
      </w:r>
    </w:p>
    <w:p w:rsidR="00EA274E" w:rsidRDefault="00894CC8">
      <w:pPr>
        <w:divId w:val="861089003"/>
      </w:pPr>
      <w:r>
        <w:rPr>
          <w:vanish/>
        </w:rPr>
        <w:t>End of Box</w:t>
      </w:r>
    </w:p>
    <w:p w:rsidR="00EA274E" w:rsidRDefault="00894CC8">
      <w:pPr>
        <w:divId w:val="861089003"/>
      </w:pPr>
      <w:r>
        <w:rPr>
          <w:vanish/>
        </w:rPr>
        <w:t>Start of Case Study</w:t>
      </w:r>
    </w:p>
    <w:p w:rsidR="00EA274E" w:rsidRDefault="00894CC8">
      <w:pPr>
        <w:spacing w:before="240" w:beforeAutospacing="0" w:after="0" w:afterAutospacing="0" w:line="240" w:lineRule="auto"/>
        <w:ind w:left="240" w:right="240"/>
        <w:outlineLvl w:val="3"/>
        <w:divId w:val="1840458893"/>
        <w:rPr>
          <w:rFonts w:eastAsia="Times New Roman"/>
          <w:b/>
          <w:bCs/>
          <w:sz w:val="36"/>
          <w:szCs w:val="36"/>
        </w:rPr>
      </w:pPr>
      <w:bookmarkStart w:id="533" w:name="Unit3_Session1_CaseStudy2"/>
      <w:bookmarkEnd w:id="533"/>
      <w:r>
        <w:rPr>
          <w:rFonts w:eastAsia="Times New Roman"/>
          <w:b/>
          <w:bCs/>
          <w:sz w:val="36"/>
          <w:szCs w:val="36"/>
        </w:rPr>
        <w:t>Example: Converting units of length</w:t>
      </w:r>
    </w:p>
    <w:p w:rsidR="00EA274E" w:rsidRDefault="00894CC8">
      <w:pPr>
        <w:numPr>
          <w:ilvl w:val="0"/>
          <w:numId w:val="111"/>
        </w:numPr>
        <w:spacing w:before="0" w:beforeAutospacing="0" w:after="0" w:afterAutospacing="0"/>
        <w:ind w:left="780" w:right="780"/>
        <w:divId w:val="18047054"/>
        <w:rPr>
          <w:rFonts w:eastAsia="Times New Roman"/>
        </w:rPr>
      </w:pPr>
      <w:r>
        <w:rPr>
          <w:rFonts w:eastAsia="Times New Roman"/>
        </w:rPr>
        <w:t>What is 8.5 metres in centimetres?</w:t>
      </w:r>
    </w:p>
    <w:p w:rsidR="00EA274E" w:rsidRDefault="00894CC8">
      <w:pPr>
        <w:numPr>
          <w:ilvl w:val="0"/>
          <w:numId w:val="111"/>
        </w:numPr>
        <w:spacing w:before="0" w:beforeAutospacing="0" w:after="0" w:afterAutospacing="0"/>
        <w:ind w:left="780" w:right="780"/>
        <w:divId w:val="18047054"/>
        <w:rPr>
          <w:rFonts w:eastAsia="Times New Roman"/>
        </w:rPr>
      </w:pPr>
      <w:r>
        <w:rPr>
          <w:rFonts w:eastAsia="Times New Roman"/>
        </w:rPr>
        <w:t>What is 475 centimetres in metres?</w:t>
      </w:r>
    </w:p>
    <w:p w:rsidR="00EA274E" w:rsidRDefault="00894CC8">
      <w:pPr>
        <w:spacing w:line="240" w:lineRule="auto"/>
        <w:outlineLvl w:val="4"/>
        <w:divId w:val="18047054"/>
        <w:rPr>
          <w:rFonts w:eastAsia="Times New Roman"/>
          <w:b/>
          <w:bCs/>
          <w:sz w:val="32"/>
          <w:szCs w:val="32"/>
        </w:rPr>
      </w:pPr>
      <w:r>
        <w:rPr>
          <w:rFonts w:eastAsia="Times New Roman"/>
          <w:b/>
          <w:bCs/>
          <w:sz w:val="32"/>
          <w:szCs w:val="32"/>
        </w:rPr>
        <w:t>Method</w:t>
      </w:r>
    </w:p>
    <w:p w:rsidR="00EA274E" w:rsidRDefault="00894CC8">
      <w:pPr>
        <w:numPr>
          <w:ilvl w:val="0"/>
          <w:numId w:val="112"/>
        </w:numPr>
        <w:spacing w:before="0" w:beforeAutospacing="0" w:after="0" w:afterAutospacing="0"/>
        <w:ind w:left="780" w:right="780"/>
        <w:divId w:val="18047054"/>
        <w:rPr>
          <w:rFonts w:eastAsia="Times New Roman"/>
        </w:rPr>
      </w:pPr>
      <w:r>
        <w:rPr>
          <w:rFonts w:eastAsia="Times New Roman"/>
        </w:rPr>
        <w:t xml:space="preserve">Converting between metric units involves multiplying or dividing by 10, 100 or 1 000, which you will have practised in Session 1. As you can see from Figure 9, you need to multiply by 100 to convert from metres (m) to centimetres (cm). So converting 8.5 m into centimetres would be: </w:t>
      </w:r>
    </w:p>
    <w:p w:rsidR="00EA274E" w:rsidRDefault="00894CC8">
      <w:pPr>
        <w:numPr>
          <w:ilvl w:val="1"/>
          <w:numId w:val="112"/>
        </w:numPr>
        <w:spacing w:before="0" w:beforeAutospacing="0" w:after="0" w:afterAutospacing="0"/>
        <w:ind w:left="1560" w:right="1560"/>
        <w:divId w:val="18047054"/>
        <w:rPr>
          <w:rFonts w:eastAsia="Times New Roman"/>
        </w:rPr>
      </w:pPr>
      <w:r>
        <w:rPr>
          <w:rFonts w:eastAsia="Times New Roman"/>
        </w:rPr>
        <w:t>8.5 m × 100 = 850 cm</w:t>
      </w:r>
    </w:p>
    <w:p w:rsidR="00EA274E" w:rsidRDefault="00894CC8">
      <w:pPr>
        <w:numPr>
          <w:ilvl w:val="0"/>
          <w:numId w:val="112"/>
        </w:numPr>
        <w:spacing w:before="0" w:beforeAutospacing="0" w:after="0" w:afterAutospacing="0"/>
        <w:ind w:left="780" w:right="780"/>
        <w:divId w:val="18047054"/>
        <w:rPr>
          <w:rFonts w:eastAsia="Times New Roman"/>
        </w:rPr>
      </w:pPr>
      <w:r>
        <w:rPr>
          <w:rFonts w:eastAsia="Times New Roman"/>
        </w:rPr>
        <w:t xml:space="preserve">As you can see from Figure 9, you need to divide by 100 to convert from centimetres (cm) to metres (m). So converting 475 cm into metres would be: </w:t>
      </w:r>
    </w:p>
    <w:p w:rsidR="00EA274E" w:rsidRDefault="00894CC8">
      <w:pPr>
        <w:numPr>
          <w:ilvl w:val="1"/>
          <w:numId w:val="112"/>
        </w:numPr>
        <w:spacing w:before="0" w:beforeAutospacing="0" w:after="240" w:afterAutospacing="0"/>
        <w:ind w:left="1560" w:right="1560"/>
        <w:divId w:val="18047054"/>
        <w:rPr>
          <w:rFonts w:eastAsia="Times New Roman"/>
        </w:rPr>
      </w:pPr>
      <w:r>
        <w:rPr>
          <w:rFonts w:eastAsia="Times New Roman"/>
        </w:rPr>
        <w:t>475 cm ÷ 100 = 4.75 m</w:t>
      </w:r>
    </w:p>
    <w:p w:rsidR="00EA274E" w:rsidRDefault="00894CC8">
      <w:pPr>
        <w:divId w:val="861089003"/>
      </w:pPr>
      <w:r>
        <w:rPr>
          <w:vanish/>
        </w:rPr>
        <w:t>End of Case Study</w:t>
      </w:r>
    </w:p>
    <w:p w:rsidR="00EA274E" w:rsidRDefault="00894CC8">
      <w:pPr>
        <w:divId w:val="861089003"/>
      </w:pPr>
      <w:r>
        <w:t>Now try the following activities.</w:t>
      </w:r>
    </w:p>
    <w:p w:rsidR="00EA274E" w:rsidRDefault="00894CC8">
      <w:pPr>
        <w:divId w:val="861089003"/>
      </w:pPr>
      <w:r>
        <w:rPr>
          <w:vanish/>
        </w:rPr>
        <w:t>Start of Activity</w:t>
      </w:r>
    </w:p>
    <w:p w:rsidR="00EA274E" w:rsidRDefault="00894CC8">
      <w:pPr>
        <w:spacing w:before="240" w:beforeAutospacing="0" w:after="0" w:afterAutospacing="0" w:line="240" w:lineRule="auto"/>
        <w:ind w:left="240" w:right="240"/>
        <w:outlineLvl w:val="3"/>
        <w:divId w:val="1086800972"/>
        <w:rPr>
          <w:rFonts w:eastAsia="Times New Roman"/>
          <w:b/>
          <w:bCs/>
          <w:sz w:val="36"/>
          <w:szCs w:val="36"/>
        </w:rPr>
      </w:pPr>
      <w:bookmarkStart w:id="534" w:name="Unit3_Session1_Activity5"/>
      <w:bookmarkEnd w:id="534"/>
      <w:r>
        <w:rPr>
          <w:rFonts w:eastAsia="Times New Roman"/>
          <w:b/>
          <w:bCs/>
          <w:sz w:val="36"/>
          <w:szCs w:val="36"/>
        </w:rPr>
        <w:t>Activity 5: Converting lengths</w:t>
      </w:r>
    </w:p>
    <w:p w:rsidR="00EA274E" w:rsidRDefault="00894CC8">
      <w:pPr>
        <w:divId w:val="823352238"/>
      </w:pPr>
      <w:r>
        <w:rPr>
          <w:vanish/>
        </w:rPr>
        <w:t>Start of Question</w:t>
      </w:r>
    </w:p>
    <w:p w:rsidR="00EA274E" w:rsidRDefault="00894CC8">
      <w:pPr>
        <w:divId w:val="1007319386"/>
      </w:pPr>
      <w:bookmarkStart w:id="535" w:name="Unit3_Session1_Question7"/>
      <w:bookmarkEnd w:id="535"/>
      <w:r>
        <w:t>Use Figure 9 above to help you with the following activity.</w:t>
      </w:r>
    </w:p>
    <w:p w:rsidR="00EA274E" w:rsidRDefault="00894CC8">
      <w:pPr>
        <w:divId w:val="1007319386"/>
      </w:pPr>
      <w:r>
        <w:t xml:space="preserve">Please work these out without using a calculator. You may wish to look back at Session 1 first to remind you how to </w:t>
      </w:r>
      <w:hyperlink r:id="rId120" w:history="1">
        <w:r>
          <w:rPr>
            <w:rStyle w:val="Hyperlink"/>
          </w:rPr>
          <w:t>multiply</w:t>
        </w:r>
      </w:hyperlink>
      <w:r>
        <w:t xml:space="preserve"> and </w:t>
      </w:r>
      <w:hyperlink r:id="rId121" w:history="1">
        <w:r>
          <w:rPr>
            <w:rStyle w:val="Hyperlink"/>
          </w:rPr>
          <w:t>divide</w:t>
        </w:r>
      </w:hyperlink>
      <w:r>
        <w:t xml:space="preserve"> by 10, 100 and 1 000. </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20 mm = ? cm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54 mm = ? cm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0.5 cm = ? mm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8.6 cm = ? mm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400 cm = ? 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325cm = ? 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12 m = ? cm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6.8 m = ? cm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450 mm = ? m (</w:t>
      </w:r>
      <w:r>
        <w:rPr>
          <w:rStyle w:val="Strong"/>
          <w:rFonts w:eastAsia="Times New Roman"/>
        </w:rPr>
        <w:t>Hint:</w:t>
      </w:r>
      <w:r>
        <w:rPr>
          <w:rFonts w:eastAsia="Times New Roman"/>
        </w:rPr>
        <w:t xml:space="preserve"> You will need to look at the chart for how to convert from millimetres to centimetres and then centimetres to metres) </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2 m = ? mm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8 km = ? 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500 m = ? km</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I am 1.6 m tall. How tall am I in centimetres?</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 xml:space="preserve">You are fitting kitchen cabinets. The gap for the last cabinet is 80 cm. The sizes of the cabinets are shown in millimetres. Which size should you look for? </w:t>
      </w:r>
    </w:p>
    <w:p w:rsidR="00EA274E" w:rsidRDefault="00894CC8">
      <w:pPr>
        <w:numPr>
          <w:ilvl w:val="0"/>
          <w:numId w:val="113"/>
        </w:numPr>
        <w:spacing w:before="0" w:beforeAutospacing="0" w:after="0" w:afterAutospacing="0"/>
        <w:ind w:left="780" w:right="780"/>
        <w:divId w:val="1007319386"/>
        <w:rPr>
          <w:rFonts w:eastAsia="Times New Roman"/>
        </w:rPr>
      </w:pPr>
      <w:r>
        <w:rPr>
          <w:rFonts w:eastAsia="Times New Roman"/>
        </w:rPr>
        <w:t>You want to buy 30 cm of fabric. The fabric is sold by the metre. What should you ask for?</w:t>
      </w:r>
    </w:p>
    <w:p w:rsidR="00EA274E" w:rsidRDefault="00894CC8">
      <w:pPr>
        <w:divId w:val="823352238"/>
      </w:pPr>
      <w:r>
        <w:rPr>
          <w:vanish/>
        </w:rPr>
        <w:t>End of Question</w:t>
      </w:r>
    </w:p>
    <w:bookmarkStart w:id="536" w:name="View_Unit3_Session1_Answer4"/>
    <w:p w:rsidR="00EA274E" w:rsidRDefault="00894CC8">
      <w:pPr>
        <w:pStyle w:val="navbutton"/>
        <w:divId w:val="823352238"/>
      </w:pPr>
      <w:r>
        <w:fldChar w:fldCharType="begin"/>
      </w:r>
      <w:r>
        <w:instrText xml:space="preserve"> HYPERLINK "" \l "Unit3_Session1_Answer4" </w:instrText>
      </w:r>
      <w:r>
        <w:fldChar w:fldCharType="separate"/>
      </w:r>
      <w:r>
        <w:rPr>
          <w:rStyle w:val="Hyperlink"/>
        </w:rPr>
        <w:t>View answer - Activity 5: Converting lengths</w:t>
      </w:r>
      <w:r>
        <w:fldChar w:fldCharType="end"/>
      </w:r>
      <w:bookmarkEnd w:id="536"/>
    </w:p>
    <w:p w:rsidR="00EA274E" w:rsidRDefault="00894CC8">
      <w:pPr>
        <w:divId w:val="861089003"/>
      </w:pPr>
      <w:r>
        <w:rPr>
          <w:vanish/>
        </w:rPr>
        <w:t>End of Activity</w:t>
      </w:r>
    </w:p>
    <w:p w:rsidR="00EA274E" w:rsidRDefault="00894CC8">
      <w:pPr>
        <w:divId w:val="861089003"/>
      </w:pPr>
      <w:r>
        <w:rPr>
          <w:vanish/>
        </w:rPr>
        <w:t>Start of Activity</w:t>
      </w:r>
    </w:p>
    <w:p w:rsidR="00EA274E" w:rsidRDefault="00894CC8">
      <w:pPr>
        <w:spacing w:before="240" w:beforeAutospacing="0" w:after="0" w:afterAutospacing="0" w:line="240" w:lineRule="auto"/>
        <w:ind w:left="240" w:right="240"/>
        <w:outlineLvl w:val="3"/>
        <w:divId w:val="511460388"/>
        <w:rPr>
          <w:rFonts w:eastAsia="Times New Roman"/>
          <w:b/>
          <w:bCs/>
          <w:sz w:val="36"/>
          <w:szCs w:val="36"/>
        </w:rPr>
      </w:pPr>
      <w:bookmarkStart w:id="537" w:name="Unit3_Session1_Activity6"/>
      <w:bookmarkEnd w:id="537"/>
      <w:r>
        <w:rPr>
          <w:rFonts w:eastAsia="Times New Roman"/>
          <w:b/>
          <w:bCs/>
          <w:sz w:val="36"/>
          <w:szCs w:val="36"/>
        </w:rPr>
        <w:t>Activity 6: Matching the same measurement</w:t>
      </w:r>
    </w:p>
    <w:p w:rsidR="00EA274E" w:rsidRDefault="00894CC8">
      <w:pPr>
        <w:divId w:val="868372281"/>
      </w:pPr>
      <w:r>
        <w:rPr>
          <w:vanish/>
        </w:rPr>
        <w:t>Start of Question</w:t>
      </w:r>
    </w:p>
    <w:p w:rsidR="00EA274E" w:rsidRDefault="00894CC8">
      <w:pPr>
        <w:divId w:val="989551956"/>
      </w:pPr>
      <w:bookmarkStart w:id="538" w:name="Unit3_Session1_Question8"/>
      <w:bookmarkEnd w:id="538"/>
      <w:r>
        <w:t>Match the following measurements:</w:t>
      </w:r>
    </w:p>
    <w:p w:rsidR="00EA274E" w:rsidRDefault="00894CC8">
      <w:pPr>
        <w:divId w:val="868372281"/>
      </w:pPr>
      <w:r>
        <w:rPr>
          <w:vanish/>
        </w:rPr>
        <w:t>End of Question</w:t>
      </w:r>
    </w:p>
    <w:p w:rsidR="00EA274E" w:rsidRDefault="00894CC8">
      <w:pPr>
        <w:ind w:left="120" w:right="120"/>
        <w:divId w:val="219708093"/>
      </w:pPr>
      <w:r>
        <w:t>500 cm</w:t>
      </w:r>
    </w:p>
    <w:p w:rsidR="00EA274E" w:rsidRDefault="00894CC8">
      <w:pPr>
        <w:ind w:left="120" w:right="120"/>
        <w:divId w:val="1367212774"/>
      </w:pPr>
      <w:r>
        <w:t>1.5 cm</w:t>
      </w:r>
    </w:p>
    <w:p w:rsidR="00EA274E" w:rsidRDefault="00894CC8">
      <w:pPr>
        <w:ind w:left="120" w:right="120"/>
        <w:divId w:val="885992284"/>
      </w:pPr>
      <w:r>
        <w:t>15 cm</w:t>
      </w:r>
    </w:p>
    <w:p w:rsidR="00EA274E" w:rsidRDefault="00894CC8">
      <w:pPr>
        <w:ind w:left="120" w:right="120"/>
        <w:divId w:val="2039506651"/>
      </w:pPr>
      <w:r>
        <w:t>5 cm</w:t>
      </w:r>
    </w:p>
    <w:p w:rsidR="00EA274E" w:rsidRDefault="00894CC8">
      <w:pPr>
        <w:ind w:left="120" w:right="120"/>
        <w:divId w:val="2038584318"/>
      </w:pPr>
      <w:r>
        <w:t>500 m</w:t>
      </w:r>
    </w:p>
    <w:p w:rsidR="00EA274E" w:rsidRDefault="00894CC8">
      <w:pPr>
        <w:ind w:left="120" w:right="120"/>
        <w:divId w:val="1427530580"/>
      </w:pPr>
      <w:r>
        <w:t>1.5 m</w:t>
      </w:r>
    </w:p>
    <w:p w:rsidR="00EA274E" w:rsidRDefault="00894CC8">
      <w:pPr>
        <w:ind w:left="120" w:right="120"/>
        <w:divId w:val="1070924026"/>
      </w:pPr>
      <w:r>
        <w:t>1 500 cm</w:t>
      </w:r>
    </w:p>
    <w:p w:rsidR="00EA274E" w:rsidRDefault="00894CC8">
      <w:pPr>
        <w:ind w:left="120" w:right="120"/>
        <w:divId w:val="155268032"/>
      </w:pPr>
      <w:r>
        <w:t>1 500 m</w:t>
      </w:r>
    </w:p>
    <w:p w:rsidR="00EA274E" w:rsidRDefault="00894CC8">
      <w:pPr>
        <w:ind w:left="120" w:right="120"/>
        <w:divId w:val="1847551269"/>
      </w:pPr>
      <w:r>
        <w:t>5 m</w:t>
      </w:r>
    </w:p>
    <w:p w:rsidR="00EA274E" w:rsidRDefault="00894CC8">
      <w:pPr>
        <w:ind w:left="120" w:right="120"/>
        <w:divId w:val="1408575761"/>
      </w:pPr>
      <w:r>
        <w:t>15 mm</w:t>
      </w:r>
    </w:p>
    <w:p w:rsidR="00EA274E" w:rsidRDefault="00894CC8">
      <w:pPr>
        <w:ind w:left="120" w:right="120"/>
        <w:divId w:val="352222744"/>
      </w:pPr>
      <w:r>
        <w:t>150 mm</w:t>
      </w:r>
    </w:p>
    <w:p w:rsidR="00EA274E" w:rsidRDefault="00894CC8">
      <w:pPr>
        <w:ind w:left="120" w:right="120"/>
        <w:divId w:val="98138314"/>
      </w:pPr>
      <w:r>
        <w:t>50 mm</w:t>
      </w:r>
    </w:p>
    <w:p w:rsidR="00EA274E" w:rsidRDefault="00894CC8">
      <w:pPr>
        <w:ind w:left="120" w:right="120"/>
        <w:divId w:val="342783342"/>
      </w:pPr>
      <w:r>
        <w:t>0.5 km</w:t>
      </w:r>
    </w:p>
    <w:p w:rsidR="00EA274E" w:rsidRDefault="00894CC8">
      <w:pPr>
        <w:ind w:left="120" w:right="120"/>
        <w:divId w:val="783041809"/>
      </w:pPr>
      <w:r>
        <w:t>150 cm</w:t>
      </w:r>
    </w:p>
    <w:p w:rsidR="00EA274E" w:rsidRDefault="00894CC8">
      <w:pPr>
        <w:ind w:left="120" w:right="120"/>
        <w:divId w:val="1066299169"/>
      </w:pPr>
      <w:r>
        <w:t>15 m</w:t>
      </w:r>
    </w:p>
    <w:p w:rsidR="00EA274E" w:rsidRDefault="00894CC8">
      <w:pPr>
        <w:ind w:left="120" w:right="120"/>
        <w:divId w:val="1871140087"/>
      </w:pPr>
      <w:r>
        <w:t>1.5 km</w:t>
      </w:r>
    </w:p>
    <w:bookmarkStart w:id="539" w:name="View_Unit3_Session1_Interaction2"/>
    <w:p w:rsidR="00EA274E" w:rsidRDefault="00894CC8">
      <w:pPr>
        <w:pStyle w:val="navbutton"/>
        <w:divId w:val="868372281"/>
      </w:pPr>
      <w:r>
        <w:fldChar w:fldCharType="begin"/>
      </w:r>
      <w:r>
        <w:instrText xml:space="preserve"> HYPERLINK "" \l "Unit3_Session1_Interaction2" </w:instrText>
      </w:r>
      <w:r>
        <w:fldChar w:fldCharType="separate"/>
      </w:r>
      <w:r>
        <w:rPr>
          <w:rStyle w:val="Hyperlink"/>
        </w:rPr>
        <w:t>View answer - Activity 6: Matching the same measurement</w:t>
      </w:r>
      <w:r>
        <w:fldChar w:fldCharType="end"/>
      </w:r>
      <w:bookmarkEnd w:id="539"/>
    </w:p>
    <w:p w:rsidR="00EA274E" w:rsidRDefault="00894CC8">
      <w:pPr>
        <w:divId w:val="861089003"/>
      </w:pPr>
      <w:r>
        <w:rPr>
          <w:vanish/>
        </w:rPr>
        <w:t>End of Activity</w:t>
      </w:r>
    </w:p>
    <w:p w:rsidR="00EA274E" w:rsidRDefault="00894CC8">
      <w:pPr>
        <w:pStyle w:val="Heading2"/>
        <w:divId w:val="959334669"/>
        <w:rPr>
          <w:rFonts w:eastAsia="Times New Roman"/>
        </w:rPr>
      </w:pPr>
      <w:bookmarkStart w:id="540" w:name="Unit3_Session1_Section5"/>
      <w:bookmarkEnd w:id="540"/>
      <w:r>
        <w:rPr>
          <w:rFonts w:eastAsia="Times New Roman"/>
        </w:rPr>
        <w:t>1.5 Calculate using metric units of length</w:t>
      </w:r>
    </w:p>
    <w:p w:rsidR="00EA274E" w:rsidRDefault="00894CC8">
      <w:pPr>
        <w:divId w:val="959334669"/>
      </w:pPr>
      <w:r>
        <w:t xml:space="preserve">You may need to carry out calculations with length. This may require you to convert between metric units, either before you carry out the calculation or at the end. </w:t>
      </w:r>
    </w:p>
    <w:p w:rsidR="00EA274E" w:rsidRDefault="00894CC8">
      <w:pPr>
        <w:divId w:val="959334669"/>
      </w:pPr>
      <w:r>
        <w:rPr>
          <w:vanish/>
        </w:rPr>
        <w:t>Start of Case Study</w:t>
      </w:r>
    </w:p>
    <w:p w:rsidR="00EA274E" w:rsidRDefault="00894CC8">
      <w:pPr>
        <w:spacing w:before="240" w:beforeAutospacing="0" w:after="0" w:afterAutospacing="0" w:line="240" w:lineRule="auto"/>
        <w:ind w:left="240" w:right="240"/>
        <w:outlineLvl w:val="3"/>
        <w:divId w:val="1345748760"/>
        <w:rPr>
          <w:rFonts w:eastAsia="Times New Roman"/>
          <w:b/>
          <w:bCs/>
          <w:sz w:val="36"/>
          <w:szCs w:val="36"/>
        </w:rPr>
      </w:pPr>
      <w:bookmarkStart w:id="541" w:name="Unit3_Session1_CaseStudy3"/>
      <w:bookmarkEnd w:id="541"/>
      <w:r>
        <w:rPr>
          <w:rFonts w:eastAsia="Times New Roman"/>
          <w:b/>
          <w:bCs/>
          <w:sz w:val="36"/>
          <w:szCs w:val="36"/>
        </w:rPr>
        <w:t>Example: Bunting</w:t>
      </w:r>
    </w:p>
    <w:p w:rsidR="00EA274E" w:rsidRDefault="00894CC8">
      <w:pPr>
        <w:divId w:val="1146556165"/>
      </w:pPr>
      <w:r>
        <w:t xml:space="preserve">Fran is putting up bunting. She has three lengths of bunting, measuring 160 cm, 240 cm and 95 cm. How many metres of bunting does she have? </w:t>
      </w:r>
    </w:p>
    <w:p w:rsidR="00EA274E" w:rsidRDefault="00894CC8">
      <w:pPr>
        <w:spacing w:line="240" w:lineRule="auto"/>
        <w:outlineLvl w:val="4"/>
        <w:divId w:val="1146556165"/>
        <w:rPr>
          <w:rFonts w:eastAsia="Times New Roman"/>
          <w:b/>
          <w:bCs/>
          <w:sz w:val="32"/>
          <w:szCs w:val="32"/>
        </w:rPr>
      </w:pPr>
      <w:r>
        <w:rPr>
          <w:rFonts w:eastAsia="Times New Roman"/>
          <w:b/>
          <w:bCs/>
          <w:sz w:val="32"/>
          <w:szCs w:val="32"/>
        </w:rPr>
        <w:t>Method</w:t>
      </w:r>
    </w:p>
    <w:p w:rsidR="00EA274E" w:rsidRDefault="00894CC8">
      <w:pPr>
        <w:divId w:val="1146556165"/>
      </w:pPr>
      <w:r>
        <w:t>All of the units are given in centimetres, so you can add them together:</w:t>
      </w:r>
    </w:p>
    <w:p w:rsidR="00EA274E" w:rsidRDefault="00894CC8">
      <w:pPr>
        <w:divId w:val="1146556165"/>
      </w:pPr>
      <w:r>
        <w:rPr>
          <w:vanish/>
        </w:rPr>
        <w:t>Start of Extract</w:t>
      </w:r>
    </w:p>
    <w:p w:rsidR="00EA274E" w:rsidRDefault="00894CC8">
      <w:pPr>
        <w:divId w:val="1866551467"/>
      </w:pPr>
      <w:bookmarkStart w:id="542" w:name="Unit3_Session1_Extract4"/>
      <w:bookmarkEnd w:id="542"/>
      <w:r>
        <w:t>165 cm + 240 cm + 95 cm = 500 cm</w:t>
      </w:r>
    </w:p>
    <w:p w:rsidR="00EA274E" w:rsidRDefault="00894CC8">
      <w:pPr>
        <w:divId w:val="1146556165"/>
      </w:pPr>
      <w:r>
        <w:rPr>
          <w:vanish/>
        </w:rPr>
        <w:t>End of Extract</w:t>
      </w:r>
    </w:p>
    <w:p w:rsidR="00EA274E" w:rsidRDefault="00894CC8">
      <w:pPr>
        <w:divId w:val="1146556165"/>
      </w:pPr>
      <w:r>
        <w:t>The question asks for the answer in metres, so you need to convert 500 cm into metres:</w:t>
      </w:r>
    </w:p>
    <w:p w:rsidR="00EA274E" w:rsidRDefault="00894CC8">
      <w:pPr>
        <w:divId w:val="1146556165"/>
      </w:pPr>
      <w:r>
        <w:rPr>
          <w:vanish/>
        </w:rPr>
        <w:t>Start of Extract</w:t>
      </w:r>
    </w:p>
    <w:p w:rsidR="00EA274E" w:rsidRDefault="00894CC8">
      <w:pPr>
        <w:divId w:val="493840567"/>
      </w:pPr>
      <w:bookmarkStart w:id="543" w:name="Unit3_Session1_Extract5"/>
      <w:bookmarkEnd w:id="543"/>
      <w:r>
        <w:t>500 cm ÷ 100 = 5 m</w:t>
      </w:r>
    </w:p>
    <w:p w:rsidR="00EA274E" w:rsidRDefault="00894CC8">
      <w:pPr>
        <w:divId w:val="1146556165"/>
      </w:pPr>
      <w:r>
        <w:rPr>
          <w:vanish/>
        </w:rPr>
        <w:t>End of Extract</w:t>
      </w:r>
    </w:p>
    <w:p w:rsidR="00EA274E" w:rsidRDefault="00894CC8">
      <w:pPr>
        <w:divId w:val="1146556165"/>
      </w:pPr>
      <w:r>
        <w:t>So Fran will have 5 m of bunting.</w:t>
      </w:r>
    </w:p>
    <w:p w:rsidR="00EA274E" w:rsidRDefault="00894CC8">
      <w:pPr>
        <w:divId w:val="959334669"/>
      </w:pPr>
      <w:r>
        <w:rPr>
          <w:vanish/>
        </w:rPr>
        <w:t>End of Case Study</w:t>
      </w:r>
    </w:p>
    <w:p w:rsidR="00EA274E" w:rsidRDefault="00894CC8">
      <w:pPr>
        <w:divId w:val="959334669"/>
      </w:pPr>
      <w:r>
        <w:rPr>
          <w:vanish/>
        </w:rPr>
        <w:t>Start of Case Study</w:t>
      </w:r>
    </w:p>
    <w:p w:rsidR="00EA274E" w:rsidRDefault="00894CC8">
      <w:pPr>
        <w:spacing w:before="240" w:beforeAutospacing="0" w:after="0" w:afterAutospacing="0" w:line="240" w:lineRule="auto"/>
        <w:ind w:left="240" w:right="240"/>
        <w:outlineLvl w:val="3"/>
        <w:divId w:val="1509981682"/>
        <w:rPr>
          <w:rFonts w:eastAsia="Times New Roman"/>
          <w:b/>
          <w:bCs/>
          <w:sz w:val="36"/>
          <w:szCs w:val="36"/>
        </w:rPr>
      </w:pPr>
      <w:bookmarkStart w:id="544" w:name="Unit3_Session1_CaseStudy4"/>
      <w:bookmarkEnd w:id="544"/>
      <w:r>
        <w:rPr>
          <w:rFonts w:eastAsia="Times New Roman"/>
          <w:b/>
          <w:bCs/>
          <w:sz w:val="36"/>
          <w:szCs w:val="36"/>
        </w:rPr>
        <w:t>Example: Length of shelves</w:t>
      </w:r>
    </w:p>
    <w:p w:rsidR="00EA274E" w:rsidRDefault="00894CC8">
      <w:pPr>
        <w:divId w:val="1751266927"/>
      </w:pPr>
      <w:r>
        <w:t xml:space="preserve">Dixie wants to put up a shelf in an alcove. The alcove is 146 cm wide. She has a plank of wood that is 2 m long. How much wood will she have left over? </w:t>
      </w:r>
    </w:p>
    <w:p w:rsidR="00EA274E" w:rsidRDefault="00894CC8">
      <w:pPr>
        <w:spacing w:line="240" w:lineRule="auto"/>
        <w:outlineLvl w:val="4"/>
        <w:divId w:val="1751266927"/>
        <w:rPr>
          <w:rFonts w:eastAsia="Times New Roman"/>
          <w:b/>
          <w:bCs/>
          <w:sz w:val="32"/>
          <w:szCs w:val="32"/>
        </w:rPr>
      </w:pPr>
      <w:r>
        <w:rPr>
          <w:rFonts w:eastAsia="Times New Roman"/>
          <w:b/>
          <w:bCs/>
          <w:sz w:val="32"/>
          <w:szCs w:val="32"/>
        </w:rPr>
        <w:t>Method</w:t>
      </w:r>
    </w:p>
    <w:p w:rsidR="00EA274E" w:rsidRDefault="00894CC8">
      <w:pPr>
        <w:divId w:val="1751266927"/>
      </w:pPr>
      <w:r>
        <w:t>The plank of wood is in metres, so you need to convert this into centimetres:</w:t>
      </w:r>
    </w:p>
    <w:p w:rsidR="00EA274E" w:rsidRDefault="00894CC8">
      <w:pPr>
        <w:divId w:val="1751266927"/>
      </w:pPr>
      <w:r>
        <w:rPr>
          <w:vanish/>
        </w:rPr>
        <w:t>Start of Extract</w:t>
      </w:r>
    </w:p>
    <w:p w:rsidR="00EA274E" w:rsidRDefault="00894CC8">
      <w:pPr>
        <w:divId w:val="1708603478"/>
      </w:pPr>
      <w:bookmarkStart w:id="545" w:name="Unit3_Session1_Extract6"/>
      <w:bookmarkEnd w:id="545"/>
      <w:r>
        <w:t>2 m × 100 = 200 cm</w:t>
      </w:r>
    </w:p>
    <w:p w:rsidR="00EA274E" w:rsidRDefault="00894CC8">
      <w:pPr>
        <w:divId w:val="1708603478"/>
      </w:pPr>
      <w:r>
        <w:t>200 cm – 146 cm = 54 cm</w:t>
      </w:r>
    </w:p>
    <w:p w:rsidR="00EA274E" w:rsidRDefault="00894CC8">
      <w:pPr>
        <w:divId w:val="1751266927"/>
      </w:pPr>
      <w:r>
        <w:rPr>
          <w:vanish/>
        </w:rPr>
        <w:t>End of Extract</w:t>
      </w:r>
    </w:p>
    <w:p w:rsidR="00EA274E" w:rsidRDefault="00894CC8">
      <w:pPr>
        <w:divId w:val="1751266927"/>
      </w:pPr>
      <w:r>
        <w:t>So Dixie will have 54 cm left over.</w:t>
      </w:r>
    </w:p>
    <w:p w:rsidR="00EA274E" w:rsidRDefault="00894CC8">
      <w:pPr>
        <w:divId w:val="959334669"/>
      </w:pPr>
      <w:r>
        <w:rPr>
          <w:vanish/>
        </w:rPr>
        <w:t>End of Case Study</w:t>
      </w:r>
    </w:p>
    <w:p w:rsidR="00EA274E" w:rsidRDefault="00894CC8">
      <w:pPr>
        <w:divId w:val="959334669"/>
      </w:pPr>
      <w:r>
        <w:t>Now try the following activity.</w:t>
      </w:r>
    </w:p>
    <w:p w:rsidR="00EA274E" w:rsidRDefault="00894CC8">
      <w:pPr>
        <w:divId w:val="959334669"/>
      </w:pPr>
      <w:r>
        <w:rPr>
          <w:vanish/>
        </w:rPr>
        <w:t>Start of Activity</w:t>
      </w:r>
    </w:p>
    <w:p w:rsidR="00EA274E" w:rsidRDefault="00894CC8">
      <w:pPr>
        <w:spacing w:before="240" w:beforeAutospacing="0" w:after="0" w:afterAutospacing="0" w:line="240" w:lineRule="auto"/>
        <w:ind w:left="240" w:right="240"/>
        <w:outlineLvl w:val="3"/>
        <w:divId w:val="1558779232"/>
        <w:rPr>
          <w:rFonts w:eastAsia="Times New Roman"/>
          <w:b/>
          <w:bCs/>
          <w:sz w:val="36"/>
          <w:szCs w:val="36"/>
        </w:rPr>
      </w:pPr>
      <w:bookmarkStart w:id="546" w:name="Unit3_Session1_Activity7"/>
      <w:bookmarkEnd w:id="546"/>
      <w:r>
        <w:rPr>
          <w:rFonts w:eastAsia="Times New Roman"/>
          <w:b/>
          <w:bCs/>
          <w:sz w:val="36"/>
          <w:szCs w:val="36"/>
        </w:rPr>
        <w:t>Activity 7: Carrying out calculations with length</w:t>
      </w:r>
    </w:p>
    <w:p w:rsidR="00EA274E" w:rsidRDefault="00894CC8">
      <w:pPr>
        <w:divId w:val="1316374829"/>
      </w:pPr>
      <w:r>
        <w:rPr>
          <w:vanish/>
        </w:rPr>
        <w:t>Start of Question</w:t>
      </w:r>
    </w:p>
    <w:p w:rsidR="00EA274E" w:rsidRDefault="00894CC8">
      <w:pPr>
        <w:divId w:val="66272359"/>
      </w:pPr>
      <w:bookmarkStart w:id="547" w:name="Unit3_Session1_Question9"/>
      <w:bookmarkEnd w:id="547"/>
      <w:r>
        <w:t xml:space="preserve">Calculate the answers to the following problems without using a calculator. You may double-check your answers with a calculator if you need to. Remember to check your answers once you have completed the questions. </w:t>
      </w:r>
    </w:p>
    <w:p w:rsidR="00EA274E" w:rsidRDefault="00894CC8">
      <w:pPr>
        <w:numPr>
          <w:ilvl w:val="0"/>
          <w:numId w:val="114"/>
        </w:numPr>
        <w:spacing w:before="0" w:beforeAutospacing="0" w:after="0" w:afterAutospacing="0"/>
        <w:ind w:left="780" w:right="780"/>
        <w:divId w:val="66272359"/>
        <w:rPr>
          <w:rFonts w:eastAsia="Times New Roman"/>
        </w:rPr>
      </w:pPr>
      <w:r>
        <w:rPr>
          <w:rFonts w:eastAsia="Times New Roman"/>
        </w:rPr>
        <w:t xml:space="preserve">You are making Christmas cards for a craft stall. You want to add a bow, which takes 10 cm of ribbon, to each card. You plan to make 50 cards. How many metres of ribbon do you need? </w:t>
      </w:r>
    </w:p>
    <w:p w:rsidR="00EA274E" w:rsidRDefault="00894CC8">
      <w:pPr>
        <w:numPr>
          <w:ilvl w:val="0"/>
          <w:numId w:val="114"/>
        </w:numPr>
        <w:spacing w:before="0" w:beforeAutospacing="0" w:after="0" w:afterAutospacing="0"/>
        <w:ind w:left="780" w:right="780"/>
        <w:divId w:val="66272359"/>
        <w:rPr>
          <w:rFonts w:eastAsia="Times New Roman"/>
        </w:rPr>
      </w:pPr>
      <w:r>
        <w:rPr>
          <w:rFonts w:eastAsia="Times New Roman"/>
        </w:rPr>
        <w:t>You want to make a garden planter that measures 1.5 m by 60 cm. How much wood will you need to buy? (</w:t>
      </w:r>
      <w:r>
        <w:rPr>
          <w:rStyle w:val="Strong"/>
          <w:rFonts w:eastAsia="Times New Roman"/>
        </w:rPr>
        <w:t>Hint:</w:t>
      </w:r>
      <w:r>
        <w:rPr>
          <w:rFonts w:eastAsia="Times New Roman"/>
        </w:rPr>
        <w:t xml:space="preserve"> you will need two planks of each length to make the planter.) </w:t>
      </w:r>
    </w:p>
    <w:p w:rsidR="00EA274E" w:rsidRDefault="00894CC8">
      <w:pPr>
        <w:numPr>
          <w:ilvl w:val="0"/>
          <w:numId w:val="114"/>
        </w:numPr>
        <w:spacing w:before="0" w:beforeAutospacing="0" w:after="0" w:afterAutospacing="0"/>
        <w:ind w:left="780" w:right="780"/>
        <w:divId w:val="66272359"/>
        <w:rPr>
          <w:rFonts w:eastAsia="Times New Roman"/>
        </w:rPr>
      </w:pPr>
      <w:r>
        <w:rPr>
          <w:rFonts w:eastAsia="Times New Roman"/>
        </w:rPr>
        <w:t xml:space="preserve">Sally is making a pair of curtains. Each curtain requires 1.8 m of fabric plus 20 cm each for hemming. How many metres of fabric will she need? </w:t>
      </w:r>
    </w:p>
    <w:p w:rsidR="00EA274E" w:rsidRDefault="00894CC8">
      <w:pPr>
        <w:numPr>
          <w:ilvl w:val="0"/>
          <w:numId w:val="114"/>
        </w:numPr>
        <w:spacing w:before="0" w:beforeAutospacing="0" w:after="0" w:afterAutospacing="0"/>
        <w:ind w:left="780" w:right="780"/>
        <w:divId w:val="66272359"/>
        <w:rPr>
          <w:rFonts w:eastAsia="Times New Roman"/>
        </w:rPr>
      </w:pPr>
      <w:r>
        <w:rPr>
          <w:rFonts w:eastAsia="Times New Roman"/>
        </w:rPr>
        <w:t xml:space="preserve">John wants to put shelving in his garage to hold storage boxes. Each storage box is 45 cm wide and John wants to be able to put four boxes on each shelf. He has seen some shelves that are 2 m wide. Would they be suitable? </w:t>
      </w:r>
    </w:p>
    <w:p w:rsidR="00EA274E" w:rsidRDefault="00894CC8">
      <w:pPr>
        <w:divId w:val="1316374829"/>
      </w:pPr>
      <w:r>
        <w:rPr>
          <w:vanish/>
        </w:rPr>
        <w:t>End of Question</w:t>
      </w:r>
    </w:p>
    <w:bookmarkStart w:id="548" w:name="View_Unit3_Session1_Answer5"/>
    <w:p w:rsidR="00EA274E" w:rsidRDefault="00894CC8">
      <w:pPr>
        <w:pStyle w:val="navbutton"/>
        <w:divId w:val="1316374829"/>
      </w:pPr>
      <w:r>
        <w:fldChar w:fldCharType="begin"/>
      </w:r>
      <w:r>
        <w:instrText xml:space="preserve"> HYPERLINK "" \l "Unit3_Session1_Answer5" </w:instrText>
      </w:r>
      <w:r>
        <w:fldChar w:fldCharType="separate"/>
      </w:r>
      <w:r>
        <w:rPr>
          <w:rStyle w:val="Hyperlink"/>
        </w:rPr>
        <w:t>View answer - Activity 7: Carrying out calculations with length</w:t>
      </w:r>
      <w:r>
        <w:fldChar w:fldCharType="end"/>
      </w:r>
      <w:bookmarkEnd w:id="548"/>
    </w:p>
    <w:p w:rsidR="00EA274E" w:rsidRDefault="00894CC8">
      <w:pPr>
        <w:divId w:val="959334669"/>
      </w:pPr>
      <w:r>
        <w:rPr>
          <w:vanish/>
        </w:rPr>
        <w:t>End of Activity</w:t>
      </w:r>
    </w:p>
    <w:p w:rsidR="00EA274E" w:rsidRDefault="00894CC8">
      <w:pPr>
        <w:pStyle w:val="Heading3"/>
        <w:divId w:val="992374907"/>
        <w:rPr>
          <w:rFonts w:eastAsia="Times New Roman"/>
        </w:rPr>
      </w:pPr>
      <w:bookmarkStart w:id="549" w:name="Unit3_Session1_InternalSection1"/>
      <w:bookmarkEnd w:id="549"/>
      <w:r>
        <w:rPr>
          <w:rFonts w:eastAsia="Times New Roman"/>
        </w:rPr>
        <w:t>Summary</w:t>
      </w:r>
    </w:p>
    <w:p w:rsidR="00EA274E" w:rsidRDefault="00894CC8">
      <w:pPr>
        <w:divId w:val="992374907"/>
      </w:pPr>
      <w:r>
        <w:t xml:space="preserve">Throughout this section you have looked at measuring and calculating length. You have used different metric measurements, such as millimetres, centimetres, metres and kilometres. You can now: </w:t>
      </w:r>
    </w:p>
    <w:p w:rsidR="00EA274E" w:rsidRDefault="00894CC8">
      <w:pPr>
        <w:numPr>
          <w:ilvl w:val="0"/>
          <w:numId w:val="115"/>
        </w:numPr>
        <w:spacing w:before="0" w:beforeAutospacing="0" w:after="0" w:afterAutospacing="0"/>
        <w:ind w:left="780" w:right="780"/>
        <w:divId w:val="992374907"/>
        <w:rPr>
          <w:rFonts w:eastAsia="Times New Roman"/>
        </w:rPr>
      </w:pPr>
      <w:r>
        <w:rPr>
          <w:rFonts w:eastAsia="Times New Roman"/>
        </w:rPr>
        <w:t>measure and understand the sizes of objects</w:t>
      </w:r>
    </w:p>
    <w:p w:rsidR="00EA274E" w:rsidRDefault="00894CC8">
      <w:pPr>
        <w:numPr>
          <w:ilvl w:val="0"/>
          <w:numId w:val="115"/>
        </w:numPr>
        <w:spacing w:before="0" w:beforeAutospacing="0" w:after="0" w:afterAutospacing="0"/>
        <w:ind w:left="780" w:right="780"/>
        <w:divId w:val="992374907"/>
        <w:rPr>
          <w:rFonts w:eastAsia="Times New Roman"/>
        </w:rPr>
      </w:pPr>
      <w:r>
        <w:rPr>
          <w:rFonts w:eastAsia="Times New Roman"/>
        </w:rPr>
        <w:t>understand different units of length</w:t>
      </w:r>
    </w:p>
    <w:p w:rsidR="00EA274E" w:rsidRDefault="00894CC8">
      <w:pPr>
        <w:numPr>
          <w:ilvl w:val="0"/>
          <w:numId w:val="115"/>
        </w:numPr>
        <w:spacing w:before="0" w:beforeAutospacing="0" w:after="0" w:afterAutospacing="0"/>
        <w:ind w:left="780" w:right="780"/>
        <w:divId w:val="992374907"/>
        <w:rPr>
          <w:rFonts w:eastAsia="Times New Roman"/>
        </w:rPr>
      </w:pPr>
      <w:r>
        <w:rPr>
          <w:rFonts w:eastAsia="Times New Roman"/>
        </w:rPr>
        <w:t>convert between different units of length</w:t>
      </w:r>
    </w:p>
    <w:p w:rsidR="00EA274E" w:rsidRDefault="00894CC8">
      <w:pPr>
        <w:numPr>
          <w:ilvl w:val="0"/>
          <w:numId w:val="115"/>
        </w:numPr>
        <w:spacing w:before="0" w:beforeAutospacing="0" w:after="0" w:afterAutospacing="0"/>
        <w:ind w:left="780" w:right="780"/>
        <w:divId w:val="992374907"/>
        <w:rPr>
          <w:rFonts w:eastAsia="Times New Roman"/>
        </w:rPr>
      </w:pPr>
      <w:r>
        <w:rPr>
          <w:rFonts w:eastAsia="Times New Roman"/>
        </w:rPr>
        <w:t>carry out calculations with length.</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803232551"/>
        <w:rPr>
          <w:rFonts w:eastAsia="Times New Roman"/>
        </w:rPr>
      </w:pPr>
      <w:bookmarkStart w:id="550" w:name="Unit3_Session2"/>
      <w:bookmarkEnd w:id="550"/>
      <w:r>
        <w:rPr>
          <w:rFonts w:eastAsia="Times New Roman"/>
        </w:rPr>
        <w:t>2 Mileage charts</w:t>
      </w:r>
    </w:p>
    <w:p w:rsidR="00EA274E" w:rsidRDefault="00894CC8">
      <w:pPr>
        <w:divId w:val="803232551"/>
      </w:pPr>
      <w:r>
        <w:t xml:space="preserve">Can you think of a time when it is useful to be able to understand and work out distances between places? It’s useful to know how far apart places are if you’re planning a trip. If your job involves lots of travelling from place to place, you need to calculate how much mileage you do so that you can reclaim how much money you’ve spent on petrol. </w:t>
      </w:r>
    </w:p>
    <w:p w:rsidR="00EA274E" w:rsidRDefault="00894CC8">
      <w:pPr>
        <w:divId w:val="803232551"/>
      </w:pPr>
      <w:r>
        <w:t>How far is it from your home to the nearest shopping centre?</w:t>
      </w:r>
    </w:p>
    <w:p w:rsidR="00EA274E" w:rsidRDefault="00894CC8">
      <w:pPr>
        <w:divId w:val="803232551"/>
      </w:pPr>
      <w:r>
        <w:t xml:space="preserve">Your answer is probably something like ‘three miles’ or ‘ten kilometres’. Distances between places are often measured in either miles or kilometres. Road signs in the UK and USA use miles, whereas in Canada and Europe, for example, the road signs are in kilometres. What’s the difference between the two? </w:t>
      </w:r>
    </w:p>
    <w:p w:rsidR="00EA274E" w:rsidRDefault="00894CC8">
      <w:pPr>
        <w:divId w:val="803232551"/>
      </w:pPr>
      <w:r>
        <w:t>Kilometres are a metric measure of distance.</w:t>
      </w:r>
    </w:p>
    <w:p w:rsidR="00EA274E" w:rsidRDefault="00894CC8">
      <w:pPr>
        <w:numPr>
          <w:ilvl w:val="0"/>
          <w:numId w:val="116"/>
        </w:numPr>
        <w:spacing w:before="0" w:beforeAutospacing="0" w:after="0" w:afterAutospacing="0"/>
        <w:ind w:left="780" w:right="780"/>
        <w:divId w:val="803232551"/>
        <w:rPr>
          <w:rFonts w:eastAsia="Times New Roman"/>
        </w:rPr>
      </w:pPr>
      <w:r>
        <w:rPr>
          <w:rFonts w:eastAsia="Times New Roman"/>
        </w:rPr>
        <w:t>1 000 metres (m) = 1 kilometre (km)</w:t>
      </w:r>
    </w:p>
    <w:p w:rsidR="00EA274E" w:rsidRDefault="00894CC8">
      <w:pPr>
        <w:divId w:val="803232551"/>
      </w:pPr>
      <w:r>
        <w:t>Miles are an imperial measure of distance.</w:t>
      </w:r>
    </w:p>
    <w:p w:rsidR="00EA274E" w:rsidRDefault="00894CC8">
      <w:pPr>
        <w:numPr>
          <w:ilvl w:val="0"/>
          <w:numId w:val="117"/>
        </w:numPr>
        <w:spacing w:before="0" w:beforeAutospacing="0" w:after="0" w:afterAutospacing="0"/>
        <w:ind w:left="780" w:right="780"/>
        <w:divId w:val="803232551"/>
        <w:rPr>
          <w:rFonts w:eastAsia="Times New Roman"/>
        </w:rPr>
      </w:pPr>
      <w:r>
        <w:rPr>
          <w:rFonts w:eastAsia="Times New Roman"/>
        </w:rPr>
        <w:t>1 mile = 1 760 yards</w:t>
      </w:r>
    </w:p>
    <w:p w:rsidR="00EA274E" w:rsidRDefault="00894CC8">
      <w:pPr>
        <w:divId w:val="803232551"/>
      </w:pPr>
      <w:r>
        <w:t xml:space="preserve">One mile is a bit less than two kilometres. </w:t>
      </w:r>
    </w:p>
    <w:p w:rsidR="00EA274E" w:rsidRDefault="00894CC8">
      <w:pPr>
        <w:divId w:val="803232551"/>
      </w:pPr>
      <w:r>
        <w:t>Because most maps and road signs in the UK use miles, in this section you’ll work with miles.</w:t>
      </w:r>
    </w:p>
    <w:p w:rsidR="00EA274E" w:rsidRDefault="00894CC8">
      <w:pPr>
        <w:divId w:val="803232551"/>
      </w:pPr>
      <w:r>
        <w:t>If you have to plan a trip, it’s useful to look at a mileage chart. This shows you how far it is between places:</w:t>
      </w:r>
    </w:p>
    <w:p w:rsidR="00EA274E" w:rsidRDefault="00894CC8">
      <w:pPr>
        <w:divId w:val="803232551"/>
      </w:pPr>
      <w:r>
        <w:rPr>
          <w:vanish/>
        </w:rPr>
        <w:t>Start of Figure</w:t>
      </w:r>
    </w:p>
    <w:p w:rsidR="00EA274E" w:rsidRDefault="00894CC8">
      <w:pPr>
        <w:spacing w:before="240" w:beforeAutospacing="0" w:after="0" w:afterAutospacing="0" w:line="240" w:lineRule="auto"/>
        <w:divId w:val="1437098970"/>
        <w:rPr>
          <w:rFonts w:ascii="Times New Roman" w:eastAsia="Times New Roman" w:hAnsi="Times New Roman" w:cs="Times New Roman"/>
          <w:sz w:val="24"/>
          <w:szCs w:val="24"/>
        </w:rPr>
      </w:pPr>
      <w:bookmarkStart w:id="551" w:name="Unit3_Session2_Figure1"/>
      <w:bookmarkEnd w:id="551"/>
      <w:r>
        <w:rPr>
          <w:rFonts w:ascii="Times New Roman" w:eastAsia="Times New Roman" w:hAnsi="Times New Roman" w:cs="Times New Roman"/>
          <w:noProof/>
          <w:sz w:val="24"/>
          <w:szCs w:val="24"/>
        </w:rPr>
        <w:drawing>
          <wp:inline distT="0" distB="0" distL="0" distR="0" wp14:anchorId="48380D0C" wp14:editId="29595F33">
            <wp:extent cx="4874400" cy="2923200"/>
            <wp:effectExtent l="0" t="0" r="2540" b="0"/>
            <wp:docPr id="173" name="Picture 173" descr="D:\AaaF\OUT\httpswwwopeneduopenlearn_cmid140259_2022-12-07_17-31-40_82d7e557728d45448e3e2a5d33cfe564\word\assets\bltl_wales_maths_sess2_fig1_1_mile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AaaF\OUT\httpswwwopeneduopenlearn_cmid140259_2022-12-07_17-31-40_82d7e557728d45448e3e2a5d33cfe564\word\assets\bltl_wales_maths_sess2_fig1_1_mileage.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874400" cy="2923200"/>
                    </a:xfrm>
                    <a:prstGeom prst="rect">
                      <a:avLst/>
                    </a:prstGeom>
                    <a:noFill/>
                    <a:ln>
                      <a:noFill/>
                    </a:ln>
                  </pic:spPr>
                </pic:pic>
              </a:graphicData>
            </a:graphic>
          </wp:inline>
        </w:drawing>
      </w:r>
    </w:p>
    <w:p w:rsidR="00EA274E" w:rsidRDefault="00894CC8">
      <w:pPr>
        <w:pStyle w:val="Caption1"/>
        <w:divId w:val="1030253887"/>
      </w:pPr>
      <w:r>
        <w:t>Figure 10 A mileage chart</w:t>
      </w:r>
    </w:p>
    <w:bookmarkStart w:id="552" w:name="View_Unit3_Session2_Description1"/>
    <w:p w:rsidR="00EA274E" w:rsidRDefault="00894CC8">
      <w:pPr>
        <w:pStyle w:val="navbutton"/>
        <w:divId w:val="1030253887"/>
      </w:pPr>
      <w:r>
        <w:fldChar w:fldCharType="begin"/>
      </w:r>
      <w:r>
        <w:instrText xml:space="preserve"> HYPERLINK "" \l "Unit3_Session2_Description1" </w:instrText>
      </w:r>
      <w:r>
        <w:fldChar w:fldCharType="separate"/>
      </w:r>
      <w:r>
        <w:rPr>
          <w:rStyle w:val="Hyperlink"/>
        </w:rPr>
        <w:t>View description - Figure 10 A mileage chart</w:t>
      </w:r>
      <w:r>
        <w:fldChar w:fldCharType="end"/>
      </w:r>
      <w:bookmarkEnd w:id="552"/>
    </w:p>
    <w:p w:rsidR="00EA274E" w:rsidRDefault="00894CC8">
      <w:pPr>
        <w:divId w:val="803232551"/>
      </w:pPr>
      <w:r>
        <w:rPr>
          <w:vanish/>
        </w:rPr>
        <w:t>End of Figure</w:t>
      </w:r>
    </w:p>
    <w:p w:rsidR="00EA274E" w:rsidRDefault="00894CC8">
      <w:pPr>
        <w:divId w:val="803232551"/>
      </w:pPr>
      <w:r>
        <w:t xml:space="preserve">To read the chart, find where you want to start from and where you want to go. Then follow the rows and columns until they meet. </w:t>
      </w:r>
    </w:p>
    <w:p w:rsidR="00EA274E" w:rsidRDefault="00894CC8">
      <w:pPr>
        <w:divId w:val="803232551"/>
      </w:pPr>
      <w:r>
        <w:rPr>
          <w:vanish/>
        </w:rPr>
        <w:t>Start of Case Study</w:t>
      </w:r>
    </w:p>
    <w:p w:rsidR="00EA274E" w:rsidRDefault="00894CC8">
      <w:pPr>
        <w:spacing w:before="240" w:beforeAutospacing="0" w:after="0" w:afterAutospacing="0" w:line="240" w:lineRule="auto"/>
        <w:ind w:left="240" w:right="240"/>
        <w:outlineLvl w:val="2"/>
        <w:divId w:val="683165932"/>
        <w:rPr>
          <w:rFonts w:eastAsia="Times New Roman"/>
          <w:b/>
          <w:bCs/>
          <w:sz w:val="36"/>
          <w:szCs w:val="36"/>
        </w:rPr>
      </w:pPr>
      <w:bookmarkStart w:id="553" w:name="Unit3_Session2_CaseStudy1"/>
      <w:bookmarkEnd w:id="553"/>
      <w:r>
        <w:rPr>
          <w:rFonts w:eastAsia="Times New Roman"/>
          <w:b/>
          <w:bCs/>
          <w:sz w:val="36"/>
          <w:szCs w:val="36"/>
        </w:rPr>
        <w:t>Example: Finding the distance</w:t>
      </w:r>
    </w:p>
    <w:p w:rsidR="00EA274E" w:rsidRDefault="00894CC8">
      <w:pPr>
        <w:divId w:val="1678311972"/>
      </w:pPr>
      <w:r>
        <w:t>How far is it from Aberystwyth to Llanelli?</w:t>
      </w:r>
    </w:p>
    <w:p w:rsidR="00EA274E" w:rsidRDefault="00894CC8">
      <w:pPr>
        <w:spacing w:line="240" w:lineRule="auto"/>
        <w:outlineLvl w:val="3"/>
        <w:divId w:val="1678311972"/>
        <w:rPr>
          <w:rFonts w:eastAsia="Times New Roman"/>
          <w:b/>
          <w:bCs/>
          <w:sz w:val="32"/>
          <w:szCs w:val="32"/>
        </w:rPr>
      </w:pPr>
      <w:r>
        <w:rPr>
          <w:rFonts w:eastAsia="Times New Roman"/>
          <w:b/>
          <w:bCs/>
          <w:sz w:val="32"/>
          <w:szCs w:val="32"/>
        </w:rPr>
        <w:t>Method</w:t>
      </w:r>
    </w:p>
    <w:p w:rsidR="00EA274E" w:rsidRDefault="00894CC8">
      <w:pPr>
        <w:divId w:val="1678311972"/>
      </w:pPr>
      <w:r>
        <w:t xml:space="preserve">To calculate this, you need to find where Aberystwyth and Llanelli meet on the chart. As you can see from Figure 10, it is 61 miles from Aberystwyth to Llanelli. </w:t>
      </w:r>
    </w:p>
    <w:p w:rsidR="00EA274E" w:rsidRDefault="00894CC8">
      <w:pPr>
        <w:divId w:val="1678311972"/>
      </w:pPr>
      <w:r>
        <w:rPr>
          <w:vanish/>
        </w:rPr>
        <w:t>Start of Figure</w:t>
      </w:r>
    </w:p>
    <w:p w:rsidR="00EA274E" w:rsidRDefault="00894CC8">
      <w:pPr>
        <w:spacing w:before="240" w:beforeAutospacing="0" w:after="0" w:afterAutospacing="0" w:line="240" w:lineRule="auto"/>
        <w:divId w:val="465316397"/>
        <w:rPr>
          <w:rFonts w:ascii="Times New Roman" w:eastAsia="Times New Roman" w:hAnsi="Times New Roman" w:cs="Times New Roman"/>
          <w:sz w:val="24"/>
          <w:szCs w:val="24"/>
        </w:rPr>
      </w:pPr>
      <w:bookmarkStart w:id="554" w:name="Unit3_Session2_Figure2"/>
      <w:bookmarkEnd w:id="554"/>
      <w:r>
        <w:rPr>
          <w:rFonts w:ascii="Times New Roman" w:eastAsia="Times New Roman" w:hAnsi="Times New Roman" w:cs="Times New Roman"/>
          <w:noProof/>
          <w:sz w:val="24"/>
          <w:szCs w:val="24"/>
        </w:rPr>
        <w:drawing>
          <wp:inline distT="0" distB="0" distL="0" distR="0" wp14:anchorId="64A5F933" wp14:editId="4E55F2EB">
            <wp:extent cx="4874400" cy="2923200"/>
            <wp:effectExtent l="0" t="0" r="2540" b="0"/>
            <wp:docPr id="174" name="Picture 174" descr="D:\AaaF\OUT\httpswwwopeneduopenlearn_cmid140259_2022-12-07_17-31-40_82d7e557728d45448e3e2a5d33cfe564\word\assets\bltl_wales_maths_sess2_fig1_2_mile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AaaF\OUT\httpswwwopeneduopenlearn_cmid140259_2022-12-07_17-31-40_82d7e557728d45448e3e2a5d33cfe564\word\assets\bltl_wales_maths_sess2_fig1_2_mileage.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874400" cy="2923200"/>
                    </a:xfrm>
                    <a:prstGeom prst="rect">
                      <a:avLst/>
                    </a:prstGeom>
                    <a:noFill/>
                    <a:ln>
                      <a:noFill/>
                    </a:ln>
                  </pic:spPr>
                </pic:pic>
              </a:graphicData>
            </a:graphic>
          </wp:inline>
        </w:drawing>
      </w:r>
    </w:p>
    <w:p w:rsidR="00EA274E" w:rsidRDefault="00894CC8">
      <w:pPr>
        <w:pStyle w:val="Caption1"/>
        <w:divId w:val="496775000"/>
      </w:pPr>
      <w:r>
        <w:t>Figure 11 A mileage chart</w:t>
      </w:r>
    </w:p>
    <w:bookmarkStart w:id="555" w:name="View_Unit3_Session2_Description2"/>
    <w:p w:rsidR="00EA274E" w:rsidRDefault="00894CC8">
      <w:pPr>
        <w:pStyle w:val="navbutton"/>
        <w:divId w:val="496775000"/>
      </w:pPr>
      <w:r>
        <w:fldChar w:fldCharType="begin"/>
      </w:r>
      <w:r>
        <w:instrText xml:space="preserve"> HYPERLINK "" \l "Unit3_Session2_Description2" </w:instrText>
      </w:r>
      <w:r>
        <w:fldChar w:fldCharType="separate"/>
      </w:r>
      <w:r>
        <w:rPr>
          <w:rStyle w:val="Hyperlink"/>
        </w:rPr>
        <w:t>View description - Figure 11 A mileage chart</w:t>
      </w:r>
      <w:r>
        <w:fldChar w:fldCharType="end"/>
      </w:r>
      <w:bookmarkEnd w:id="555"/>
    </w:p>
    <w:p w:rsidR="00EA274E" w:rsidRDefault="00894CC8">
      <w:pPr>
        <w:divId w:val="1678311972"/>
      </w:pPr>
      <w:r>
        <w:rPr>
          <w:vanish/>
        </w:rPr>
        <w:t>End of Figure</w:t>
      </w:r>
    </w:p>
    <w:p w:rsidR="00EA274E" w:rsidRDefault="00894CC8">
      <w:pPr>
        <w:divId w:val="803232551"/>
      </w:pPr>
      <w:r>
        <w:rPr>
          <w:vanish/>
        </w:rPr>
        <w:t>End of Case Study</w:t>
      </w:r>
    </w:p>
    <w:p w:rsidR="00EA274E" w:rsidRDefault="00894CC8">
      <w:pPr>
        <w:divId w:val="803232551"/>
      </w:pPr>
      <w:r>
        <w:t>Now try the following activity.</w:t>
      </w:r>
    </w:p>
    <w:p w:rsidR="00EA274E" w:rsidRDefault="00894CC8">
      <w:pPr>
        <w:divId w:val="803232551"/>
      </w:pPr>
      <w:r>
        <w:rPr>
          <w:vanish/>
        </w:rPr>
        <w:t>Start of Activity</w:t>
      </w:r>
    </w:p>
    <w:p w:rsidR="00EA274E" w:rsidRDefault="00894CC8">
      <w:pPr>
        <w:spacing w:before="240" w:beforeAutospacing="0" w:after="0" w:afterAutospacing="0" w:line="240" w:lineRule="auto"/>
        <w:ind w:left="240" w:right="240"/>
        <w:outlineLvl w:val="2"/>
        <w:divId w:val="976453360"/>
        <w:rPr>
          <w:rFonts w:eastAsia="Times New Roman"/>
          <w:b/>
          <w:bCs/>
          <w:sz w:val="36"/>
          <w:szCs w:val="36"/>
        </w:rPr>
      </w:pPr>
      <w:bookmarkStart w:id="556" w:name="Unit3_Session2_Activity1"/>
      <w:bookmarkEnd w:id="556"/>
      <w:r>
        <w:rPr>
          <w:rFonts w:eastAsia="Times New Roman"/>
          <w:b/>
          <w:bCs/>
          <w:sz w:val="36"/>
          <w:szCs w:val="36"/>
        </w:rPr>
        <w:t>Activity 8: Reading a mileage chart</w:t>
      </w:r>
    </w:p>
    <w:p w:rsidR="00EA274E" w:rsidRDefault="00894CC8">
      <w:pPr>
        <w:divId w:val="1146122430"/>
      </w:pPr>
      <w:r>
        <w:rPr>
          <w:vanish/>
        </w:rPr>
        <w:t>Start of Question</w:t>
      </w:r>
    </w:p>
    <w:p w:rsidR="00EA274E" w:rsidRDefault="00894CC8">
      <w:pPr>
        <w:divId w:val="291907435"/>
      </w:pPr>
      <w:bookmarkStart w:id="557" w:name="Unit3_Session2_Question1"/>
      <w:bookmarkEnd w:id="557"/>
      <w:r>
        <w:t>Now use the mileage chart in Figure 10 to answer the following questions. Remember to check your answers.</w:t>
      </w:r>
    </w:p>
    <w:p w:rsidR="00EA274E" w:rsidRDefault="00894CC8">
      <w:pPr>
        <w:numPr>
          <w:ilvl w:val="0"/>
          <w:numId w:val="118"/>
        </w:numPr>
        <w:spacing w:before="0" w:beforeAutospacing="0" w:after="0" w:afterAutospacing="0"/>
        <w:ind w:left="780" w:right="780"/>
        <w:divId w:val="291907435"/>
        <w:rPr>
          <w:rFonts w:eastAsia="Times New Roman"/>
        </w:rPr>
      </w:pPr>
      <w:r>
        <w:rPr>
          <w:rFonts w:eastAsia="Times New Roman"/>
        </w:rPr>
        <w:t>What is the distance from Newtown to Bala?</w:t>
      </w:r>
    </w:p>
    <w:p w:rsidR="00EA274E" w:rsidRDefault="00894CC8">
      <w:pPr>
        <w:numPr>
          <w:ilvl w:val="0"/>
          <w:numId w:val="118"/>
        </w:numPr>
        <w:spacing w:before="0" w:beforeAutospacing="0" w:after="0" w:afterAutospacing="0"/>
        <w:ind w:left="780" w:right="780"/>
        <w:divId w:val="291907435"/>
        <w:rPr>
          <w:rFonts w:eastAsia="Times New Roman"/>
        </w:rPr>
      </w:pPr>
      <w:r>
        <w:rPr>
          <w:rFonts w:eastAsia="Times New Roman"/>
        </w:rPr>
        <w:t>The Connah’s Quay Nomads’ next match in the Welsh Premier League is against Newtown. How far will supporters have to travel to watch the football match? (</w:t>
      </w:r>
      <w:r>
        <w:rPr>
          <w:rStyle w:val="Strong"/>
          <w:rFonts w:eastAsia="Times New Roman"/>
        </w:rPr>
        <w:t>Hint:</w:t>
      </w:r>
      <w:r>
        <w:rPr>
          <w:rFonts w:eastAsia="Times New Roman"/>
        </w:rPr>
        <w:t xml:space="preserve"> Don’t forget to calculate the distance for a return journey.) </w:t>
      </w:r>
    </w:p>
    <w:p w:rsidR="00EA274E" w:rsidRDefault="00894CC8">
      <w:pPr>
        <w:numPr>
          <w:ilvl w:val="0"/>
          <w:numId w:val="118"/>
        </w:numPr>
        <w:spacing w:before="0" w:beforeAutospacing="0" w:after="0" w:afterAutospacing="0"/>
        <w:ind w:left="780" w:right="780"/>
        <w:divId w:val="291907435"/>
        <w:rPr>
          <w:rFonts w:eastAsia="Times New Roman"/>
        </w:rPr>
      </w:pPr>
      <w:r>
        <w:rPr>
          <w:rFonts w:eastAsia="Times New Roman"/>
        </w:rPr>
        <w:t>Which team’s home ground is the closest in distance to the ground of the Connah’s Quay Nomads?</w:t>
      </w:r>
    </w:p>
    <w:p w:rsidR="00EA274E" w:rsidRDefault="00894CC8">
      <w:pPr>
        <w:divId w:val="1146122430"/>
      </w:pPr>
      <w:r>
        <w:rPr>
          <w:vanish/>
        </w:rPr>
        <w:t>End of Question</w:t>
      </w:r>
    </w:p>
    <w:bookmarkStart w:id="558" w:name="View_Unit3_Session2_Answer1"/>
    <w:p w:rsidR="00EA274E" w:rsidRDefault="00894CC8">
      <w:pPr>
        <w:pStyle w:val="navbutton"/>
        <w:divId w:val="1146122430"/>
      </w:pPr>
      <w:r>
        <w:fldChar w:fldCharType="begin"/>
      </w:r>
      <w:r>
        <w:instrText xml:space="preserve"> HYPERLINK "" \l "Unit3_Session2_Answer1" </w:instrText>
      </w:r>
      <w:r>
        <w:fldChar w:fldCharType="separate"/>
      </w:r>
      <w:r>
        <w:rPr>
          <w:rStyle w:val="Hyperlink"/>
        </w:rPr>
        <w:t>View answer - Activity 8: Reading a mileage chart</w:t>
      </w:r>
      <w:r>
        <w:fldChar w:fldCharType="end"/>
      </w:r>
      <w:bookmarkEnd w:id="558"/>
    </w:p>
    <w:p w:rsidR="00EA274E" w:rsidRDefault="00894CC8">
      <w:pPr>
        <w:divId w:val="803232551"/>
      </w:pPr>
      <w:r>
        <w:rPr>
          <w:vanish/>
        </w:rPr>
        <w:t>End of Activity</w:t>
      </w:r>
    </w:p>
    <w:p w:rsidR="00EA274E" w:rsidRDefault="00894CC8">
      <w:pPr>
        <w:divId w:val="803232551"/>
      </w:pPr>
      <w:r>
        <w:rPr>
          <w:vanish/>
        </w:rPr>
        <w:t>Start of Case Study</w:t>
      </w:r>
    </w:p>
    <w:p w:rsidR="00EA274E" w:rsidRDefault="00894CC8">
      <w:pPr>
        <w:spacing w:before="0" w:beforeAutospacing="0" w:after="0" w:afterAutospacing="0" w:line="240" w:lineRule="auto"/>
        <w:outlineLvl w:val="2"/>
        <w:divId w:val="1401560829"/>
        <w:rPr>
          <w:rFonts w:eastAsia="Times New Roman"/>
          <w:b/>
          <w:bCs/>
          <w:sz w:val="36"/>
          <w:szCs w:val="36"/>
        </w:rPr>
      </w:pPr>
      <w:bookmarkStart w:id="559" w:name="Unit3_Session2_CaseStudy2"/>
      <w:bookmarkEnd w:id="559"/>
      <w:r>
        <w:rPr>
          <w:rFonts w:eastAsia="Times New Roman"/>
          <w:b/>
          <w:bCs/>
          <w:sz w:val="36"/>
          <w:szCs w:val="36"/>
        </w:rPr>
        <w:t>Example: A European journey</w:t>
      </w:r>
    </w:p>
    <w:p w:rsidR="00EA274E" w:rsidRDefault="00894CC8">
      <w:pPr>
        <w:divId w:val="108167066"/>
      </w:pPr>
      <w:r>
        <w:t>Look at Figure 12. It has a different layout to the previous mileage chart.</w:t>
      </w:r>
    </w:p>
    <w:p w:rsidR="00EA274E" w:rsidRDefault="00894CC8">
      <w:pPr>
        <w:divId w:val="108167066"/>
      </w:pPr>
      <w:r>
        <w:t>Some European cities are listed down the left hand-side of the chart, and a series of ports are listed along the top.</w:t>
      </w:r>
    </w:p>
    <w:p w:rsidR="00EA274E" w:rsidRDefault="00894CC8">
      <w:pPr>
        <w:divId w:val="108167066"/>
      </w:pPr>
      <w:r>
        <w:rPr>
          <w:vanish/>
        </w:rPr>
        <w:t>Start of Figure</w:t>
      </w:r>
    </w:p>
    <w:p w:rsidR="00EA274E" w:rsidRDefault="00894CC8">
      <w:pPr>
        <w:spacing w:before="240" w:beforeAutospacing="0" w:after="0" w:afterAutospacing="0" w:line="240" w:lineRule="auto"/>
        <w:divId w:val="1645886583"/>
        <w:rPr>
          <w:rFonts w:ascii="Times New Roman" w:eastAsia="Times New Roman" w:hAnsi="Times New Roman" w:cs="Times New Roman"/>
          <w:sz w:val="24"/>
          <w:szCs w:val="24"/>
        </w:rPr>
      </w:pPr>
      <w:bookmarkStart w:id="560" w:name="Unit3_Session2_Figure3"/>
      <w:bookmarkEnd w:id="560"/>
      <w:r>
        <w:rPr>
          <w:rFonts w:ascii="Times New Roman" w:eastAsia="Times New Roman" w:hAnsi="Times New Roman" w:cs="Times New Roman"/>
          <w:noProof/>
          <w:sz w:val="24"/>
          <w:szCs w:val="24"/>
        </w:rPr>
        <w:drawing>
          <wp:inline distT="0" distB="0" distL="0" distR="0" wp14:anchorId="5254EF98" wp14:editId="1F788C56">
            <wp:extent cx="5278200" cy="2804702"/>
            <wp:effectExtent l="0" t="0" r="0" b="0"/>
            <wp:docPr id="175" name="Picture 175" descr="D:\AaaF\OUT\httpswwwopeneduopenlearn_cmid140259_2022-12-07_17-31-40_82d7e557728d45448e3e2a5d33cfe564\word\assets\bltl_m1_s2_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AaaF\OUT\httpswwwopeneduopenlearn_cmid140259_2022-12-07_17-31-40_82d7e557728d45448e3e2a5d33cfe564\word\assets\bltl_m1_s2_2c.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8200" cy="2804702"/>
                    </a:xfrm>
                    <a:prstGeom prst="rect">
                      <a:avLst/>
                    </a:prstGeom>
                    <a:noFill/>
                    <a:ln>
                      <a:noFill/>
                    </a:ln>
                  </pic:spPr>
                </pic:pic>
              </a:graphicData>
            </a:graphic>
          </wp:inline>
        </w:drawing>
      </w:r>
    </w:p>
    <w:p w:rsidR="00EA274E" w:rsidRDefault="00894CC8">
      <w:pPr>
        <w:pStyle w:val="Caption1"/>
        <w:divId w:val="1022243146"/>
      </w:pPr>
      <w:r>
        <w:t>Figure 12 A mileage chart for a European tour</w:t>
      </w:r>
    </w:p>
    <w:bookmarkStart w:id="561" w:name="View_Unit3_Session2_Description3"/>
    <w:p w:rsidR="00EA274E" w:rsidRDefault="00894CC8">
      <w:pPr>
        <w:pStyle w:val="navbutton"/>
        <w:divId w:val="1022243146"/>
      </w:pPr>
      <w:r>
        <w:fldChar w:fldCharType="begin"/>
      </w:r>
      <w:r>
        <w:instrText xml:space="preserve"> HYPERLINK "" \l "Unit3_Session2_Description3" </w:instrText>
      </w:r>
      <w:r>
        <w:fldChar w:fldCharType="separate"/>
      </w:r>
      <w:r>
        <w:rPr>
          <w:rStyle w:val="Hyperlink"/>
        </w:rPr>
        <w:t>View description - Figure 12 A mileage chart for a European tour</w:t>
      </w:r>
      <w:r>
        <w:fldChar w:fldCharType="end"/>
      </w:r>
      <w:bookmarkEnd w:id="561"/>
    </w:p>
    <w:p w:rsidR="00EA274E" w:rsidRDefault="00894CC8">
      <w:pPr>
        <w:divId w:val="108167066"/>
      </w:pPr>
      <w:r>
        <w:rPr>
          <w:vanish/>
        </w:rPr>
        <w:t>End of Figure</w:t>
      </w:r>
    </w:p>
    <w:p w:rsidR="00EA274E" w:rsidRDefault="00894CC8">
      <w:pPr>
        <w:divId w:val="108167066"/>
      </w:pPr>
      <w:r>
        <w:t>Use the mileage chart to find the distance between Florence and Calais.</w:t>
      </w:r>
    </w:p>
    <w:p w:rsidR="00EA274E" w:rsidRDefault="00894CC8">
      <w:pPr>
        <w:spacing w:line="240" w:lineRule="auto"/>
        <w:outlineLvl w:val="3"/>
        <w:divId w:val="108167066"/>
        <w:rPr>
          <w:rFonts w:eastAsia="Times New Roman"/>
          <w:b/>
          <w:bCs/>
          <w:sz w:val="32"/>
          <w:szCs w:val="32"/>
        </w:rPr>
      </w:pPr>
      <w:r>
        <w:rPr>
          <w:rFonts w:eastAsia="Times New Roman"/>
          <w:b/>
          <w:bCs/>
          <w:sz w:val="32"/>
          <w:szCs w:val="32"/>
        </w:rPr>
        <w:t>Method</w:t>
      </w:r>
    </w:p>
    <w:p w:rsidR="00EA274E" w:rsidRDefault="00894CC8">
      <w:pPr>
        <w:divId w:val="108167066"/>
      </w:pPr>
      <w:r>
        <w:t>To answer this, you need to find the row for Florence and go along it until it meets the column for Calais.</w:t>
      </w:r>
    </w:p>
    <w:p w:rsidR="00EA274E" w:rsidRDefault="00894CC8">
      <w:pPr>
        <w:divId w:val="108167066"/>
      </w:pPr>
      <w:r>
        <w:rPr>
          <w:vanish/>
        </w:rPr>
        <w:t>Start of Figure</w:t>
      </w:r>
    </w:p>
    <w:p w:rsidR="00EA274E" w:rsidRDefault="00894CC8">
      <w:pPr>
        <w:spacing w:before="240" w:beforeAutospacing="0" w:after="0" w:afterAutospacing="0" w:line="240" w:lineRule="auto"/>
        <w:divId w:val="1996296921"/>
        <w:rPr>
          <w:rFonts w:ascii="Times New Roman" w:eastAsia="Times New Roman" w:hAnsi="Times New Roman" w:cs="Times New Roman"/>
          <w:sz w:val="24"/>
          <w:szCs w:val="24"/>
        </w:rPr>
      </w:pPr>
      <w:bookmarkStart w:id="562" w:name="Unit3_Session2_Figure4"/>
      <w:bookmarkEnd w:id="562"/>
      <w:r>
        <w:rPr>
          <w:rFonts w:ascii="Times New Roman" w:eastAsia="Times New Roman" w:hAnsi="Times New Roman" w:cs="Times New Roman"/>
          <w:noProof/>
          <w:sz w:val="24"/>
          <w:szCs w:val="24"/>
        </w:rPr>
        <w:drawing>
          <wp:inline distT="0" distB="0" distL="0" distR="0" wp14:anchorId="6EAC8B38" wp14:editId="6C65C439">
            <wp:extent cx="5278200" cy="2804702"/>
            <wp:effectExtent l="0" t="0" r="0" b="0"/>
            <wp:docPr id="176" name="Picture 176" descr="D:\AaaF\OUT\httpswwwopeneduopenlearn_cmid140259_2022-12-07_17-31-40_82d7e557728d45448e3e2a5d33cfe564\word\assets\bltl_m1_s2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AaaF\OUT\httpswwwopeneduopenlearn_cmid140259_2022-12-07_17-31-40_82d7e557728d45448e3e2a5d33cfe564\word\assets\bltl_m1_s2_2d.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8200" cy="2804702"/>
                    </a:xfrm>
                    <a:prstGeom prst="rect">
                      <a:avLst/>
                    </a:prstGeom>
                    <a:noFill/>
                    <a:ln>
                      <a:noFill/>
                    </a:ln>
                  </pic:spPr>
                </pic:pic>
              </a:graphicData>
            </a:graphic>
          </wp:inline>
        </w:drawing>
      </w:r>
    </w:p>
    <w:p w:rsidR="00EA274E" w:rsidRDefault="00894CC8">
      <w:pPr>
        <w:pStyle w:val="Caption1"/>
        <w:divId w:val="707723271"/>
      </w:pPr>
      <w:r>
        <w:t>Figure 13 A mileage chart for a European tour (answer)</w:t>
      </w:r>
    </w:p>
    <w:bookmarkStart w:id="563" w:name="View_Unit3_Session2_Description4"/>
    <w:p w:rsidR="00EA274E" w:rsidRDefault="00894CC8">
      <w:pPr>
        <w:pStyle w:val="navbutton"/>
        <w:divId w:val="707723271"/>
      </w:pPr>
      <w:r>
        <w:fldChar w:fldCharType="begin"/>
      </w:r>
      <w:r>
        <w:instrText xml:space="preserve"> HYPERLINK "" \l "Unit3_Session2_Description4" </w:instrText>
      </w:r>
      <w:r>
        <w:fldChar w:fldCharType="separate"/>
      </w:r>
      <w:r>
        <w:rPr>
          <w:rStyle w:val="Hyperlink"/>
        </w:rPr>
        <w:t>View description - Figure 13 A mileage chart for a European tour (answer)</w:t>
      </w:r>
      <w:r>
        <w:fldChar w:fldCharType="end"/>
      </w:r>
      <w:bookmarkEnd w:id="563"/>
    </w:p>
    <w:p w:rsidR="00EA274E" w:rsidRDefault="00894CC8">
      <w:pPr>
        <w:divId w:val="108167066"/>
      </w:pPr>
      <w:r>
        <w:rPr>
          <w:vanish/>
        </w:rPr>
        <w:t>End of Figure</w:t>
      </w:r>
    </w:p>
    <w:p w:rsidR="00EA274E" w:rsidRDefault="00894CC8">
      <w:pPr>
        <w:divId w:val="108167066"/>
      </w:pPr>
      <w:r>
        <w:t>The distance between Florence and Calais is 860 miles.</w:t>
      </w:r>
    </w:p>
    <w:p w:rsidR="00EA274E" w:rsidRDefault="00894CC8">
      <w:pPr>
        <w:divId w:val="803232551"/>
      </w:pPr>
      <w:r>
        <w:rPr>
          <w:vanish/>
        </w:rPr>
        <w:t>End of Case Study</w:t>
      </w:r>
    </w:p>
    <w:p w:rsidR="00EA274E" w:rsidRDefault="00894CC8">
      <w:pPr>
        <w:divId w:val="803232551"/>
      </w:pPr>
      <w:r>
        <w:t>Now try the following activity.</w:t>
      </w:r>
    </w:p>
    <w:p w:rsidR="00EA274E" w:rsidRDefault="00894CC8">
      <w:pPr>
        <w:divId w:val="803232551"/>
      </w:pPr>
      <w:r>
        <w:rPr>
          <w:vanish/>
        </w:rPr>
        <w:t>Start of Activity</w:t>
      </w:r>
    </w:p>
    <w:p w:rsidR="00EA274E" w:rsidRDefault="00894CC8">
      <w:pPr>
        <w:spacing w:before="240" w:beforeAutospacing="0" w:after="0" w:afterAutospacing="0" w:line="240" w:lineRule="auto"/>
        <w:ind w:left="240" w:right="240"/>
        <w:outlineLvl w:val="2"/>
        <w:divId w:val="610212522"/>
        <w:rPr>
          <w:rFonts w:eastAsia="Times New Roman"/>
          <w:b/>
          <w:bCs/>
          <w:sz w:val="36"/>
          <w:szCs w:val="36"/>
        </w:rPr>
      </w:pPr>
      <w:bookmarkStart w:id="564" w:name="Unit3_Session2_Activity2"/>
      <w:bookmarkEnd w:id="564"/>
      <w:r>
        <w:rPr>
          <w:rFonts w:eastAsia="Times New Roman"/>
          <w:b/>
          <w:bCs/>
          <w:sz w:val="36"/>
          <w:szCs w:val="36"/>
        </w:rPr>
        <w:t>Activity 9: A European journey</w:t>
      </w:r>
    </w:p>
    <w:p w:rsidR="00EA274E" w:rsidRDefault="00894CC8">
      <w:pPr>
        <w:divId w:val="7298343"/>
      </w:pPr>
      <w:r>
        <w:rPr>
          <w:vanish/>
        </w:rPr>
        <w:t>Start of Question</w:t>
      </w:r>
    </w:p>
    <w:p w:rsidR="00EA274E" w:rsidRDefault="00894CC8">
      <w:pPr>
        <w:divId w:val="1956322429"/>
      </w:pPr>
      <w:bookmarkStart w:id="565" w:name="Unit3_Session2_Question2"/>
      <w:bookmarkEnd w:id="565"/>
      <w:r>
        <w:t>Now answer the following questions using Figure 12.</w:t>
      </w:r>
    </w:p>
    <w:p w:rsidR="00EA274E" w:rsidRDefault="00894CC8">
      <w:pPr>
        <w:numPr>
          <w:ilvl w:val="0"/>
          <w:numId w:val="119"/>
        </w:numPr>
        <w:spacing w:before="0" w:beforeAutospacing="0" w:after="0" w:afterAutospacing="0"/>
        <w:ind w:left="780" w:right="780"/>
        <w:divId w:val="1956322429"/>
        <w:rPr>
          <w:rFonts w:eastAsia="Times New Roman"/>
        </w:rPr>
      </w:pPr>
      <w:r>
        <w:rPr>
          <w:rFonts w:eastAsia="Times New Roman"/>
        </w:rPr>
        <w:t>Which port is closest to Florence?</w:t>
      </w:r>
    </w:p>
    <w:p w:rsidR="00EA274E" w:rsidRDefault="00894CC8">
      <w:pPr>
        <w:numPr>
          <w:ilvl w:val="0"/>
          <w:numId w:val="119"/>
        </w:numPr>
        <w:spacing w:before="0" w:beforeAutospacing="0" w:after="0" w:afterAutospacing="0"/>
        <w:ind w:left="780" w:right="780"/>
        <w:divId w:val="1956322429"/>
        <w:rPr>
          <w:rFonts w:eastAsia="Times New Roman"/>
        </w:rPr>
      </w:pPr>
      <w:r>
        <w:rPr>
          <w:rFonts w:eastAsia="Times New Roman"/>
        </w:rPr>
        <w:t>How far is it from Cologne to Dieppe?</w:t>
      </w:r>
    </w:p>
    <w:p w:rsidR="00EA274E" w:rsidRDefault="00894CC8">
      <w:pPr>
        <w:numPr>
          <w:ilvl w:val="0"/>
          <w:numId w:val="119"/>
        </w:numPr>
        <w:spacing w:before="0" w:beforeAutospacing="0" w:after="0" w:afterAutospacing="0"/>
        <w:ind w:left="780" w:right="780"/>
        <w:divId w:val="1956322429"/>
        <w:rPr>
          <w:rFonts w:eastAsia="Times New Roman"/>
        </w:rPr>
      </w:pPr>
      <w:r>
        <w:rPr>
          <w:rFonts w:eastAsia="Times New Roman"/>
        </w:rPr>
        <w:t>If you were staying in in Amsterdam, which would be your closest port?</w:t>
      </w:r>
    </w:p>
    <w:p w:rsidR="00EA274E" w:rsidRDefault="00894CC8">
      <w:pPr>
        <w:divId w:val="7298343"/>
      </w:pPr>
      <w:r>
        <w:rPr>
          <w:vanish/>
        </w:rPr>
        <w:t>End of Question</w:t>
      </w:r>
    </w:p>
    <w:bookmarkStart w:id="566" w:name="View_Unit3_Session2_Answer2"/>
    <w:p w:rsidR="00EA274E" w:rsidRDefault="00894CC8">
      <w:pPr>
        <w:pStyle w:val="navbutton"/>
        <w:divId w:val="7298343"/>
      </w:pPr>
      <w:r>
        <w:fldChar w:fldCharType="begin"/>
      </w:r>
      <w:r>
        <w:instrText xml:space="preserve"> HYPERLINK "" \l "Unit3_Session2_Answer2" </w:instrText>
      </w:r>
      <w:r>
        <w:fldChar w:fldCharType="separate"/>
      </w:r>
      <w:r>
        <w:rPr>
          <w:rStyle w:val="Hyperlink"/>
        </w:rPr>
        <w:t>View answer - Activity 9: A European journey</w:t>
      </w:r>
      <w:r>
        <w:fldChar w:fldCharType="end"/>
      </w:r>
      <w:bookmarkEnd w:id="566"/>
    </w:p>
    <w:p w:rsidR="00EA274E" w:rsidRDefault="00894CC8">
      <w:pPr>
        <w:divId w:val="803232551"/>
      </w:pPr>
      <w:r>
        <w:rPr>
          <w:vanish/>
        </w:rPr>
        <w:t>End of Activity</w:t>
      </w:r>
    </w:p>
    <w:p w:rsidR="00EA274E" w:rsidRDefault="00894CC8">
      <w:pPr>
        <w:pStyle w:val="Heading2"/>
        <w:divId w:val="335884863"/>
        <w:rPr>
          <w:rFonts w:eastAsia="Times New Roman"/>
        </w:rPr>
      </w:pPr>
      <w:bookmarkStart w:id="567" w:name="Unit3_Session2_Section1"/>
      <w:bookmarkEnd w:id="567"/>
      <w:r>
        <w:rPr>
          <w:rFonts w:eastAsia="Times New Roman"/>
        </w:rPr>
        <w:t>2.1 Adding distances</w:t>
      </w:r>
    </w:p>
    <w:p w:rsidR="00EA274E" w:rsidRDefault="00894CC8">
      <w:pPr>
        <w:divId w:val="335884863"/>
      </w:pPr>
      <w:r>
        <w:t xml:space="preserve">Many trips have more than one stop. To calculate how far you have to travel you need to add together the distances between stops. </w:t>
      </w:r>
    </w:p>
    <w:p w:rsidR="00EA274E" w:rsidRDefault="00894CC8">
      <w:pPr>
        <w:divId w:val="335884863"/>
      </w:pPr>
      <w:r>
        <w:rPr>
          <w:vanish/>
        </w:rPr>
        <w:t>Start of Case Study</w:t>
      </w:r>
    </w:p>
    <w:p w:rsidR="00EA274E" w:rsidRDefault="00894CC8">
      <w:pPr>
        <w:spacing w:before="240" w:beforeAutospacing="0" w:after="0" w:afterAutospacing="0" w:line="240" w:lineRule="auto"/>
        <w:ind w:left="240" w:right="240"/>
        <w:outlineLvl w:val="3"/>
        <w:divId w:val="813526989"/>
        <w:rPr>
          <w:rFonts w:eastAsia="Times New Roman"/>
          <w:b/>
          <w:bCs/>
          <w:sz w:val="36"/>
          <w:szCs w:val="36"/>
        </w:rPr>
      </w:pPr>
      <w:bookmarkStart w:id="568" w:name="Unit3_Session2_CaseStudy3"/>
      <w:bookmarkEnd w:id="568"/>
      <w:r>
        <w:rPr>
          <w:rFonts w:eastAsia="Times New Roman"/>
          <w:b/>
          <w:bCs/>
          <w:sz w:val="36"/>
          <w:szCs w:val="36"/>
        </w:rPr>
        <w:t>Example: The sales trip</w:t>
      </w:r>
    </w:p>
    <w:p w:rsidR="00EA274E" w:rsidRDefault="00894CC8">
      <w:pPr>
        <w:divId w:val="1786803867"/>
      </w:pPr>
      <w:r>
        <w:t>A sales rep has to travel from Edinburgh to York, then to London, and then back to Edinburgh. How far will they travel?</w:t>
      </w:r>
    </w:p>
    <w:p w:rsidR="00EA274E" w:rsidRDefault="00894CC8">
      <w:pPr>
        <w:spacing w:line="240" w:lineRule="auto"/>
        <w:outlineLvl w:val="4"/>
        <w:divId w:val="1786803867"/>
        <w:rPr>
          <w:rFonts w:eastAsia="Times New Roman"/>
          <w:b/>
          <w:bCs/>
          <w:sz w:val="32"/>
          <w:szCs w:val="32"/>
        </w:rPr>
      </w:pPr>
      <w:r>
        <w:rPr>
          <w:rFonts w:eastAsia="Times New Roman"/>
          <w:b/>
          <w:bCs/>
          <w:sz w:val="32"/>
          <w:szCs w:val="32"/>
        </w:rPr>
        <w:t>Method</w:t>
      </w:r>
    </w:p>
    <w:p w:rsidR="00EA274E" w:rsidRDefault="00894CC8">
      <w:pPr>
        <w:divId w:val="1786803867"/>
      </w:pPr>
      <w:r>
        <w:t>Use the mileage chart to find the distances between Edinburgh and York, York and London, and London and Edinburgh.</w:t>
      </w:r>
    </w:p>
    <w:p w:rsidR="00EA274E" w:rsidRDefault="00894CC8">
      <w:pPr>
        <w:divId w:val="1786803867"/>
      </w:pPr>
      <w:r>
        <w:t>The distance between Edinburgh and York is 186 miles.</w:t>
      </w:r>
    </w:p>
    <w:p w:rsidR="00EA274E" w:rsidRDefault="00894CC8">
      <w:pPr>
        <w:divId w:val="1786803867"/>
      </w:pPr>
      <w:r>
        <w:rPr>
          <w:vanish/>
        </w:rPr>
        <w:t>Start of Figure</w:t>
      </w:r>
    </w:p>
    <w:p w:rsidR="00EA274E" w:rsidRDefault="00894CC8">
      <w:pPr>
        <w:spacing w:before="240" w:beforeAutospacing="0" w:after="0" w:afterAutospacing="0" w:line="240" w:lineRule="auto"/>
        <w:divId w:val="582421196"/>
        <w:rPr>
          <w:rFonts w:ascii="Times New Roman" w:eastAsia="Times New Roman" w:hAnsi="Times New Roman" w:cs="Times New Roman"/>
          <w:sz w:val="24"/>
          <w:szCs w:val="24"/>
        </w:rPr>
      </w:pPr>
      <w:bookmarkStart w:id="569" w:name="Unit3_Session2_Figure5"/>
      <w:bookmarkEnd w:id="569"/>
      <w:r>
        <w:rPr>
          <w:rFonts w:ascii="Times New Roman" w:eastAsia="Times New Roman" w:hAnsi="Times New Roman" w:cs="Times New Roman"/>
          <w:noProof/>
          <w:sz w:val="24"/>
          <w:szCs w:val="24"/>
        </w:rPr>
        <w:drawing>
          <wp:inline distT="0" distB="0" distL="0" distR="0" wp14:anchorId="1725B9AB" wp14:editId="1D508B72">
            <wp:extent cx="5278331" cy="3712650"/>
            <wp:effectExtent l="0" t="0" r="0" b="2540"/>
            <wp:docPr id="177" name="Picture 177" descr="D:\AaaF\OUT\httpswwwopeneduopenlearn_cmid140259_2022-12-07_17-31-40_82d7e557728d45448e3e2a5d33cfe564\word\assets\bltl_m1_s2_2-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AaaF\OUT\httpswwwopeneduopenlearn_cmid140259_2022-12-07_17-31-40_82d7e557728d45448e3e2a5d33cfe564\word\assets\bltl_m1_s2_2-1a.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EA274E" w:rsidRDefault="00894CC8">
      <w:pPr>
        <w:pStyle w:val="Caption1"/>
        <w:divId w:val="1152596925"/>
      </w:pPr>
      <w:r>
        <w:t>Figure 14 Edinburgh to York on a mileage chart</w:t>
      </w:r>
    </w:p>
    <w:bookmarkStart w:id="570" w:name="View_Unit3_Session2_Description5"/>
    <w:p w:rsidR="00EA274E" w:rsidRDefault="00894CC8">
      <w:pPr>
        <w:pStyle w:val="navbutton"/>
        <w:divId w:val="1152596925"/>
      </w:pPr>
      <w:r>
        <w:fldChar w:fldCharType="begin"/>
      </w:r>
      <w:r>
        <w:instrText xml:space="preserve"> HYPERLINK "" \l "Unit3_Session2_Description5" </w:instrText>
      </w:r>
      <w:r>
        <w:fldChar w:fldCharType="separate"/>
      </w:r>
      <w:r>
        <w:rPr>
          <w:rStyle w:val="Hyperlink"/>
        </w:rPr>
        <w:t>View description - Figure 14 Edinburgh to York on a mileage chart</w:t>
      </w:r>
      <w:r>
        <w:fldChar w:fldCharType="end"/>
      </w:r>
      <w:bookmarkEnd w:id="570"/>
    </w:p>
    <w:p w:rsidR="00EA274E" w:rsidRDefault="00894CC8">
      <w:pPr>
        <w:divId w:val="1786803867"/>
      </w:pPr>
      <w:r>
        <w:rPr>
          <w:vanish/>
        </w:rPr>
        <w:t>End of Figure</w:t>
      </w:r>
    </w:p>
    <w:p w:rsidR="00EA274E" w:rsidRDefault="00894CC8">
      <w:pPr>
        <w:divId w:val="1786803867"/>
      </w:pPr>
      <w:r>
        <w:t>York to London is 194 miles.</w:t>
      </w:r>
    </w:p>
    <w:p w:rsidR="00EA274E" w:rsidRDefault="00894CC8">
      <w:pPr>
        <w:divId w:val="1786803867"/>
      </w:pPr>
      <w:r>
        <w:rPr>
          <w:vanish/>
        </w:rPr>
        <w:t>Start of Figure</w:t>
      </w:r>
    </w:p>
    <w:p w:rsidR="00EA274E" w:rsidRDefault="00894CC8">
      <w:pPr>
        <w:spacing w:before="240" w:beforeAutospacing="0" w:after="0" w:afterAutospacing="0" w:line="240" w:lineRule="auto"/>
        <w:divId w:val="1747654940"/>
        <w:rPr>
          <w:rFonts w:ascii="Times New Roman" w:eastAsia="Times New Roman" w:hAnsi="Times New Roman" w:cs="Times New Roman"/>
          <w:sz w:val="24"/>
          <w:szCs w:val="24"/>
        </w:rPr>
      </w:pPr>
      <w:bookmarkStart w:id="571" w:name="Unit3_Session2_Figure6"/>
      <w:bookmarkEnd w:id="571"/>
      <w:r>
        <w:rPr>
          <w:rFonts w:ascii="Times New Roman" w:eastAsia="Times New Roman" w:hAnsi="Times New Roman" w:cs="Times New Roman"/>
          <w:noProof/>
          <w:sz w:val="24"/>
          <w:szCs w:val="24"/>
        </w:rPr>
        <w:drawing>
          <wp:inline distT="0" distB="0" distL="0" distR="0" wp14:anchorId="36026257" wp14:editId="148379DA">
            <wp:extent cx="5278331" cy="3700966"/>
            <wp:effectExtent l="0" t="0" r="0" b="0"/>
            <wp:docPr id="178" name="Picture 178" descr="D:\AaaF\OUT\httpswwwopeneduopenlearn_cmid140259_2022-12-07_17-31-40_82d7e557728d45448e3e2a5d33cfe564\word\assets\bltl_m1_s2_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AaaF\OUT\httpswwwopeneduopenlearn_cmid140259_2022-12-07_17-31-40_82d7e557728d45448e3e2a5d33cfe564\word\assets\bltl_m1_s2_2-1b.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EA274E" w:rsidRDefault="00894CC8">
      <w:pPr>
        <w:pStyle w:val="Caption1"/>
        <w:divId w:val="1367606970"/>
      </w:pPr>
      <w:r>
        <w:t>Figure 15 London to York on a mileage chart</w:t>
      </w:r>
    </w:p>
    <w:bookmarkStart w:id="572" w:name="View_Unit3_Session2_Description6"/>
    <w:p w:rsidR="00EA274E" w:rsidRDefault="00894CC8">
      <w:pPr>
        <w:pStyle w:val="navbutton"/>
        <w:divId w:val="1367606970"/>
      </w:pPr>
      <w:r>
        <w:fldChar w:fldCharType="begin"/>
      </w:r>
      <w:r>
        <w:instrText xml:space="preserve"> HYPERLINK "" \l "Unit3_Session2_Description6" </w:instrText>
      </w:r>
      <w:r>
        <w:fldChar w:fldCharType="separate"/>
      </w:r>
      <w:r>
        <w:rPr>
          <w:rStyle w:val="Hyperlink"/>
        </w:rPr>
        <w:t>View description - Figure 15 London to York on a mileage chart</w:t>
      </w:r>
      <w:r>
        <w:fldChar w:fldCharType="end"/>
      </w:r>
      <w:bookmarkEnd w:id="572"/>
    </w:p>
    <w:p w:rsidR="00EA274E" w:rsidRDefault="00894CC8">
      <w:pPr>
        <w:divId w:val="1786803867"/>
      </w:pPr>
      <w:r>
        <w:rPr>
          <w:vanish/>
        </w:rPr>
        <w:t>End of Figure</w:t>
      </w:r>
    </w:p>
    <w:p w:rsidR="00EA274E" w:rsidRDefault="00894CC8">
      <w:pPr>
        <w:divId w:val="1786803867"/>
      </w:pPr>
      <w:r>
        <w:t>Returning from London to Edinburgh is 412 miles.</w:t>
      </w:r>
    </w:p>
    <w:p w:rsidR="00EA274E" w:rsidRDefault="00894CC8">
      <w:pPr>
        <w:divId w:val="1786803867"/>
      </w:pPr>
      <w:r>
        <w:rPr>
          <w:vanish/>
        </w:rPr>
        <w:t>Start of Figure</w:t>
      </w:r>
    </w:p>
    <w:p w:rsidR="00EA274E" w:rsidRDefault="00894CC8">
      <w:pPr>
        <w:spacing w:before="240" w:beforeAutospacing="0" w:after="0" w:afterAutospacing="0" w:line="240" w:lineRule="auto"/>
        <w:divId w:val="268241727"/>
        <w:rPr>
          <w:rFonts w:ascii="Times New Roman" w:eastAsia="Times New Roman" w:hAnsi="Times New Roman" w:cs="Times New Roman"/>
          <w:sz w:val="24"/>
          <w:szCs w:val="24"/>
        </w:rPr>
      </w:pPr>
      <w:bookmarkStart w:id="573" w:name="Unit3_Session2_Figure7"/>
      <w:bookmarkEnd w:id="573"/>
      <w:r>
        <w:rPr>
          <w:rFonts w:ascii="Times New Roman" w:eastAsia="Times New Roman" w:hAnsi="Times New Roman" w:cs="Times New Roman"/>
          <w:noProof/>
          <w:sz w:val="24"/>
          <w:szCs w:val="24"/>
        </w:rPr>
        <w:drawing>
          <wp:inline distT="0" distB="0" distL="0" distR="0" wp14:anchorId="12E6564C" wp14:editId="29895AA2">
            <wp:extent cx="5278331" cy="3712650"/>
            <wp:effectExtent l="0" t="0" r="0" b="2540"/>
            <wp:docPr id="179" name="Picture 179" descr="D:\AaaF\OUT\httpswwwopeneduopenlearn_cmid140259_2022-12-07_17-31-40_82d7e557728d45448e3e2a5d33cfe564\word\assets\bltl_m1_s2_2-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AaaF\OUT\httpswwwopeneduopenlearn_cmid140259_2022-12-07_17-31-40_82d7e557728d45448e3e2a5d33cfe564\word\assets\bltl_m1_s2_2-1c.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EA274E" w:rsidRDefault="00894CC8">
      <w:pPr>
        <w:pStyle w:val="Caption1"/>
        <w:divId w:val="20478851"/>
      </w:pPr>
      <w:r>
        <w:t>Figure 16 London to Edinburgh on a mileage chart</w:t>
      </w:r>
    </w:p>
    <w:bookmarkStart w:id="574" w:name="View_Unit3_Session2_Description7"/>
    <w:p w:rsidR="00EA274E" w:rsidRDefault="00894CC8">
      <w:pPr>
        <w:pStyle w:val="navbutton"/>
        <w:divId w:val="20478851"/>
      </w:pPr>
      <w:r>
        <w:fldChar w:fldCharType="begin"/>
      </w:r>
      <w:r>
        <w:instrText xml:space="preserve"> HYPERLINK "" \l "Unit3_Session2_Description7" </w:instrText>
      </w:r>
      <w:r>
        <w:fldChar w:fldCharType="separate"/>
      </w:r>
      <w:r>
        <w:rPr>
          <w:rStyle w:val="Hyperlink"/>
        </w:rPr>
        <w:t>View description - Figure 16 London to Edinburgh on a mileage chart</w:t>
      </w:r>
      <w:r>
        <w:fldChar w:fldCharType="end"/>
      </w:r>
      <w:bookmarkEnd w:id="574"/>
    </w:p>
    <w:p w:rsidR="00EA274E" w:rsidRDefault="00894CC8">
      <w:pPr>
        <w:divId w:val="1786803867"/>
      </w:pPr>
      <w:r>
        <w:rPr>
          <w:vanish/>
        </w:rPr>
        <w:t>End of Figure</w:t>
      </w:r>
    </w:p>
    <w:p w:rsidR="00EA274E" w:rsidRDefault="00894CC8">
      <w:pPr>
        <w:divId w:val="1786803867"/>
      </w:pPr>
      <w:r>
        <w:t>The total distance of the trip is:</w:t>
      </w:r>
    </w:p>
    <w:p w:rsidR="00EA274E" w:rsidRDefault="00894CC8">
      <w:pPr>
        <w:numPr>
          <w:ilvl w:val="0"/>
          <w:numId w:val="120"/>
        </w:numPr>
        <w:spacing w:before="0" w:beforeAutospacing="0" w:after="240" w:afterAutospacing="0"/>
        <w:ind w:left="780" w:right="780"/>
        <w:divId w:val="1786803867"/>
        <w:rPr>
          <w:rFonts w:eastAsia="Times New Roman"/>
        </w:rPr>
      </w:pPr>
      <w:r>
        <w:rPr>
          <w:rFonts w:eastAsia="Times New Roman"/>
        </w:rPr>
        <w:t>186 + 194 + 412 = 792 miles</w:t>
      </w:r>
    </w:p>
    <w:p w:rsidR="00EA274E" w:rsidRDefault="00894CC8">
      <w:pPr>
        <w:divId w:val="335884863"/>
      </w:pPr>
      <w:r>
        <w:rPr>
          <w:vanish/>
        </w:rPr>
        <w:t>End of Case Study</w:t>
      </w:r>
    </w:p>
    <w:p w:rsidR="00EA274E" w:rsidRDefault="00894CC8">
      <w:pPr>
        <w:divId w:val="335884863"/>
      </w:pPr>
      <w:r>
        <w:t xml:space="preserve">Use the mileage table to help you with the following activity. Please make the calculations without using a calculator. You may double-check your answer with a calculator if you need to. Remember to check your answers once you have completed the questions. </w:t>
      </w:r>
    </w:p>
    <w:p w:rsidR="00EA274E" w:rsidRDefault="00894CC8">
      <w:pPr>
        <w:divId w:val="335884863"/>
      </w:pPr>
      <w:r>
        <w:rPr>
          <w:vanish/>
        </w:rPr>
        <w:t>Start of Activity</w:t>
      </w:r>
    </w:p>
    <w:p w:rsidR="00EA274E" w:rsidRDefault="00894CC8">
      <w:pPr>
        <w:spacing w:before="240" w:beforeAutospacing="0" w:after="0" w:afterAutospacing="0" w:line="240" w:lineRule="auto"/>
        <w:ind w:left="240" w:right="240"/>
        <w:outlineLvl w:val="3"/>
        <w:divId w:val="193733070"/>
        <w:rPr>
          <w:rFonts w:eastAsia="Times New Roman"/>
          <w:b/>
          <w:bCs/>
          <w:sz w:val="36"/>
          <w:szCs w:val="36"/>
        </w:rPr>
      </w:pPr>
      <w:bookmarkStart w:id="575" w:name="Unit3_Session2_Activity3"/>
      <w:bookmarkEnd w:id="575"/>
      <w:r>
        <w:rPr>
          <w:rFonts w:eastAsia="Times New Roman"/>
          <w:b/>
          <w:bCs/>
          <w:sz w:val="36"/>
          <w:szCs w:val="36"/>
        </w:rPr>
        <w:t>Activity 10: Travelling across the UK</w:t>
      </w:r>
    </w:p>
    <w:p w:rsidR="00EA274E" w:rsidRDefault="00894CC8">
      <w:pPr>
        <w:divId w:val="1340473726"/>
      </w:pPr>
      <w:r>
        <w:rPr>
          <w:vanish/>
        </w:rPr>
        <w:t>Start of Question</w:t>
      </w:r>
    </w:p>
    <w:p w:rsidR="00EA274E" w:rsidRDefault="00894CC8">
      <w:pPr>
        <w:numPr>
          <w:ilvl w:val="0"/>
          <w:numId w:val="121"/>
        </w:numPr>
        <w:spacing w:before="0" w:beforeAutospacing="0" w:after="0" w:afterAutospacing="0"/>
        <w:ind w:left="780" w:right="780"/>
        <w:divId w:val="1805196699"/>
        <w:rPr>
          <w:rFonts w:eastAsia="Times New Roman"/>
        </w:rPr>
      </w:pPr>
      <w:bookmarkStart w:id="576" w:name="Unit3_Session2_Question3"/>
      <w:bookmarkEnd w:id="576"/>
      <w:r>
        <w:rPr>
          <w:rFonts w:eastAsia="Times New Roman"/>
        </w:rPr>
        <w:t xml:space="preserve">You use a hire car to go from London to Cardiff, from Cardiff to Liverpool and then back to London. You pay 10p for each mile you drive. </w:t>
      </w:r>
    </w:p>
    <w:p w:rsidR="00EA274E" w:rsidRDefault="00894CC8">
      <w:pPr>
        <w:numPr>
          <w:ilvl w:val="1"/>
          <w:numId w:val="121"/>
        </w:numPr>
        <w:spacing w:before="0" w:beforeAutospacing="0" w:after="0" w:afterAutospacing="0"/>
        <w:ind w:left="1560" w:right="1560"/>
        <w:divId w:val="1805196699"/>
        <w:rPr>
          <w:rFonts w:eastAsia="Times New Roman"/>
        </w:rPr>
      </w:pPr>
      <w:r>
        <w:rPr>
          <w:rFonts w:eastAsia="Times New Roman"/>
        </w:rPr>
        <w:t>How many miles must you pay for?</w:t>
      </w:r>
    </w:p>
    <w:p w:rsidR="00EA274E" w:rsidRDefault="00894CC8">
      <w:pPr>
        <w:numPr>
          <w:ilvl w:val="1"/>
          <w:numId w:val="121"/>
        </w:numPr>
        <w:spacing w:before="0" w:beforeAutospacing="0" w:after="0" w:afterAutospacing="0"/>
        <w:ind w:left="1560" w:right="1560"/>
        <w:divId w:val="1805196699"/>
        <w:rPr>
          <w:rFonts w:eastAsia="Times New Roman"/>
        </w:rPr>
      </w:pPr>
      <w:r>
        <w:rPr>
          <w:rFonts w:eastAsia="Times New Roman"/>
        </w:rPr>
        <w:t>How much would this cost?</w:t>
      </w:r>
    </w:p>
    <w:p w:rsidR="00EA274E" w:rsidRDefault="00894CC8">
      <w:pPr>
        <w:numPr>
          <w:ilvl w:val="0"/>
          <w:numId w:val="122"/>
        </w:numPr>
        <w:spacing w:before="0" w:beforeAutospacing="0" w:after="0" w:afterAutospacing="0"/>
        <w:ind w:left="780" w:right="780"/>
        <w:divId w:val="1805196699"/>
        <w:rPr>
          <w:rFonts w:eastAsia="Times New Roman"/>
        </w:rPr>
      </w:pPr>
      <w:r>
        <w:rPr>
          <w:rFonts w:eastAsia="Times New Roman"/>
        </w:rPr>
        <w:t xml:space="preserve">You live Cardiff but are going to attend a conference in Manchester. Following your conference, you are driving straight on to York to stay for a few days before returning home to Cardiff. How far will your journey be in total? </w:t>
      </w:r>
    </w:p>
    <w:p w:rsidR="00EA274E" w:rsidRDefault="00894CC8">
      <w:pPr>
        <w:divId w:val="1340473726"/>
      </w:pPr>
      <w:r>
        <w:rPr>
          <w:vanish/>
        </w:rPr>
        <w:t>End of Question</w:t>
      </w:r>
    </w:p>
    <w:bookmarkStart w:id="577" w:name="View_Unit3_Session2_Answer3"/>
    <w:p w:rsidR="00EA274E" w:rsidRDefault="00894CC8">
      <w:pPr>
        <w:pStyle w:val="navbutton"/>
        <w:divId w:val="1340473726"/>
      </w:pPr>
      <w:r>
        <w:fldChar w:fldCharType="begin"/>
      </w:r>
      <w:r>
        <w:instrText xml:space="preserve"> HYPERLINK "" \l "Unit3_Session2_Answer3" </w:instrText>
      </w:r>
      <w:r>
        <w:fldChar w:fldCharType="separate"/>
      </w:r>
      <w:r>
        <w:rPr>
          <w:rStyle w:val="Hyperlink"/>
        </w:rPr>
        <w:t>View answer - Activity 10: Travelling across the UK</w:t>
      </w:r>
      <w:r>
        <w:fldChar w:fldCharType="end"/>
      </w:r>
      <w:bookmarkEnd w:id="577"/>
    </w:p>
    <w:p w:rsidR="00EA274E" w:rsidRDefault="00894CC8">
      <w:pPr>
        <w:divId w:val="335884863"/>
      </w:pPr>
      <w:r>
        <w:rPr>
          <w:vanish/>
        </w:rPr>
        <w:t>End of Activity</w:t>
      </w:r>
    </w:p>
    <w:p w:rsidR="00EA274E" w:rsidRDefault="00894CC8">
      <w:pPr>
        <w:pStyle w:val="Heading3"/>
        <w:divId w:val="1450471272"/>
        <w:rPr>
          <w:rFonts w:eastAsia="Times New Roman"/>
        </w:rPr>
      </w:pPr>
      <w:bookmarkStart w:id="578" w:name="Unit3_Session2_InternalSection1"/>
      <w:bookmarkEnd w:id="578"/>
      <w:r>
        <w:rPr>
          <w:rFonts w:eastAsia="Times New Roman"/>
        </w:rPr>
        <w:t>Summary</w:t>
      </w:r>
    </w:p>
    <w:p w:rsidR="00EA274E" w:rsidRDefault="00894CC8">
      <w:pPr>
        <w:divId w:val="1450471272"/>
      </w:pPr>
      <w:r>
        <w:t xml:space="preserve">You have now completed the activities on using distance charts. This will help you with everyday life when you are planning a journey and/or claiming mileage when travelling for work.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039546698"/>
        <w:rPr>
          <w:rFonts w:eastAsia="Times New Roman"/>
        </w:rPr>
      </w:pPr>
      <w:bookmarkStart w:id="579" w:name="Unit3_Session3"/>
      <w:bookmarkEnd w:id="579"/>
      <w:r>
        <w:rPr>
          <w:rFonts w:eastAsia="Times New Roman"/>
        </w:rPr>
        <w:t>3 Using metric measurements: weight</w:t>
      </w:r>
    </w:p>
    <w:p w:rsidR="00EA274E" w:rsidRDefault="00894CC8">
      <w:pPr>
        <w:divId w:val="1039546698"/>
      </w:pPr>
      <w:r>
        <w:t>Weight – sometimes referred to as ‘mass’ – is a measurement of how heavy something is.</w:t>
      </w:r>
    </w:p>
    <w:p w:rsidR="00EA274E" w:rsidRDefault="00894CC8">
      <w:pPr>
        <w:divId w:val="1039546698"/>
      </w:pPr>
      <w:r>
        <w:t xml:space="preserve">How much do you weigh? </w:t>
      </w:r>
    </w:p>
    <w:p w:rsidR="00EA274E" w:rsidRDefault="00894CC8">
      <w:pPr>
        <w:divId w:val="1039546698"/>
      </w:pPr>
      <w:r>
        <w:t xml:space="preserve">You might have given your weight in kilograms (kg) or in pounds (lb), or pounds and stone (st). Kilograms are metric weights. Pounds and stones are imperial weights. </w:t>
      </w:r>
    </w:p>
    <w:p w:rsidR="00EA274E" w:rsidRDefault="00894CC8">
      <w:pPr>
        <w:divId w:val="1039546698"/>
      </w:pPr>
      <w:r>
        <w:t>In the UK, both metric and imperial units may be used. We are going to focus on the metric units of weight here.</w:t>
      </w:r>
    </w:p>
    <w:p w:rsidR="00EA274E" w:rsidRDefault="00894CC8">
      <w:pPr>
        <w:divId w:val="1039546698"/>
      </w:pPr>
      <w:r>
        <w:rPr>
          <w:vanish/>
        </w:rPr>
        <w:t>Start of Table</w:t>
      </w:r>
    </w:p>
    <w:p w:rsidR="00EA274E" w:rsidRDefault="00894CC8">
      <w:pPr>
        <w:pStyle w:val="NormalWeb"/>
        <w:divId w:val="1079059380"/>
      </w:pPr>
      <w:r>
        <w:t>Metric units of weight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07905938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580" w:name="Unit3_Session3_Table1"/>
            <w:bookmarkEnd w:id="580"/>
            <w:r>
              <w:rPr>
                <w:rFonts w:ascii="Times New Roman" w:eastAsia="Times New Roman" w:hAnsi="Times New Roman" w:cs="Times New Roman"/>
                <w:b/>
                <w:bCs/>
                <w:sz w:val="24"/>
                <w:szCs w:val="24"/>
              </w:rPr>
              <w:t>Metric unit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Abbreviation</w:t>
            </w:r>
          </w:p>
        </w:tc>
      </w:tr>
      <w:tr w:rsidR="00EA274E">
        <w:trPr>
          <w:divId w:val="107905938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milligram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mg</w:t>
            </w:r>
          </w:p>
        </w:tc>
      </w:tr>
      <w:tr w:rsidR="00EA274E">
        <w:trPr>
          <w:divId w:val="107905938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r>
      <w:tr w:rsidR="00EA274E">
        <w:trPr>
          <w:divId w:val="107905938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kilogram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kg</w:t>
            </w:r>
          </w:p>
        </w:tc>
      </w:tr>
      <w:tr w:rsidR="00EA274E">
        <w:trPr>
          <w:divId w:val="107905938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tonne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abbreviation)</w:t>
            </w:r>
          </w:p>
        </w:tc>
      </w:tr>
    </w:tbl>
    <w:p w:rsidR="00EA274E" w:rsidRDefault="00894CC8">
      <w:pPr>
        <w:divId w:val="1039546698"/>
      </w:pPr>
      <w:r>
        <w:rPr>
          <w:vanish/>
        </w:rPr>
        <w:t>End of Table</w:t>
      </w:r>
    </w:p>
    <w:p w:rsidR="00EA274E" w:rsidRDefault="00894CC8">
      <w:pPr>
        <w:divId w:val="1039546698"/>
      </w:pPr>
      <w:r>
        <w:t>Milligrams (mg) are only used to weigh very small quantities or items, such as dosage on medication.</w:t>
      </w:r>
    </w:p>
    <w:p w:rsidR="00EA274E" w:rsidRDefault="00894CC8">
      <w:pPr>
        <w:divId w:val="1039546698"/>
      </w:pPr>
      <w:r>
        <w:t>A tonne is a unit for weighing very heavy items, such as a lorry.</w:t>
      </w:r>
    </w:p>
    <w:p w:rsidR="00EA274E" w:rsidRDefault="00894CC8">
      <w:pPr>
        <w:divId w:val="1039546698"/>
      </w:pPr>
      <w:r>
        <w:t xml:space="preserve">For everyday measuring tasks, the most common metric units of weight are grams (g) and kilograms (kg), so these are what you will focus on here. </w:t>
      </w:r>
    </w:p>
    <w:p w:rsidR="00EA274E" w:rsidRDefault="00894CC8">
      <w:pPr>
        <w:numPr>
          <w:ilvl w:val="0"/>
          <w:numId w:val="123"/>
        </w:numPr>
        <w:spacing w:before="0" w:beforeAutospacing="0" w:after="0" w:afterAutospacing="0"/>
        <w:ind w:left="780" w:right="780"/>
        <w:divId w:val="1039546698"/>
        <w:rPr>
          <w:rFonts w:eastAsia="Times New Roman"/>
        </w:rPr>
      </w:pPr>
      <w:r>
        <w:rPr>
          <w:rFonts w:eastAsia="Times New Roman"/>
        </w:rPr>
        <w:t>1 g is approximately the weight of a paperclip</w:t>
      </w:r>
    </w:p>
    <w:p w:rsidR="00EA274E" w:rsidRDefault="00894CC8">
      <w:pPr>
        <w:numPr>
          <w:ilvl w:val="0"/>
          <w:numId w:val="123"/>
        </w:numPr>
        <w:spacing w:before="0" w:beforeAutospacing="0" w:after="0" w:afterAutospacing="0"/>
        <w:ind w:left="780" w:right="780"/>
        <w:divId w:val="1039546698"/>
        <w:rPr>
          <w:rFonts w:eastAsia="Times New Roman"/>
        </w:rPr>
      </w:pPr>
      <w:r>
        <w:rPr>
          <w:rFonts w:eastAsia="Times New Roman"/>
        </w:rPr>
        <w:t>1 kg is the weight of a bag of sugar</w:t>
      </w:r>
    </w:p>
    <w:p w:rsidR="00EA274E" w:rsidRDefault="00894CC8">
      <w:pPr>
        <w:divId w:val="1039546698"/>
      </w:pPr>
      <w:r>
        <w:rPr>
          <w:vanish/>
        </w:rPr>
        <w:t>Start of Box</w:t>
      </w:r>
    </w:p>
    <w:p w:rsidR="00EA274E" w:rsidRDefault="00894CC8">
      <w:pPr>
        <w:divId w:val="2078703109"/>
      </w:pPr>
      <w:bookmarkStart w:id="581" w:name="Unit3_Session3_Box1"/>
      <w:bookmarkEnd w:id="581"/>
      <w:r>
        <w:rPr>
          <w:rStyle w:val="Strong"/>
        </w:rPr>
        <w:t>Key fact:</w:t>
      </w:r>
      <w:r>
        <w:t xml:space="preserve"> 1 000 grams (g) = 1 kilogram (kg) </w:t>
      </w:r>
    </w:p>
    <w:p w:rsidR="00EA274E" w:rsidRDefault="00894CC8">
      <w:pPr>
        <w:divId w:val="1039546698"/>
      </w:pPr>
      <w:r>
        <w:rPr>
          <w:vanish/>
        </w:rPr>
        <w:t>End of Box</w:t>
      </w:r>
    </w:p>
    <w:p w:rsidR="00EA274E" w:rsidRDefault="00894CC8">
      <w:pPr>
        <w:divId w:val="1039546698"/>
      </w:pPr>
      <w:r>
        <w:rPr>
          <w:vanish/>
        </w:rPr>
        <w:t>Start of Box</w:t>
      </w:r>
    </w:p>
    <w:p w:rsidR="00EA274E" w:rsidRDefault="00894CC8">
      <w:pPr>
        <w:divId w:val="1314524531"/>
      </w:pPr>
      <w:bookmarkStart w:id="582" w:name="Unit3_Session3_Box2"/>
      <w:bookmarkEnd w:id="582"/>
      <w:r>
        <w:rPr>
          <w:rStyle w:val="Strong"/>
        </w:rPr>
        <w:t>Hint:</w:t>
      </w:r>
      <w:r>
        <w:t xml:space="preserve"> If you are used to using the imperial system of measure, 1 kilogram is equivalent to about 2</w:t>
      </w:r>
      <w:r>
        <w:rPr>
          <w:noProof/>
          <w:position w:val="-42"/>
        </w:rPr>
        <w:drawing>
          <wp:inline distT="0" distB="0" distL="0" distR="0" wp14:anchorId="1566B519" wp14:editId="203E350F">
            <wp:extent cx="133333" cy="457143"/>
            <wp:effectExtent l="0" t="0" r="635" b="0"/>
            <wp:docPr id="180" name="Picture 18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pounds. </w:t>
      </w:r>
    </w:p>
    <w:p w:rsidR="00EA274E" w:rsidRDefault="00894CC8">
      <w:pPr>
        <w:divId w:val="1039546698"/>
      </w:pPr>
      <w:r>
        <w:rPr>
          <w:vanish/>
        </w:rPr>
        <w:t>End of Box</w:t>
      </w:r>
    </w:p>
    <w:p w:rsidR="00EA274E" w:rsidRDefault="00894CC8">
      <w:pPr>
        <w:divId w:val="1039546698"/>
      </w:pPr>
      <w:r>
        <w:t>Many foods are sold by weight. For example:</w:t>
      </w:r>
    </w:p>
    <w:p w:rsidR="00EA274E" w:rsidRDefault="00894CC8">
      <w:pPr>
        <w:numPr>
          <w:ilvl w:val="0"/>
          <w:numId w:val="124"/>
        </w:numPr>
        <w:spacing w:before="0" w:beforeAutospacing="0" w:after="0" w:afterAutospacing="0"/>
        <w:ind w:left="780" w:right="780"/>
        <w:divId w:val="1039546698"/>
        <w:rPr>
          <w:rFonts w:eastAsia="Times New Roman"/>
        </w:rPr>
      </w:pPr>
      <w:r>
        <w:rPr>
          <w:rFonts w:eastAsia="Times New Roman"/>
        </w:rPr>
        <w:t>10 g of a spice</w:t>
      </w:r>
    </w:p>
    <w:p w:rsidR="00EA274E" w:rsidRDefault="00894CC8">
      <w:pPr>
        <w:numPr>
          <w:ilvl w:val="0"/>
          <w:numId w:val="124"/>
        </w:numPr>
        <w:spacing w:before="0" w:beforeAutospacing="0" w:after="0" w:afterAutospacing="0"/>
        <w:ind w:left="780" w:right="780"/>
        <w:divId w:val="1039546698"/>
        <w:rPr>
          <w:rFonts w:eastAsia="Times New Roman"/>
        </w:rPr>
      </w:pPr>
      <w:r>
        <w:rPr>
          <w:rFonts w:eastAsia="Times New Roman"/>
        </w:rPr>
        <w:t>30 g of crisps</w:t>
      </w:r>
    </w:p>
    <w:p w:rsidR="00EA274E" w:rsidRDefault="00894CC8">
      <w:pPr>
        <w:numPr>
          <w:ilvl w:val="0"/>
          <w:numId w:val="124"/>
        </w:numPr>
        <w:spacing w:before="0" w:beforeAutospacing="0" w:after="0" w:afterAutospacing="0"/>
        <w:ind w:left="780" w:right="780"/>
        <w:divId w:val="1039546698"/>
        <w:rPr>
          <w:rFonts w:eastAsia="Times New Roman"/>
        </w:rPr>
      </w:pPr>
      <w:r>
        <w:rPr>
          <w:rFonts w:eastAsia="Times New Roman"/>
        </w:rPr>
        <w:t>100 g of chocolate</w:t>
      </w:r>
    </w:p>
    <w:p w:rsidR="00EA274E" w:rsidRDefault="00894CC8">
      <w:pPr>
        <w:numPr>
          <w:ilvl w:val="0"/>
          <w:numId w:val="124"/>
        </w:numPr>
        <w:spacing w:before="0" w:beforeAutospacing="0" w:after="0" w:afterAutospacing="0"/>
        <w:ind w:left="780" w:right="780"/>
        <w:divId w:val="1039546698"/>
        <w:rPr>
          <w:rFonts w:eastAsia="Times New Roman"/>
        </w:rPr>
      </w:pPr>
      <w:r>
        <w:rPr>
          <w:rFonts w:eastAsia="Times New Roman"/>
        </w:rPr>
        <w:t>250 g of coffee</w:t>
      </w:r>
    </w:p>
    <w:p w:rsidR="00EA274E" w:rsidRDefault="00894CC8">
      <w:pPr>
        <w:numPr>
          <w:ilvl w:val="0"/>
          <w:numId w:val="124"/>
        </w:numPr>
        <w:spacing w:before="0" w:beforeAutospacing="0" w:after="0" w:afterAutospacing="0"/>
        <w:ind w:left="780" w:right="780"/>
        <w:divId w:val="1039546698"/>
        <w:rPr>
          <w:rFonts w:eastAsia="Times New Roman"/>
        </w:rPr>
      </w:pPr>
      <w:r>
        <w:rPr>
          <w:rFonts w:eastAsia="Times New Roman"/>
        </w:rPr>
        <w:t>500 g of rice.</w:t>
      </w:r>
    </w:p>
    <w:p w:rsidR="00EA274E" w:rsidRDefault="00894CC8">
      <w:pPr>
        <w:divId w:val="1039546698"/>
      </w:pPr>
      <w:r>
        <w:t>Heavier things are weighed in kilograms:</w:t>
      </w:r>
    </w:p>
    <w:p w:rsidR="00EA274E" w:rsidRDefault="00894CC8">
      <w:pPr>
        <w:numPr>
          <w:ilvl w:val="0"/>
          <w:numId w:val="125"/>
        </w:numPr>
        <w:spacing w:before="0" w:beforeAutospacing="0" w:after="0" w:afterAutospacing="0"/>
        <w:ind w:left="780" w:right="780"/>
        <w:divId w:val="1039546698"/>
        <w:rPr>
          <w:rFonts w:eastAsia="Times New Roman"/>
        </w:rPr>
      </w:pPr>
      <w:r>
        <w:rPr>
          <w:rFonts w:eastAsia="Times New Roman"/>
        </w:rPr>
        <w:t>2 kg bag of potatoes</w:t>
      </w:r>
    </w:p>
    <w:p w:rsidR="00EA274E" w:rsidRDefault="00894CC8">
      <w:pPr>
        <w:numPr>
          <w:ilvl w:val="0"/>
          <w:numId w:val="125"/>
        </w:numPr>
        <w:spacing w:before="0" w:beforeAutospacing="0" w:after="0" w:afterAutospacing="0"/>
        <w:ind w:left="780" w:right="780"/>
        <w:divId w:val="1039546698"/>
        <w:rPr>
          <w:rFonts w:eastAsia="Times New Roman"/>
        </w:rPr>
      </w:pPr>
      <w:r>
        <w:rPr>
          <w:rFonts w:eastAsia="Times New Roman"/>
        </w:rPr>
        <w:t>10 kg of chicken food</w:t>
      </w:r>
    </w:p>
    <w:p w:rsidR="00EA274E" w:rsidRDefault="00894CC8">
      <w:pPr>
        <w:numPr>
          <w:ilvl w:val="0"/>
          <w:numId w:val="125"/>
        </w:numPr>
        <w:spacing w:before="0" w:beforeAutospacing="0" w:after="0" w:afterAutospacing="0"/>
        <w:ind w:left="780" w:right="780"/>
        <w:divId w:val="1039546698"/>
        <w:rPr>
          <w:rFonts w:eastAsia="Times New Roman"/>
        </w:rPr>
      </w:pPr>
      <w:r>
        <w:rPr>
          <w:rFonts w:eastAsia="Times New Roman"/>
        </w:rPr>
        <w:t>15 kg baggage allowance on a plane</w:t>
      </w:r>
    </w:p>
    <w:p w:rsidR="00EA274E" w:rsidRDefault="00894CC8">
      <w:pPr>
        <w:numPr>
          <w:ilvl w:val="0"/>
          <w:numId w:val="125"/>
        </w:numPr>
        <w:spacing w:before="0" w:beforeAutospacing="0" w:after="0" w:afterAutospacing="0"/>
        <w:ind w:left="780" w:right="780"/>
        <w:divId w:val="1039546698"/>
        <w:rPr>
          <w:rFonts w:eastAsia="Times New Roman"/>
        </w:rPr>
      </w:pPr>
      <w:r>
        <w:rPr>
          <w:rFonts w:eastAsia="Times New Roman"/>
        </w:rPr>
        <w:t>25 kg bag of cement.</w:t>
      </w:r>
    </w:p>
    <w:p w:rsidR="00EA274E" w:rsidRDefault="00894CC8">
      <w:pPr>
        <w:divId w:val="1039546698"/>
      </w:pPr>
      <w:r>
        <w:t>Note that if you bought ten packets of rice, you would say you had bought 5 kg rather than 5 000 g.</w:t>
      </w:r>
    </w:p>
    <w:p w:rsidR="00EA274E" w:rsidRDefault="00894CC8">
      <w:pPr>
        <w:pStyle w:val="Heading2"/>
        <w:divId w:val="887573268"/>
        <w:rPr>
          <w:rFonts w:eastAsia="Times New Roman"/>
        </w:rPr>
      </w:pPr>
      <w:bookmarkStart w:id="583" w:name="Unit3_Session3_Section1"/>
      <w:bookmarkEnd w:id="583"/>
      <w:r>
        <w:rPr>
          <w:rFonts w:eastAsia="Times New Roman"/>
        </w:rPr>
        <w:t>3.1 Instruments of measure</w:t>
      </w:r>
    </w:p>
    <w:p w:rsidR="00EA274E" w:rsidRDefault="00894CC8">
      <w:pPr>
        <w:divId w:val="887573268"/>
      </w:pPr>
      <w:r>
        <w:t xml:space="preserve">Scales show you how much something weighs. Digital scales show the weight as a display of numbers. Other scales have a dial or line of numbers and you have to read the weight from this. </w:t>
      </w:r>
    </w:p>
    <w:p w:rsidR="00EA274E" w:rsidRDefault="00894CC8">
      <w:pPr>
        <w:divId w:val="887573268"/>
      </w:pPr>
      <w:r>
        <w:rPr>
          <w:vanish/>
        </w:rPr>
        <w:t>Start of Figure</w:t>
      </w:r>
    </w:p>
    <w:p w:rsidR="00EA274E" w:rsidRDefault="00894CC8">
      <w:pPr>
        <w:spacing w:before="240" w:beforeAutospacing="0" w:after="0" w:afterAutospacing="0" w:line="240" w:lineRule="auto"/>
        <w:divId w:val="1140611516"/>
        <w:rPr>
          <w:rFonts w:ascii="Times New Roman" w:eastAsia="Times New Roman" w:hAnsi="Times New Roman" w:cs="Times New Roman"/>
          <w:sz w:val="24"/>
          <w:szCs w:val="24"/>
        </w:rPr>
      </w:pPr>
      <w:bookmarkStart w:id="584" w:name="Unit3_Session3_Figure1"/>
      <w:bookmarkEnd w:id="584"/>
      <w:r>
        <w:rPr>
          <w:rFonts w:ascii="Times New Roman" w:eastAsia="Times New Roman" w:hAnsi="Times New Roman" w:cs="Times New Roman"/>
          <w:noProof/>
          <w:sz w:val="24"/>
          <w:szCs w:val="24"/>
        </w:rPr>
        <w:drawing>
          <wp:inline distT="0" distB="0" distL="0" distR="0" wp14:anchorId="0D86440A" wp14:editId="72ECE0F6">
            <wp:extent cx="5278331" cy="2751626"/>
            <wp:effectExtent l="0" t="0" r="0" b="0"/>
            <wp:docPr id="181" name="Picture 181" descr="D:\AaaF\OUT\httpswwwopeneduopenlearn_cmid140259_2022-12-07_17-31-40_82d7e557728d45448e3e2a5d33cfe564\word\assets\bltl_m1_s2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AaaF\OUT\httpswwwopeneduopenlearn_cmid140259_2022-12-07_17-31-40_82d7e557728d45448e3e2a5d33cfe564\word\assets\bltl_m1_s2_3a.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78331" cy="2751626"/>
                    </a:xfrm>
                    <a:prstGeom prst="rect">
                      <a:avLst/>
                    </a:prstGeom>
                    <a:noFill/>
                    <a:ln>
                      <a:noFill/>
                    </a:ln>
                  </pic:spPr>
                </pic:pic>
              </a:graphicData>
            </a:graphic>
          </wp:inline>
        </w:drawing>
      </w:r>
    </w:p>
    <w:p w:rsidR="00EA274E" w:rsidRDefault="00894CC8">
      <w:pPr>
        <w:pStyle w:val="Caption1"/>
        <w:divId w:val="746004301"/>
      </w:pPr>
      <w:r>
        <w:t>Figure 20 Using different scales for different objects</w:t>
      </w:r>
    </w:p>
    <w:bookmarkStart w:id="585" w:name="View_Unit3_Session3_Description1"/>
    <w:p w:rsidR="00EA274E" w:rsidRDefault="00894CC8">
      <w:pPr>
        <w:pStyle w:val="navbutton"/>
        <w:divId w:val="746004301"/>
      </w:pPr>
      <w:r>
        <w:fldChar w:fldCharType="begin"/>
      </w:r>
      <w:r>
        <w:instrText xml:space="preserve"> HYPERLINK "" \l "Unit3_Session3_Description1" </w:instrText>
      </w:r>
      <w:r>
        <w:fldChar w:fldCharType="separate"/>
      </w:r>
      <w:r>
        <w:rPr>
          <w:rStyle w:val="Hyperlink"/>
        </w:rPr>
        <w:t>View description - Figure 20 Using different scales for different objects</w:t>
      </w:r>
      <w:r>
        <w:fldChar w:fldCharType="end"/>
      </w:r>
      <w:bookmarkEnd w:id="585"/>
    </w:p>
    <w:p w:rsidR="00EA274E" w:rsidRDefault="00894CC8">
      <w:pPr>
        <w:divId w:val="887573268"/>
      </w:pPr>
      <w:r>
        <w:rPr>
          <w:vanish/>
        </w:rPr>
        <w:t>End of Figure</w:t>
      </w:r>
    </w:p>
    <w:p w:rsidR="00EA274E" w:rsidRDefault="00894CC8">
      <w:pPr>
        <w:divId w:val="887573268"/>
      </w:pPr>
      <w:r>
        <w:t xml:space="preserve">You’ll notice that on the right-hand set of scales in the picture above, the needle points to 150 g. If you use scales like this, you need to know the divisions marked on the scales. You might have to count the marks between numbers. </w:t>
      </w:r>
    </w:p>
    <w:p w:rsidR="00EA274E" w:rsidRDefault="00894CC8">
      <w:pPr>
        <w:divId w:val="887573268"/>
      </w:pPr>
      <w:r>
        <w:rPr>
          <w:vanish/>
        </w:rPr>
        <w:t>Start of Case Study</w:t>
      </w:r>
    </w:p>
    <w:p w:rsidR="00EA274E" w:rsidRDefault="00894CC8">
      <w:pPr>
        <w:spacing w:before="0" w:beforeAutospacing="0" w:after="0" w:afterAutospacing="0" w:line="240" w:lineRule="auto"/>
        <w:outlineLvl w:val="3"/>
        <w:divId w:val="1494686066"/>
        <w:rPr>
          <w:rFonts w:eastAsia="Times New Roman"/>
          <w:b/>
          <w:bCs/>
          <w:sz w:val="36"/>
          <w:szCs w:val="36"/>
        </w:rPr>
      </w:pPr>
      <w:bookmarkStart w:id="586" w:name="Unit3_Session3_CaseStudy1"/>
      <w:bookmarkEnd w:id="586"/>
      <w:r>
        <w:rPr>
          <w:rFonts w:eastAsia="Times New Roman"/>
          <w:b/>
          <w:bCs/>
          <w:sz w:val="36"/>
          <w:szCs w:val="36"/>
        </w:rPr>
        <w:t>Example: Identifying weights on scales</w:t>
      </w:r>
    </w:p>
    <w:p w:rsidR="00EA274E" w:rsidRDefault="00894CC8">
      <w:pPr>
        <w:divId w:val="82071088"/>
      </w:pPr>
      <w:r>
        <w:t>What is the weight of the flour in these scales?</w:t>
      </w:r>
    </w:p>
    <w:p w:rsidR="00EA274E" w:rsidRDefault="00894CC8">
      <w:pPr>
        <w:divId w:val="82071088"/>
      </w:pPr>
      <w:r>
        <w:rPr>
          <w:vanish/>
        </w:rPr>
        <w:t>Start of Figure</w:t>
      </w:r>
    </w:p>
    <w:p w:rsidR="00EA274E" w:rsidRDefault="00894CC8">
      <w:pPr>
        <w:spacing w:before="240" w:beforeAutospacing="0" w:after="0" w:afterAutospacing="0" w:line="240" w:lineRule="auto"/>
        <w:divId w:val="1240483755"/>
        <w:rPr>
          <w:rFonts w:ascii="Times New Roman" w:eastAsia="Times New Roman" w:hAnsi="Times New Roman" w:cs="Times New Roman"/>
          <w:sz w:val="24"/>
          <w:szCs w:val="24"/>
        </w:rPr>
      </w:pPr>
      <w:bookmarkStart w:id="587" w:name="Unit3_Session3_Figure2"/>
      <w:bookmarkEnd w:id="587"/>
      <w:r>
        <w:rPr>
          <w:rFonts w:ascii="Times New Roman" w:eastAsia="Times New Roman" w:hAnsi="Times New Roman" w:cs="Times New Roman"/>
          <w:noProof/>
          <w:sz w:val="24"/>
          <w:szCs w:val="24"/>
        </w:rPr>
        <w:drawing>
          <wp:inline distT="0" distB="0" distL="0" distR="0" wp14:anchorId="047F3974" wp14:editId="1FCBC2D3">
            <wp:extent cx="5278331" cy="3712650"/>
            <wp:effectExtent l="0" t="0" r="0" b="2540"/>
            <wp:docPr id="182" name="Picture 182" descr="D:\AaaF\OUT\httpswwwopeneduopenlearn_cmid140259_2022-12-07_17-31-40_82d7e557728d45448e3e2a5d33cfe564\word\assets\bltl_m1_s2_3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AaaF\OUT\httpswwwopeneduopenlearn_cmid140259_2022-12-07_17-31-40_82d7e557728d45448e3e2a5d33cfe564\word\assets\bltl_m1_s2_3a2.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EA274E" w:rsidRDefault="00894CC8">
      <w:pPr>
        <w:pStyle w:val="Caption1"/>
        <w:divId w:val="373389364"/>
      </w:pPr>
      <w:r>
        <w:t>Figure 21 Weighing flour</w:t>
      </w:r>
    </w:p>
    <w:bookmarkStart w:id="588" w:name="View_Unit3_Session3_Description2"/>
    <w:p w:rsidR="00EA274E" w:rsidRDefault="00894CC8">
      <w:pPr>
        <w:pStyle w:val="navbutton"/>
        <w:divId w:val="373389364"/>
      </w:pPr>
      <w:r>
        <w:fldChar w:fldCharType="begin"/>
      </w:r>
      <w:r>
        <w:instrText xml:space="preserve"> HYPERLINK "" \l "Unit3_Session3_Description2" </w:instrText>
      </w:r>
      <w:r>
        <w:fldChar w:fldCharType="separate"/>
      </w:r>
      <w:r>
        <w:rPr>
          <w:rStyle w:val="Hyperlink"/>
        </w:rPr>
        <w:t>View description - Figure 21 Weighing flour</w:t>
      </w:r>
      <w:r>
        <w:fldChar w:fldCharType="end"/>
      </w:r>
      <w:bookmarkEnd w:id="588"/>
    </w:p>
    <w:p w:rsidR="00EA274E" w:rsidRDefault="00894CC8">
      <w:pPr>
        <w:divId w:val="82071088"/>
      </w:pPr>
      <w:r>
        <w:rPr>
          <w:vanish/>
        </w:rPr>
        <w:t>End of Figure</w:t>
      </w:r>
    </w:p>
    <w:p w:rsidR="00EA274E" w:rsidRDefault="00894CC8">
      <w:pPr>
        <w:divId w:val="82071088"/>
      </w:pPr>
      <w:r>
        <w:t xml:space="preserve">(Note that scales like this are calibrated to weigh only the flour inside the bowl – the weight on the scales is just the flour, not the flour and the bowl.) </w:t>
      </w:r>
    </w:p>
    <w:p w:rsidR="00EA274E" w:rsidRDefault="00894CC8">
      <w:pPr>
        <w:spacing w:line="240" w:lineRule="auto"/>
        <w:outlineLvl w:val="4"/>
        <w:divId w:val="82071088"/>
        <w:rPr>
          <w:rFonts w:eastAsia="Times New Roman"/>
          <w:b/>
          <w:bCs/>
          <w:sz w:val="32"/>
          <w:szCs w:val="32"/>
        </w:rPr>
      </w:pPr>
      <w:r>
        <w:rPr>
          <w:rFonts w:eastAsia="Times New Roman"/>
          <w:b/>
          <w:bCs/>
          <w:sz w:val="32"/>
          <w:szCs w:val="32"/>
        </w:rPr>
        <w:t>Method</w:t>
      </w:r>
    </w:p>
    <w:p w:rsidR="00EA274E" w:rsidRDefault="00894CC8">
      <w:pPr>
        <w:divId w:val="82071088"/>
      </w:pPr>
      <w:r>
        <w:t xml:space="preserve">There are four marks between 50 g and 100 g, each representing another 10 g. So the marks represent 60 g, 70 g, 80 g and 90 g. The needle is level with the second mark, so the weight is 70 g. </w:t>
      </w:r>
    </w:p>
    <w:p w:rsidR="00EA274E" w:rsidRDefault="00894CC8">
      <w:pPr>
        <w:divId w:val="887573268"/>
      </w:pPr>
      <w:r>
        <w:rPr>
          <w:vanish/>
        </w:rPr>
        <w:t>End of Case Study</w:t>
      </w:r>
    </w:p>
    <w:p w:rsidR="00EA274E" w:rsidRDefault="00894CC8">
      <w:pPr>
        <w:divId w:val="887573268"/>
      </w:pPr>
      <w:r>
        <w:t>Now try the following activity. Remember to check your answers once you have completed the questions.</w:t>
      </w:r>
    </w:p>
    <w:p w:rsidR="00EA274E" w:rsidRDefault="00894CC8">
      <w:pPr>
        <w:divId w:val="887573268"/>
      </w:pPr>
      <w:r>
        <w:rPr>
          <w:vanish/>
        </w:rPr>
        <w:t>Start of Activity</w:t>
      </w:r>
    </w:p>
    <w:p w:rsidR="00EA274E" w:rsidRDefault="00894CC8">
      <w:pPr>
        <w:spacing w:before="0" w:beforeAutospacing="0" w:after="0" w:afterAutospacing="0" w:line="240" w:lineRule="auto"/>
        <w:outlineLvl w:val="3"/>
        <w:divId w:val="512190968"/>
        <w:rPr>
          <w:rFonts w:eastAsia="Times New Roman"/>
          <w:b/>
          <w:bCs/>
          <w:sz w:val="36"/>
          <w:szCs w:val="36"/>
        </w:rPr>
      </w:pPr>
      <w:bookmarkStart w:id="589" w:name="Unit3_Session3_Activity1"/>
      <w:bookmarkEnd w:id="589"/>
      <w:r>
        <w:rPr>
          <w:rFonts w:eastAsia="Times New Roman"/>
          <w:b/>
          <w:bCs/>
          <w:sz w:val="36"/>
          <w:szCs w:val="36"/>
        </w:rPr>
        <w:t>Activity 11: Reading scales</w:t>
      </w:r>
    </w:p>
    <w:p w:rsidR="00EA274E" w:rsidRDefault="00894CC8">
      <w:pPr>
        <w:divId w:val="1904414355"/>
      </w:pPr>
      <w:r>
        <w:rPr>
          <w:vanish/>
        </w:rPr>
        <w:t>Start of Question</w:t>
      </w:r>
    </w:p>
    <w:p w:rsidR="00EA274E" w:rsidRDefault="00894CC8">
      <w:pPr>
        <w:numPr>
          <w:ilvl w:val="0"/>
          <w:numId w:val="126"/>
        </w:numPr>
        <w:spacing w:before="0" w:beforeAutospacing="0" w:after="0" w:afterAutospacing="0"/>
        <w:ind w:left="780" w:right="780"/>
        <w:divId w:val="1778670007"/>
        <w:rPr>
          <w:rFonts w:eastAsia="Times New Roman"/>
        </w:rPr>
      </w:pPr>
      <w:bookmarkStart w:id="590" w:name="Unit3_Session3_Question1"/>
      <w:bookmarkEnd w:id="590"/>
      <w:r>
        <w:rPr>
          <w:rFonts w:eastAsia="Times New Roman"/>
        </w:rPr>
        <w:t xml:space="preserve">How many grams of sugar are on the scales in the picture below? </w:t>
      </w:r>
    </w:p>
    <w:p w:rsidR="00EA274E" w:rsidRDefault="00894CC8">
      <w:pPr>
        <w:ind w:left="780" w:right="780"/>
        <w:divId w:val="1778670007"/>
      </w:pPr>
      <w:r>
        <w:rPr>
          <w:vanish/>
        </w:rPr>
        <w:t>Start of Figure</w:t>
      </w:r>
    </w:p>
    <w:p w:rsidR="00EA274E" w:rsidRDefault="00894CC8">
      <w:pPr>
        <w:spacing w:before="240" w:beforeAutospacing="0" w:after="0" w:afterAutospacing="0"/>
        <w:ind w:left="780" w:right="780"/>
        <w:divId w:val="1801528216"/>
        <w:rPr>
          <w:rFonts w:eastAsia="Times New Roman"/>
        </w:rPr>
      </w:pPr>
      <w:bookmarkStart w:id="591" w:name="Unit3_Session3_Figure3"/>
      <w:bookmarkEnd w:id="591"/>
      <w:r>
        <w:rPr>
          <w:rFonts w:eastAsia="Times New Roman"/>
          <w:noProof/>
        </w:rPr>
        <w:drawing>
          <wp:inline distT="0" distB="0" distL="0" distR="0" wp14:anchorId="66FDEE85" wp14:editId="36B4444D">
            <wp:extent cx="5278120" cy="3704335"/>
            <wp:effectExtent l="0" t="0" r="0" b="0"/>
            <wp:docPr id="183" name="Picture 183" descr="D:\AaaF\OUT\httpswwwopeneduopenlearn_cmid140259_2022-12-07_17-31-40_82d7e557728d45448e3e2a5d33cfe564\word\assets\bltl_m1_s2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AaaF\OUT\httpswwwopeneduopenlearn_cmid140259_2022-12-07_17-31-40_82d7e557728d45448e3e2a5d33cfe564\word\assets\bltl_m1_s2_3b.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8120" cy="3704335"/>
                    </a:xfrm>
                    <a:prstGeom prst="rect">
                      <a:avLst/>
                    </a:prstGeom>
                    <a:noFill/>
                    <a:ln>
                      <a:noFill/>
                    </a:ln>
                  </pic:spPr>
                </pic:pic>
              </a:graphicData>
            </a:graphic>
          </wp:inline>
        </w:drawing>
      </w:r>
    </w:p>
    <w:p w:rsidR="00EA274E" w:rsidRDefault="00894CC8">
      <w:pPr>
        <w:pStyle w:val="Caption1"/>
        <w:ind w:left="780" w:right="780"/>
        <w:divId w:val="257687761"/>
      </w:pPr>
      <w:r>
        <w:t>Figure 22 Weighing sugar</w:t>
      </w:r>
    </w:p>
    <w:bookmarkStart w:id="592" w:name="View_Unit3_Session3_Description3"/>
    <w:p w:rsidR="00EA274E" w:rsidRDefault="00894CC8">
      <w:pPr>
        <w:pStyle w:val="navbutton"/>
        <w:ind w:left="780" w:right="780"/>
        <w:divId w:val="257687761"/>
      </w:pPr>
      <w:r>
        <w:fldChar w:fldCharType="begin"/>
      </w:r>
      <w:r>
        <w:instrText xml:space="preserve"> HYPERLINK "" \l "Unit3_Session3_Description3" </w:instrText>
      </w:r>
      <w:r>
        <w:fldChar w:fldCharType="separate"/>
      </w:r>
      <w:r>
        <w:rPr>
          <w:rStyle w:val="Hyperlink"/>
        </w:rPr>
        <w:t>View description - Figure 22 Weighing sugar</w:t>
      </w:r>
      <w:r>
        <w:fldChar w:fldCharType="end"/>
      </w:r>
      <w:bookmarkEnd w:id="592"/>
    </w:p>
    <w:p w:rsidR="00EA274E" w:rsidRDefault="00894CC8">
      <w:pPr>
        <w:ind w:left="780" w:right="780"/>
        <w:divId w:val="1778670007"/>
      </w:pPr>
      <w:r>
        <w:rPr>
          <w:vanish/>
        </w:rPr>
        <w:t>End of Figure</w:t>
      </w:r>
    </w:p>
    <w:p w:rsidR="00EA274E" w:rsidRDefault="00894CC8">
      <w:pPr>
        <w:numPr>
          <w:ilvl w:val="0"/>
          <w:numId w:val="126"/>
        </w:numPr>
        <w:spacing w:before="0" w:beforeAutospacing="0" w:after="0" w:afterAutospacing="0"/>
        <w:ind w:left="780" w:right="780"/>
        <w:divId w:val="1778670007"/>
        <w:rPr>
          <w:rFonts w:eastAsia="Times New Roman"/>
        </w:rPr>
      </w:pPr>
      <w:r>
        <w:rPr>
          <w:rFonts w:eastAsia="Times New Roman"/>
        </w:rPr>
        <w:t>What is this person’s weight in kilograms?</w:t>
      </w:r>
    </w:p>
    <w:p w:rsidR="00EA274E" w:rsidRDefault="00894CC8">
      <w:pPr>
        <w:ind w:left="780" w:right="780"/>
        <w:divId w:val="1778670007"/>
      </w:pPr>
      <w:r>
        <w:rPr>
          <w:vanish/>
        </w:rPr>
        <w:t>Start of Figure</w:t>
      </w:r>
    </w:p>
    <w:p w:rsidR="00EA274E" w:rsidRDefault="00894CC8">
      <w:pPr>
        <w:spacing w:before="240" w:beforeAutospacing="0" w:after="0" w:afterAutospacing="0"/>
        <w:ind w:left="780" w:right="780"/>
        <w:divId w:val="1250968887"/>
        <w:rPr>
          <w:rFonts w:eastAsia="Times New Roman"/>
        </w:rPr>
      </w:pPr>
      <w:bookmarkStart w:id="593" w:name="Unit3_Session3_Figure4"/>
      <w:bookmarkEnd w:id="593"/>
      <w:r>
        <w:rPr>
          <w:rFonts w:eastAsia="Times New Roman"/>
          <w:noProof/>
        </w:rPr>
        <w:drawing>
          <wp:inline distT="0" distB="0" distL="0" distR="0" wp14:anchorId="3CAD0B99" wp14:editId="55A2CD50">
            <wp:extent cx="5278331" cy="3195625"/>
            <wp:effectExtent l="0" t="0" r="0" b="5080"/>
            <wp:docPr id="184" name="Picture 184" descr="D:\AaaF\OUT\httpswwwopeneduopenlearn_cmid140259_2022-12-07_17-31-40_82d7e557728d45448e3e2a5d33cfe564\word\assets\bltl_m1_s2_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AaaF\OUT\httpswwwopeneduopenlearn_cmid140259_2022-12-07_17-31-40_82d7e557728d45448e3e2a5d33cfe564\word\assets\bltl_m1_s2_3c.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8331" cy="3195625"/>
                    </a:xfrm>
                    <a:prstGeom prst="rect">
                      <a:avLst/>
                    </a:prstGeom>
                    <a:noFill/>
                    <a:ln>
                      <a:noFill/>
                    </a:ln>
                  </pic:spPr>
                </pic:pic>
              </a:graphicData>
            </a:graphic>
          </wp:inline>
        </w:drawing>
      </w:r>
    </w:p>
    <w:p w:rsidR="00EA274E" w:rsidRDefault="00894CC8">
      <w:pPr>
        <w:pStyle w:val="Caption1"/>
        <w:ind w:left="780" w:right="780"/>
        <w:divId w:val="1488477568"/>
      </w:pPr>
      <w:r>
        <w:t>Figure 23 Weighing a person</w:t>
      </w:r>
    </w:p>
    <w:bookmarkStart w:id="594" w:name="View_Unit3_Session3_Description4"/>
    <w:p w:rsidR="00EA274E" w:rsidRDefault="00894CC8">
      <w:pPr>
        <w:pStyle w:val="navbutton"/>
        <w:ind w:left="780" w:right="780"/>
        <w:divId w:val="1488477568"/>
      </w:pPr>
      <w:r>
        <w:fldChar w:fldCharType="begin"/>
      </w:r>
      <w:r>
        <w:instrText xml:space="preserve"> HYPERLINK "" \l "Unit3_Session3_Description4" </w:instrText>
      </w:r>
      <w:r>
        <w:fldChar w:fldCharType="separate"/>
      </w:r>
      <w:r>
        <w:rPr>
          <w:rStyle w:val="Hyperlink"/>
        </w:rPr>
        <w:t>View description - Figure 23 Weighing a person</w:t>
      </w:r>
      <w:r>
        <w:fldChar w:fldCharType="end"/>
      </w:r>
      <w:bookmarkEnd w:id="594"/>
    </w:p>
    <w:p w:rsidR="00EA274E" w:rsidRDefault="00894CC8">
      <w:pPr>
        <w:ind w:left="780" w:right="780"/>
        <w:divId w:val="1778670007"/>
      </w:pPr>
      <w:r>
        <w:rPr>
          <w:vanish/>
        </w:rPr>
        <w:t>End of Figure</w:t>
      </w:r>
    </w:p>
    <w:p w:rsidR="00EA274E" w:rsidRDefault="00894CC8">
      <w:pPr>
        <w:numPr>
          <w:ilvl w:val="0"/>
          <w:numId w:val="126"/>
        </w:numPr>
        <w:spacing w:before="0" w:beforeAutospacing="0" w:after="0" w:afterAutospacing="0"/>
        <w:ind w:left="780" w:right="780"/>
        <w:divId w:val="1778670007"/>
        <w:rPr>
          <w:rFonts w:eastAsia="Times New Roman"/>
        </w:rPr>
      </w:pPr>
      <w:r>
        <w:rPr>
          <w:rFonts w:eastAsia="Times New Roman"/>
        </w:rPr>
        <w:t xml:space="preserve">How much does the letter weigh? </w:t>
      </w:r>
    </w:p>
    <w:p w:rsidR="00EA274E" w:rsidRDefault="00894CC8">
      <w:pPr>
        <w:ind w:left="780" w:right="780"/>
        <w:divId w:val="1778670007"/>
      </w:pPr>
      <w:r>
        <w:rPr>
          <w:vanish/>
        </w:rPr>
        <w:t>Start of Figure</w:t>
      </w:r>
    </w:p>
    <w:p w:rsidR="00EA274E" w:rsidRDefault="00894CC8">
      <w:pPr>
        <w:spacing w:before="240" w:beforeAutospacing="0" w:after="0" w:afterAutospacing="0"/>
        <w:ind w:left="780" w:right="780"/>
        <w:divId w:val="695621315"/>
        <w:rPr>
          <w:rFonts w:eastAsia="Times New Roman"/>
        </w:rPr>
      </w:pPr>
      <w:bookmarkStart w:id="595" w:name="Unit3_Session3_Figure5"/>
      <w:bookmarkEnd w:id="595"/>
      <w:r>
        <w:rPr>
          <w:rFonts w:eastAsia="Times New Roman"/>
          <w:noProof/>
        </w:rPr>
        <w:drawing>
          <wp:inline distT="0" distB="0" distL="0" distR="0" wp14:anchorId="61AB6302" wp14:editId="0702219E">
            <wp:extent cx="5278120" cy="5151920"/>
            <wp:effectExtent l="0" t="0" r="0" b="0"/>
            <wp:docPr id="185" name="Picture 185" descr="D:\AaaF\OUT\httpswwwopeneduopenlearn_cmid140259_2022-12-07_17-31-40_82d7e557728d45448e3e2a5d33cfe564\word\assets\bltl_m1_s2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AaaF\OUT\httpswwwopeneduopenlearn_cmid140259_2022-12-07_17-31-40_82d7e557728d45448e3e2a5d33cfe564\word\assets\bltl_m1_s2_3d.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8120" cy="5151920"/>
                    </a:xfrm>
                    <a:prstGeom prst="rect">
                      <a:avLst/>
                    </a:prstGeom>
                    <a:noFill/>
                    <a:ln>
                      <a:noFill/>
                    </a:ln>
                  </pic:spPr>
                </pic:pic>
              </a:graphicData>
            </a:graphic>
          </wp:inline>
        </w:drawing>
      </w:r>
    </w:p>
    <w:p w:rsidR="00EA274E" w:rsidRDefault="00894CC8">
      <w:pPr>
        <w:pStyle w:val="Caption1"/>
        <w:ind w:left="780" w:right="780"/>
        <w:divId w:val="610816849"/>
      </w:pPr>
      <w:r>
        <w:t>Figure 24 Weighing a letter</w:t>
      </w:r>
    </w:p>
    <w:bookmarkStart w:id="596" w:name="View_Unit3_Session3_Description5"/>
    <w:p w:rsidR="00EA274E" w:rsidRDefault="00894CC8">
      <w:pPr>
        <w:pStyle w:val="navbutton"/>
        <w:ind w:left="780" w:right="780"/>
        <w:divId w:val="610816849"/>
      </w:pPr>
      <w:r>
        <w:fldChar w:fldCharType="begin"/>
      </w:r>
      <w:r>
        <w:instrText xml:space="preserve"> HYPERLINK "" \l "Unit3_Session3_Description5" </w:instrText>
      </w:r>
      <w:r>
        <w:fldChar w:fldCharType="separate"/>
      </w:r>
      <w:r>
        <w:rPr>
          <w:rStyle w:val="Hyperlink"/>
        </w:rPr>
        <w:t>View description - Figure 24 Weighing a letter</w:t>
      </w:r>
      <w:r>
        <w:fldChar w:fldCharType="end"/>
      </w:r>
      <w:bookmarkEnd w:id="596"/>
    </w:p>
    <w:p w:rsidR="00EA274E" w:rsidRDefault="00894CC8">
      <w:pPr>
        <w:ind w:left="780" w:right="780"/>
        <w:divId w:val="1778670007"/>
      </w:pPr>
      <w:r>
        <w:rPr>
          <w:vanish/>
        </w:rPr>
        <w:t>End of Figure</w:t>
      </w:r>
    </w:p>
    <w:p w:rsidR="00EA274E" w:rsidRDefault="00894CC8">
      <w:pPr>
        <w:divId w:val="1904414355"/>
      </w:pPr>
      <w:r>
        <w:rPr>
          <w:vanish/>
        </w:rPr>
        <w:t>End of Question</w:t>
      </w:r>
    </w:p>
    <w:bookmarkStart w:id="597" w:name="View_Unit3_Session3_Answer1"/>
    <w:p w:rsidR="00EA274E" w:rsidRDefault="00894CC8">
      <w:pPr>
        <w:pStyle w:val="navbutton"/>
        <w:divId w:val="1904414355"/>
      </w:pPr>
      <w:r>
        <w:fldChar w:fldCharType="begin"/>
      </w:r>
      <w:r>
        <w:instrText xml:space="preserve"> HYPERLINK "" \l "Unit3_Session3_Answer1" </w:instrText>
      </w:r>
      <w:r>
        <w:fldChar w:fldCharType="separate"/>
      </w:r>
      <w:r>
        <w:rPr>
          <w:rStyle w:val="Hyperlink"/>
        </w:rPr>
        <w:t>View answer - Activity 11: Reading scales</w:t>
      </w:r>
      <w:r>
        <w:fldChar w:fldCharType="end"/>
      </w:r>
      <w:bookmarkEnd w:id="597"/>
    </w:p>
    <w:p w:rsidR="00EA274E" w:rsidRDefault="00894CC8">
      <w:pPr>
        <w:divId w:val="887573268"/>
      </w:pPr>
      <w:r>
        <w:rPr>
          <w:vanish/>
        </w:rPr>
        <w:t>End of Activity</w:t>
      </w:r>
    </w:p>
    <w:p w:rsidR="00EA274E" w:rsidRDefault="00894CC8">
      <w:pPr>
        <w:pStyle w:val="Heading2"/>
        <w:divId w:val="39866507"/>
        <w:rPr>
          <w:rFonts w:eastAsia="Times New Roman"/>
        </w:rPr>
      </w:pPr>
      <w:bookmarkStart w:id="598" w:name="Unit3_Session3_Section2"/>
      <w:bookmarkEnd w:id="598"/>
      <w:r>
        <w:rPr>
          <w:rFonts w:eastAsia="Times New Roman"/>
        </w:rPr>
        <w:t>3.2 Weighing things</w:t>
      </w:r>
    </w:p>
    <w:p w:rsidR="00EA274E" w:rsidRDefault="00894CC8">
      <w:pPr>
        <w:divId w:val="39866507"/>
      </w:pPr>
      <w:r>
        <w:t xml:space="preserve">It’s useful to have an idea of how much things weigh. It can help you to work out the weight of fruit or vegetables to buy in a market, for example, or whether your suitcase will be within the weight limit for a flight. </w:t>
      </w:r>
    </w:p>
    <w:p w:rsidR="00EA274E" w:rsidRDefault="00894CC8">
      <w:pPr>
        <w:divId w:val="39866507"/>
      </w:pPr>
      <w:r>
        <w:t>Try estimating the weight of something before you weigh it. It will help you to get used to measures of weight.</w:t>
      </w:r>
    </w:p>
    <w:p w:rsidR="00EA274E" w:rsidRDefault="00894CC8">
      <w:pPr>
        <w:divId w:val="39866507"/>
      </w:pPr>
      <w:r>
        <w:rPr>
          <w:vanish/>
        </w:rPr>
        <w:t>Start of Box</w:t>
      </w:r>
    </w:p>
    <w:p w:rsidR="00EA274E" w:rsidRDefault="00894CC8">
      <w:pPr>
        <w:divId w:val="1300650105"/>
      </w:pPr>
      <w:bookmarkStart w:id="599" w:name="Unit3_Session3_Box3"/>
      <w:bookmarkEnd w:id="599"/>
      <w:r>
        <w:rPr>
          <w:rStyle w:val="Strong"/>
        </w:rPr>
        <w:t>Hint:</w:t>
      </w:r>
      <w:r>
        <w:t xml:space="preserve"> Remember to use appropriate units. Give the weight of small things in grams and of heavy things in kilograms. </w:t>
      </w:r>
    </w:p>
    <w:p w:rsidR="00EA274E" w:rsidRDefault="00894CC8">
      <w:pPr>
        <w:divId w:val="39866507"/>
      </w:pPr>
      <w:r>
        <w:rPr>
          <w:vanish/>
        </w:rPr>
        <w:t>End of Box</w:t>
      </w:r>
    </w:p>
    <w:p w:rsidR="00EA274E" w:rsidRDefault="00894CC8">
      <w:pPr>
        <w:divId w:val="39866507"/>
      </w:pPr>
      <w:r>
        <w:rPr>
          <w:vanish/>
        </w:rPr>
        <w:t>Start of Box</w:t>
      </w:r>
    </w:p>
    <w:p w:rsidR="00EA274E" w:rsidRDefault="00894CC8">
      <w:pPr>
        <w:divId w:val="1663505300"/>
      </w:pPr>
      <w:bookmarkStart w:id="600" w:name="Unit3_Session3_Box4"/>
      <w:bookmarkEnd w:id="600"/>
      <w:r>
        <w:t>Remember that:</w:t>
      </w:r>
    </w:p>
    <w:p w:rsidR="00EA274E" w:rsidRDefault="00894CC8">
      <w:pPr>
        <w:numPr>
          <w:ilvl w:val="0"/>
          <w:numId w:val="127"/>
        </w:numPr>
        <w:spacing w:before="0" w:beforeAutospacing="0" w:after="0" w:afterAutospacing="0"/>
        <w:ind w:left="780" w:right="780"/>
        <w:divId w:val="1663505300"/>
        <w:rPr>
          <w:rFonts w:eastAsia="Times New Roman"/>
        </w:rPr>
      </w:pPr>
      <w:r>
        <w:rPr>
          <w:rFonts w:eastAsia="Times New Roman"/>
        </w:rPr>
        <w:t>1 g is approximately the weight of a paperclip.</w:t>
      </w:r>
    </w:p>
    <w:p w:rsidR="00EA274E" w:rsidRDefault="00894CC8">
      <w:pPr>
        <w:numPr>
          <w:ilvl w:val="0"/>
          <w:numId w:val="127"/>
        </w:numPr>
        <w:spacing w:before="0" w:beforeAutospacing="0" w:after="0" w:afterAutospacing="0"/>
        <w:ind w:left="780" w:right="780"/>
        <w:divId w:val="1663505300"/>
        <w:rPr>
          <w:rFonts w:eastAsia="Times New Roman"/>
        </w:rPr>
      </w:pPr>
      <w:r>
        <w:rPr>
          <w:rFonts w:eastAsia="Times New Roman"/>
        </w:rPr>
        <w:t>1 kg is the weight of a bag of sugar.</w:t>
      </w:r>
    </w:p>
    <w:p w:rsidR="00EA274E" w:rsidRDefault="00894CC8">
      <w:pPr>
        <w:numPr>
          <w:ilvl w:val="0"/>
          <w:numId w:val="127"/>
        </w:numPr>
        <w:spacing w:before="0" w:beforeAutospacing="0" w:after="240" w:afterAutospacing="0"/>
        <w:ind w:left="780" w:right="780"/>
        <w:divId w:val="1663505300"/>
        <w:rPr>
          <w:rFonts w:eastAsia="Times New Roman"/>
        </w:rPr>
      </w:pPr>
      <w:r>
        <w:rPr>
          <w:rFonts w:eastAsia="Times New Roman"/>
        </w:rPr>
        <w:t>1 kg = 1 000 g</w:t>
      </w:r>
    </w:p>
    <w:p w:rsidR="00EA274E" w:rsidRDefault="00894CC8">
      <w:pPr>
        <w:divId w:val="39866507"/>
      </w:pPr>
      <w:r>
        <w:rPr>
          <w:vanish/>
        </w:rPr>
        <w:t>End of Box</w:t>
      </w:r>
    </w:p>
    <w:p w:rsidR="00EA274E" w:rsidRDefault="00894CC8">
      <w:pPr>
        <w:divId w:val="39866507"/>
      </w:pPr>
      <w:r>
        <w:t>Take a look at the example below before having a go at the activity.</w:t>
      </w:r>
    </w:p>
    <w:p w:rsidR="00EA274E" w:rsidRDefault="00894CC8">
      <w:pPr>
        <w:divId w:val="39866507"/>
      </w:pPr>
      <w:r>
        <w:rPr>
          <w:vanish/>
        </w:rPr>
        <w:t>Start of Case Study</w:t>
      </w:r>
    </w:p>
    <w:p w:rsidR="00EA274E" w:rsidRDefault="00894CC8">
      <w:pPr>
        <w:spacing w:before="240" w:beforeAutospacing="0" w:after="0" w:afterAutospacing="0" w:line="240" w:lineRule="auto"/>
        <w:ind w:left="240" w:right="240"/>
        <w:outlineLvl w:val="3"/>
        <w:divId w:val="1389768301"/>
        <w:rPr>
          <w:rFonts w:eastAsia="Times New Roman"/>
          <w:b/>
          <w:bCs/>
          <w:sz w:val="36"/>
          <w:szCs w:val="36"/>
        </w:rPr>
      </w:pPr>
      <w:bookmarkStart w:id="601" w:name="Unit3_Session3_CaseStudy2"/>
      <w:bookmarkEnd w:id="601"/>
      <w:r>
        <w:rPr>
          <w:rFonts w:eastAsia="Times New Roman"/>
          <w:b/>
          <w:bCs/>
          <w:sz w:val="36"/>
          <w:szCs w:val="36"/>
        </w:rPr>
        <w:t>Example: Weighing an apple</w:t>
      </w:r>
    </w:p>
    <w:p w:rsidR="00EA274E" w:rsidRDefault="00894CC8">
      <w:pPr>
        <w:numPr>
          <w:ilvl w:val="0"/>
          <w:numId w:val="128"/>
        </w:numPr>
        <w:spacing w:before="0" w:beforeAutospacing="0" w:after="0" w:afterAutospacing="0"/>
        <w:ind w:left="780" w:right="780"/>
        <w:divId w:val="272326497"/>
        <w:rPr>
          <w:rFonts w:eastAsia="Times New Roman"/>
        </w:rPr>
      </w:pPr>
      <w:r>
        <w:rPr>
          <w:rFonts w:eastAsia="Times New Roman"/>
        </w:rPr>
        <w:t>Which metric unit would you use to weigh an apple?</w:t>
      </w:r>
    </w:p>
    <w:p w:rsidR="00EA274E" w:rsidRDefault="00894CC8">
      <w:pPr>
        <w:numPr>
          <w:ilvl w:val="0"/>
          <w:numId w:val="128"/>
        </w:numPr>
        <w:spacing w:before="0" w:beforeAutospacing="0" w:after="0" w:afterAutospacing="0"/>
        <w:ind w:left="780" w:right="780"/>
        <w:divId w:val="272326497"/>
        <w:rPr>
          <w:rFonts w:eastAsia="Times New Roman"/>
        </w:rPr>
      </w:pPr>
      <w:r>
        <w:rPr>
          <w:rFonts w:eastAsia="Times New Roman"/>
        </w:rPr>
        <w:t>Estimate how much an apple weighs and then weigh one.</w:t>
      </w:r>
    </w:p>
    <w:p w:rsidR="00EA274E" w:rsidRDefault="00894CC8">
      <w:pPr>
        <w:numPr>
          <w:ilvl w:val="0"/>
          <w:numId w:val="128"/>
        </w:numPr>
        <w:spacing w:before="0" w:beforeAutospacing="0" w:after="0" w:afterAutospacing="0"/>
        <w:ind w:left="780" w:right="780"/>
        <w:divId w:val="272326497"/>
        <w:rPr>
          <w:rFonts w:eastAsia="Times New Roman"/>
        </w:rPr>
      </w:pPr>
      <w:r>
        <w:rPr>
          <w:rFonts w:eastAsia="Times New Roman"/>
        </w:rPr>
        <w:t>How much would 20 of these apples weigh? Would you use the same units?</w:t>
      </w:r>
    </w:p>
    <w:p w:rsidR="00EA274E" w:rsidRDefault="00894CC8">
      <w:pPr>
        <w:spacing w:line="240" w:lineRule="auto"/>
        <w:outlineLvl w:val="4"/>
        <w:divId w:val="272326497"/>
        <w:rPr>
          <w:rFonts w:eastAsia="Times New Roman"/>
          <w:b/>
          <w:bCs/>
          <w:sz w:val="32"/>
          <w:szCs w:val="32"/>
        </w:rPr>
      </w:pPr>
      <w:r>
        <w:rPr>
          <w:rFonts w:eastAsia="Times New Roman"/>
          <w:b/>
          <w:bCs/>
          <w:sz w:val="32"/>
          <w:szCs w:val="32"/>
        </w:rPr>
        <w:t>Method</w:t>
      </w:r>
    </w:p>
    <w:p w:rsidR="00EA274E" w:rsidRDefault="00894CC8">
      <w:pPr>
        <w:numPr>
          <w:ilvl w:val="0"/>
          <w:numId w:val="129"/>
        </w:numPr>
        <w:spacing w:before="0" w:beforeAutospacing="0" w:after="0" w:afterAutospacing="0"/>
        <w:ind w:left="780" w:right="780"/>
        <w:divId w:val="272326497"/>
        <w:rPr>
          <w:rFonts w:eastAsia="Times New Roman"/>
        </w:rPr>
      </w:pPr>
      <w:r>
        <w:rPr>
          <w:rFonts w:eastAsia="Times New Roman"/>
        </w:rPr>
        <w:t>An apple is quite small, so it should be weighed in grams.</w:t>
      </w:r>
    </w:p>
    <w:p w:rsidR="00EA274E" w:rsidRDefault="00894CC8">
      <w:pPr>
        <w:numPr>
          <w:ilvl w:val="0"/>
          <w:numId w:val="129"/>
        </w:numPr>
        <w:ind w:left="780" w:right="780"/>
        <w:divId w:val="272326497"/>
      </w:pPr>
      <w:r>
        <w:t>How much did you estimate that an apple weighs? A reasonable estimate would be 100 g.</w:t>
      </w:r>
    </w:p>
    <w:p w:rsidR="00EA274E" w:rsidRDefault="00894CC8">
      <w:pPr>
        <w:ind w:left="780" w:right="780"/>
        <w:divId w:val="272326497"/>
      </w:pPr>
      <w:r>
        <w:t xml:space="preserve">When we weighed an apple, it was 130 g. </w:t>
      </w:r>
    </w:p>
    <w:p w:rsidR="00EA274E" w:rsidRDefault="00894CC8">
      <w:pPr>
        <w:numPr>
          <w:ilvl w:val="0"/>
          <w:numId w:val="129"/>
        </w:numPr>
        <w:ind w:left="780" w:right="780"/>
        <w:divId w:val="272326497"/>
      </w:pPr>
      <w:r>
        <w:t>Twenty apples would weigh:</w:t>
      </w:r>
    </w:p>
    <w:p w:rsidR="00EA274E" w:rsidRDefault="00894CC8">
      <w:pPr>
        <w:numPr>
          <w:ilvl w:val="1"/>
          <w:numId w:val="129"/>
        </w:numPr>
        <w:spacing w:before="0" w:beforeAutospacing="0" w:after="0" w:afterAutospacing="0"/>
        <w:ind w:left="1560" w:right="1560"/>
        <w:divId w:val="272326497"/>
        <w:rPr>
          <w:rFonts w:eastAsia="Times New Roman"/>
        </w:rPr>
      </w:pPr>
      <w:r>
        <w:rPr>
          <w:rFonts w:eastAsia="Times New Roman"/>
        </w:rPr>
        <w:t>130 × 20 = 2 600 g</w:t>
      </w:r>
    </w:p>
    <w:p w:rsidR="00EA274E" w:rsidRDefault="00894CC8">
      <w:pPr>
        <w:ind w:left="780" w:right="780"/>
        <w:divId w:val="272326497"/>
      </w:pPr>
      <w:r>
        <w:t xml:space="preserve">This answer could also be expressed in kilograms. To convert from grams to kilograms, you need to divide the figure in grams by 1 000 (1 kg = 1 000 g) . So the weight of the apples in kilograms is: </w:t>
      </w:r>
    </w:p>
    <w:p w:rsidR="00EA274E" w:rsidRDefault="00894CC8">
      <w:pPr>
        <w:numPr>
          <w:ilvl w:val="1"/>
          <w:numId w:val="129"/>
        </w:numPr>
        <w:spacing w:before="0" w:beforeAutospacing="0" w:after="0" w:afterAutospacing="0"/>
        <w:ind w:left="1560" w:right="1560"/>
        <w:divId w:val="272326497"/>
        <w:rPr>
          <w:rFonts w:eastAsia="Times New Roman"/>
        </w:rPr>
      </w:pPr>
      <w:r>
        <w:rPr>
          <w:rFonts w:eastAsia="Times New Roman"/>
        </w:rPr>
        <w:t>2 600 g ÷ 1 000 = 2.6 kg</w:t>
      </w:r>
    </w:p>
    <w:p w:rsidR="00EA274E" w:rsidRDefault="00894CC8">
      <w:pPr>
        <w:divId w:val="272326497"/>
      </w:pPr>
      <w:r>
        <w:t>We will look more at converting metric units of weight in the next section.</w:t>
      </w:r>
    </w:p>
    <w:p w:rsidR="00EA274E" w:rsidRDefault="00894CC8">
      <w:pPr>
        <w:divId w:val="39866507"/>
      </w:pPr>
      <w:r>
        <w:rPr>
          <w:vanish/>
        </w:rPr>
        <w:t>End of Case Study</w:t>
      </w:r>
    </w:p>
    <w:p w:rsidR="00EA274E" w:rsidRDefault="00894CC8">
      <w:pPr>
        <w:divId w:val="39866507"/>
      </w:pPr>
      <w:r>
        <w:rPr>
          <w:vanish/>
        </w:rPr>
        <w:t>Start of Activity</w:t>
      </w:r>
    </w:p>
    <w:p w:rsidR="00EA274E" w:rsidRDefault="00894CC8">
      <w:pPr>
        <w:spacing w:before="240" w:beforeAutospacing="0" w:after="0" w:afterAutospacing="0" w:line="240" w:lineRule="auto"/>
        <w:ind w:left="240" w:right="240"/>
        <w:outlineLvl w:val="3"/>
        <w:divId w:val="1610357453"/>
        <w:rPr>
          <w:rFonts w:eastAsia="Times New Roman"/>
          <w:b/>
          <w:bCs/>
          <w:sz w:val="36"/>
          <w:szCs w:val="36"/>
        </w:rPr>
      </w:pPr>
      <w:bookmarkStart w:id="602" w:name="Unit3_Session3_Activity2"/>
      <w:bookmarkEnd w:id="602"/>
      <w:r>
        <w:rPr>
          <w:rFonts w:eastAsia="Times New Roman"/>
          <w:b/>
          <w:bCs/>
          <w:sz w:val="36"/>
          <w:szCs w:val="36"/>
        </w:rPr>
        <w:t>Activity 12: Weighing things</w:t>
      </w:r>
    </w:p>
    <w:p w:rsidR="00EA274E" w:rsidRDefault="00894CC8">
      <w:pPr>
        <w:divId w:val="593512128"/>
      </w:pPr>
      <w:r>
        <w:rPr>
          <w:vanish/>
        </w:rPr>
        <w:t>Start of Question</w:t>
      </w:r>
    </w:p>
    <w:p w:rsidR="00EA274E" w:rsidRDefault="00894CC8">
      <w:pPr>
        <w:numPr>
          <w:ilvl w:val="0"/>
          <w:numId w:val="130"/>
        </w:numPr>
        <w:spacing w:before="0" w:beforeAutospacing="0" w:after="0" w:afterAutospacing="0"/>
        <w:ind w:left="780" w:right="780"/>
        <w:divId w:val="659847427"/>
        <w:rPr>
          <w:rFonts w:eastAsia="Times New Roman"/>
        </w:rPr>
      </w:pPr>
      <w:bookmarkStart w:id="603" w:name="Unit3_Session3_Question2"/>
      <w:bookmarkEnd w:id="603"/>
      <w:r>
        <w:rPr>
          <w:rFonts w:eastAsia="Times New Roman"/>
        </w:rPr>
        <w:t>How much do ten teabags weigh? Estimate and then weigh them.</w:t>
      </w:r>
    </w:p>
    <w:p w:rsidR="00EA274E" w:rsidRDefault="00894CC8">
      <w:pPr>
        <w:numPr>
          <w:ilvl w:val="0"/>
          <w:numId w:val="130"/>
        </w:numPr>
        <w:spacing w:before="0" w:beforeAutospacing="0" w:after="0" w:afterAutospacing="0"/>
        <w:ind w:left="780" w:right="780"/>
        <w:divId w:val="659847427"/>
        <w:rPr>
          <w:rFonts w:eastAsia="Times New Roman"/>
        </w:rPr>
      </w:pPr>
      <w:r>
        <w:rPr>
          <w:rFonts w:eastAsia="Times New Roman"/>
        </w:rPr>
        <w:t xml:space="preserve">How heavy is a bottle of sauce? How much would a case of 10 bottles weigh? </w:t>
      </w:r>
    </w:p>
    <w:p w:rsidR="00EA274E" w:rsidRDefault="00894CC8">
      <w:pPr>
        <w:ind w:left="780" w:right="780"/>
        <w:divId w:val="659847427"/>
      </w:pPr>
      <w:r>
        <w:rPr>
          <w:rStyle w:val="Strong"/>
        </w:rPr>
        <w:t>Hint:</w:t>
      </w:r>
      <w:r>
        <w:t xml:space="preserve"> The weight shown on the label is the weight of the sauce – it doesn’t include the weight of the bottle or jar that the sauce comes in. So for an accurate measurement, you need to weigh the bottle rather than read the label! </w:t>
      </w:r>
    </w:p>
    <w:p w:rsidR="00EA274E" w:rsidRDefault="00894CC8">
      <w:pPr>
        <w:numPr>
          <w:ilvl w:val="0"/>
          <w:numId w:val="130"/>
        </w:numPr>
        <w:spacing w:before="0" w:beforeAutospacing="0" w:after="0" w:afterAutospacing="0"/>
        <w:ind w:left="780" w:right="780"/>
        <w:divId w:val="659847427"/>
        <w:rPr>
          <w:rFonts w:eastAsia="Times New Roman"/>
        </w:rPr>
      </w:pPr>
      <w:r>
        <w:rPr>
          <w:rFonts w:eastAsia="Times New Roman"/>
        </w:rPr>
        <w:t>How heavy is a book?</w:t>
      </w:r>
    </w:p>
    <w:p w:rsidR="00EA274E" w:rsidRDefault="00894CC8">
      <w:pPr>
        <w:divId w:val="593512128"/>
      </w:pPr>
      <w:r>
        <w:rPr>
          <w:vanish/>
        </w:rPr>
        <w:t>End of Question</w:t>
      </w:r>
    </w:p>
    <w:bookmarkStart w:id="604" w:name="View_Unit3_Session3_Discussion1"/>
    <w:p w:rsidR="00EA274E" w:rsidRDefault="00894CC8">
      <w:pPr>
        <w:pStyle w:val="navbutton"/>
        <w:divId w:val="593512128"/>
      </w:pPr>
      <w:r>
        <w:fldChar w:fldCharType="begin"/>
      </w:r>
      <w:r>
        <w:instrText xml:space="preserve"> HYPERLINK "" \l "Unit3_Session3_Discussion1" </w:instrText>
      </w:r>
      <w:r>
        <w:fldChar w:fldCharType="separate"/>
      </w:r>
      <w:r>
        <w:rPr>
          <w:rStyle w:val="Hyperlink"/>
        </w:rPr>
        <w:t>View discussion - Activity 12: Weighing things</w:t>
      </w:r>
      <w:r>
        <w:fldChar w:fldCharType="end"/>
      </w:r>
      <w:bookmarkEnd w:id="604"/>
    </w:p>
    <w:p w:rsidR="00EA274E" w:rsidRDefault="00894CC8">
      <w:pPr>
        <w:divId w:val="39866507"/>
      </w:pPr>
      <w:r>
        <w:rPr>
          <w:vanish/>
        </w:rPr>
        <w:t>End of Activity</w:t>
      </w:r>
    </w:p>
    <w:p w:rsidR="00EA274E" w:rsidRDefault="00894CC8">
      <w:pPr>
        <w:pStyle w:val="Heading2"/>
        <w:divId w:val="610402323"/>
        <w:rPr>
          <w:rFonts w:eastAsia="Times New Roman"/>
        </w:rPr>
      </w:pPr>
      <w:bookmarkStart w:id="605" w:name="Unit3_Session3_Section3"/>
      <w:bookmarkEnd w:id="605"/>
      <w:r>
        <w:rPr>
          <w:rFonts w:eastAsia="Times New Roman"/>
        </w:rPr>
        <w:t>3.3 Converting metric units of weight</w:t>
      </w:r>
    </w:p>
    <w:p w:rsidR="00EA274E" w:rsidRDefault="00894CC8">
      <w:pPr>
        <w:divId w:val="610402323"/>
      </w:pPr>
      <w:r>
        <w:t xml:space="preserve">There are occasions where you may have to convert between metric units of weight. Figure 25 shows you how to do this. In this section, we are only going to practise converting between grams (g) and kilograms (kg). </w:t>
      </w:r>
    </w:p>
    <w:p w:rsidR="00EA274E" w:rsidRDefault="00894CC8">
      <w:pPr>
        <w:divId w:val="610402323"/>
      </w:pPr>
      <w:r>
        <w:rPr>
          <w:vanish/>
        </w:rPr>
        <w:t>Start of Box</w:t>
      </w:r>
    </w:p>
    <w:p w:rsidR="00EA274E" w:rsidRDefault="00894CC8">
      <w:pPr>
        <w:divId w:val="2025863645"/>
      </w:pPr>
      <w:bookmarkStart w:id="606" w:name="Unit3_Session3_Box5"/>
      <w:bookmarkEnd w:id="606"/>
      <w:r>
        <w:rPr>
          <w:rStyle w:val="Strong"/>
        </w:rPr>
        <w:t>Hint:</w:t>
      </w:r>
      <w:r>
        <w:t xml:space="preserve"> Weight is sometimes referred to as mass. </w:t>
      </w:r>
    </w:p>
    <w:p w:rsidR="00EA274E" w:rsidRDefault="00894CC8">
      <w:pPr>
        <w:divId w:val="610402323"/>
      </w:pPr>
      <w:r>
        <w:rPr>
          <w:vanish/>
        </w:rPr>
        <w:t>End of Box</w:t>
      </w:r>
    </w:p>
    <w:p w:rsidR="00EA274E" w:rsidRDefault="00894CC8">
      <w:pPr>
        <w:divId w:val="610402323"/>
      </w:pPr>
      <w:r>
        <w:rPr>
          <w:vanish/>
        </w:rPr>
        <w:t>Start of Figure</w:t>
      </w:r>
    </w:p>
    <w:p w:rsidR="00EA274E" w:rsidRDefault="00894CC8">
      <w:pPr>
        <w:spacing w:before="240" w:beforeAutospacing="0" w:after="0" w:afterAutospacing="0" w:line="240" w:lineRule="auto"/>
        <w:divId w:val="304242609"/>
        <w:rPr>
          <w:rFonts w:ascii="Times New Roman" w:eastAsia="Times New Roman" w:hAnsi="Times New Roman" w:cs="Times New Roman"/>
          <w:sz w:val="24"/>
          <w:szCs w:val="24"/>
        </w:rPr>
      </w:pPr>
      <w:bookmarkStart w:id="607" w:name="Unit3_Session3_Figure6"/>
      <w:bookmarkEnd w:id="607"/>
      <w:r>
        <w:rPr>
          <w:rFonts w:ascii="Times New Roman" w:eastAsia="Times New Roman" w:hAnsi="Times New Roman" w:cs="Times New Roman"/>
          <w:noProof/>
          <w:sz w:val="24"/>
          <w:szCs w:val="24"/>
        </w:rPr>
        <w:drawing>
          <wp:inline distT="0" distB="0" distL="0" distR="0" wp14:anchorId="77D04E5C" wp14:editId="0D5B26D2">
            <wp:extent cx="5278331" cy="2856783"/>
            <wp:effectExtent l="0" t="0" r="0" b="1270"/>
            <wp:docPr id="186" name="Picture 186" descr="D:\AaaF\OUT\httpswwwopeneduopenlearn_cmid140259_2022-12-07_17-31-40_82d7e557728d45448e3e2a5d33cfe564\word\assets\bltl_wales_maths_l1_s2_fig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AaaF\OUT\httpswwwopeneduopenlearn_cmid140259_2022-12-07_17-31-40_82d7e557728d45448e3e2a5d33cfe564\word\assets\bltl_wales_maths_l1_s2_fig25.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331" cy="2856783"/>
                    </a:xfrm>
                    <a:prstGeom prst="rect">
                      <a:avLst/>
                    </a:prstGeom>
                    <a:noFill/>
                    <a:ln>
                      <a:noFill/>
                    </a:ln>
                  </pic:spPr>
                </pic:pic>
              </a:graphicData>
            </a:graphic>
          </wp:inline>
        </w:drawing>
      </w:r>
    </w:p>
    <w:p w:rsidR="00EA274E" w:rsidRDefault="00894CC8">
      <w:pPr>
        <w:pStyle w:val="Caption1"/>
        <w:divId w:val="704402628"/>
      </w:pPr>
      <w:r>
        <w:t>Figure 25 A conversion chart for weight</w:t>
      </w:r>
    </w:p>
    <w:bookmarkStart w:id="608" w:name="View_Unit3_Session3_Description6"/>
    <w:p w:rsidR="00EA274E" w:rsidRDefault="00894CC8">
      <w:pPr>
        <w:pStyle w:val="navbutton"/>
        <w:divId w:val="704402628"/>
      </w:pPr>
      <w:r>
        <w:fldChar w:fldCharType="begin"/>
      </w:r>
      <w:r>
        <w:instrText xml:space="preserve"> HYPERLINK "" \l "Unit3_Session3_Description6" </w:instrText>
      </w:r>
      <w:r>
        <w:fldChar w:fldCharType="separate"/>
      </w:r>
      <w:r>
        <w:rPr>
          <w:rStyle w:val="Hyperlink"/>
        </w:rPr>
        <w:t>View description - Figure 25 A conversion chart for weight</w:t>
      </w:r>
      <w:r>
        <w:fldChar w:fldCharType="end"/>
      </w:r>
      <w:bookmarkEnd w:id="608"/>
    </w:p>
    <w:p w:rsidR="00EA274E" w:rsidRDefault="00894CC8">
      <w:pPr>
        <w:divId w:val="610402323"/>
      </w:pPr>
      <w:r>
        <w:rPr>
          <w:vanish/>
        </w:rPr>
        <w:t>End of Figure</w:t>
      </w:r>
    </w:p>
    <w:p w:rsidR="00EA274E" w:rsidRDefault="00894CC8">
      <w:pPr>
        <w:divId w:val="610402323"/>
      </w:pPr>
      <w:r>
        <w:rPr>
          <w:vanish/>
        </w:rPr>
        <w:t>Start of Case Study</w:t>
      </w:r>
    </w:p>
    <w:p w:rsidR="00EA274E" w:rsidRDefault="00894CC8">
      <w:pPr>
        <w:spacing w:before="240" w:beforeAutospacing="0" w:after="0" w:afterAutospacing="0" w:line="240" w:lineRule="auto"/>
        <w:ind w:left="240" w:right="240"/>
        <w:outlineLvl w:val="3"/>
        <w:divId w:val="2089305222"/>
        <w:rPr>
          <w:rFonts w:eastAsia="Times New Roman"/>
          <w:b/>
          <w:bCs/>
          <w:sz w:val="36"/>
          <w:szCs w:val="36"/>
        </w:rPr>
      </w:pPr>
      <w:bookmarkStart w:id="609" w:name="Unit3_Session3_CaseStudy3"/>
      <w:bookmarkEnd w:id="609"/>
      <w:r>
        <w:rPr>
          <w:rFonts w:eastAsia="Times New Roman"/>
          <w:b/>
          <w:bCs/>
          <w:sz w:val="36"/>
          <w:szCs w:val="36"/>
        </w:rPr>
        <w:t>Example: Converting units of weight</w:t>
      </w:r>
    </w:p>
    <w:p w:rsidR="00EA274E" w:rsidRDefault="00894CC8">
      <w:pPr>
        <w:numPr>
          <w:ilvl w:val="0"/>
          <w:numId w:val="131"/>
        </w:numPr>
        <w:spacing w:before="0" w:beforeAutospacing="0" w:after="0" w:afterAutospacing="0"/>
        <w:ind w:left="780" w:right="780"/>
        <w:divId w:val="1551308593"/>
        <w:rPr>
          <w:rFonts w:eastAsia="Times New Roman"/>
        </w:rPr>
      </w:pPr>
      <w:r>
        <w:rPr>
          <w:rFonts w:eastAsia="Times New Roman"/>
        </w:rPr>
        <w:t xml:space="preserve">Convert the following from kilograms into grams: </w:t>
      </w:r>
    </w:p>
    <w:p w:rsidR="00EA274E" w:rsidRDefault="00894CC8">
      <w:pPr>
        <w:numPr>
          <w:ilvl w:val="1"/>
          <w:numId w:val="131"/>
        </w:numPr>
        <w:spacing w:before="0" w:beforeAutospacing="0" w:after="0" w:afterAutospacing="0"/>
        <w:ind w:left="1560" w:right="1560"/>
        <w:divId w:val="1551308593"/>
        <w:rPr>
          <w:rFonts w:eastAsia="Times New Roman"/>
        </w:rPr>
      </w:pPr>
      <w:r>
        <w:rPr>
          <w:rFonts w:eastAsia="Times New Roman"/>
        </w:rPr>
        <w:t>4 kg = ? g</w:t>
      </w:r>
    </w:p>
    <w:p w:rsidR="00EA274E" w:rsidRDefault="00894CC8">
      <w:pPr>
        <w:numPr>
          <w:ilvl w:val="1"/>
          <w:numId w:val="131"/>
        </w:numPr>
        <w:spacing w:before="0" w:beforeAutospacing="0" w:after="0" w:afterAutospacing="0"/>
        <w:ind w:left="1560" w:right="1560"/>
        <w:divId w:val="1551308593"/>
        <w:rPr>
          <w:rFonts w:eastAsia="Times New Roman"/>
        </w:rPr>
      </w:pPr>
      <w:r>
        <w:rPr>
          <w:rFonts w:eastAsia="Times New Roman"/>
        </w:rPr>
        <w:t>6.5 kg = ? g</w:t>
      </w:r>
    </w:p>
    <w:p w:rsidR="00EA274E" w:rsidRDefault="00894CC8">
      <w:pPr>
        <w:numPr>
          <w:ilvl w:val="0"/>
          <w:numId w:val="131"/>
        </w:numPr>
        <w:spacing w:before="0" w:beforeAutospacing="0" w:after="0" w:afterAutospacing="0"/>
        <w:ind w:left="780" w:right="780"/>
        <w:divId w:val="1551308593"/>
        <w:rPr>
          <w:rFonts w:eastAsia="Times New Roman"/>
        </w:rPr>
      </w:pPr>
      <w:r>
        <w:rPr>
          <w:rFonts w:eastAsia="Times New Roman"/>
        </w:rPr>
        <w:t xml:space="preserve">Convert the following from grams into kilograms: </w:t>
      </w:r>
    </w:p>
    <w:p w:rsidR="00EA274E" w:rsidRDefault="00894CC8">
      <w:pPr>
        <w:numPr>
          <w:ilvl w:val="1"/>
          <w:numId w:val="131"/>
        </w:numPr>
        <w:spacing w:before="0" w:beforeAutospacing="0" w:after="0" w:afterAutospacing="0"/>
        <w:ind w:left="1560" w:right="1560"/>
        <w:divId w:val="1551308593"/>
        <w:rPr>
          <w:rFonts w:eastAsia="Times New Roman"/>
        </w:rPr>
      </w:pPr>
      <w:r>
        <w:rPr>
          <w:rFonts w:eastAsia="Times New Roman"/>
        </w:rPr>
        <w:t>8 000 g = ? kg</w:t>
      </w:r>
    </w:p>
    <w:p w:rsidR="00EA274E" w:rsidRDefault="00894CC8">
      <w:pPr>
        <w:numPr>
          <w:ilvl w:val="1"/>
          <w:numId w:val="131"/>
        </w:numPr>
        <w:spacing w:before="0" w:beforeAutospacing="0" w:after="0" w:afterAutospacing="0"/>
        <w:ind w:left="1560" w:right="1560"/>
        <w:divId w:val="1551308593"/>
        <w:rPr>
          <w:rFonts w:eastAsia="Times New Roman"/>
        </w:rPr>
      </w:pPr>
      <w:r>
        <w:rPr>
          <w:rFonts w:eastAsia="Times New Roman"/>
        </w:rPr>
        <w:t>1 250 g = ? kg</w:t>
      </w:r>
    </w:p>
    <w:p w:rsidR="00EA274E" w:rsidRDefault="00894CC8">
      <w:pPr>
        <w:spacing w:line="240" w:lineRule="auto"/>
        <w:outlineLvl w:val="4"/>
        <w:divId w:val="1551308593"/>
        <w:rPr>
          <w:rFonts w:eastAsia="Times New Roman"/>
          <w:b/>
          <w:bCs/>
          <w:sz w:val="32"/>
          <w:szCs w:val="32"/>
        </w:rPr>
      </w:pPr>
      <w:r>
        <w:rPr>
          <w:rFonts w:eastAsia="Times New Roman"/>
          <w:b/>
          <w:bCs/>
          <w:sz w:val="32"/>
          <w:szCs w:val="32"/>
        </w:rPr>
        <w:t>Method</w:t>
      </w:r>
    </w:p>
    <w:p w:rsidR="00EA274E" w:rsidRDefault="00894CC8">
      <w:pPr>
        <w:numPr>
          <w:ilvl w:val="0"/>
          <w:numId w:val="132"/>
        </w:numPr>
        <w:spacing w:before="0" w:beforeAutospacing="0" w:after="0" w:afterAutospacing="0"/>
        <w:ind w:left="780" w:right="780"/>
        <w:divId w:val="1551308593"/>
        <w:rPr>
          <w:rFonts w:eastAsia="Times New Roman"/>
        </w:rPr>
      </w:pPr>
      <w:r>
        <w:rPr>
          <w:rFonts w:eastAsia="Times New Roman"/>
        </w:rPr>
        <w:t xml:space="preserve">As you can see from Figure 25, to convert from kilograms (kg) to grams (g) you need to multiply by 1 000: </w:t>
      </w:r>
    </w:p>
    <w:p w:rsidR="00EA274E" w:rsidRDefault="00894CC8">
      <w:pPr>
        <w:numPr>
          <w:ilvl w:val="1"/>
          <w:numId w:val="132"/>
        </w:numPr>
        <w:spacing w:before="0" w:beforeAutospacing="0" w:after="0" w:afterAutospacing="0"/>
        <w:ind w:left="1560" w:right="1560"/>
        <w:divId w:val="1551308593"/>
        <w:rPr>
          <w:rFonts w:eastAsia="Times New Roman"/>
        </w:rPr>
      </w:pPr>
      <w:r>
        <w:rPr>
          <w:rFonts w:eastAsia="Times New Roman"/>
        </w:rPr>
        <w:t>4 kg × 1 000 = 4 000 g</w:t>
      </w:r>
    </w:p>
    <w:p w:rsidR="00EA274E" w:rsidRDefault="00894CC8">
      <w:pPr>
        <w:numPr>
          <w:ilvl w:val="1"/>
          <w:numId w:val="132"/>
        </w:numPr>
        <w:spacing w:before="0" w:beforeAutospacing="0" w:after="0" w:afterAutospacing="0"/>
        <w:ind w:left="1560" w:right="1560"/>
        <w:divId w:val="1551308593"/>
        <w:rPr>
          <w:rFonts w:eastAsia="Times New Roman"/>
        </w:rPr>
      </w:pPr>
      <w:r>
        <w:rPr>
          <w:rFonts w:eastAsia="Times New Roman"/>
        </w:rPr>
        <w:t>6.5 kg × 1 000 = 6 500 g</w:t>
      </w:r>
    </w:p>
    <w:p w:rsidR="00EA274E" w:rsidRDefault="00894CC8">
      <w:pPr>
        <w:numPr>
          <w:ilvl w:val="0"/>
          <w:numId w:val="132"/>
        </w:numPr>
        <w:spacing w:before="0" w:beforeAutospacing="0" w:after="0" w:afterAutospacing="0"/>
        <w:ind w:left="780" w:right="780"/>
        <w:divId w:val="1551308593"/>
        <w:rPr>
          <w:rFonts w:eastAsia="Times New Roman"/>
        </w:rPr>
      </w:pPr>
      <w:r>
        <w:rPr>
          <w:rFonts w:eastAsia="Times New Roman"/>
        </w:rPr>
        <w:t xml:space="preserve">If you want to convert from grams (g) to kilograms (kg) you need to divide by 1 000: </w:t>
      </w:r>
    </w:p>
    <w:p w:rsidR="00EA274E" w:rsidRDefault="00894CC8">
      <w:pPr>
        <w:numPr>
          <w:ilvl w:val="1"/>
          <w:numId w:val="132"/>
        </w:numPr>
        <w:spacing w:before="0" w:beforeAutospacing="0" w:after="0" w:afterAutospacing="0"/>
        <w:ind w:left="1560" w:right="1560"/>
        <w:divId w:val="1551308593"/>
        <w:rPr>
          <w:rFonts w:eastAsia="Times New Roman"/>
        </w:rPr>
      </w:pPr>
      <w:r>
        <w:rPr>
          <w:rFonts w:eastAsia="Times New Roman"/>
        </w:rPr>
        <w:t>8 000 g ÷ 1 000 = 8 kg</w:t>
      </w:r>
    </w:p>
    <w:p w:rsidR="00EA274E" w:rsidRDefault="00894CC8">
      <w:pPr>
        <w:numPr>
          <w:ilvl w:val="1"/>
          <w:numId w:val="132"/>
        </w:numPr>
        <w:spacing w:before="0" w:beforeAutospacing="0" w:after="240" w:afterAutospacing="0"/>
        <w:ind w:left="1560" w:right="1560"/>
        <w:divId w:val="1551308593"/>
        <w:rPr>
          <w:rFonts w:eastAsia="Times New Roman"/>
        </w:rPr>
      </w:pPr>
      <w:r>
        <w:rPr>
          <w:rFonts w:eastAsia="Times New Roman"/>
        </w:rPr>
        <w:t>1 250 g ÷ 1 000 = 1.25 kg</w:t>
      </w:r>
    </w:p>
    <w:p w:rsidR="00EA274E" w:rsidRDefault="00894CC8">
      <w:pPr>
        <w:divId w:val="610402323"/>
      </w:pPr>
      <w:r>
        <w:rPr>
          <w:vanish/>
        </w:rPr>
        <w:t>End of Case Study</w:t>
      </w:r>
    </w:p>
    <w:p w:rsidR="00EA274E" w:rsidRDefault="00894CC8">
      <w:pPr>
        <w:divId w:val="610402323"/>
      </w:pPr>
      <w:r>
        <w:t>Now try the following activity.</w:t>
      </w:r>
    </w:p>
    <w:p w:rsidR="00EA274E" w:rsidRDefault="00894CC8">
      <w:pPr>
        <w:divId w:val="610402323"/>
      </w:pPr>
      <w:r>
        <w:rPr>
          <w:vanish/>
        </w:rPr>
        <w:t>Start of Activity</w:t>
      </w:r>
    </w:p>
    <w:p w:rsidR="00EA274E" w:rsidRDefault="00894CC8">
      <w:pPr>
        <w:spacing w:before="240" w:beforeAutospacing="0" w:after="0" w:afterAutospacing="0" w:line="240" w:lineRule="auto"/>
        <w:ind w:left="240" w:right="240"/>
        <w:outlineLvl w:val="3"/>
        <w:divId w:val="894778960"/>
        <w:rPr>
          <w:rFonts w:eastAsia="Times New Roman"/>
          <w:b/>
          <w:bCs/>
          <w:sz w:val="36"/>
          <w:szCs w:val="36"/>
        </w:rPr>
      </w:pPr>
      <w:bookmarkStart w:id="610" w:name="Unit3_Session3_Activity3"/>
      <w:bookmarkEnd w:id="610"/>
      <w:r>
        <w:rPr>
          <w:rFonts w:eastAsia="Times New Roman"/>
          <w:b/>
          <w:bCs/>
          <w:sz w:val="36"/>
          <w:szCs w:val="36"/>
        </w:rPr>
        <w:t>Activity 13: Converting metric units of weight</w:t>
      </w:r>
    </w:p>
    <w:p w:rsidR="00EA274E" w:rsidRDefault="00894CC8">
      <w:pPr>
        <w:divId w:val="1955400138"/>
      </w:pPr>
      <w:r>
        <w:rPr>
          <w:vanish/>
        </w:rPr>
        <w:t>Start of Question</w:t>
      </w:r>
    </w:p>
    <w:p w:rsidR="00EA274E" w:rsidRDefault="00894CC8">
      <w:pPr>
        <w:divId w:val="1604069262"/>
      </w:pPr>
      <w:bookmarkStart w:id="611" w:name="Unit3_Session3_Question3"/>
      <w:bookmarkEnd w:id="611"/>
      <w:r>
        <w:t xml:space="preserve">Calculate the following without using a calculator. You may wish to look back at Session 1 to remind you how to </w:t>
      </w:r>
      <w:hyperlink r:id="rId135" w:history="1">
        <w:r>
          <w:rPr>
            <w:rStyle w:val="Hyperlink"/>
          </w:rPr>
          <w:t>multiply</w:t>
        </w:r>
      </w:hyperlink>
      <w:r>
        <w:t xml:space="preserve"> and </w:t>
      </w:r>
      <w:hyperlink r:id="rId136" w:history="1">
        <w:r>
          <w:rPr>
            <w:rStyle w:val="Hyperlink"/>
          </w:rPr>
          <w:t>divide</w:t>
        </w:r>
      </w:hyperlink>
      <w:r>
        <w:t xml:space="preserve"> by 1 000. </w:t>
      </w:r>
    </w:p>
    <w:p w:rsidR="00EA274E" w:rsidRDefault="00894CC8">
      <w:pPr>
        <w:divId w:val="1604069262"/>
      </w:pPr>
      <w:r>
        <w:t>You may double-check your answer with a calculator if you need to. Remember to check your answers.</w:t>
      </w:r>
    </w:p>
    <w:p w:rsidR="00EA274E" w:rsidRDefault="00894CC8">
      <w:pPr>
        <w:numPr>
          <w:ilvl w:val="0"/>
          <w:numId w:val="133"/>
        </w:numPr>
        <w:spacing w:before="0" w:beforeAutospacing="0" w:after="0" w:afterAutospacing="0"/>
        <w:ind w:left="780" w:right="780"/>
        <w:divId w:val="1604069262"/>
        <w:rPr>
          <w:rFonts w:eastAsia="Times New Roman"/>
        </w:rPr>
      </w:pPr>
      <w:r>
        <w:rPr>
          <w:rFonts w:eastAsia="Times New Roman"/>
        </w:rPr>
        <w:t xml:space="preserve">Convert the following to kilograms: </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3 000 g</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9 500 g</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750 g</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10 000 g</w:t>
      </w:r>
    </w:p>
    <w:p w:rsidR="00EA274E" w:rsidRDefault="00894CC8">
      <w:pPr>
        <w:numPr>
          <w:ilvl w:val="0"/>
          <w:numId w:val="133"/>
        </w:numPr>
        <w:spacing w:before="0" w:beforeAutospacing="0" w:after="0" w:afterAutospacing="0"/>
        <w:ind w:left="780" w:right="780"/>
        <w:divId w:val="1604069262"/>
        <w:rPr>
          <w:rFonts w:eastAsia="Times New Roman"/>
        </w:rPr>
      </w:pPr>
      <w:r>
        <w:rPr>
          <w:rFonts w:eastAsia="Times New Roman"/>
        </w:rPr>
        <w:t xml:space="preserve">Convert the following to grams: </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4 kg</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1.5 kg</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7.6 kg</w:t>
      </w:r>
    </w:p>
    <w:p w:rsidR="00EA274E" w:rsidRDefault="00894CC8">
      <w:pPr>
        <w:numPr>
          <w:ilvl w:val="1"/>
          <w:numId w:val="133"/>
        </w:numPr>
        <w:spacing w:before="0" w:beforeAutospacing="0" w:after="0" w:afterAutospacing="0"/>
        <w:ind w:left="1560" w:right="1560"/>
        <w:divId w:val="1604069262"/>
        <w:rPr>
          <w:rFonts w:eastAsia="Times New Roman"/>
        </w:rPr>
      </w:pPr>
      <w:r>
        <w:rPr>
          <w:rFonts w:eastAsia="Times New Roman"/>
        </w:rPr>
        <w:t>2.25 kg</w:t>
      </w:r>
    </w:p>
    <w:p w:rsidR="00EA274E" w:rsidRDefault="00894CC8">
      <w:pPr>
        <w:divId w:val="1955400138"/>
      </w:pPr>
      <w:r>
        <w:rPr>
          <w:vanish/>
        </w:rPr>
        <w:t>End of Question</w:t>
      </w:r>
    </w:p>
    <w:bookmarkStart w:id="612" w:name="View_Unit3_Session3_Answer2"/>
    <w:p w:rsidR="00EA274E" w:rsidRDefault="00894CC8">
      <w:pPr>
        <w:pStyle w:val="navbutton"/>
        <w:divId w:val="1955400138"/>
      </w:pPr>
      <w:r>
        <w:fldChar w:fldCharType="begin"/>
      </w:r>
      <w:r>
        <w:instrText xml:space="preserve"> HYPERLINK "" \l "Unit3_Session3_Answer2" </w:instrText>
      </w:r>
      <w:r>
        <w:fldChar w:fldCharType="separate"/>
      </w:r>
      <w:r>
        <w:rPr>
          <w:rStyle w:val="Hyperlink"/>
        </w:rPr>
        <w:t>View answer - Activity 13: Converting metric units of weight</w:t>
      </w:r>
      <w:r>
        <w:fldChar w:fldCharType="end"/>
      </w:r>
      <w:bookmarkEnd w:id="612"/>
    </w:p>
    <w:p w:rsidR="00EA274E" w:rsidRDefault="00894CC8">
      <w:pPr>
        <w:divId w:val="610402323"/>
      </w:pPr>
      <w:r>
        <w:rPr>
          <w:vanish/>
        </w:rPr>
        <w:t>End of Activity</w:t>
      </w:r>
    </w:p>
    <w:p w:rsidR="00EA274E" w:rsidRDefault="00894CC8">
      <w:pPr>
        <w:pStyle w:val="Heading2"/>
        <w:divId w:val="241183388"/>
        <w:rPr>
          <w:rFonts w:eastAsia="Times New Roman"/>
        </w:rPr>
      </w:pPr>
      <w:bookmarkStart w:id="613" w:name="Unit3_Session3_Section4"/>
      <w:bookmarkEnd w:id="613"/>
      <w:r>
        <w:rPr>
          <w:rFonts w:eastAsia="Times New Roman"/>
        </w:rPr>
        <w:t>3.4 Calculate using metric units of weight</w:t>
      </w:r>
    </w:p>
    <w:p w:rsidR="00EA274E" w:rsidRDefault="00894CC8">
      <w:pPr>
        <w:divId w:val="241183388"/>
      </w:pPr>
      <w:r>
        <w:t xml:space="preserve">You may need to carry out other calculations with weight. This may require you to convert between metric units, either before you carry out the calculation or at the end. </w:t>
      </w:r>
    </w:p>
    <w:p w:rsidR="00EA274E" w:rsidRDefault="00894CC8">
      <w:pPr>
        <w:divId w:val="241183388"/>
      </w:pPr>
      <w:r>
        <w:rPr>
          <w:vanish/>
        </w:rPr>
        <w:t>Start of Case Study</w:t>
      </w:r>
    </w:p>
    <w:p w:rsidR="00EA274E" w:rsidRDefault="00894CC8">
      <w:pPr>
        <w:spacing w:before="240" w:beforeAutospacing="0" w:after="0" w:afterAutospacing="0" w:line="240" w:lineRule="auto"/>
        <w:ind w:left="240" w:right="240"/>
        <w:outlineLvl w:val="3"/>
        <w:divId w:val="1499422493"/>
        <w:rPr>
          <w:rFonts w:eastAsia="Times New Roman"/>
          <w:b/>
          <w:bCs/>
          <w:sz w:val="36"/>
          <w:szCs w:val="36"/>
        </w:rPr>
      </w:pPr>
      <w:bookmarkStart w:id="614" w:name="Unit3_Session3_CaseStudy4"/>
      <w:bookmarkEnd w:id="614"/>
      <w:r>
        <w:rPr>
          <w:rFonts w:eastAsia="Times New Roman"/>
          <w:b/>
          <w:bCs/>
          <w:sz w:val="36"/>
          <w:szCs w:val="36"/>
        </w:rPr>
        <w:t>Example: Weight of ingredients</w:t>
      </w:r>
    </w:p>
    <w:p w:rsidR="00EA274E" w:rsidRDefault="00894CC8">
      <w:pPr>
        <w:divId w:val="1205868935"/>
      </w:pPr>
      <w:r>
        <w:t>If you were to buy 750g of flour, 500g of sugar and 250g of butter, what is the total weight of these ingredients in kilograms?</w:t>
      </w:r>
    </w:p>
    <w:p w:rsidR="00EA274E" w:rsidRDefault="00894CC8">
      <w:pPr>
        <w:spacing w:line="240" w:lineRule="auto"/>
        <w:outlineLvl w:val="4"/>
        <w:divId w:val="1205868935"/>
        <w:rPr>
          <w:rFonts w:eastAsia="Times New Roman"/>
          <w:b/>
          <w:bCs/>
          <w:sz w:val="32"/>
          <w:szCs w:val="32"/>
        </w:rPr>
      </w:pPr>
      <w:r>
        <w:rPr>
          <w:rFonts w:eastAsia="Times New Roman"/>
          <w:b/>
          <w:bCs/>
          <w:sz w:val="32"/>
          <w:szCs w:val="32"/>
        </w:rPr>
        <w:t>Method</w:t>
      </w:r>
    </w:p>
    <w:p w:rsidR="00EA274E" w:rsidRDefault="00894CC8">
      <w:pPr>
        <w:divId w:val="1205868935"/>
      </w:pPr>
      <w:r>
        <w:t>As all of the measurements are given in grams, you can add them together:</w:t>
      </w:r>
    </w:p>
    <w:p w:rsidR="00EA274E" w:rsidRDefault="00894CC8">
      <w:pPr>
        <w:divId w:val="1205868935"/>
      </w:pPr>
      <w:r>
        <w:rPr>
          <w:vanish/>
        </w:rPr>
        <w:t>Start of Extract</w:t>
      </w:r>
    </w:p>
    <w:p w:rsidR="00EA274E" w:rsidRDefault="00894CC8">
      <w:pPr>
        <w:divId w:val="1980916621"/>
      </w:pPr>
      <w:bookmarkStart w:id="615" w:name="Unit3_Session3_Extract1"/>
      <w:bookmarkEnd w:id="615"/>
      <w:r>
        <w:t>750 g + 500 g + 250 g = 1 500 g</w:t>
      </w:r>
    </w:p>
    <w:p w:rsidR="00EA274E" w:rsidRDefault="00894CC8">
      <w:pPr>
        <w:divId w:val="1205868935"/>
      </w:pPr>
      <w:r>
        <w:rPr>
          <w:vanish/>
        </w:rPr>
        <w:t>End of Extract</w:t>
      </w:r>
    </w:p>
    <w:p w:rsidR="00EA274E" w:rsidRDefault="00894CC8">
      <w:pPr>
        <w:divId w:val="1205868935"/>
      </w:pPr>
      <w:r>
        <w:t xml:space="preserve">The question asks for the final weight in kilograms. Knowing that 1 kilogram equals 1 000 grams, you now need to convert the amount in grams: </w:t>
      </w:r>
    </w:p>
    <w:p w:rsidR="00EA274E" w:rsidRDefault="00894CC8">
      <w:pPr>
        <w:divId w:val="1205868935"/>
      </w:pPr>
      <w:r>
        <w:rPr>
          <w:vanish/>
        </w:rPr>
        <w:t>Start of Extract</w:t>
      </w:r>
    </w:p>
    <w:p w:rsidR="00EA274E" w:rsidRDefault="00894CC8">
      <w:pPr>
        <w:divId w:val="1365861190"/>
      </w:pPr>
      <w:bookmarkStart w:id="616" w:name="Unit3_Session3_Extract2"/>
      <w:bookmarkEnd w:id="616"/>
      <w:r>
        <w:t>1 500 ÷ 1 000 = 1.5 kg</w:t>
      </w:r>
    </w:p>
    <w:p w:rsidR="00EA274E" w:rsidRDefault="00894CC8">
      <w:pPr>
        <w:divId w:val="1205868935"/>
      </w:pPr>
      <w:r>
        <w:rPr>
          <w:vanish/>
        </w:rPr>
        <w:t>End of Extract</w:t>
      </w:r>
    </w:p>
    <w:p w:rsidR="00EA274E" w:rsidRDefault="00894CC8">
      <w:pPr>
        <w:divId w:val="241183388"/>
      </w:pPr>
      <w:r>
        <w:rPr>
          <w:vanish/>
        </w:rPr>
        <w:t>End of Case Study</w:t>
      </w:r>
    </w:p>
    <w:p w:rsidR="00EA274E" w:rsidRDefault="00894CC8">
      <w:pPr>
        <w:divId w:val="241183388"/>
      </w:pPr>
      <w:r>
        <w:rPr>
          <w:vanish/>
        </w:rPr>
        <w:t>Start of Case Study</w:t>
      </w:r>
    </w:p>
    <w:p w:rsidR="00EA274E" w:rsidRDefault="00894CC8">
      <w:pPr>
        <w:spacing w:before="240" w:beforeAutospacing="0" w:after="0" w:afterAutospacing="0" w:line="240" w:lineRule="auto"/>
        <w:ind w:left="240" w:right="240"/>
        <w:outlineLvl w:val="3"/>
        <w:divId w:val="1406100669"/>
        <w:rPr>
          <w:rFonts w:eastAsia="Times New Roman"/>
          <w:b/>
          <w:bCs/>
          <w:sz w:val="36"/>
          <w:szCs w:val="36"/>
        </w:rPr>
      </w:pPr>
      <w:bookmarkStart w:id="617" w:name="Unit3_Session3_CaseStudy5"/>
      <w:bookmarkEnd w:id="617"/>
      <w:r>
        <w:rPr>
          <w:rFonts w:eastAsia="Times New Roman"/>
          <w:b/>
          <w:bCs/>
          <w:sz w:val="36"/>
          <w:szCs w:val="36"/>
        </w:rPr>
        <w:t>Example: A block of cheese</w:t>
      </w:r>
    </w:p>
    <w:p w:rsidR="00EA274E" w:rsidRDefault="00894CC8">
      <w:pPr>
        <w:divId w:val="424307779"/>
      </w:pPr>
      <w:r>
        <w:t xml:space="preserve">A deli has a 1.4 kg block of cheese. Three pieces, each weighing 250 g, are cut from it. How much does the remaining block of cheese weigh? </w:t>
      </w:r>
    </w:p>
    <w:p w:rsidR="00EA274E" w:rsidRDefault="00894CC8">
      <w:pPr>
        <w:spacing w:line="240" w:lineRule="auto"/>
        <w:outlineLvl w:val="4"/>
        <w:divId w:val="424307779"/>
        <w:rPr>
          <w:rFonts w:eastAsia="Times New Roman"/>
          <w:b/>
          <w:bCs/>
          <w:sz w:val="32"/>
          <w:szCs w:val="32"/>
        </w:rPr>
      </w:pPr>
      <w:r>
        <w:rPr>
          <w:rFonts w:eastAsia="Times New Roman"/>
          <w:b/>
          <w:bCs/>
          <w:sz w:val="32"/>
          <w:szCs w:val="32"/>
        </w:rPr>
        <w:t>Method</w:t>
      </w:r>
    </w:p>
    <w:p w:rsidR="00EA274E" w:rsidRDefault="00894CC8">
      <w:pPr>
        <w:divId w:val="424307779"/>
      </w:pPr>
      <w:r>
        <w:t>The main block of cheese is 1.4 kg, so you need to convert this into grams:</w:t>
      </w:r>
    </w:p>
    <w:p w:rsidR="00EA274E" w:rsidRDefault="00894CC8">
      <w:pPr>
        <w:divId w:val="424307779"/>
      </w:pPr>
      <w:r>
        <w:rPr>
          <w:vanish/>
        </w:rPr>
        <w:t>Start of Extract</w:t>
      </w:r>
    </w:p>
    <w:p w:rsidR="00EA274E" w:rsidRDefault="00894CC8">
      <w:pPr>
        <w:divId w:val="1335181781"/>
      </w:pPr>
      <w:bookmarkStart w:id="618" w:name="Unit3_Session3_Extract3"/>
      <w:bookmarkEnd w:id="618"/>
      <w:r>
        <w:t>1.4 kg × 1 000 = 1 400 g</w:t>
      </w:r>
    </w:p>
    <w:p w:rsidR="00EA274E" w:rsidRDefault="00894CC8">
      <w:pPr>
        <w:divId w:val="424307779"/>
      </w:pPr>
      <w:r>
        <w:rPr>
          <w:vanish/>
        </w:rPr>
        <w:t>End of Extract</w:t>
      </w:r>
    </w:p>
    <w:p w:rsidR="00EA274E" w:rsidRDefault="00894CC8">
      <w:pPr>
        <w:divId w:val="424307779"/>
      </w:pPr>
      <w:r>
        <w:t xml:space="preserve">The three pieces of cheese weigh: </w:t>
      </w:r>
    </w:p>
    <w:p w:rsidR="00EA274E" w:rsidRDefault="00894CC8">
      <w:pPr>
        <w:divId w:val="424307779"/>
      </w:pPr>
      <w:r>
        <w:rPr>
          <w:vanish/>
        </w:rPr>
        <w:t>Start of Extract</w:t>
      </w:r>
    </w:p>
    <w:p w:rsidR="00EA274E" w:rsidRDefault="00894CC8">
      <w:pPr>
        <w:divId w:val="225187758"/>
      </w:pPr>
      <w:bookmarkStart w:id="619" w:name="Unit3_Session3_Extract4"/>
      <w:bookmarkEnd w:id="619"/>
      <w:r>
        <w:t>250 g × 3 = 750 g</w:t>
      </w:r>
    </w:p>
    <w:p w:rsidR="00EA274E" w:rsidRDefault="00894CC8">
      <w:pPr>
        <w:divId w:val="424307779"/>
      </w:pPr>
      <w:r>
        <w:rPr>
          <w:vanish/>
        </w:rPr>
        <w:t>End of Extract</w:t>
      </w:r>
    </w:p>
    <w:p w:rsidR="00EA274E" w:rsidRDefault="00894CC8">
      <w:pPr>
        <w:divId w:val="424307779"/>
      </w:pPr>
      <w:r>
        <w:t>Taking this away from the original weight of the block of cheese gives you the answer:</w:t>
      </w:r>
    </w:p>
    <w:p w:rsidR="00EA274E" w:rsidRDefault="00894CC8">
      <w:pPr>
        <w:divId w:val="424307779"/>
      </w:pPr>
      <w:r>
        <w:rPr>
          <w:vanish/>
        </w:rPr>
        <w:t>Start of Extract</w:t>
      </w:r>
    </w:p>
    <w:p w:rsidR="00EA274E" w:rsidRDefault="00894CC8">
      <w:pPr>
        <w:divId w:val="2038313268"/>
      </w:pPr>
      <w:bookmarkStart w:id="620" w:name="Unit3_Session3_Extract5"/>
      <w:bookmarkEnd w:id="620"/>
      <w:r>
        <w:t>1 400 g – 750 g = 650 g</w:t>
      </w:r>
    </w:p>
    <w:p w:rsidR="00EA274E" w:rsidRDefault="00894CC8">
      <w:pPr>
        <w:divId w:val="424307779"/>
      </w:pPr>
      <w:r>
        <w:rPr>
          <w:vanish/>
        </w:rPr>
        <w:t>End of Extract</w:t>
      </w:r>
    </w:p>
    <w:p w:rsidR="00EA274E" w:rsidRDefault="00894CC8">
      <w:pPr>
        <w:divId w:val="241183388"/>
      </w:pPr>
      <w:r>
        <w:rPr>
          <w:vanish/>
        </w:rPr>
        <w:t>End of Case Study</w:t>
      </w:r>
    </w:p>
    <w:p w:rsidR="00EA274E" w:rsidRDefault="00894CC8">
      <w:pPr>
        <w:divId w:val="241183388"/>
      </w:pPr>
      <w:r>
        <w:t>Now try the following activity.</w:t>
      </w:r>
    </w:p>
    <w:p w:rsidR="00EA274E" w:rsidRDefault="00894CC8">
      <w:pPr>
        <w:divId w:val="241183388"/>
      </w:pPr>
      <w:r>
        <w:rPr>
          <w:vanish/>
        </w:rPr>
        <w:t>Start of Activity</w:t>
      </w:r>
    </w:p>
    <w:p w:rsidR="00EA274E" w:rsidRDefault="00894CC8">
      <w:pPr>
        <w:spacing w:before="240" w:beforeAutospacing="0" w:after="0" w:afterAutospacing="0" w:line="240" w:lineRule="auto"/>
        <w:ind w:left="240" w:right="240"/>
        <w:outlineLvl w:val="3"/>
        <w:divId w:val="1131677902"/>
        <w:rPr>
          <w:rFonts w:eastAsia="Times New Roman"/>
          <w:b/>
          <w:bCs/>
          <w:sz w:val="36"/>
          <w:szCs w:val="36"/>
        </w:rPr>
      </w:pPr>
      <w:bookmarkStart w:id="621" w:name="Unit3_Session3_Activity4"/>
      <w:bookmarkEnd w:id="621"/>
      <w:r>
        <w:rPr>
          <w:rFonts w:eastAsia="Times New Roman"/>
          <w:b/>
          <w:bCs/>
          <w:sz w:val="36"/>
          <w:szCs w:val="36"/>
        </w:rPr>
        <w:t>Activity 14: Carrying out calculations with weight</w:t>
      </w:r>
    </w:p>
    <w:p w:rsidR="00EA274E" w:rsidRDefault="00894CC8">
      <w:pPr>
        <w:divId w:val="1342203716"/>
      </w:pPr>
      <w:r>
        <w:rPr>
          <w:vanish/>
        </w:rPr>
        <w:t>Start of Question</w:t>
      </w:r>
    </w:p>
    <w:p w:rsidR="00EA274E" w:rsidRDefault="00894CC8">
      <w:pPr>
        <w:divId w:val="1720781743"/>
      </w:pPr>
      <w:bookmarkStart w:id="622" w:name="Unit3_Session3_Question4"/>
      <w:bookmarkEnd w:id="622"/>
      <w:r>
        <w:t xml:space="preserve">Calculate the answers to the following problems without using a calculator. You may wish to look back at Session 1 to remind you about how to carry out calculations with </w:t>
      </w:r>
      <w:hyperlink r:id="rId137" w:history="1">
        <w:r>
          <w:rPr>
            <w:rStyle w:val="Hyperlink"/>
          </w:rPr>
          <w:t>whole numbers and decimals</w:t>
        </w:r>
      </w:hyperlink>
      <w:r>
        <w:t xml:space="preserve">. </w:t>
      </w:r>
    </w:p>
    <w:p w:rsidR="00EA274E" w:rsidRDefault="00894CC8">
      <w:pPr>
        <w:divId w:val="1720781743"/>
      </w:pPr>
      <w:r>
        <w:t>You may double-check your answers with a calculator if you need to. Remember to check your answers.</w:t>
      </w:r>
    </w:p>
    <w:p w:rsidR="00EA274E" w:rsidRDefault="00894CC8">
      <w:pPr>
        <w:numPr>
          <w:ilvl w:val="0"/>
          <w:numId w:val="134"/>
        </w:numPr>
        <w:spacing w:before="0" w:beforeAutospacing="0" w:after="0" w:afterAutospacing="0"/>
        <w:ind w:left="780" w:right="780"/>
        <w:divId w:val="1720781743"/>
        <w:rPr>
          <w:rFonts w:eastAsia="Times New Roman"/>
        </w:rPr>
      </w:pPr>
      <w:r>
        <w:rPr>
          <w:rFonts w:eastAsia="Times New Roman"/>
        </w:rPr>
        <w:t xml:space="preserve">Lily is making 3 kg of jam. The jam is made up of fruit and sugar. The weight of the fruit is 1 kg 800 g. How much sugar should she add to make the 3 kg of jam? </w:t>
      </w:r>
    </w:p>
    <w:p w:rsidR="00EA274E" w:rsidRDefault="00894CC8">
      <w:pPr>
        <w:numPr>
          <w:ilvl w:val="0"/>
          <w:numId w:val="134"/>
        </w:numPr>
        <w:spacing w:before="0" w:beforeAutospacing="0" w:after="0" w:afterAutospacing="0"/>
        <w:ind w:left="780" w:right="780"/>
        <w:divId w:val="1720781743"/>
        <w:rPr>
          <w:rFonts w:eastAsia="Times New Roman"/>
        </w:rPr>
      </w:pPr>
      <w:r>
        <w:rPr>
          <w:rFonts w:eastAsia="Times New Roman"/>
        </w:rPr>
        <w:t>Three parcels weigh 1.25 kg, 3.5 kg and 600g. What is the total weight of the parcels in kilograms?</w:t>
      </w:r>
    </w:p>
    <w:p w:rsidR="00EA274E" w:rsidRDefault="00894CC8">
      <w:pPr>
        <w:numPr>
          <w:ilvl w:val="0"/>
          <w:numId w:val="134"/>
        </w:numPr>
        <w:spacing w:before="0" w:beforeAutospacing="0" w:after="0" w:afterAutospacing="0"/>
        <w:ind w:left="780" w:right="780"/>
        <w:divId w:val="1720781743"/>
        <w:rPr>
          <w:rFonts w:eastAsia="Times New Roman"/>
        </w:rPr>
      </w:pPr>
      <w:r>
        <w:rPr>
          <w:rFonts w:eastAsia="Times New Roman"/>
        </w:rPr>
        <w:t xml:space="preserve">The hand luggage allowance is 7 kg for a particular airline. If you buy a cabin bag that weighs 3.1 kg, what is the maximum weight that you can pack? </w:t>
      </w:r>
    </w:p>
    <w:p w:rsidR="00EA274E" w:rsidRDefault="00894CC8">
      <w:pPr>
        <w:numPr>
          <w:ilvl w:val="0"/>
          <w:numId w:val="134"/>
        </w:numPr>
        <w:spacing w:before="0" w:beforeAutospacing="0" w:after="0" w:afterAutospacing="0"/>
        <w:ind w:left="780" w:right="780"/>
        <w:divId w:val="1720781743"/>
        <w:rPr>
          <w:rFonts w:eastAsia="Times New Roman"/>
        </w:rPr>
      </w:pPr>
      <w:r>
        <w:rPr>
          <w:rFonts w:eastAsia="Times New Roman"/>
        </w:rPr>
        <w:t>A puppy weighs 2.3 kg at seven weeks old. It puts on 800 g a week. How much will it approximately weigh at ten weeks old?</w:t>
      </w:r>
    </w:p>
    <w:p w:rsidR="00EA274E" w:rsidRDefault="00894CC8">
      <w:pPr>
        <w:divId w:val="1342203716"/>
      </w:pPr>
      <w:r>
        <w:rPr>
          <w:vanish/>
        </w:rPr>
        <w:t>End of Question</w:t>
      </w:r>
    </w:p>
    <w:bookmarkStart w:id="623" w:name="View_Unit3_Session3_Answer3"/>
    <w:p w:rsidR="00EA274E" w:rsidRDefault="00894CC8">
      <w:pPr>
        <w:pStyle w:val="navbutton"/>
        <w:divId w:val="1342203716"/>
      </w:pPr>
      <w:r>
        <w:fldChar w:fldCharType="begin"/>
      </w:r>
      <w:r>
        <w:instrText xml:space="preserve"> HYPERLINK "" \l "Unit3_Session3_Answer3" </w:instrText>
      </w:r>
      <w:r>
        <w:fldChar w:fldCharType="separate"/>
      </w:r>
      <w:r>
        <w:rPr>
          <w:rStyle w:val="Hyperlink"/>
        </w:rPr>
        <w:t>View answer - Activity 14: Carrying out calculations with weight</w:t>
      </w:r>
      <w:r>
        <w:fldChar w:fldCharType="end"/>
      </w:r>
      <w:bookmarkEnd w:id="623"/>
    </w:p>
    <w:p w:rsidR="00EA274E" w:rsidRDefault="00894CC8">
      <w:pPr>
        <w:divId w:val="241183388"/>
      </w:pPr>
      <w:r>
        <w:rPr>
          <w:vanish/>
        </w:rPr>
        <w:t>End of Activity</w:t>
      </w:r>
    </w:p>
    <w:p w:rsidR="00EA274E" w:rsidRDefault="00894CC8">
      <w:pPr>
        <w:pStyle w:val="Heading3"/>
        <w:divId w:val="1799495092"/>
        <w:rPr>
          <w:rFonts w:eastAsia="Times New Roman"/>
        </w:rPr>
      </w:pPr>
      <w:bookmarkStart w:id="624" w:name="Unit3_Session3_InternalSection1"/>
      <w:bookmarkEnd w:id="624"/>
      <w:r>
        <w:rPr>
          <w:rFonts w:eastAsia="Times New Roman"/>
        </w:rPr>
        <w:t>Summary</w:t>
      </w:r>
    </w:p>
    <w:p w:rsidR="00EA274E" w:rsidRDefault="00894CC8">
      <w:pPr>
        <w:divId w:val="1799495092"/>
      </w:pPr>
      <w:r>
        <w:t xml:space="preserve">In this section you have learned how to: </w:t>
      </w:r>
    </w:p>
    <w:p w:rsidR="00EA274E" w:rsidRDefault="00894CC8">
      <w:pPr>
        <w:numPr>
          <w:ilvl w:val="0"/>
          <w:numId w:val="135"/>
        </w:numPr>
        <w:spacing w:before="0" w:beforeAutospacing="0" w:after="0" w:afterAutospacing="0"/>
        <w:ind w:left="780" w:right="780"/>
        <w:divId w:val="1799495092"/>
        <w:rPr>
          <w:rFonts w:eastAsia="Times New Roman"/>
        </w:rPr>
      </w:pPr>
      <w:r>
        <w:rPr>
          <w:rFonts w:eastAsia="Times New Roman"/>
        </w:rPr>
        <w:t>estimate and measure weight</w:t>
      </w:r>
    </w:p>
    <w:p w:rsidR="00EA274E" w:rsidRDefault="00894CC8">
      <w:pPr>
        <w:numPr>
          <w:ilvl w:val="0"/>
          <w:numId w:val="135"/>
        </w:numPr>
        <w:spacing w:before="0" w:beforeAutospacing="0" w:after="0" w:afterAutospacing="0"/>
        <w:ind w:left="780" w:right="780"/>
        <w:divId w:val="1799495092"/>
        <w:rPr>
          <w:rFonts w:eastAsia="Times New Roman"/>
        </w:rPr>
      </w:pPr>
      <w:r>
        <w:rPr>
          <w:rFonts w:eastAsia="Times New Roman"/>
        </w:rPr>
        <w:t>use metric units of weight</w:t>
      </w:r>
    </w:p>
    <w:p w:rsidR="00EA274E" w:rsidRDefault="00894CC8">
      <w:pPr>
        <w:numPr>
          <w:ilvl w:val="0"/>
          <w:numId w:val="135"/>
        </w:numPr>
        <w:spacing w:before="0" w:beforeAutospacing="0" w:after="0" w:afterAutospacing="0"/>
        <w:ind w:left="780" w:right="780"/>
        <w:divId w:val="1799495092"/>
        <w:rPr>
          <w:rFonts w:eastAsia="Times New Roman"/>
        </w:rPr>
      </w:pPr>
      <w:r>
        <w:rPr>
          <w:rFonts w:eastAsia="Times New Roman"/>
        </w:rPr>
        <w:t>know the relationship between grams and kilograms</w:t>
      </w:r>
    </w:p>
    <w:p w:rsidR="00EA274E" w:rsidRDefault="00894CC8">
      <w:pPr>
        <w:numPr>
          <w:ilvl w:val="0"/>
          <w:numId w:val="135"/>
        </w:numPr>
        <w:spacing w:before="0" w:beforeAutospacing="0" w:after="0" w:afterAutospacing="0"/>
        <w:ind w:left="780" w:right="780"/>
        <w:divId w:val="1799495092"/>
        <w:rPr>
          <w:rFonts w:eastAsia="Times New Roman"/>
        </w:rPr>
      </w:pPr>
      <w:r>
        <w:rPr>
          <w:rFonts w:eastAsia="Times New Roman"/>
        </w:rPr>
        <w:t>convert between grams and kilograms</w:t>
      </w:r>
    </w:p>
    <w:p w:rsidR="00EA274E" w:rsidRDefault="00894CC8">
      <w:pPr>
        <w:numPr>
          <w:ilvl w:val="0"/>
          <w:numId w:val="135"/>
        </w:numPr>
        <w:spacing w:before="0" w:beforeAutospacing="0" w:after="0" w:afterAutospacing="0"/>
        <w:ind w:left="780" w:right="780"/>
        <w:divId w:val="1799495092"/>
        <w:rPr>
          <w:rFonts w:eastAsia="Times New Roman"/>
        </w:rPr>
      </w:pPr>
      <w:r>
        <w:rPr>
          <w:rFonts w:eastAsia="Times New Roman"/>
        </w:rPr>
        <w:t>calculate using metric weights.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206259311"/>
        <w:rPr>
          <w:rFonts w:eastAsia="Times New Roman"/>
        </w:rPr>
      </w:pPr>
      <w:bookmarkStart w:id="625" w:name="Unit3_Session4"/>
      <w:bookmarkEnd w:id="625"/>
      <w:r>
        <w:rPr>
          <w:rFonts w:eastAsia="Times New Roman"/>
        </w:rPr>
        <w:t>4 Capacity</w:t>
      </w:r>
    </w:p>
    <w:p w:rsidR="00EA274E" w:rsidRDefault="00894CC8">
      <w:pPr>
        <w:divId w:val="206259311"/>
      </w:pPr>
      <w:r>
        <w:t>Capacity (sometimes referred to as volume) is a measurement of how much space something takes up.</w:t>
      </w:r>
    </w:p>
    <w:p w:rsidR="00EA274E" w:rsidRDefault="00894CC8">
      <w:pPr>
        <w:divId w:val="206259311"/>
      </w:pPr>
      <w:r>
        <w:t>When you buy milk, how much is in each bottle or carton? What about when you buy juice?</w:t>
      </w:r>
    </w:p>
    <w:p w:rsidR="00EA274E" w:rsidRDefault="00894CC8">
      <w:pPr>
        <w:divId w:val="206259311"/>
      </w:pPr>
      <w:r>
        <w:t xml:space="preserve">Most people buy milk in cartons or bottles of one, two, four or six pints. Juice is usually sold in cartons or bottles of one litre. </w:t>
      </w:r>
    </w:p>
    <w:p w:rsidR="00EA274E" w:rsidRDefault="00894CC8">
      <w:pPr>
        <w:divId w:val="206259311"/>
      </w:pPr>
      <w:r>
        <w:t xml:space="preserve">Pints are an imperial measure of volume, and litres are a metric measure of volume. A litre is slightly less than two pints. We are going to focus on metric units here. </w:t>
      </w:r>
    </w:p>
    <w:p w:rsidR="00EA274E" w:rsidRDefault="00894CC8">
      <w:pPr>
        <w:divId w:val="206259311"/>
      </w:pPr>
      <w:r>
        <w:rPr>
          <w:vanish/>
        </w:rPr>
        <w:t>Start of Table</w:t>
      </w:r>
    </w:p>
    <w:p w:rsidR="00EA274E" w:rsidRDefault="00894CC8">
      <w:pPr>
        <w:pStyle w:val="NormalWeb"/>
        <w:divId w:val="796803786"/>
      </w:pPr>
      <w:r>
        <w:t>Metric units of length</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79680378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626" w:name="Unit3_Session4_Table1"/>
            <w:bookmarkEnd w:id="626"/>
            <w:r>
              <w:rPr>
                <w:rFonts w:ascii="Times New Roman" w:eastAsia="Times New Roman" w:hAnsi="Times New Roman" w:cs="Times New Roman"/>
                <w:b/>
                <w:bCs/>
                <w:sz w:val="24"/>
                <w:szCs w:val="24"/>
              </w:rPr>
              <w:t>Metric unit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Abbreviation</w:t>
            </w:r>
          </w:p>
        </w:tc>
      </w:tr>
      <w:tr w:rsidR="00EA274E">
        <w:trPr>
          <w:divId w:val="79680378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millilitre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ml</w:t>
            </w:r>
          </w:p>
        </w:tc>
      </w:tr>
      <w:tr w:rsidR="00EA274E">
        <w:trPr>
          <w:divId w:val="79680378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centilitre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w:t>
            </w:r>
          </w:p>
        </w:tc>
      </w:tr>
      <w:tr w:rsidR="00EA274E">
        <w:trPr>
          <w:divId w:val="79680378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r>
    </w:tbl>
    <w:p w:rsidR="00EA274E" w:rsidRDefault="00894CC8">
      <w:pPr>
        <w:divId w:val="206259311"/>
      </w:pPr>
      <w:r>
        <w:rPr>
          <w:vanish/>
        </w:rPr>
        <w:t>End of Table</w:t>
      </w:r>
    </w:p>
    <w:p w:rsidR="00EA274E" w:rsidRDefault="00894CC8">
      <w:pPr>
        <w:divId w:val="206259311"/>
      </w:pPr>
      <w:r>
        <w:t xml:space="preserve">You sometimes see capacity marked in centilitres (cl), such as on the side of a bottle of water, where the measurement may be shown as 50 cl or 500 ml. However, the most common metric units of capacity are millilitres and litres, so these are what we will focus on here. </w:t>
      </w:r>
    </w:p>
    <w:p w:rsidR="00EA274E" w:rsidRDefault="00894CC8">
      <w:pPr>
        <w:divId w:val="206259311"/>
      </w:pPr>
      <w:r>
        <w:rPr>
          <w:vanish/>
        </w:rPr>
        <w:t>Start of Box</w:t>
      </w:r>
    </w:p>
    <w:p w:rsidR="00EA274E" w:rsidRDefault="00894CC8">
      <w:pPr>
        <w:divId w:val="1698769135"/>
      </w:pPr>
      <w:bookmarkStart w:id="627" w:name="Unit3_Session4_Box1"/>
      <w:bookmarkEnd w:id="627"/>
      <w:r>
        <w:rPr>
          <w:rStyle w:val="Strong"/>
        </w:rPr>
        <w:t>Key fact:</w:t>
      </w:r>
      <w:r>
        <w:t xml:space="preserve"> One litre (1 l) is the same as 1 000 millilitres (1 000 ml). </w:t>
      </w:r>
    </w:p>
    <w:p w:rsidR="00EA274E" w:rsidRDefault="00894CC8">
      <w:pPr>
        <w:divId w:val="206259311"/>
      </w:pPr>
      <w:r>
        <w:rPr>
          <w:vanish/>
        </w:rPr>
        <w:t>End of Box</w:t>
      </w:r>
    </w:p>
    <w:p w:rsidR="00EA274E" w:rsidRDefault="00894CC8">
      <w:pPr>
        <w:pStyle w:val="Heading2"/>
        <w:divId w:val="483546662"/>
        <w:rPr>
          <w:rFonts w:eastAsia="Times New Roman"/>
        </w:rPr>
      </w:pPr>
      <w:bookmarkStart w:id="628" w:name="Unit3_Session4_Section1"/>
      <w:bookmarkEnd w:id="628"/>
      <w:r>
        <w:rPr>
          <w:rFonts w:eastAsia="Times New Roman"/>
        </w:rPr>
        <w:t>4.1 Instruments of measure</w:t>
      </w:r>
    </w:p>
    <w:p w:rsidR="00EA274E" w:rsidRDefault="00894CC8">
      <w:pPr>
        <w:divId w:val="483546662"/>
      </w:pPr>
      <w:r>
        <w:t>To measure a very small amount, you might use a teaspoon. This is the same as 5 millilitres (ml).</w:t>
      </w:r>
    </w:p>
    <w:p w:rsidR="00EA274E" w:rsidRDefault="00894CC8">
      <w:pPr>
        <w:divId w:val="483546662"/>
      </w:pPr>
      <w:r>
        <w:rPr>
          <w:vanish/>
        </w:rPr>
        <w:t>Start of Figure</w:t>
      </w:r>
    </w:p>
    <w:p w:rsidR="00EA274E" w:rsidRDefault="00894CC8">
      <w:pPr>
        <w:spacing w:before="240" w:beforeAutospacing="0" w:after="0" w:afterAutospacing="0" w:line="240" w:lineRule="auto"/>
        <w:divId w:val="721446021"/>
        <w:rPr>
          <w:rFonts w:ascii="Times New Roman" w:eastAsia="Times New Roman" w:hAnsi="Times New Roman" w:cs="Times New Roman"/>
          <w:sz w:val="24"/>
          <w:szCs w:val="24"/>
        </w:rPr>
      </w:pPr>
      <w:bookmarkStart w:id="629" w:name="Unit3_Session4_Figure1"/>
      <w:bookmarkEnd w:id="629"/>
      <w:r>
        <w:rPr>
          <w:rFonts w:ascii="Times New Roman" w:eastAsia="Times New Roman" w:hAnsi="Times New Roman" w:cs="Times New Roman"/>
          <w:noProof/>
          <w:sz w:val="24"/>
          <w:szCs w:val="24"/>
        </w:rPr>
        <w:drawing>
          <wp:inline distT="0" distB="0" distL="0" distR="0" wp14:anchorId="7CED0274" wp14:editId="2B8416E0">
            <wp:extent cx="4968000" cy="1904400"/>
            <wp:effectExtent l="0" t="0" r="4445" b="635"/>
            <wp:docPr id="187" name="Picture 187" descr="D:\AaaF\OUT\httpswwwopeneduopenlearn_cmid140259_2022-12-07_17-31-40_82d7e557728d45448e3e2a5d33cfe564\word\assets\bltl_wales_maths_sess4_spo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AaaF\OUT\httpswwwopeneduopenlearn_cmid140259_2022-12-07_17-31-40_82d7e557728d45448e3e2a5d33cfe564\word\assets\bltl_wales_maths_sess4_spoon.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968000" cy="1904400"/>
                    </a:xfrm>
                    <a:prstGeom prst="rect">
                      <a:avLst/>
                    </a:prstGeom>
                    <a:noFill/>
                    <a:ln>
                      <a:noFill/>
                    </a:ln>
                  </pic:spPr>
                </pic:pic>
              </a:graphicData>
            </a:graphic>
          </wp:inline>
        </w:drawing>
      </w:r>
    </w:p>
    <w:p w:rsidR="00EA274E" w:rsidRDefault="00894CC8">
      <w:pPr>
        <w:pStyle w:val="Caption1"/>
        <w:divId w:val="1859394393"/>
      </w:pPr>
      <w:r>
        <w:t>Figure 26 A teaspoon</w:t>
      </w:r>
    </w:p>
    <w:bookmarkStart w:id="630" w:name="View_Unit3_Session4_Description1"/>
    <w:p w:rsidR="00EA274E" w:rsidRDefault="00894CC8">
      <w:pPr>
        <w:pStyle w:val="navbutton"/>
        <w:divId w:val="1859394393"/>
      </w:pPr>
      <w:r>
        <w:fldChar w:fldCharType="begin"/>
      </w:r>
      <w:r>
        <w:instrText xml:space="preserve"> HYPERLINK "" \l "Unit3_Session4_Description1" </w:instrText>
      </w:r>
      <w:r>
        <w:fldChar w:fldCharType="separate"/>
      </w:r>
      <w:r>
        <w:rPr>
          <w:rStyle w:val="Hyperlink"/>
        </w:rPr>
        <w:t>View description - Figure 26 A teaspoon</w:t>
      </w:r>
      <w:r>
        <w:fldChar w:fldCharType="end"/>
      </w:r>
      <w:bookmarkEnd w:id="630"/>
    </w:p>
    <w:p w:rsidR="00EA274E" w:rsidRDefault="00894CC8">
      <w:pPr>
        <w:divId w:val="483546662"/>
      </w:pPr>
      <w:r>
        <w:rPr>
          <w:vanish/>
        </w:rPr>
        <w:t>End of Figure</w:t>
      </w:r>
    </w:p>
    <w:p w:rsidR="00EA274E" w:rsidRDefault="00894CC8">
      <w:pPr>
        <w:divId w:val="483546662"/>
      </w:pPr>
      <w:r>
        <w:t xml:space="preserve">To measure larger amounts, you would probably use a measuring jug of some kind. Measuring jugs are often labelled in millilitres, especially newer ones, and they can come in different sizes: some can measure up to 500 ml of liquid and others up to 1 litre (1 000 ml). Some may hold more or less than this. </w:t>
      </w:r>
    </w:p>
    <w:p w:rsidR="00EA274E" w:rsidRDefault="00894CC8">
      <w:pPr>
        <w:divId w:val="483546662"/>
      </w:pPr>
      <w:r>
        <w:rPr>
          <w:vanish/>
        </w:rPr>
        <w:t>Start of Figure</w:t>
      </w:r>
    </w:p>
    <w:p w:rsidR="00EA274E" w:rsidRDefault="00894CC8">
      <w:pPr>
        <w:spacing w:before="240" w:beforeAutospacing="0" w:after="0" w:afterAutospacing="0" w:line="240" w:lineRule="auto"/>
        <w:divId w:val="1029799183"/>
        <w:rPr>
          <w:rFonts w:ascii="Times New Roman" w:eastAsia="Times New Roman" w:hAnsi="Times New Roman" w:cs="Times New Roman"/>
          <w:sz w:val="24"/>
          <w:szCs w:val="24"/>
        </w:rPr>
      </w:pPr>
      <w:bookmarkStart w:id="631" w:name="Unit3_Session4_Figure2"/>
      <w:bookmarkEnd w:id="631"/>
      <w:r>
        <w:rPr>
          <w:rFonts w:ascii="Times New Roman" w:eastAsia="Times New Roman" w:hAnsi="Times New Roman" w:cs="Times New Roman"/>
          <w:noProof/>
          <w:sz w:val="24"/>
          <w:szCs w:val="24"/>
        </w:rPr>
        <w:drawing>
          <wp:inline distT="0" distB="0" distL="0" distR="0" wp14:anchorId="056E573C" wp14:editId="751553B0">
            <wp:extent cx="2541600" cy="2541600"/>
            <wp:effectExtent l="0" t="0" r="0" b="0"/>
            <wp:docPr id="188" name="Picture 188" descr="D:\AaaF\OUT\httpswwwopeneduopenlearn_cmid140259_2022-12-07_17-31-40_82d7e557728d45448e3e2a5d33cfe564\word\assets\bltl_m1_s2_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AaaF\OUT\httpswwwopeneduopenlearn_cmid140259_2022-12-07_17-31-40_82d7e557728d45448e3e2a5d33cfe564\word\assets\bltl_m1_s2_4b.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EA274E" w:rsidRDefault="00894CC8">
      <w:pPr>
        <w:pStyle w:val="Caption1"/>
        <w:divId w:val="1135028731"/>
      </w:pPr>
      <w:r>
        <w:t>Figure 27 A measuring jug</w:t>
      </w:r>
    </w:p>
    <w:bookmarkStart w:id="632" w:name="View_Unit3_Session4_Description2"/>
    <w:p w:rsidR="00EA274E" w:rsidRDefault="00894CC8">
      <w:pPr>
        <w:pStyle w:val="navbutton"/>
        <w:divId w:val="1135028731"/>
      </w:pPr>
      <w:r>
        <w:fldChar w:fldCharType="begin"/>
      </w:r>
      <w:r>
        <w:instrText xml:space="preserve"> HYPERLINK "" \l "Unit3_Session4_Description2" </w:instrText>
      </w:r>
      <w:r>
        <w:fldChar w:fldCharType="separate"/>
      </w:r>
      <w:r>
        <w:rPr>
          <w:rStyle w:val="Hyperlink"/>
        </w:rPr>
        <w:t>View description - Figure 27 A measuring jug</w:t>
      </w:r>
      <w:r>
        <w:fldChar w:fldCharType="end"/>
      </w:r>
      <w:bookmarkEnd w:id="632"/>
    </w:p>
    <w:p w:rsidR="00EA274E" w:rsidRDefault="00894CC8">
      <w:pPr>
        <w:divId w:val="483546662"/>
      </w:pPr>
      <w:r>
        <w:rPr>
          <w:vanish/>
        </w:rPr>
        <w:t>End of Figure</w:t>
      </w:r>
    </w:p>
    <w:p w:rsidR="00EA274E" w:rsidRDefault="00894CC8">
      <w:pPr>
        <w:divId w:val="483546662"/>
      </w:pPr>
      <w:r>
        <w:t>Now take a look at the following example.</w:t>
      </w:r>
    </w:p>
    <w:p w:rsidR="00EA274E" w:rsidRDefault="00894CC8">
      <w:pPr>
        <w:divId w:val="483546662"/>
      </w:pPr>
      <w:r>
        <w:rPr>
          <w:vanish/>
        </w:rPr>
        <w:t>Start of Case Study</w:t>
      </w:r>
    </w:p>
    <w:p w:rsidR="00EA274E" w:rsidRDefault="00894CC8">
      <w:pPr>
        <w:spacing w:before="0" w:beforeAutospacing="0" w:after="0" w:afterAutospacing="0" w:line="240" w:lineRule="auto"/>
        <w:outlineLvl w:val="3"/>
        <w:divId w:val="543904999"/>
        <w:rPr>
          <w:rFonts w:eastAsia="Times New Roman"/>
          <w:b/>
          <w:bCs/>
          <w:sz w:val="36"/>
          <w:szCs w:val="36"/>
        </w:rPr>
      </w:pPr>
      <w:bookmarkStart w:id="633" w:name="Unit3_Session4_CaseStudy1"/>
      <w:bookmarkEnd w:id="633"/>
      <w:r>
        <w:rPr>
          <w:rFonts w:eastAsia="Times New Roman"/>
          <w:b/>
          <w:bCs/>
          <w:sz w:val="36"/>
          <w:szCs w:val="36"/>
        </w:rPr>
        <w:t>Example: Measuring liquids</w:t>
      </w:r>
    </w:p>
    <w:p w:rsidR="00EA274E" w:rsidRDefault="00894CC8">
      <w:pPr>
        <w:divId w:val="706491487"/>
      </w:pPr>
      <w:r>
        <w:t>If you had to measure out 350 ml of juice for a recipe, where would the liquid come to in this jug?</w:t>
      </w:r>
    </w:p>
    <w:p w:rsidR="00EA274E" w:rsidRDefault="00894CC8">
      <w:pPr>
        <w:divId w:val="706491487"/>
      </w:pPr>
      <w:r>
        <w:rPr>
          <w:vanish/>
        </w:rPr>
        <w:t>Start of Figure</w:t>
      </w:r>
    </w:p>
    <w:p w:rsidR="00EA274E" w:rsidRDefault="00894CC8">
      <w:pPr>
        <w:spacing w:before="240" w:beforeAutospacing="0" w:after="0" w:afterAutospacing="0" w:line="240" w:lineRule="auto"/>
        <w:divId w:val="1207991101"/>
        <w:rPr>
          <w:rFonts w:ascii="Times New Roman" w:eastAsia="Times New Roman" w:hAnsi="Times New Roman" w:cs="Times New Roman"/>
          <w:sz w:val="24"/>
          <w:szCs w:val="24"/>
        </w:rPr>
      </w:pPr>
      <w:bookmarkStart w:id="634" w:name="Unit3_Session4_Figure3"/>
      <w:bookmarkEnd w:id="634"/>
      <w:r>
        <w:rPr>
          <w:rFonts w:ascii="Times New Roman" w:eastAsia="Times New Roman" w:hAnsi="Times New Roman" w:cs="Times New Roman"/>
          <w:noProof/>
          <w:sz w:val="24"/>
          <w:szCs w:val="24"/>
        </w:rPr>
        <w:drawing>
          <wp:inline distT="0" distB="0" distL="0" distR="0" wp14:anchorId="4E387E4C" wp14:editId="68521115">
            <wp:extent cx="2541600" cy="2541600"/>
            <wp:effectExtent l="0" t="0" r="0" b="0"/>
            <wp:docPr id="189" name="Picture 189" descr="D:\AaaF\OUT\httpswwwopeneduopenlearn_cmid140259_2022-12-07_17-31-40_82d7e557728d45448e3e2a5d33cfe564\word\assets\bltl_m1_s2_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AaaF\OUT\httpswwwopeneduopenlearn_cmid140259_2022-12-07_17-31-40_82d7e557728d45448e3e2a5d33cfe564\word\assets\bltl_m1_s2_4c.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EA274E" w:rsidRDefault="00894CC8">
      <w:pPr>
        <w:pStyle w:val="Caption1"/>
        <w:divId w:val="183638045"/>
      </w:pPr>
      <w:r>
        <w:t>Figure 28 Measuring liquids in a measuring jug</w:t>
      </w:r>
    </w:p>
    <w:bookmarkStart w:id="635" w:name="View_Unit3_Session4_Description3"/>
    <w:p w:rsidR="00EA274E" w:rsidRDefault="00894CC8">
      <w:pPr>
        <w:pStyle w:val="navbutton"/>
        <w:divId w:val="183638045"/>
      </w:pPr>
      <w:r>
        <w:fldChar w:fldCharType="begin"/>
      </w:r>
      <w:r>
        <w:instrText xml:space="preserve"> HYPERLINK "" \l "Unit3_Session4_Description3" </w:instrText>
      </w:r>
      <w:r>
        <w:fldChar w:fldCharType="separate"/>
      </w:r>
      <w:r>
        <w:rPr>
          <w:rStyle w:val="Hyperlink"/>
        </w:rPr>
        <w:t>View description - Figure 28 Measuring liquids in a measuring jug</w:t>
      </w:r>
      <w:r>
        <w:fldChar w:fldCharType="end"/>
      </w:r>
      <w:bookmarkEnd w:id="635"/>
    </w:p>
    <w:p w:rsidR="00EA274E" w:rsidRDefault="00894CC8">
      <w:pPr>
        <w:divId w:val="706491487"/>
      </w:pPr>
      <w:r>
        <w:rPr>
          <w:vanish/>
        </w:rPr>
        <w:t>End of Figure</w:t>
      </w:r>
    </w:p>
    <w:p w:rsidR="00EA274E" w:rsidRDefault="00894CC8">
      <w:pPr>
        <w:spacing w:line="240" w:lineRule="auto"/>
        <w:outlineLvl w:val="4"/>
        <w:divId w:val="706491487"/>
        <w:rPr>
          <w:rFonts w:eastAsia="Times New Roman"/>
          <w:b/>
          <w:bCs/>
          <w:sz w:val="32"/>
          <w:szCs w:val="32"/>
        </w:rPr>
      </w:pPr>
      <w:r>
        <w:rPr>
          <w:rFonts w:eastAsia="Times New Roman"/>
          <w:b/>
          <w:bCs/>
          <w:sz w:val="32"/>
          <w:szCs w:val="32"/>
        </w:rPr>
        <w:t>Method</w:t>
      </w:r>
    </w:p>
    <w:p w:rsidR="00EA274E" w:rsidRDefault="00894CC8">
      <w:pPr>
        <w:divId w:val="706491487"/>
      </w:pPr>
      <w:r>
        <w:t xml:space="preserve">There are three marks on the jug between 300 ml and 400 ml. These mark 325, 350 and 375 ml. So you need to fill the jug to the middle mark (remember to look for the level where the liquid touches the scale). You may have to hold a jug up to eye level to measure the amount as accurately as you can. </w:t>
      </w:r>
    </w:p>
    <w:p w:rsidR="00EA274E" w:rsidRDefault="00894CC8">
      <w:pPr>
        <w:divId w:val="706491487"/>
      </w:pPr>
      <w:r>
        <w:rPr>
          <w:vanish/>
        </w:rPr>
        <w:t>Start of Figure</w:t>
      </w:r>
    </w:p>
    <w:p w:rsidR="00EA274E" w:rsidRDefault="00894CC8">
      <w:pPr>
        <w:spacing w:before="240" w:beforeAutospacing="0" w:after="0" w:afterAutospacing="0" w:line="240" w:lineRule="auto"/>
        <w:divId w:val="586698542"/>
        <w:rPr>
          <w:rFonts w:ascii="Times New Roman" w:eastAsia="Times New Roman" w:hAnsi="Times New Roman" w:cs="Times New Roman"/>
          <w:sz w:val="24"/>
          <w:szCs w:val="24"/>
        </w:rPr>
      </w:pPr>
      <w:bookmarkStart w:id="636" w:name="Unit3_Session4_Figure4"/>
      <w:bookmarkEnd w:id="636"/>
      <w:r>
        <w:rPr>
          <w:rFonts w:ascii="Times New Roman" w:eastAsia="Times New Roman" w:hAnsi="Times New Roman" w:cs="Times New Roman"/>
          <w:noProof/>
          <w:sz w:val="24"/>
          <w:szCs w:val="24"/>
        </w:rPr>
        <w:drawing>
          <wp:inline distT="0" distB="0" distL="0" distR="0" wp14:anchorId="2F664CEA" wp14:editId="02A17146">
            <wp:extent cx="2541600" cy="2541600"/>
            <wp:effectExtent l="0" t="0" r="0" b="0"/>
            <wp:docPr id="190" name="Picture 190" descr="D:\AaaF\OUT\httpswwwopeneduopenlearn_cmid140259_2022-12-07_17-31-40_82d7e557728d45448e3e2a5d33cfe564\word\assets\bltl_m1_s2_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AaaF\OUT\httpswwwopeneduopenlearn_cmid140259_2022-12-07_17-31-40_82d7e557728d45448e3e2a5d33cfe564\word\assets\bltl_m1_s2_4d.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EA274E" w:rsidRDefault="00894CC8">
      <w:pPr>
        <w:pStyle w:val="Caption1"/>
        <w:divId w:val="930357735"/>
      </w:pPr>
      <w:r>
        <w:t>Figure 29 Measuring liquids in a measuring jug (answer)</w:t>
      </w:r>
    </w:p>
    <w:bookmarkStart w:id="637" w:name="View_Unit3_Session4_Description4"/>
    <w:p w:rsidR="00EA274E" w:rsidRDefault="00894CC8">
      <w:pPr>
        <w:pStyle w:val="navbutton"/>
        <w:divId w:val="930357735"/>
      </w:pPr>
      <w:r>
        <w:fldChar w:fldCharType="begin"/>
      </w:r>
      <w:r>
        <w:instrText xml:space="preserve"> HYPERLINK "" \l "Unit3_Session4_Description4" </w:instrText>
      </w:r>
      <w:r>
        <w:fldChar w:fldCharType="separate"/>
      </w:r>
      <w:r>
        <w:rPr>
          <w:rStyle w:val="Hyperlink"/>
        </w:rPr>
        <w:t>View description - Figure 29 Measuring liquids in a measuring jug (answer)</w:t>
      </w:r>
      <w:r>
        <w:fldChar w:fldCharType="end"/>
      </w:r>
      <w:bookmarkEnd w:id="637"/>
    </w:p>
    <w:p w:rsidR="00EA274E" w:rsidRDefault="00894CC8">
      <w:pPr>
        <w:divId w:val="706491487"/>
      </w:pPr>
      <w:r>
        <w:rPr>
          <w:vanish/>
        </w:rPr>
        <w:t>End of Figure</w:t>
      </w:r>
    </w:p>
    <w:p w:rsidR="00EA274E" w:rsidRDefault="00894CC8">
      <w:pPr>
        <w:divId w:val="483546662"/>
      </w:pPr>
      <w:r>
        <w:rPr>
          <w:vanish/>
        </w:rPr>
        <w:t>End of Case Study</w:t>
      </w:r>
    </w:p>
    <w:p w:rsidR="00EA274E" w:rsidRDefault="00894CC8">
      <w:pPr>
        <w:divId w:val="483546662"/>
      </w:pPr>
      <w:r>
        <w:t>Now try the following activity. Remember to check your answers once you have completed the questions.</w:t>
      </w:r>
    </w:p>
    <w:p w:rsidR="00EA274E" w:rsidRDefault="00894CC8">
      <w:pPr>
        <w:divId w:val="483546662"/>
      </w:pPr>
      <w:r>
        <w:rPr>
          <w:vanish/>
        </w:rPr>
        <w:t>Start of Activity</w:t>
      </w:r>
    </w:p>
    <w:p w:rsidR="00EA274E" w:rsidRDefault="00894CC8">
      <w:pPr>
        <w:spacing w:before="0" w:beforeAutospacing="0" w:after="0" w:afterAutospacing="0" w:line="240" w:lineRule="auto"/>
        <w:outlineLvl w:val="3"/>
        <w:divId w:val="944537151"/>
        <w:rPr>
          <w:rFonts w:eastAsia="Times New Roman"/>
          <w:b/>
          <w:bCs/>
          <w:sz w:val="36"/>
          <w:szCs w:val="36"/>
        </w:rPr>
      </w:pPr>
      <w:bookmarkStart w:id="638" w:name="Unit3_Session4_Activity1"/>
      <w:bookmarkEnd w:id="638"/>
      <w:r>
        <w:rPr>
          <w:rFonts w:eastAsia="Times New Roman"/>
          <w:b/>
          <w:bCs/>
          <w:sz w:val="36"/>
          <w:szCs w:val="36"/>
        </w:rPr>
        <w:t>Activity 15: Looking at capacity (volume)</w:t>
      </w:r>
    </w:p>
    <w:p w:rsidR="00EA274E" w:rsidRDefault="00894CC8">
      <w:pPr>
        <w:divId w:val="141627305"/>
      </w:pPr>
      <w:r>
        <w:rPr>
          <w:vanish/>
        </w:rPr>
        <w:t>Start of Question</w:t>
      </w:r>
    </w:p>
    <w:p w:rsidR="00EA274E" w:rsidRDefault="00894CC8">
      <w:pPr>
        <w:divId w:val="147672216"/>
      </w:pPr>
      <w:bookmarkStart w:id="639" w:name="Unit3_Session4_Question1"/>
      <w:bookmarkEnd w:id="639"/>
      <w:r>
        <w:t>Now that you have seen the example, have a go at the following activity;</w:t>
      </w:r>
    </w:p>
    <w:p w:rsidR="00EA274E" w:rsidRDefault="00894CC8">
      <w:pPr>
        <w:numPr>
          <w:ilvl w:val="0"/>
          <w:numId w:val="136"/>
        </w:numPr>
        <w:spacing w:before="0" w:beforeAutospacing="0" w:after="0" w:afterAutospacing="0"/>
        <w:ind w:left="780" w:right="780"/>
        <w:divId w:val="147672216"/>
        <w:rPr>
          <w:rFonts w:eastAsia="Times New Roman"/>
        </w:rPr>
      </w:pPr>
      <w:r>
        <w:rPr>
          <w:rFonts w:eastAsia="Times New Roman"/>
        </w:rPr>
        <w:t>How much coffee or tea does a cup you usually drink out of hold? Estimate the volume first, and write down your estimate. Next, fill your cup with water and then pour the water into a measuring jug. (</w:t>
      </w:r>
      <w:r>
        <w:rPr>
          <w:rStyle w:val="Strong"/>
          <w:rFonts w:eastAsia="Times New Roman"/>
        </w:rPr>
        <w:t>Hint:</w:t>
      </w:r>
      <w:r>
        <w:rPr>
          <w:rFonts w:eastAsia="Times New Roman"/>
        </w:rPr>
        <w:t xml:space="preserve"> A standard bottle of water holds 500 ml. A can of of pop is 330 ml.) </w:t>
      </w:r>
    </w:p>
    <w:p w:rsidR="00EA274E" w:rsidRDefault="00894CC8">
      <w:pPr>
        <w:numPr>
          <w:ilvl w:val="0"/>
          <w:numId w:val="136"/>
        </w:numPr>
        <w:spacing w:before="0" w:beforeAutospacing="0" w:after="0" w:afterAutospacing="0"/>
        <w:ind w:left="780" w:right="780"/>
        <w:divId w:val="147672216"/>
        <w:rPr>
          <w:rFonts w:eastAsia="Times New Roman"/>
        </w:rPr>
      </w:pPr>
      <w:r>
        <w:rPr>
          <w:rFonts w:eastAsia="Times New Roman"/>
        </w:rPr>
        <w:t>A scientist has to measure 2.8 ml of liquid in this syringe. Where should the liquid come to?</w:t>
      </w:r>
    </w:p>
    <w:p w:rsidR="00EA274E" w:rsidRDefault="00894CC8">
      <w:pPr>
        <w:ind w:left="780" w:right="780"/>
        <w:divId w:val="147672216"/>
      </w:pPr>
      <w:r>
        <w:rPr>
          <w:vanish/>
        </w:rPr>
        <w:t>Start of Figure</w:t>
      </w:r>
    </w:p>
    <w:p w:rsidR="00EA274E" w:rsidRDefault="00894CC8">
      <w:pPr>
        <w:spacing w:before="240" w:beforeAutospacing="0" w:after="0" w:afterAutospacing="0"/>
        <w:ind w:left="780" w:right="780"/>
        <w:divId w:val="756555756"/>
        <w:rPr>
          <w:rFonts w:eastAsia="Times New Roman"/>
        </w:rPr>
      </w:pPr>
      <w:bookmarkStart w:id="640" w:name="Unit3_Session4_Figure5"/>
      <w:bookmarkEnd w:id="640"/>
      <w:r>
        <w:rPr>
          <w:rFonts w:eastAsia="Times New Roman"/>
          <w:noProof/>
        </w:rPr>
        <w:drawing>
          <wp:inline distT="0" distB="0" distL="0" distR="0" wp14:anchorId="068329C1" wp14:editId="70E581BE">
            <wp:extent cx="5278331" cy="1083708"/>
            <wp:effectExtent l="0" t="0" r="0" b="2540"/>
            <wp:docPr id="191" name="Picture 191" descr="D:\AaaF\OUT\httpswwwopeneduopenlearn_cmid140259_2022-12-07_17-31-40_82d7e557728d45448e3e2a5d33cfe564\word\assets\bltl_m1_s2_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AaaF\OUT\httpswwwopeneduopenlearn_cmid140259_2022-12-07_17-31-40_82d7e557728d45448e3e2a5d33cfe564\word\assets\bltl_m1_s2_4e.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8331" cy="1083708"/>
                    </a:xfrm>
                    <a:prstGeom prst="rect">
                      <a:avLst/>
                    </a:prstGeom>
                    <a:noFill/>
                    <a:ln>
                      <a:noFill/>
                    </a:ln>
                  </pic:spPr>
                </pic:pic>
              </a:graphicData>
            </a:graphic>
          </wp:inline>
        </w:drawing>
      </w:r>
    </w:p>
    <w:p w:rsidR="00EA274E" w:rsidRDefault="00894CC8">
      <w:pPr>
        <w:pStyle w:val="Caption1"/>
        <w:ind w:left="780" w:right="780"/>
        <w:divId w:val="714619537"/>
      </w:pPr>
      <w:r>
        <w:t>Figure 30 A syringe</w:t>
      </w:r>
    </w:p>
    <w:bookmarkStart w:id="641" w:name="View_Unit3_Session4_Description5"/>
    <w:p w:rsidR="00EA274E" w:rsidRDefault="00894CC8">
      <w:pPr>
        <w:pStyle w:val="navbutton"/>
        <w:ind w:left="780" w:right="780"/>
        <w:divId w:val="714619537"/>
      </w:pPr>
      <w:r>
        <w:fldChar w:fldCharType="begin"/>
      </w:r>
      <w:r>
        <w:instrText xml:space="preserve"> HYPERLINK "" \l "Unit3_Session4_Description5" </w:instrText>
      </w:r>
      <w:r>
        <w:fldChar w:fldCharType="separate"/>
      </w:r>
      <w:r>
        <w:rPr>
          <w:rStyle w:val="Hyperlink"/>
        </w:rPr>
        <w:t>View description - Figure 30 A syringe</w:t>
      </w:r>
      <w:r>
        <w:fldChar w:fldCharType="end"/>
      </w:r>
      <w:bookmarkEnd w:id="641"/>
    </w:p>
    <w:p w:rsidR="00EA274E" w:rsidRDefault="00894CC8">
      <w:pPr>
        <w:ind w:left="780" w:right="780"/>
        <w:divId w:val="147672216"/>
      </w:pPr>
      <w:r>
        <w:rPr>
          <w:vanish/>
        </w:rPr>
        <w:t>End of Figure</w:t>
      </w:r>
    </w:p>
    <w:p w:rsidR="00EA274E" w:rsidRDefault="00894CC8">
      <w:pPr>
        <w:numPr>
          <w:ilvl w:val="0"/>
          <w:numId w:val="136"/>
        </w:numPr>
        <w:spacing w:before="0" w:beforeAutospacing="0" w:after="0" w:afterAutospacing="0"/>
        <w:ind w:left="780" w:right="780"/>
        <w:divId w:val="147672216"/>
        <w:rPr>
          <w:rFonts w:eastAsia="Times New Roman"/>
        </w:rPr>
      </w:pPr>
      <w:r>
        <w:rPr>
          <w:rFonts w:eastAsia="Times New Roman"/>
        </w:rPr>
        <w:t>A plumber has drained water from a faulty central heating system into a set of measuring jugs. How many litres in total has the plumber drained from the system? Notice how on these measuring jugs, the scale is marked up in fractions of a litre rather than in millilitres.</w:t>
      </w:r>
    </w:p>
    <w:p w:rsidR="00EA274E" w:rsidRDefault="00894CC8">
      <w:pPr>
        <w:ind w:left="780" w:right="780"/>
        <w:divId w:val="147672216"/>
      </w:pPr>
      <w:r>
        <w:rPr>
          <w:vanish/>
        </w:rPr>
        <w:t>Start of Figure</w:t>
      </w:r>
    </w:p>
    <w:p w:rsidR="00EA274E" w:rsidRDefault="00894CC8">
      <w:pPr>
        <w:spacing w:before="240" w:beforeAutospacing="0" w:after="0" w:afterAutospacing="0"/>
        <w:ind w:left="780" w:right="780"/>
        <w:divId w:val="1798177846"/>
        <w:rPr>
          <w:rFonts w:eastAsia="Times New Roman"/>
        </w:rPr>
      </w:pPr>
      <w:bookmarkStart w:id="642" w:name="Unit3_Session4_Figure6"/>
      <w:bookmarkEnd w:id="642"/>
      <w:r>
        <w:rPr>
          <w:rFonts w:eastAsia="Times New Roman"/>
          <w:noProof/>
        </w:rPr>
        <w:drawing>
          <wp:inline distT="0" distB="0" distL="0" distR="0" wp14:anchorId="2FAF4270" wp14:editId="719486F2">
            <wp:extent cx="5278331" cy="2144048"/>
            <wp:effectExtent l="0" t="0" r="0" b="8890"/>
            <wp:docPr id="192" name="Picture 192" descr="D:\AaaF\OUT\httpswwwopeneduopenlearn_cmid140259_2022-12-07_17-31-40_82d7e557728d45448e3e2a5d33cfe564\word\assets\bltl_m1_s2_4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AaaF\OUT\httpswwwopeneduopenlearn_cmid140259_2022-12-07_17-31-40_82d7e557728d45448e3e2a5d33cfe564\word\assets\bltl_m1_s2_4h.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8331" cy="2144048"/>
                    </a:xfrm>
                    <a:prstGeom prst="rect">
                      <a:avLst/>
                    </a:prstGeom>
                    <a:noFill/>
                    <a:ln>
                      <a:noFill/>
                    </a:ln>
                  </pic:spPr>
                </pic:pic>
              </a:graphicData>
            </a:graphic>
          </wp:inline>
        </w:drawing>
      </w:r>
    </w:p>
    <w:p w:rsidR="00EA274E" w:rsidRDefault="00894CC8">
      <w:pPr>
        <w:pStyle w:val="Caption1"/>
        <w:ind w:left="780" w:right="780"/>
        <w:divId w:val="180945523"/>
      </w:pPr>
      <w:r>
        <w:t>Figure 31 Three measuring jugs</w:t>
      </w:r>
    </w:p>
    <w:bookmarkStart w:id="643" w:name="View_Unit3_Session4_Description6"/>
    <w:p w:rsidR="00EA274E" w:rsidRDefault="00894CC8">
      <w:pPr>
        <w:pStyle w:val="navbutton"/>
        <w:ind w:left="780" w:right="780"/>
        <w:divId w:val="180945523"/>
      </w:pPr>
      <w:r>
        <w:fldChar w:fldCharType="begin"/>
      </w:r>
      <w:r>
        <w:instrText xml:space="preserve"> HYPERLINK "" \l "Unit3_Session4_Description6" </w:instrText>
      </w:r>
      <w:r>
        <w:fldChar w:fldCharType="separate"/>
      </w:r>
      <w:r>
        <w:rPr>
          <w:rStyle w:val="Hyperlink"/>
        </w:rPr>
        <w:t>View description - Figure 31 Three measuring jugs</w:t>
      </w:r>
      <w:r>
        <w:fldChar w:fldCharType="end"/>
      </w:r>
      <w:bookmarkEnd w:id="643"/>
    </w:p>
    <w:p w:rsidR="00EA274E" w:rsidRDefault="00894CC8">
      <w:pPr>
        <w:ind w:left="780" w:right="780"/>
        <w:divId w:val="147672216"/>
      </w:pPr>
      <w:r>
        <w:rPr>
          <w:vanish/>
        </w:rPr>
        <w:t>End of Figure</w:t>
      </w:r>
    </w:p>
    <w:p w:rsidR="00EA274E" w:rsidRDefault="00894CC8">
      <w:pPr>
        <w:divId w:val="141627305"/>
      </w:pPr>
      <w:r>
        <w:rPr>
          <w:vanish/>
        </w:rPr>
        <w:t>End of Question</w:t>
      </w:r>
    </w:p>
    <w:bookmarkStart w:id="644" w:name="View_Unit3_Session4_Answer1"/>
    <w:p w:rsidR="00EA274E" w:rsidRDefault="00894CC8">
      <w:pPr>
        <w:pStyle w:val="navbutton"/>
        <w:divId w:val="141627305"/>
      </w:pPr>
      <w:r>
        <w:fldChar w:fldCharType="begin"/>
      </w:r>
      <w:r>
        <w:instrText xml:space="preserve"> HYPERLINK "" \l "Unit3_Session4_Answer1" </w:instrText>
      </w:r>
      <w:r>
        <w:fldChar w:fldCharType="separate"/>
      </w:r>
      <w:r>
        <w:rPr>
          <w:rStyle w:val="Hyperlink"/>
        </w:rPr>
        <w:t>View answer - Activity 15: Looking at capacity (volume)</w:t>
      </w:r>
      <w:r>
        <w:fldChar w:fldCharType="end"/>
      </w:r>
      <w:bookmarkEnd w:id="644"/>
    </w:p>
    <w:p w:rsidR="00EA274E" w:rsidRDefault="00894CC8">
      <w:pPr>
        <w:divId w:val="483546662"/>
      </w:pPr>
      <w:r>
        <w:rPr>
          <w:vanish/>
        </w:rPr>
        <w:t>End of Activity</w:t>
      </w:r>
    </w:p>
    <w:p w:rsidR="00EA274E" w:rsidRDefault="00894CC8">
      <w:pPr>
        <w:pStyle w:val="Heading2"/>
        <w:divId w:val="1543176947"/>
        <w:rPr>
          <w:rFonts w:eastAsia="Times New Roman"/>
        </w:rPr>
      </w:pPr>
      <w:bookmarkStart w:id="645" w:name="Unit3_Session4_Section2"/>
      <w:bookmarkEnd w:id="645"/>
      <w:r>
        <w:rPr>
          <w:rFonts w:eastAsia="Times New Roman"/>
        </w:rPr>
        <w:t>4.2 Converting metric units of capacity</w:t>
      </w:r>
    </w:p>
    <w:p w:rsidR="00EA274E" w:rsidRDefault="00894CC8">
      <w:pPr>
        <w:divId w:val="1543176947"/>
      </w:pPr>
      <w:r>
        <w:t>You will sometimes need to change between millilitres and litres. There are 1 000 millilitres in a litre.</w:t>
      </w:r>
    </w:p>
    <w:p w:rsidR="00EA274E" w:rsidRDefault="00894CC8">
      <w:pPr>
        <w:divId w:val="1543176947"/>
      </w:pPr>
      <w:r>
        <w:t xml:space="preserve">Take a look at this metric conversion chart to refer to when you are carrying out the activity below. </w:t>
      </w:r>
    </w:p>
    <w:p w:rsidR="00EA274E" w:rsidRDefault="00894CC8">
      <w:pPr>
        <w:divId w:val="1543176947"/>
      </w:pPr>
      <w:r>
        <w:rPr>
          <w:vanish/>
        </w:rPr>
        <w:t>Start of Figure</w:t>
      </w:r>
    </w:p>
    <w:p w:rsidR="00EA274E" w:rsidRDefault="00894CC8">
      <w:pPr>
        <w:spacing w:before="240" w:beforeAutospacing="0" w:after="0" w:afterAutospacing="0" w:line="240" w:lineRule="auto"/>
        <w:divId w:val="535001283"/>
        <w:rPr>
          <w:rFonts w:ascii="Times New Roman" w:eastAsia="Times New Roman" w:hAnsi="Times New Roman" w:cs="Times New Roman"/>
          <w:sz w:val="24"/>
          <w:szCs w:val="24"/>
        </w:rPr>
      </w:pPr>
      <w:bookmarkStart w:id="646" w:name="Unit3_Session4_Figure8"/>
      <w:bookmarkEnd w:id="646"/>
      <w:r>
        <w:rPr>
          <w:rFonts w:ascii="Times New Roman" w:eastAsia="Times New Roman" w:hAnsi="Times New Roman" w:cs="Times New Roman"/>
          <w:noProof/>
          <w:sz w:val="24"/>
          <w:szCs w:val="24"/>
        </w:rPr>
        <w:drawing>
          <wp:inline distT="0" distB="0" distL="0" distR="0" wp14:anchorId="6A09DDF5" wp14:editId="1794FD83">
            <wp:extent cx="2637761" cy="1092898"/>
            <wp:effectExtent l="0" t="0" r="0" b="0"/>
            <wp:docPr id="193" name="Picture 193" descr="D:\AaaF\OUT\httpswwwopeneduopenlearn_cmid140259_2022-12-07_17-31-40_82d7e557728d45448e3e2a5d33cfe564\word\assets\bltl_m1_s2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AaaF\OUT\httpswwwopeneduopenlearn_cmid140259_2022-12-07_17-31-40_82d7e557728d45448e3e2a5d33cfe564\word\assets\bltl_m1_s2_4-1.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37761" cy="1092898"/>
                    </a:xfrm>
                    <a:prstGeom prst="rect">
                      <a:avLst/>
                    </a:prstGeom>
                    <a:noFill/>
                    <a:ln>
                      <a:noFill/>
                    </a:ln>
                  </pic:spPr>
                </pic:pic>
              </a:graphicData>
            </a:graphic>
          </wp:inline>
        </w:drawing>
      </w:r>
    </w:p>
    <w:p w:rsidR="00EA274E" w:rsidRDefault="00894CC8">
      <w:pPr>
        <w:pStyle w:val="Caption1"/>
        <w:divId w:val="2117820064"/>
      </w:pPr>
      <w:r>
        <w:t>Figure 33 A conversion chart for volume</w:t>
      </w:r>
    </w:p>
    <w:bookmarkStart w:id="647" w:name="View_Unit3_Session4_Description8"/>
    <w:p w:rsidR="00EA274E" w:rsidRDefault="00894CC8">
      <w:pPr>
        <w:pStyle w:val="navbutton"/>
        <w:divId w:val="2117820064"/>
      </w:pPr>
      <w:r>
        <w:fldChar w:fldCharType="begin"/>
      </w:r>
      <w:r>
        <w:instrText xml:space="preserve"> HYPERLINK "" \l "Unit3_Session4_Description8" </w:instrText>
      </w:r>
      <w:r>
        <w:fldChar w:fldCharType="separate"/>
      </w:r>
      <w:r>
        <w:rPr>
          <w:rStyle w:val="Hyperlink"/>
        </w:rPr>
        <w:t>View description - Figure 33 A conversion chart for volume</w:t>
      </w:r>
      <w:r>
        <w:fldChar w:fldCharType="end"/>
      </w:r>
      <w:bookmarkEnd w:id="647"/>
    </w:p>
    <w:p w:rsidR="00EA274E" w:rsidRDefault="00894CC8">
      <w:pPr>
        <w:divId w:val="1543176947"/>
      </w:pPr>
      <w:r>
        <w:rPr>
          <w:vanish/>
        </w:rPr>
        <w:t>End of Figure</w:t>
      </w:r>
    </w:p>
    <w:p w:rsidR="00EA274E" w:rsidRDefault="00894CC8">
      <w:pPr>
        <w:divId w:val="1543176947"/>
      </w:pPr>
      <w:r>
        <w:t xml:space="preserve">As mentioned earlier, capacity/volume can be measured in centilitres (cl), but it is more common to use millilitres (ml) and litres (l), so we will focus on converting between these here. </w:t>
      </w:r>
    </w:p>
    <w:p w:rsidR="00EA274E" w:rsidRDefault="00894CC8">
      <w:pPr>
        <w:divId w:val="1543176947"/>
      </w:pPr>
      <w:r>
        <w:rPr>
          <w:vanish/>
        </w:rPr>
        <w:t>Start of Case Study</w:t>
      </w:r>
    </w:p>
    <w:p w:rsidR="00EA274E" w:rsidRDefault="00894CC8">
      <w:pPr>
        <w:spacing w:before="240" w:beforeAutospacing="0" w:after="0" w:afterAutospacing="0" w:line="240" w:lineRule="auto"/>
        <w:ind w:left="240" w:right="240"/>
        <w:outlineLvl w:val="3"/>
        <w:divId w:val="1458569223"/>
        <w:rPr>
          <w:rFonts w:eastAsia="Times New Roman"/>
          <w:b/>
          <w:bCs/>
          <w:sz w:val="36"/>
          <w:szCs w:val="36"/>
        </w:rPr>
      </w:pPr>
      <w:bookmarkStart w:id="648" w:name="Unit3_Session4_CaseStudy2"/>
      <w:bookmarkEnd w:id="648"/>
      <w:r>
        <w:rPr>
          <w:rFonts w:eastAsia="Times New Roman"/>
          <w:b/>
          <w:bCs/>
          <w:sz w:val="36"/>
          <w:szCs w:val="36"/>
        </w:rPr>
        <w:t>Example: Converting units of capacity</w:t>
      </w:r>
    </w:p>
    <w:p w:rsidR="00EA274E" w:rsidRDefault="00894CC8">
      <w:pPr>
        <w:numPr>
          <w:ilvl w:val="0"/>
          <w:numId w:val="137"/>
        </w:numPr>
        <w:spacing w:before="0" w:beforeAutospacing="0" w:after="0" w:afterAutospacing="0"/>
        <w:ind w:left="780" w:right="780"/>
        <w:divId w:val="89592924"/>
        <w:rPr>
          <w:rFonts w:eastAsia="Times New Roman"/>
        </w:rPr>
      </w:pPr>
      <w:r>
        <w:rPr>
          <w:rFonts w:eastAsia="Times New Roman"/>
        </w:rPr>
        <w:t xml:space="preserve">Convert the following from litres into millilitres: </w:t>
      </w:r>
    </w:p>
    <w:p w:rsidR="00EA274E" w:rsidRDefault="00894CC8">
      <w:pPr>
        <w:numPr>
          <w:ilvl w:val="1"/>
          <w:numId w:val="137"/>
        </w:numPr>
        <w:spacing w:before="0" w:beforeAutospacing="0" w:after="0" w:afterAutospacing="0"/>
        <w:ind w:left="1560" w:right="1560"/>
        <w:divId w:val="89592924"/>
        <w:rPr>
          <w:rFonts w:eastAsia="Times New Roman"/>
        </w:rPr>
      </w:pPr>
      <w:r>
        <w:rPr>
          <w:rFonts w:eastAsia="Times New Roman"/>
        </w:rPr>
        <w:t>7 litres = ? ml</w:t>
      </w:r>
    </w:p>
    <w:p w:rsidR="00EA274E" w:rsidRDefault="00894CC8">
      <w:pPr>
        <w:numPr>
          <w:ilvl w:val="1"/>
          <w:numId w:val="137"/>
        </w:numPr>
        <w:spacing w:before="0" w:beforeAutospacing="0" w:after="0" w:afterAutospacing="0"/>
        <w:ind w:left="1560" w:right="1560"/>
        <w:divId w:val="89592924"/>
        <w:rPr>
          <w:rFonts w:eastAsia="Times New Roman"/>
        </w:rPr>
      </w:pPr>
      <w:r>
        <w:rPr>
          <w:rFonts w:eastAsia="Times New Roman"/>
        </w:rPr>
        <w:t>8.5 litres = ? ml</w:t>
      </w:r>
    </w:p>
    <w:p w:rsidR="00EA274E" w:rsidRDefault="00894CC8">
      <w:pPr>
        <w:numPr>
          <w:ilvl w:val="0"/>
          <w:numId w:val="137"/>
        </w:numPr>
        <w:spacing w:before="0" w:beforeAutospacing="0" w:after="0" w:afterAutospacing="0"/>
        <w:ind w:left="780" w:right="780"/>
        <w:divId w:val="89592924"/>
        <w:rPr>
          <w:rFonts w:eastAsia="Times New Roman"/>
        </w:rPr>
      </w:pPr>
      <w:r>
        <w:rPr>
          <w:rFonts w:eastAsia="Times New Roman"/>
        </w:rPr>
        <w:t xml:space="preserve">Convert the following from millilitres into litres: </w:t>
      </w:r>
    </w:p>
    <w:p w:rsidR="00EA274E" w:rsidRDefault="00894CC8">
      <w:pPr>
        <w:numPr>
          <w:ilvl w:val="1"/>
          <w:numId w:val="137"/>
        </w:numPr>
        <w:spacing w:before="0" w:beforeAutospacing="0" w:after="0" w:afterAutospacing="0"/>
        <w:ind w:left="1560" w:right="1560"/>
        <w:divId w:val="89592924"/>
        <w:rPr>
          <w:rFonts w:eastAsia="Times New Roman"/>
        </w:rPr>
      </w:pPr>
      <w:r>
        <w:rPr>
          <w:rFonts w:eastAsia="Times New Roman"/>
        </w:rPr>
        <w:t>6 000 ml = ? litres</w:t>
      </w:r>
    </w:p>
    <w:p w:rsidR="00EA274E" w:rsidRDefault="00894CC8">
      <w:pPr>
        <w:numPr>
          <w:ilvl w:val="1"/>
          <w:numId w:val="137"/>
        </w:numPr>
        <w:spacing w:before="0" w:beforeAutospacing="0" w:after="0" w:afterAutospacing="0"/>
        <w:ind w:left="1560" w:right="1560"/>
        <w:divId w:val="89592924"/>
        <w:rPr>
          <w:rFonts w:eastAsia="Times New Roman"/>
        </w:rPr>
      </w:pPr>
      <w:r>
        <w:rPr>
          <w:rFonts w:eastAsia="Times New Roman"/>
        </w:rPr>
        <w:t>2 750 ml = ? litres</w:t>
      </w:r>
    </w:p>
    <w:p w:rsidR="00EA274E" w:rsidRDefault="00894CC8">
      <w:pPr>
        <w:spacing w:line="240" w:lineRule="auto"/>
        <w:outlineLvl w:val="4"/>
        <w:divId w:val="89592924"/>
        <w:rPr>
          <w:rFonts w:eastAsia="Times New Roman"/>
          <w:b/>
          <w:bCs/>
          <w:sz w:val="32"/>
          <w:szCs w:val="32"/>
        </w:rPr>
      </w:pPr>
      <w:r>
        <w:rPr>
          <w:rFonts w:eastAsia="Times New Roman"/>
          <w:b/>
          <w:bCs/>
          <w:sz w:val="32"/>
          <w:szCs w:val="32"/>
        </w:rPr>
        <w:t>Method</w:t>
      </w:r>
    </w:p>
    <w:p w:rsidR="00EA274E" w:rsidRDefault="00894CC8">
      <w:pPr>
        <w:numPr>
          <w:ilvl w:val="0"/>
          <w:numId w:val="138"/>
        </w:numPr>
        <w:spacing w:before="0" w:beforeAutospacing="0" w:after="0" w:afterAutospacing="0"/>
        <w:ind w:left="780" w:right="780"/>
        <w:divId w:val="89592924"/>
        <w:rPr>
          <w:rFonts w:eastAsia="Times New Roman"/>
        </w:rPr>
      </w:pPr>
      <w:r>
        <w:rPr>
          <w:rFonts w:eastAsia="Times New Roman"/>
        </w:rPr>
        <w:t xml:space="preserve">As you can see from Figure 33, to convert from litres (l) to millilitres (ml), you need to multiply by 1 000: </w:t>
      </w:r>
    </w:p>
    <w:p w:rsidR="00EA274E" w:rsidRDefault="00894CC8">
      <w:pPr>
        <w:numPr>
          <w:ilvl w:val="1"/>
          <w:numId w:val="138"/>
        </w:numPr>
        <w:spacing w:before="0" w:beforeAutospacing="0" w:after="0" w:afterAutospacing="0"/>
        <w:ind w:left="1560" w:right="1560"/>
        <w:divId w:val="89592924"/>
        <w:rPr>
          <w:rFonts w:eastAsia="Times New Roman"/>
        </w:rPr>
      </w:pPr>
      <w:r>
        <w:rPr>
          <w:rFonts w:eastAsia="Times New Roman"/>
        </w:rPr>
        <w:t>7 l × 1 000 = 7 000 ml</w:t>
      </w:r>
    </w:p>
    <w:p w:rsidR="00EA274E" w:rsidRDefault="00894CC8">
      <w:pPr>
        <w:numPr>
          <w:ilvl w:val="1"/>
          <w:numId w:val="138"/>
        </w:numPr>
        <w:spacing w:before="0" w:beforeAutospacing="0" w:after="0" w:afterAutospacing="0"/>
        <w:ind w:left="1560" w:right="1560"/>
        <w:divId w:val="89592924"/>
        <w:rPr>
          <w:rFonts w:eastAsia="Times New Roman"/>
        </w:rPr>
      </w:pPr>
      <w:r>
        <w:rPr>
          <w:rFonts w:eastAsia="Times New Roman"/>
        </w:rPr>
        <w:t>8.5 l × 1 000 = 8 500 ml</w:t>
      </w:r>
    </w:p>
    <w:p w:rsidR="00EA274E" w:rsidRDefault="00894CC8">
      <w:pPr>
        <w:numPr>
          <w:ilvl w:val="0"/>
          <w:numId w:val="138"/>
        </w:numPr>
        <w:spacing w:before="0" w:beforeAutospacing="0" w:after="0" w:afterAutospacing="0"/>
        <w:ind w:left="780" w:right="780"/>
        <w:divId w:val="89592924"/>
        <w:rPr>
          <w:rFonts w:eastAsia="Times New Roman"/>
        </w:rPr>
      </w:pPr>
      <w:r>
        <w:rPr>
          <w:rFonts w:eastAsia="Times New Roman"/>
        </w:rPr>
        <w:t xml:space="preserve">If you want to convert from millilitres (ml) to litres (l) then you need to divide by 1 000: </w:t>
      </w:r>
    </w:p>
    <w:p w:rsidR="00EA274E" w:rsidRDefault="00894CC8">
      <w:pPr>
        <w:numPr>
          <w:ilvl w:val="1"/>
          <w:numId w:val="138"/>
        </w:numPr>
        <w:spacing w:before="0" w:beforeAutospacing="0" w:after="0" w:afterAutospacing="0"/>
        <w:ind w:left="1560" w:right="1560"/>
        <w:divId w:val="89592924"/>
        <w:rPr>
          <w:rFonts w:eastAsia="Times New Roman"/>
        </w:rPr>
      </w:pPr>
      <w:r>
        <w:rPr>
          <w:rFonts w:eastAsia="Times New Roman"/>
        </w:rPr>
        <w:t>6 000 ml ÷ 1 000 = 6 l</w:t>
      </w:r>
    </w:p>
    <w:p w:rsidR="00EA274E" w:rsidRDefault="00894CC8">
      <w:pPr>
        <w:numPr>
          <w:ilvl w:val="1"/>
          <w:numId w:val="138"/>
        </w:numPr>
        <w:spacing w:before="0" w:beforeAutospacing="0" w:after="240" w:afterAutospacing="0"/>
        <w:ind w:left="1560" w:right="1560"/>
        <w:divId w:val="89592924"/>
        <w:rPr>
          <w:rFonts w:eastAsia="Times New Roman"/>
        </w:rPr>
      </w:pPr>
      <w:r>
        <w:rPr>
          <w:rFonts w:eastAsia="Times New Roman"/>
        </w:rPr>
        <w:t>2 750 ml ÷ 1 000 = 2.75 l</w:t>
      </w:r>
    </w:p>
    <w:p w:rsidR="00EA274E" w:rsidRDefault="00894CC8">
      <w:pPr>
        <w:divId w:val="1543176947"/>
      </w:pPr>
      <w:r>
        <w:rPr>
          <w:vanish/>
        </w:rPr>
        <w:t>End of Case Study</w:t>
      </w:r>
    </w:p>
    <w:p w:rsidR="00EA274E" w:rsidRDefault="00894CC8">
      <w:pPr>
        <w:divId w:val="1543176947"/>
      </w:pPr>
      <w:r>
        <w:t>Now try the following activity.</w:t>
      </w:r>
    </w:p>
    <w:p w:rsidR="00EA274E" w:rsidRDefault="00894CC8">
      <w:pPr>
        <w:divId w:val="1543176947"/>
      </w:pPr>
      <w:r>
        <w:rPr>
          <w:vanish/>
        </w:rPr>
        <w:t>Start of Activity</w:t>
      </w:r>
    </w:p>
    <w:p w:rsidR="00EA274E" w:rsidRDefault="00894CC8">
      <w:pPr>
        <w:spacing w:before="240" w:beforeAutospacing="0" w:after="0" w:afterAutospacing="0" w:line="240" w:lineRule="auto"/>
        <w:ind w:left="240" w:right="240"/>
        <w:outlineLvl w:val="3"/>
        <w:divId w:val="2062510820"/>
        <w:rPr>
          <w:rFonts w:eastAsia="Times New Roman"/>
          <w:b/>
          <w:bCs/>
          <w:sz w:val="36"/>
          <w:szCs w:val="36"/>
        </w:rPr>
      </w:pPr>
      <w:bookmarkStart w:id="649" w:name="Unit3_Session4_Activity2"/>
      <w:bookmarkEnd w:id="649"/>
      <w:r>
        <w:rPr>
          <w:rFonts w:eastAsia="Times New Roman"/>
          <w:b/>
          <w:bCs/>
          <w:sz w:val="36"/>
          <w:szCs w:val="36"/>
        </w:rPr>
        <w:t>Activity 16: Converting metric units of capacity</w:t>
      </w:r>
    </w:p>
    <w:p w:rsidR="00EA274E" w:rsidRDefault="00894CC8">
      <w:pPr>
        <w:divId w:val="1150054916"/>
      </w:pPr>
      <w:r>
        <w:rPr>
          <w:vanish/>
        </w:rPr>
        <w:t>Start of Question</w:t>
      </w:r>
    </w:p>
    <w:p w:rsidR="00EA274E" w:rsidRDefault="00894CC8">
      <w:pPr>
        <w:divId w:val="241181840"/>
      </w:pPr>
      <w:bookmarkStart w:id="650" w:name="Unit3_Session4_Question2"/>
      <w:bookmarkEnd w:id="650"/>
      <w:r>
        <w:t xml:space="preserve">Calculate the following without using a calculator. You may wish to look back at Session 1 to remind you how to </w:t>
      </w:r>
      <w:hyperlink r:id="rId145" w:history="1">
        <w:r>
          <w:rPr>
            <w:rStyle w:val="Hyperlink"/>
          </w:rPr>
          <w:t>multiply</w:t>
        </w:r>
      </w:hyperlink>
      <w:r>
        <w:t xml:space="preserve"> and </w:t>
      </w:r>
      <w:hyperlink r:id="rId146" w:history="1">
        <w:r>
          <w:rPr>
            <w:rStyle w:val="Hyperlink"/>
          </w:rPr>
          <w:t>divide</w:t>
        </w:r>
      </w:hyperlink>
      <w:r>
        <w:t xml:space="preserve"> by 1 000. Remember to check your answers. </w:t>
      </w:r>
    </w:p>
    <w:p w:rsidR="00EA274E" w:rsidRDefault="00894CC8">
      <w:pPr>
        <w:numPr>
          <w:ilvl w:val="0"/>
          <w:numId w:val="139"/>
        </w:numPr>
        <w:spacing w:before="0" w:beforeAutospacing="0" w:after="0" w:afterAutospacing="0"/>
        <w:ind w:left="780" w:right="780"/>
        <w:divId w:val="241181840"/>
        <w:rPr>
          <w:rFonts w:eastAsia="Times New Roman"/>
        </w:rPr>
      </w:pPr>
      <w:r>
        <w:rPr>
          <w:rFonts w:eastAsia="Times New Roman"/>
        </w:rPr>
        <w:t xml:space="preserve">What are the following measurements in litres? </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4 000 ml</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3 500 ml</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650 ml</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8 575 ml</w:t>
      </w:r>
    </w:p>
    <w:p w:rsidR="00EA274E" w:rsidRDefault="00894CC8">
      <w:pPr>
        <w:numPr>
          <w:ilvl w:val="0"/>
          <w:numId w:val="139"/>
        </w:numPr>
        <w:spacing w:before="0" w:beforeAutospacing="0" w:after="0" w:afterAutospacing="0"/>
        <w:ind w:left="780" w:right="780"/>
        <w:divId w:val="241181840"/>
        <w:rPr>
          <w:rFonts w:eastAsia="Times New Roman"/>
        </w:rPr>
      </w:pPr>
      <w:r>
        <w:rPr>
          <w:rFonts w:eastAsia="Times New Roman"/>
        </w:rPr>
        <w:t xml:space="preserve">What are the following measurements in millilitres? </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9 litres</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2.5 litres</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4.8 litres</w:t>
      </w:r>
    </w:p>
    <w:p w:rsidR="00EA274E" w:rsidRDefault="00894CC8">
      <w:pPr>
        <w:numPr>
          <w:ilvl w:val="1"/>
          <w:numId w:val="139"/>
        </w:numPr>
        <w:spacing w:before="0" w:beforeAutospacing="0" w:after="0" w:afterAutospacing="0"/>
        <w:ind w:left="1560" w:right="1560"/>
        <w:divId w:val="241181840"/>
        <w:rPr>
          <w:rFonts w:eastAsia="Times New Roman"/>
        </w:rPr>
      </w:pPr>
      <w:r>
        <w:rPr>
          <w:rFonts w:eastAsia="Times New Roman"/>
        </w:rPr>
        <w:t>8.95 litres</w:t>
      </w:r>
    </w:p>
    <w:p w:rsidR="00EA274E" w:rsidRDefault="00894CC8">
      <w:pPr>
        <w:divId w:val="1150054916"/>
      </w:pPr>
      <w:r>
        <w:rPr>
          <w:vanish/>
        </w:rPr>
        <w:t>End of Question</w:t>
      </w:r>
    </w:p>
    <w:bookmarkStart w:id="651" w:name="View_Unit3_Session4_Answer2"/>
    <w:p w:rsidR="00EA274E" w:rsidRDefault="00894CC8">
      <w:pPr>
        <w:pStyle w:val="navbutton"/>
        <w:divId w:val="1150054916"/>
      </w:pPr>
      <w:r>
        <w:fldChar w:fldCharType="begin"/>
      </w:r>
      <w:r>
        <w:instrText xml:space="preserve"> HYPERLINK "" \l "Unit3_Session4_Answer2" </w:instrText>
      </w:r>
      <w:r>
        <w:fldChar w:fldCharType="separate"/>
      </w:r>
      <w:r>
        <w:rPr>
          <w:rStyle w:val="Hyperlink"/>
        </w:rPr>
        <w:t>View answer - Activity 16: Converting metric units of capacity</w:t>
      </w:r>
      <w:r>
        <w:fldChar w:fldCharType="end"/>
      </w:r>
      <w:bookmarkEnd w:id="651"/>
    </w:p>
    <w:p w:rsidR="00EA274E" w:rsidRDefault="00894CC8">
      <w:pPr>
        <w:divId w:val="1543176947"/>
      </w:pPr>
      <w:r>
        <w:rPr>
          <w:vanish/>
        </w:rPr>
        <w:t>End of Activity</w:t>
      </w:r>
    </w:p>
    <w:p w:rsidR="00EA274E" w:rsidRDefault="00894CC8">
      <w:pPr>
        <w:pStyle w:val="Heading2"/>
        <w:divId w:val="2050568856"/>
        <w:rPr>
          <w:rFonts w:eastAsia="Times New Roman"/>
        </w:rPr>
      </w:pPr>
      <w:bookmarkStart w:id="652" w:name="Unit3_Session4_Section3"/>
      <w:bookmarkEnd w:id="652"/>
      <w:r>
        <w:rPr>
          <w:rFonts w:eastAsia="Times New Roman"/>
        </w:rPr>
        <w:t>4.3 Calculate using metric units of capacity</w:t>
      </w:r>
    </w:p>
    <w:p w:rsidR="00EA274E" w:rsidRDefault="00894CC8">
      <w:pPr>
        <w:divId w:val="2050568856"/>
      </w:pPr>
      <w:r>
        <w:t xml:space="preserve">You may need to carry out calculations involving capacity. This may require you to convert between metric units, either before you carry out the calculation or at the end. </w:t>
      </w:r>
    </w:p>
    <w:p w:rsidR="00EA274E" w:rsidRDefault="00894CC8">
      <w:pPr>
        <w:divId w:val="2050568856"/>
      </w:pPr>
      <w:r>
        <w:rPr>
          <w:vanish/>
        </w:rPr>
        <w:t>Start of Case Study</w:t>
      </w:r>
    </w:p>
    <w:p w:rsidR="00EA274E" w:rsidRDefault="00894CC8">
      <w:pPr>
        <w:spacing w:before="240" w:beforeAutospacing="0" w:after="0" w:afterAutospacing="0" w:line="240" w:lineRule="auto"/>
        <w:ind w:left="240" w:right="240"/>
        <w:outlineLvl w:val="3"/>
        <w:divId w:val="974486343"/>
        <w:rPr>
          <w:rFonts w:eastAsia="Times New Roman"/>
          <w:b/>
          <w:bCs/>
          <w:sz w:val="36"/>
          <w:szCs w:val="36"/>
        </w:rPr>
      </w:pPr>
      <w:bookmarkStart w:id="653" w:name="Unit3_Session4_CaseStudy3"/>
      <w:bookmarkEnd w:id="653"/>
      <w:r>
        <w:rPr>
          <w:rFonts w:eastAsia="Times New Roman"/>
          <w:b/>
          <w:bCs/>
          <w:sz w:val="36"/>
          <w:szCs w:val="36"/>
        </w:rPr>
        <w:t>Example: Party food</w:t>
      </w:r>
    </w:p>
    <w:p w:rsidR="00EA274E" w:rsidRDefault="00894CC8">
      <w:pPr>
        <w:divId w:val="595864466"/>
      </w:pPr>
      <w:r>
        <w:t>You are cooking for a large party. The recipe you are using calls for 600 ml of milk to make enough for four people.</w:t>
      </w:r>
    </w:p>
    <w:p w:rsidR="00EA274E" w:rsidRDefault="00894CC8">
      <w:pPr>
        <w:divId w:val="595864466"/>
      </w:pPr>
      <w:r>
        <w:t>How many litres of milk will you need to make ten times as much?</w:t>
      </w:r>
    </w:p>
    <w:p w:rsidR="00EA274E" w:rsidRDefault="00894CC8">
      <w:pPr>
        <w:spacing w:line="240" w:lineRule="auto"/>
        <w:outlineLvl w:val="4"/>
        <w:divId w:val="595864466"/>
        <w:rPr>
          <w:rFonts w:eastAsia="Times New Roman"/>
          <w:b/>
          <w:bCs/>
          <w:sz w:val="32"/>
          <w:szCs w:val="32"/>
        </w:rPr>
      </w:pPr>
      <w:r>
        <w:rPr>
          <w:rFonts w:eastAsia="Times New Roman"/>
          <w:b/>
          <w:bCs/>
          <w:sz w:val="32"/>
          <w:szCs w:val="32"/>
        </w:rPr>
        <w:t>Method</w:t>
      </w:r>
    </w:p>
    <w:p w:rsidR="00EA274E" w:rsidRDefault="00894CC8">
      <w:pPr>
        <w:divId w:val="595864466"/>
      </w:pPr>
      <w:r>
        <w:t>First you need to multiply the amount in millilitres by 10:</w:t>
      </w:r>
    </w:p>
    <w:p w:rsidR="00EA274E" w:rsidRDefault="00894CC8">
      <w:pPr>
        <w:numPr>
          <w:ilvl w:val="0"/>
          <w:numId w:val="140"/>
        </w:numPr>
        <w:spacing w:before="0" w:beforeAutospacing="0" w:after="0" w:afterAutospacing="0"/>
        <w:ind w:left="780" w:right="780"/>
        <w:divId w:val="595864466"/>
        <w:rPr>
          <w:rFonts w:eastAsia="Times New Roman"/>
        </w:rPr>
      </w:pPr>
      <w:r>
        <w:rPr>
          <w:rFonts w:eastAsia="Times New Roman"/>
        </w:rPr>
        <w:t>600 × 10 = 6 000 ml</w:t>
      </w:r>
    </w:p>
    <w:p w:rsidR="00EA274E" w:rsidRDefault="00894CC8">
      <w:pPr>
        <w:divId w:val="595864466"/>
      </w:pPr>
      <w:r>
        <w:t xml:space="preserve">However, the question asks for an amount in </w:t>
      </w:r>
      <w:r>
        <w:rPr>
          <w:rStyle w:val="Emphasis"/>
        </w:rPr>
        <w:t>litres</w:t>
      </w:r>
      <w:r>
        <w:t xml:space="preserve">, not millilitres. To convert from millilitres to litres, you need to divide the figure in millilitres by 1 000. So the amount of milk you need in litres is: </w:t>
      </w:r>
    </w:p>
    <w:p w:rsidR="00EA274E" w:rsidRDefault="00894CC8">
      <w:pPr>
        <w:numPr>
          <w:ilvl w:val="0"/>
          <w:numId w:val="141"/>
        </w:numPr>
        <w:spacing w:before="0" w:beforeAutospacing="0" w:after="240" w:afterAutospacing="0"/>
        <w:ind w:left="780" w:right="780"/>
        <w:divId w:val="595864466"/>
        <w:rPr>
          <w:rFonts w:eastAsia="Times New Roman"/>
        </w:rPr>
      </w:pPr>
      <w:r>
        <w:rPr>
          <w:rFonts w:eastAsia="Times New Roman"/>
        </w:rPr>
        <w:t>6 000 ÷ 1 000 = 6 litres</w:t>
      </w:r>
    </w:p>
    <w:p w:rsidR="00EA274E" w:rsidRDefault="00894CC8">
      <w:pPr>
        <w:divId w:val="2050568856"/>
      </w:pPr>
      <w:r>
        <w:rPr>
          <w:vanish/>
        </w:rPr>
        <w:t>End of Case Study</w:t>
      </w:r>
    </w:p>
    <w:p w:rsidR="00EA274E" w:rsidRDefault="00894CC8">
      <w:pPr>
        <w:divId w:val="2050568856"/>
      </w:pPr>
      <w:r>
        <w:t xml:space="preserve">Now try the following activity using the conversion diagram on the previous page to help you answer the questions. Remember to check your answers once you have completed the questions. </w:t>
      </w:r>
    </w:p>
    <w:p w:rsidR="00EA274E" w:rsidRDefault="00894CC8">
      <w:pPr>
        <w:divId w:val="2050568856"/>
      </w:pPr>
      <w:r>
        <w:rPr>
          <w:vanish/>
        </w:rPr>
        <w:t>Start of Activity</w:t>
      </w:r>
    </w:p>
    <w:p w:rsidR="00EA274E" w:rsidRDefault="00894CC8">
      <w:pPr>
        <w:spacing w:before="240" w:beforeAutospacing="0" w:after="0" w:afterAutospacing="0" w:line="240" w:lineRule="auto"/>
        <w:ind w:left="240" w:right="240"/>
        <w:outlineLvl w:val="3"/>
        <w:divId w:val="633604104"/>
        <w:rPr>
          <w:rFonts w:eastAsia="Times New Roman"/>
          <w:b/>
          <w:bCs/>
          <w:sz w:val="36"/>
          <w:szCs w:val="36"/>
        </w:rPr>
      </w:pPr>
      <w:bookmarkStart w:id="654" w:name="Unit3_Session4_Activity3"/>
      <w:bookmarkEnd w:id="654"/>
      <w:r>
        <w:rPr>
          <w:rFonts w:eastAsia="Times New Roman"/>
          <w:b/>
          <w:bCs/>
          <w:sz w:val="36"/>
          <w:szCs w:val="36"/>
        </w:rPr>
        <w:t>Activity 17: Carrying out calculations involving capacity</w:t>
      </w:r>
    </w:p>
    <w:p w:rsidR="00EA274E" w:rsidRDefault="00894CC8">
      <w:pPr>
        <w:divId w:val="884025549"/>
      </w:pPr>
      <w:r>
        <w:rPr>
          <w:vanish/>
        </w:rPr>
        <w:t>Start of Question</w:t>
      </w:r>
    </w:p>
    <w:p w:rsidR="00EA274E" w:rsidRDefault="00894CC8">
      <w:pPr>
        <w:divId w:val="1359117919"/>
      </w:pPr>
      <w:bookmarkStart w:id="655" w:name="Unit3_Session4_Question3"/>
      <w:bookmarkEnd w:id="655"/>
      <w:r>
        <w:t>Calculate the answers to the following problems without using a calculator. You may double-check your answers with a calculator if you need to. Remember to check your answers.</w:t>
      </w:r>
    </w:p>
    <w:p w:rsidR="00EA274E" w:rsidRDefault="00894CC8">
      <w:pPr>
        <w:numPr>
          <w:ilvl w:val="0"/>
          <w:numId w:val="142"/>
        </w:numPr>
        <w:spacing w:before="0" w:beforeAutospacing="0" w:after="0" w:afterAutospacing="0"/>
        <w:ind w:left="780" w:right="780"/>
        <w:divId w:val="1359117919"/>
        <w:rPr>
          <w:rFonts w:eastAsia="Times New Roman"/>
        </w:rPr>
      </w:pPr>
      <w:r>
        <w:rPr>
          <w:rFonts w:eastAsia="Times New Roman"/>
        </w:rPr>
        <w:t xml:space="preserve">A nurse has to order enough soup for 100 patients on a ward. Each patient will eat 400 ml of soup. How many litres of soup must the nurse order? </w:t>
      </w:r>
    </w:p>
    <w:p w:rsidR="00EA274E" w:rsidRDefault="00894CC8">
      <w:pPr>
        <w:numPr>
          <w:ilvl w:val="0"/>
          <w:numId w:val="142"/>
        </w:numPr>
        <w:spacing w:before="0" w:beforeAutospacing="0" w:after="0" w:afterAutospacing="0"/>
        <w:ind w:left="780" w:right="780"/>
        <w:divId w:val="1359117919"/>
        <w:rPr>
          <w:rFonts w:eastAsia="Times New Roman"/>
        </w:rPr>
      </w:pPr>
      <w:r>
        <w:rPr>
          <w:rFonts w:eastAsia="Times New Roman"/>
        </w:rPr>
        <w:t xml:space="preserve">Twenty people working in a craft workshop have to share the last two-litre bottle of glue. How many millilitres of glue can each person use? What would this be in centilitres? </w:t>
      </w:r>
    </w:p>
    <w:p w:rsidR="00EA274E" w:rsidRDefault="00894CC8">
      <w:pPr>
        <w:numPr>
          <w:ilvl w:val="0"/>
          <w:numId w:val="142"/>
        </w:numPr>
        <w:spacing w:before="0" w:beforeAutospacing="0" w:after="0" w:afterAutospacing="0"/>
        <w:ind w:left="780" w:right="780"/>
        <w:divId w:val="1359117919"/>
        <w:rPr>
          <w:rFonts w:eastAsia="Times New Roman"/>
        </w:rPr>
      </w:pPr>
      <w:r>
        <w:rPr>
          <w:rFonts w:eastAsia="Times New Roman"/>
        </w:rPr>
        <w:t xml:space="preserve">Willow buys a two-litre carton of milk. She measures out 350 ml for a sauce, 25 ml for a cake and 100 ml for her toddler’s bedtime drink. How much milk is left in the carton? Express your answer in millilitres. </w:t>
      </w:r>
    </w:p>
    <w:p w:rsidR="00EA274E" w:rsidRDefault="00894CC8">
      <w:pPr>
        <w:numPr>
          <w:ilvl w:val="0"/>
          <w:numId w:val="142"/>
        </w:numPr>
        <w:spacing w:before="0" w:beforeAutospacing="0" w:after="0" w:afterAutospacing="0"/>
        <w:ind w:left="780" w:right="780"/>
        <w:divId w:val="1359117919"/>
        <w:rPr>
          <w:rFonts w:eastAsia="Times New Roman"/>
        </w:rPr>
      </w:pPr>
      <w:r>
        <w:rPr>
          <w:rFonts w:eastAsia="Times New Roman"/>
        </w:rPr>
        <w:t xml:space="preserve">Ben is having a party and he wants to make a non-alcoholic cocktail. He has found a recipe which states that he needs 500 ml of cranberry juice, 500 ml of grape juice, 250 ml of orange juice and 1 litre of sparkling water to serve eight people. There will be 24 people at the party. </w:t>
      </w:r>
    </w:p>
    <w:p w:rsidR="00EA274E" w:rsidRDefault="00894CC8">
      <w:pPr>
        <w:ind w:left="780" w:right="780"/>
        <w:divId w:val="1359117919"/>
      </w:pPr>
      <w:r>
        <w:t>How much of each ingredient will he need? Express your answers in litres.</w:t>
      </w:r>
    </w:p>
    <w:p w:rsidR="00EA274E" w:rsidRDefault="00894CC8">
      <w:pPr>
        <w:ind w:left="780" w:right="780"/>
        <w:divId w:val="1359117919"/>
      </w:pPr>
      <w:r>
        <w:t>Will an eight-litre drinks dispenser be big enough to hold his non-alcoholic cocktail?</w:t>
      </w:r>
    </w:p>
    <w:p w:rsidR="00EA274E" w:rsidRDefault="00894CC8">
      <w:pPr>
        <w:divId w:val="884025549"/>
      </w:pPr>
      <w:r>
        <w:rPr>
          <w:vanish/>
        </w:rPr>
        <w:t>End of Question</w:t>
      </w:r>
    </w:p>
    <w:bookmarkStart w:id="656" w:name="View_Unit3_Session4_Answer3"/>
    <w:p w:rsidR="00EA274E" w:rsidRDefault="00894CC8">
      <w:pPr>
        <w:pStyle w:val="navbutton"/>
        <w:divId w:val="884025549"/>
      </w:pPr>
      <w:r>
        <w:fldChar w:fldCharType="begin"/>
      </w:r>
      <w:r>
        <w:instrText xml:space="preserve"> HYPERLINK "" \l "Unit3_Session4_Answer3" </w:instrText>
      </w:r>
      <w:r>
        <w:fldChar w:fldCharType="separate"/>
      </w:r>
      <w:r>
        <w:rPr>
          <w:rStyle w:val="Hyperlink"/>
        </w:rPr>
        <w:t>View answer - Activity 17: Carrying out calculations involving capacity</w:t>
      </w:r>
      <w:r>
        <w:fldChar w:fldCharType="end"/>
      </w:r>
      <w:bookmarkEnd w:id="656"/>
    </w:p>
    <w:p w:rsidR="00EA274E" w:rsidRDefault="00894CC8">
      <w:pPr>
        <w:divId w:val="2050568856"/>
      </w:pPr>
      <w:r>
        <w:rPr>
          <w:vanish/>
        </w:rPr>
        <w:t>End of Activity</w:t>
      </w:r>
    </w:p>
    <w:p w:rsidR="00EA274E" w:rsidRDefault="00894CC8">
      <w:pPr>
        <w:pStyle w:val="Heading3"/>
        <w:divId w:val="1203514467"/>
        <w:rPr>
          <w:rFonts w:eastAsia="Times New Roman"/>
        </w:rPr>
      </w:pPr>
      <w:bookmarkStart w:id="657" w:name="Unit3_Session4_InternalSection1"/>
      <w:bookmarkEnd w:id="657"/>
      <w:r>
        <w:rPr>
          <w:rFonts w:eastAsia="Times New Roman"/>
        </w:rPr>
        <w:t>Summary</w:t>
      </w:r>
    </w:p>
    <w:p w:rsidR="00EA274E" w:rsidRDefault="00894CC8">
      <w:pPr>
        <w:divId w:val="1203514467"/>
      </w:pPr>
      <w:r>
        <w:t>In this section you have learned how to:</w:t>
      </w:r>
    </w:p>
    <w:p w:rsidR="00EA274E" w:rsidRDefault="00894CC8">
      <w:pPr>
        <w:numPr>
          <w:ilvl w:val="0"/>
          <w:numId w:val="143"/>
        </w:numPr>
        <w:spacing w:before="0" w:beforeAutospacing="0" w:after="0" w:afterAutospacing="0"/>
        <w:ind w:left="780" w:right="780"/>
        <w:divId w:val="1203514467"/>
        <w:rPr>
          <w:rFonts w:eastAsia="Times New Roman"/>
        </w:rPr>
      </w:pPr>
      <w:r>
        <w:rPr>
          <w:rFonts w:eastAsia="Times New Roman"/>
        </w:rPr>
        <w:t>identify the standard units for measuring volume or capacity</w:t>
      </w:r>
    </w:p>
    <w:p w:rsidR="00EA274E" w:rsidRDefault="00894CC8">
      <w:pPr>
        <w:numPr>
          <w:ilvl w:val="0"/>
          <w:numId w:val="143"/>
        </w:numPr>
        <w:spacing w:before="0" w:beforeAutospacing="0" w:after="0" w:afterAutospacing="0"/>
        <w:ind w:left="780" w:right="780"/>
        <w:divId w:val="1203514467"/>
        <w:rPr>
          <w:rFonts w:eastAsia="Times New Roman"/>
        </w:rPr>
      </w:pPr>
      <w:r>
        <w:rPr>
          <w:rFonts w:eastAsia="Times New Roman"/>
        </w:rPr>
        <w:t>measure volumes</w:t>
      </w:r>
    </w:p>
    <w:p w:rsidR="00EA274E" w:rsidRDefault="00894CC8">
      <w:pPr>
        <w:numPr>
          <w:ilvl w:val="0"/>
          <w:numId w:val="143"/>
        </w:numPr>
        <w:spacing w:before="0" w:beforeAutospacing="0" w:after="0" w:afterAutospacing="0"/>
        <w:ind w:left="780" w:right="780"/>
        <w:divId w:val="1203514467"/>
        <w:rPr>
          <w:rFonts w:eastAsia="Times New Roman"/>
        </w:rPr>
      </w:pPr>
      <w:r>
        <w:rPr>
          <w:rFonts w:eastAsia="Times New Roman"/>
        </w:rPr>
        <w:t>convert between metric units of capacity</w:t>
      </w:r>
    </w:p>
    <w:p w:rsidR="00EA274E" w:rsidRDefault="00894CC8">
      <w:pPr>
        <w:numPr>
          <w:ilvl w:val="0"/>
          <w:numId w:val="143"/>
        </w:numPr>
        <w:spacing w:before="0" w:beforeAutospacing="0" w:after="0" w:afterAutospacing="0"/>
        <w:ind w:left="780" w:right="780"/>
        <w:divId w:val="1203514467"/>
        <w:rPr>
          <w:rFonts w:eastAsia="Times New Roman"/>
        </w:rPr>
      </w:pPr>
      <w:r>
        <w:rPr>
          <w:rFonts w:eastAsia="Times New Roman"/>
        </w:rPr>
        <w:t>carry out calculations with metric units of capacity.</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88433489"/>
        <w:rPr>
          <w:rFonts w:eastAsia="Times New Roman"/>
        </w:rPr>
      </w:pPr>
      <w:bookmarkStart w:id="658" w:name="Unit3_Session5"/>
      <w:bookmarkEnd w:id="658"/>
      <w:r>
        <w:rPr>
          <w:rFonts w:eastAsia="Times New Roman"/>
        </w:rPr>
        <w:t>5 Measuring temperature</w:t>
      </w:r>
    </w:p>
    <w:p w:rsidR="00EA274E" w:rsidRDefault="00894CC8">
      <w:pPr>
        <w:divId w:val="88433489"/>
      </w:pPr>
      <w:r>
        <w:rPr>
          <w:vanish/>
        </w:rPr>
        <w:t>Start of Figure</w:t>
      </w:r>
    </w:p>
    <w:p w:rsidR="00EA274E" w:rsidRDefault="00894CC8">
      <w:pPr>
        <w:spacing w:before="240" w:beforeAutospacing="0" w:after="0" w:afterAutospacing="0" w:line="240" w:lineRule="auto"/>
        <w:divId w:val="1761028875"/>
        <w:rPr>
          <w:rFonts w:ascii="Times New Roman" w:eastAsia="Times New Roman" w:hAnsi="Times New Roman" w:cs="Times New Roman"/>
          <w:sz w:val="24"/>
          <w:szCs w:val="24"/>
        </w:rPr>
      </w:pPr>
      <w:bookmarkStart w:id="659" w:name="Unit3_Session5_Figure1"/>
      <w:bookmarkEnd w:id="659"/>
      <w:r>
        <w:rPr>
          <w:rFonts w:ascii="Times New Roman" w:eastAsia="Times New Roman" w:hAnsi="Times New Roman" w:cs="Times New Roman"/>
          <w:noProof/>
          <w:sz w:val="24"/>
          <w:szCs w:val="24"/>
        </w:rPr>
        <w:drawing>
          <wp:inline distT="0" distB="0" distL="0" distR="0" wp14:anchorId="49CE4795" wp14:editId="099CF36D">
            <wp:extent cx="3520262" cy="2413727"/>
            <wp:effectExtent l="0" t="0" r="4445" b="5715"/>
            <wp:docPr id="194" name="Picture 194" descr="D:\AaaF\OUT\httpswwwopeneduopenlearn_cmid140259_2022-12-07_17-31-40_82d7e557728d45448e3e2a5d33cfe564\word\assets\bltl_m1_s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AaaF\OUT\httpswwwopeneduopenlearn_cmid140259_2022-12-07_17-31-40_82d7e557728d45448e3e2a5d33cfe564\word\assets\bltl_m1_s2_5.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520262" cy="2413727"/>
                    </a:xfrm>
                    <a:prstGeom prst="rect">
                      <a:avLst/>
                    </a:prstGeom>
                    <a:noFill/>
                    <a:ln>
                      <a:noFill/>
                    </a:ln>
                  </pic:spPr>
                </pic:pic>
              </a:graphicData>
            </a:graphic>
          </wp:inline>
        </w:drawing>
      </w:r>
    </w:p>
    <w:p w:rsidR="00EA274E" w:rsidRDefault="00894CC8">
      <w:pPr>
        <w:pStyle w:val="Caption1"/>
        <w:divId w:val="1360160372"/>
      </w:pPr>
      <w:r>
        <w:t>Figure 34 Comparing temperatures</w:t>
      </w:r>
    </w:p>
    <w:bookmarkStart w:id="660" w:name="View_Unit3_Session5_Description1"/>
    <w:p w:rsidR="00EA274E" w:rsidRDefault="00894CC8">
      <w:pPr>
        <w:pStyle w:val="navbutton"/>
        <w:divId w:val="1360160372"/>
      </w:pPr>
      <w:r>
        <w:fldChar w:fldCharType="begin"/>
      </w:r>
      <w:r>
        <w:instrText xml:space="preserve"> HYPERLINK "" \l "Unit3_Session5_Description1" </w:instrText>
      </w:r>
      <w:r>
        <w:fldChar w:fldCharType="separate"/>
      </w:r>
      <w:r>
        <w:rPr>
          <w:rStyle w:val="Hyperlink"/>
        </w:rPr>
        <w:t>View description - Figure 34 Comparing temperatures</w:t>
      </w:r>
      <w:r>
        <w:fldChar w:fldCharType="end"/>
      </w:r>
      <w:bookmarkEnd w:id="660"/>
    </w:p>
    <w:p w:rsidR="00EA274E" w:rsidRDefault="00894CC8">
      <w:pPr>
        <w:divId w:val="88433489"/>
      </w:pPr>
      <w:r>
        <w:rPr>
          <w:vanish/>
        </w:rPr>
        <w:t>End of Figure</w:t>
      </w:r>
    </w:p>
    <w:p w:rsidR="00EA274E" w:rsidRDefault="00894CC8">
      <w:pPr>
        <w:divId w:val="88433489"/>
      </w:pPr>
      <w:r>
        <w:t xml:space="preserve">Temperature tells us how hot or cold something is. You will see or hear temperatures mentioned in a weather forecast, and will also come across them in recipes or other instructions. </w:t>
      </w:r>
    </w:p>
    <w:p w:rsidR="00EA274E" w:rsidRDefault="00894CC8">
      <w:pPr>
        <w:divId w:val="88433489"/>
      </w:pPr>
      <w:r>
        <w:t>Temperature is sometimes given in degrees Celsius (°C) and sometimes in degrees Fahrenheit (°F).</w:t>
      </w:r>
    </w:p>
    <w:p w:rsidR="00EA274E" w:rsidRDefault="00894CC8">
      <w:pPr>
        <w:divId w:val="88433489"/>
      </w:pPr>
      <w:r>
        <w:rPr>
          <w:vanish/>
        </w:rPr>
        <w:t>Start of Box</w:t>
      </w:r>
    </w:p>
    <w:p w:rsidR="00EA274E" w:rsidRDefault="00894CC8">
      <w:pPr>
        <w:divId w:val="94719419"/>
      </w:pPr>
      <w:bookmarkStart w:id="661" w:name="Unit3_Session5_Box1"/>
      <w:bookmarkEnd w:id="661"/>
      <w:r>
        <w:rPr>
          <w:rStyle w:val="Strong"/>
        </w:rPr>
        <w:t>Hint:</w:t>
      </w:r>
      <w:r>
        <w:t xml:space="preserve"> You might sometimes see Celsius called ‘centigrade’. Note that Celsius and centigrade are the same thing, referring to the same scale of measurement. </w:t>
      </w:r>
    </w:p>
    <w:p w:rsidR="00EA274E" w:rsidRDefault="00894CC8">
      <w:pPr>
        <w:divId w:val="88433489"/>
      </w:pPr>
      <w:r>
        <w:rPr>
          <w:vanish/>
        </w:rPr>
        <w:t>End of Box</w:t>
      </w:r>
    </w:p>
    <w:p w:rsidR="00EA274E" w:rsidRDefault="00894CC8">
      <w:pPr>
        <w:divId w:val="88433489"/>
      </w:pPr>
      <w:r>
        <w:t xml:space="preserve">Water freezes at 0° Celsius and boils at 100° Celsius. The temperature in the UK in the daytime is usually between 0° Celsius (0°C) on a cold winter’s day and 25° Celsius on a hot day in summer. </w:t>
      </w:r>
    </w:p>
    <w:p w:rsidR="00EA274E" w:rsidRDefault="00894CC8">
      <w:pPr>
        <w:pStyle w:val="Heading2"/>
        <w:divId w:val="2135295777"/>
        <w:rPr>
          <w:rFonts w:eastAsia="Times New Roman"/>
        </w:rPr>
      </w:pPr>
      <w:bookmarkStart w:id="662" w:name="Unit3_Session5_Section1"/>
      <w:bookmarkEnd w:id="662"/>
      <w:r>
        <w:rPr>
          <w:rFonts w:eastAsia="Times New Roman"/>
        </w:rPr>
        <w:t>5.1 Reading temperatures</w:t>
      </w:r>
    </w:p>
    <w:p w:rsidR="00EA274E" w:rsidRDefault="00894CC8">
      <w:pPr>
        <w:divId w:val="2135295777"/>
      </w:pPr>
      <w:r>
        <w:t xml:space="preserve">Many things have to be stored or used in a particular temperature range to be safe. Temperature is measured with a </w:t>
      </w:r>
      <w:r>
        <w:rPr>
          <w:rStyle w:val="Strong"/>
        </w:rPr>
        <w:t>thermometer</w:t>
      </w:r>
      <w:r>
        <w:t xml:space="preserve">. </w:t>
      </w:r>
    </w:p>
    <w:p w:rsidR="00EA274E" w:rsidRDefault="00894CC8">
      <w:pPr>
        <w:divId w:val="2135295777"/>
      </w:pPr>
      <w:r>
        <w:t>Thermometers for different uses show different ranges of temperatures.</w:t>
      </w:r>
    </w:p>
    <w:p w:rsidR="00EA274E" w:rsidRDefault="00894CC8">
      <w:pPr>
        <w:divId w:val="2135295777"/>
      </w:pPr>
      <w:r>
        <w:t>Take a look at the following example, which shows two types of thermometer.</w:t>
      </w:r>
    </w:p>
    <w:p w:rsidR="00EA274E" w:rsidRDefault="00894CC8">
      <w:pPr>
        <w:divId w:val="2135295777"/>
      </w:pPr>
      <w:r>
        <w:rPr>
          <w:vanish/>
        </w:rPr>
        <w:t>Start of Case Study</w:t>
      </w:r>
    </w:p>
    <w:p w:rsidR="00EA274E" w:rsidRDefault="00894CC8">
      <w:pPr>
        <w:spacing w:before="0" w:beforeAutospacing="0" w:after="0" w:afterAutospacing="0" w:line="240" w:lineRule="auto"/>
        <w:outlineLvl w:val="3"/>
        <w:divId w:val="1618223221"/>
        <w:rPr>
          <w:rFonts w:eastAsia="Times New Roman"/>
          <w:b/>
          <w:bCs/>
          <w:sz w:val="36"/>
          <w:szCs w:val="36"/>
        </w:rPr>
      </w:pPr>
      <w:bookmarkStart w:id="663" w:name="Unit3_Session5_CaseStudy1"/>
      <w:bookmarkEnd w:id="663"/>
      <w:r>
        <w:rPr>
          <w:rFonts w:eastAsia="Times New Roman"/>
          <w:b/>
          <w:bCs/>
          <w:sz w:val="36"/>
          <w:szCs w:val="36"/>
        </w:rPr>
        <w:t>Example: Reading thermometers</w:t>
      </w:r>
    </w:p>
    <w:p w:rsidR="00EA274E" w:rsidRDefault="00894CC8">
      <w:pPr>
        <w:divId w:val="1373772871"/>
      </w:pPr>
      <w:r>
        <w:t>What is the temperature shown on each thermometer below?</w:t>
      </w:r>
    </w:p>
    <w:p w:rsidR="00EA274E" w:rsidRDefault="00894CC8">
      <w:pPr>
        <w:divId w:val="1373772871"/>
      </w:pPr>
      <w:r>
        <w:rPr>
          <w:vanish/>
        </w:rPr>
        <w:t>Start of Figure</w:t>
      </w:r>
    </w:p>
    <w:p w:rsidR="00EA274E" w:rsidRDefault="00894CC8">
      <w:pPr>
        <w:spacing w:before="240" w:beforeAutospacing="0" w:after="0" w:afterAutospacing="0" w:line="240" w:lineRule="auto"/>
        <w:divId w:val="1263611238"/>
        <w:rPr>
          <w:rFonts w:ascii="Times New Roman" w:eastAsia="Times New Roman" w:hAnsi="Times New Roman" w:cs="Times New Roman"/>
          <w:sz w:val="24"/>
          <w:szCs w:val="24"/>
        </w:rPr>
      </w:pPr>
      <w:bookmarkStart w:id="664" w:name="Unit3_Session5_Figure2"/>
      <w:bookmarkEnd w:id="664"/>
      <w:r>
        <w:rPr>
          <w:rFonts w:ascii="Times New Roman" w:eastAsia="Times New Roman" w:hAnsi="Times New Roman" w:cs="Times New Roman"/>
          <w:noProof/>
          <w:sz w:val="24"/>
          <w:szCs w:val="24"/>
        </w:rPr>
        <w:drawing>
          <wp:inline distT="0" distB="0" distL="0" distR="0" wp14:anchorId="65335D55" wp14:editId="7E9083AE">
            <wp:extent cx="3520262" cy="3541691"/>
            <wp:effectExtent l="0" t="0" r="4445" b="1905"/>
            <wp:docPr id="195" name="Picture 195" descr="D:\AaaF\OUT\httpswwwopeneduopenlearn_cmid140259_2022-12-07_17-31-40_82d7e557728d45448e3e2a5d33cfe564\word\assets\bltl_m1_s2_5-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AaaF\OUT\httpswwwopeneduopenlearn_cmid140259_2022-12-07_17-31-40_82d7e557728d45448e3e2a5d33cfe564\word\assets\bltl_m1_s2_5-1b.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520262" cy="3541691"/>
                    </a:xfrm>
                    <a:prstGeom prst="rect">
                      <a:avLst/>
                    </a:prstGeom>
                    <a:noFill/>
                    <a:ln>
                      <a:noFill/>
                    </a:ln>
                  </pic:spPr>
                </pic:pic>
              </a:graphicData>
            </a:graphic>
          </wp:inline>
        </w:drawing>
      </w:r>
    </w:p>
    <w:p w:rsidR="00EA274E" w:rsidRDefault="00894CC8">
      <w:pPr>
        <w:pStyle w:val="Caption1"/>
        <w:divId w:val="802580736"/>
      </w:pPr>
      <w:r>
        <w:t>Figure 35 Reading the temperatures</w:t>
      </w:r>
    </w:p>
    <w:bookmarkStart w:id="665" w:name="View_Unit3_Session5_Description2"/>
    <w:p w:rsidR="00EA274E" w:rsidRDefault="00894CC8">
      <w:pPr>
        <w:pStyle w:val="navbutton"/>
        <w:divId w:val="802580736"/>
      </w:pPr>
      <w:r>
        <w:fldChar w:fldCharType="begin"/>
      </w:r>
      <w:r>
        <w:instrText xml:space="preserve"> HYPERLINK "" \l "Unit3_Session5_Description2" </w:instrText>
      </w:r>
      <w:r>
        <w:fldChar w:fldCharType="separate"/>
      </w:r>
      <w:r>
        <w:rPr>
          <w:rStyle w:val="Hyperlink"/>
        </w:rPr>
        <w:t>View description - Figure 35 Reading the temperatures</w:t>
      </w:r>
      <w:r>
        <w:fldChar w:fldCharType="end"/>
      </w:r>
      <w:bookmarkEnd w:id="665"/>
    </w:p>
    <w:p w:rsidR="00EA274E" w:rsidRDefault="00894CC8">
      <w:pPr>
        <w:divId w:val="1373772871"/>
      </w:pPr>
      <w:r>
        <w:rPr>
          <w:vanish/>
        </w:rPr>
        <w:t>End of Figure</w:t>
      </w:r>
    </w:p>
    <w:p w:rsidR="00EA274E" w:rsidRDefault="00894CC8">
      <w:pPr>
        <w:spacing w:line="240" w:lineRule="auto"/>
        <w:outlineLvl w:val="4"/>
        <w:divId w:val="1373772871"/>
        <w:rPr>
          <w:rFonts w:eastAsia="Times New Roman"/>
          <w:b/>
          <w:bCs/>
          <w:sz w:val="32"/>
          <w:szCs w:val="32"/>
        </w:rPr>
      </w:pPr>
      <w:r>
        <w:rPr>
          <w:rFonts w:eastAsia="Times New Roman"/>
          <w:b/>
          <w:bCs/>
          <w:sz w:val="32"/>
          <w:szCs w:val="32"/>
        </w:rPr>
        <w:t>Method</w:t>
      </w:r>
    </w:p>
    <w:p w:rsidR="00EA274E" w:rsidRDefault="00894CC8">
      <w:pPr>
        <w:divId w:val="1373772871"/>
      </w:pPr>
      <w:r>
        <w:t xml:space="preserve">On the first thermometer, there are four divisions between 20 and 30, so the divisions mark every two degrees (22, 24, 26, 28). The reading is at the second mark after 20, so the temperature is 24°C. </w:t>
      </w:r>
    </w:p>
    <w:p w:rsidR="00EA274E" w:rsidRDefault="00894CC8">
      <w:pPr>
        <w:divId w:val="1373772871"/>
      </w:pPr>
      <w:r>
        <w:t>On the second thermometer, the temperature is at the mark halfway between 37 and 38, so it’s 37.5°C.</w:t>
      </w:r>
    </w:p>
    <w:p w:rsidR="00EA274E" w:rsidRDefault="00894CC8">
      <w:pPr>
        <w:divId w:val="2135295777"/>
      </w:pPr>
      <w:r>
        <w:rPr>
          <w:vanish/>
        </w:rPr>
        <w:t>End of Case Study</w:t>
      </w:r>
    </w:p>
    <w:p w:rsidR="00EA274E" w:rsidRDefault="00894CC8">
      <w:pPr>
        <w:divId w:val="2135295777"/>
      </w:pPr>
      <w:r>
        <w:t xml:space="preserve">What temperature do you think it is today? If you have a thermometer, check the temperature outside; if you don’t, you could use an online resource such as </w:t>
      </w:r>
      <w:hyperlink r:id="rId149" w:history="1">
        <w:r>
          <w:rPr>
            <w:rStyle w:val="Hyperlink"/>
          </w:rPr>
          <w:t>the BBC Weather pages</w:t>
        </w:r>
      </w:hyperlink>
      <w:r>
        <w:t xml:space="preserve"> or your mobile phone to find the temperature near you. </w:t>
      </w:r>
    </w:p>
    <w:p w:rsidR="00EA274E" w:rsidRDefault="00894CC8">
      <w:pPr>
        <w:divId w:val="2135295777"/>
      </w:pPr>
      <w:r>
        <w:t>Now try the following activity. Remember to check your answers once you have completed the questions.</w:t>
      </w:r>
    </w:p>
    <w:p w:rsidR="00EA274E" w:rsidRDefault="00894CC8">
      <w:pPr>
        <w:divId w:val="2135295777"/>
      </w:pPr>
      <w:r>
        <w:rPr>
          <w:vanish/>
        </w:rPr>
        <w:t>Start of Activity</w:t>
      </w:r>
    </w:p>
    <w:p w:rsidR="00EA274E" w:rsidRDefault="00894CC8">
      <w:pPr>
        <w:spacing w:before="0" w:beforeAutospacing="0" w:after="0" w:afterAutospacing="0" w:line="240" w:lineRule="auto"/>
        <w:outlineLvl w:val="3"/>
        <w:divId w:val="945191536"/>
        <w:rPr>
          <w:rFonts w:eastAsia="Times New Roman"/>
          <w:b/>
          <w:bCs/>
          <w:sz w:val="36"/>
          <w:szCs w:val="36"/>
        </w:rPr>
      </w:pPr>
      <w:bookmarkStart w:id="666" w:name="Unit3_Session5_Activity1"/>
      <w:bookmarkEnd w:id="666"/>
      <w:r>
        <w:rPr>
          <w:rFonts w:eastAsia="Times New Roman"/>
          <w:b/>
          <w:bCs/>
          <w:sz w:val="36"/>
          <w:szCs w:val="36"/>
        </w:rPr>
        <w:t>Activity 18: Reading thermometers</w:t>
      </w:r>
    </w:p>
    <w:p w:rsidR="00EA274E" w:rsidRDefault="00894CC8">
      <w:pPr>
        <w:divId w:val="383218656"/>
      </w:pPr>
      <w:r>
        <w:rPr>
          <w:vanish/>
        </w:rPr>
        <w:t>Start of Question</w:t>
      </w:r>
    </w:p>
    <w:p w:rsidR="00EA274E" w:rsidRDefault="00894CC8">
      <w:pPr>
        <w:divId w:val="294871377"/>
      </w:pPr>
      <w:bookmarkStart w:id="667" w:name="Unit3_Session5_Question1"/>
      <w:bookmarkEnd w:id="667"/>
      <w:r>
        <w:t>What temperature is shown on each of these thermometers?</w:t>
      </w:r>
    </w:p>
    <w:p w:rsidR="00EA274E" w:rsidRDefault="00894CC8">
      <w:pPr>
        <w:numPr>
          <w:ilvl w:val="0"/>
          <w:numId w:val="144"/>
        </w:numPr>
        <w:ind w:left="780" w:right="780"/>
        <w:divId w:val="294871377"/>
      </w:pPr>
      <w:r>
        <w:rPr>
          <w:vanish/>
        </w:rPr>
        <w:t>Start of Figure</w:t>
      </w:r>
    </w:p>
    <w:p w:rsidR="00EA274E" w:rsidRDefault="00894CC8">
      <w:pPr>
        <w:spacing w:before="240" w:beforeAutospacing="0" w:after="0" w:afterAutospacing="0"/>
        <w:ind w:left="780" w:right="780"/>
        <w:divId w:val="556017962"/>
        <w:rPr>
          <w:rFonts w:eastAsia="Times New Roman"/>
        </w:rPr>
      </w:pPr>
      <w:bookmarkStart w:id="668" w:name="Unit3_Session5_Figure3"/>
      <w:bookmarkEnd w:id="668"/>
      <w:r>
        <w:rPr>
          <w:rFonts w:eastAsia="Times New Roman"/>
          <w:noProof/>
        </w:rPr>
        <w:drawing>
          <wp:inline distT="0" distB="0" distL="0" distR="0" wp14:anchorId="0918A971" wp14:editId="12291804">
            <wp:extent cx="3520262" cy="2413727"/>
            <wp:effectExtent l="0" t="0" r="4445" b="5715"/>
            <wp:docPr id="196" name="Picture 196" descr="D:\AaaF\OUT\httpswwwopeneduopenlearn_cmid140259_2022-12-07_17-31-40_82d7e557728d45448e3e2a5d33cfe564\word\assets\bltl_m1_s2_5-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AaaF\OUT\httpswwwopeneduopenlearn_cmid140259_2022-12-07_17-31-40_82d7e557728d45448e3e2a5d33cfe564\word\assets\bltl_m1_s2_5-1c.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520262" cy="2413727"/>
                    </a:xfrm>
                    <a:prstGeom prst="rect">
                      <a:avLst/>
                    </a:prstGeom>
                    <a:noFill/>
                    <a:ln>
                      <a:noFill/>
                    </a:ln>
                  </pic:spPr>
                </pic:pic>
              </a:graphicData>
            </a:graphic>
          </wp:inline>
        </w:drawing>
      </w:r>
    </w:p>
    <w:p w:rsidR="00EA274E" w:rsidRDefault="00894CC8">
      <w:pPr>
        <w:pStyle w:val="Caption1"/>
        <w:ind w:left="780" w:right="780"/>
        <w:divId w:val="1438790859"/>
      </w:pPr>
      <w:r>
        <w:t>Figure 36 A thermometer</w:t>
      </w:r>
    </w:p>
    <w:bookmarkStart w:id="669" w:name="View_Unit3_Session5_Description3"/>
    <w:p w:rsidR="00EA274E" w:rsidRDefault="00894CC8">
      <w:pPr>
        <w:pStyle w:val="navbutton"/>
        <w:ind w:left="780" w:right="780"/>
        <w:divId w:val="1438790859"/>
      </w:pPr>
      <w:r>
        <w:fldChar w:fldCharType="begin"/>
      </w:r>
      <w:r>
        <w:instrText xml:space="preserve"> HYPERLINK "" \l "Unit3_Session5_Description3" </w:instrText>
      </w:r>
      <w:r>
        <w:fldChar w:fldCharType="separate"/>
      </w:r>
      <w:r>
        <w:rPr>
          <w:rStyle w:val="Hyperlink"/>
        </w:rPr>
        <w:t>View description - Figure 36 A thermometer</w:t>
      </w:r>
      <w:r>
        <w:fldChar w:fldCharType="end"/>
      </w:r>
      <w:bookmarkEnd w:id="669"/>
    </w:p>
    <w:p w:rsidR="00EA274E" w:rsidRDefault="00894CC8">
      <w:pPr>
        <w:ind w:left="780" w:right="780"/>
        <w:divId w:val="294871377"/>
      </w:pPr>
      <w:r>
        <w:rPr>
          <w:vanish/>
        </w:rPr>
        <w:t>End of Figure</w:t>
      </w:r>
    </w:p>
    <w:p w:rsidR="00EA274E" w:rsidRDefault="00894CC8">
      <w:pPr>
        <w:numPr>
          <w:ilvl w:val="0"/>
          <w:numId w:val="144"/>
        </w:numPr>
        <w:ind w:left="780" w:right="780"/>
        <w:divId w:val="294871377"/>
      </w:pPr>
      <w:r>
        <w:rPr>
          <w:vanish/>
        </w:rPr>
        <w:t>Start of Figure</w:t>
      </w:r>
    </w:p>
    <w:p w:rsidR="00EA274E" w:rsidRDefault="00894CC8">
      <w:pPr>
        <w:spacing w:before="240" w:beforeAutospacing="0" w:after="0" w:afterAutospacing="0"/>
        <w:ind w:left="780" w:right="780"/>
        <w:divId w:val="1456293811"/>
        <w:rPr>
          <w:rFonts w:eastAsia="Times New Roman"/>
        </w:rPr>
      </w:pPr>
      <w:bookmarkStart w:id="670" w:name="Unit3_Session5_Figure4"/>
      <w:bookmarkEnd w:id="670"/>
      <w:r>
        <w:rPr>
          <w:rFonts w:eastAsia="Times New Roman"/>
          <w:noProof/>
        </w:rPr>
        <w:drawing>
          <wp:inline distT="0" distB="0" distL="0" distR="0" wp14:anchorId="4D8AFB43" wp14:editId="67D620D0">
            <wp:extent cx="3520262" cy="701325"/>
            <wp:effectExtent l="0" t="0" r="4445" b="3810"/>
            <wp:docPr id="197" name="Picture 197" descr="D:\AaaF\OUT\httpswwwopeneduopenlearn_cmid140259_2022-12-07_17-31-40_82d7e557728d45448e3e2a5d33cfe564\word\assets\bltl_m1_s2_5-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AaaF\OUT\httpswwwopeneduopenlearn_cmid140259_2022-12-07_17-31-40_82d7e557728d45448e3e2a5d33cfe564\word\assets\bltl_m1_s2_5-1d.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520262" cy="701325"/>
                    </a:xfrm>
                    <a:prstGeom prst="rect">
                      <a:avLst/>
                    </a:prstGeom>
                    <a:noFill/>
                    <a:ln>
                      <a:noFill/>
                    </a:ln>
                  </pic:spPr>
                </pic:pic>
              </a:graphicData>
            </a:graphic>
          </wp:inline>
        </w:drawing>
      </w:r>
    </w:p>
    <w:p w:rsidR="00EA274E" w:rsidRDefault="00894CC8">
      <w:pPr>
        <w:pStyle w:val="Caption1"/>
        <w:ind w:left="780" w:right="780"/>
        <w:divId w:val="906384831"/>
      </w:pPr>
      <w:r>
        <w:t>Figure 37 A thermometer</w:t>
      </w:r>
    </w:p>
    <w:bookmarkStart w:id="671" w:name="View_Unit3_Session5_Description4"/>
    <w:p w:rsidR="00EA274E" w:rsidRDefault="00894CC8">
      <w:pPr>
        <w:pStyle w:val="navbutton"/>
        <w:ind w:left="780" w:right="780"/>
        <w:divId w:val="906384831"/>
      </w:pPr>
      <w:r>
        <w:fldChar w:fldCharType="begin"/>
      </w:r>
      <w:r>
        <w:instrText xml:space="preserve"> HYPERLINK "" \l "Unit3_Session5_Description4" </w:instrText>
      </w:r>
      <w:r>
        <w:fldChar w:fldCharType="separate"/>
      </w:r>
      <w:r>
        <w:rPr>
          <w:rStyle w:val="Hyperlink"/>
        </w:rPr>
        <w:t>View description - Figure 37 A thermometer</w:t>
      </w:r>
      <w:r>
        <w:fldChar w:fldCharType="end"/>
      </w:r>
      <w:bookmarkEnd w:id="671"/>
    </w:p>
    <w:p w:rsidR="00EA274E" w:rsidRDefault="00894CC8">
      <w:pPr>
        <w:ind w:left="780" w:right="780"/>
        <w:divId w:val="294871377"/>
      </w:pPr>
      <w:r>
        <w:rPr>
          <w:vanish/>
        </w:rPr>
        <w:t>End of Figure</w:t>
      </w:r>
    </w:p>
    <w:p w:rsidR="00EA274E" w:rsidRDefault="00894CC8">
      <w:pPr>
        <w:numPr>
          <w:ilvl w:val="0"/>
          <w:numId w:val="144"/>
        </w:numPr>
        <w:ind w:left="780" w:right="780"/>
        <w:divId w:val="294871377"/>
      </w:pPr>
      <w:r>
        <w:rPr>
          <w:vanish/>
        </w:rPr>
        <w:t>Start of Figure</w:t>
      </w:r>
    </w:p>
    <w:p w:rsidR="00EA274E" w:rsidRDefault="00894CC8">
      <w:pPr>
        <w:spacing w:before="240" w:beforeAutospacing="0" w:after="0" w:afterAutospacing="0"/>
        <w:ind w:left="780" w:right="780"/>
        <w:divId w:val="468982594"/>
        <w:rPr>
          <w:rFonts w:eastAsia="Times New Roman"/>
        </w:rPr>
      </w:pPr>
      <w:bookmarkStart w:id="672" w:name="Unit3_Session5_Figure5"/>
      <w:bookmarkEnd w:id="672"/>
      <w:r>
        <w:rPr>
          <w:rFonts w:eastAsia="Times New Roman"/>
          <w:noProof/>
        </w:rPr>
        <w:drawing>
          <wp:inline distT="0" distB="0" distL="0" distR="0" wp14:anchorId="1CB5C5D9" wp14:editId="0473DA18">
            <wp:extent cx="3520262" cy="2413727"/>
            <wp:effectExtent l="0" t="0" r="4445" b="5715"/>
            <wp:docPr id="198" name="Picture 198" descr="D:\AaaF\OUT\httpswwwopeneduopenlearn_cmid140259_2022-12-07_17-31-40_82d7e557728d45448e3e2a5d33cfe564\word\assets\bltl_m1_s2_5-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AaaF\OUT\httpswwwopeneduopenlearn_cmid140259_2022-12-07_17-31-40_82d7e557728d45448e3e2a5d33cfe564\word\assets\bltl_m1_s2_5-1e.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520262" cy="2413727"/>
                    </a:xfrm>
                    <a:prstGeom prst="rect">
                      <a:avLst/>
                    </a:prstGeom>
                    <a:noFill/>
                    <a:ln>
                      <a:noFill/>
                    </a:ln>
                  </pic:spPr>
                </pic:pic>
              </a:graphicData>
            </a:graphic>
          </wp:inline>
        </w:drawing>
      </w:r>
    </w:p>
    <w:p w:rsidR="00EA274E" w:rsidRDefault="00894CC8">
      <w:pPr>
        <w:pStyle w:val="Caption1"/>
        <w:ind w:left="780" w:right="780"/>
        <w:divId w:val="1432093990"/>
      </w:pPr>
      <w:r>
        <w:t>Figure 38 A thermometer</w:t>
      </w:r>
    </w:p>
    <w:bookmarkStart w:id="673" w:name="View_Unit3_Session5_Description5"/>
    <w:p w:rsidR="00EA274E" w:rsidRDefault="00894CC8">
      <w:pPr>
        <w:pStyle w:val="navbutton"/>
        <w:ind w:left="780" w:right="780"/>
        <w:divId w:val="1432093990"/>
      </w:pPr>
      <w:r>
        <w:fldChar w:fldCharType="begin"/>
      </w:r>
      <w:r>
        <w:instrText xml:space="preserve"> HYPERLINK "" \l "Unit3_Session5_Description5" </w:instrText>
      </w:r>
      <w:r>
        <w:fldChar w:fldCharType="separate"/>
      </w:r>
      <w:r>
        <w:rPr>
          <w:rStyle w:val="Hyperlink"/>
        </w:rPr>
        <w:t>View description - Figure 38 A thermometer</w:t>
      </w:r>
      <w:r>
        <w:fldChar w:fldCharType="end"/>
      </w:r>
      <w:bookmarkEnd w:id="673"/>
    </w:p>
    <w:p w:rsidR="00EA274E" w:rsidRDefault="00894CC8">
      <w:pPr>
        <w:ind w:left="780" w:right="780"/>
        <w:divId w:val="294871377"/>
      </w:pPr>
      <w:r>
        <w:rPr>
          <w:vanish/>
        </w:rPr>
        <w:t>End of Figure</w:t>
      </w:r>
    </w:p>
    <w:p w:rsidR="00EA274E" w:rsidRDefault="00894CC8">
      <w:pPr>
        <w:divId w:val="383218656"/>
      </w:pPr>
      <w:r>
        <w:rPr>
          <w:vanish/>
        </w:rPr>
        <w:t>End of Question</w:t>
      </w:r>
    </w:p>
    <w:bookmarkStart w:id="674" w:name="View_Unit3_Session5_Answer1"/>
    <w:p w:rsidR="00EA274E" w:rsidRDefault="00894CC8">
      <w:pPr>
        <w:pStyle w:val="navbutton"/>
        <w:divId w:val="383218656"/>
      </w:pPr>
      <w:r>
        <w:fldChar w:fldCharType="begin"/>
      </w:r>
      <w:r>
        <w:instrText xml:space="preserve"> HYPERLINK "" \l "Unit3_Session5_Answer1" </w:instrText>
      </w:r>
      <w:r>
        <w:fldChar w:fldCharType="separate"/>
      </w:r>
      <w:r>
        <w:rPr>
          <w:rStyle w:val="Hyperlink"/>
        </w:rPr>
        <w:t>View answer - Activity 18: Reading thermometers</w:t>
      </w:r>
      <w:r>
        <w:fldChar w:fldCharType="end"/>
      </w:r>
      <w:bookmarkEnd w:id="674"/>
    </w:p>
    <w:p w:rsidR="00EA274E" w:rsidRDefault="00894CC8">
      <w:pPr>
        <w:divId w:val="2135295777"/>
      </w:pPr>
      <w:r>
        <w:rPr>
          <w:vanish/>
        </w:rPr>
        <w:t>End of Activity</w:t>
      </w:r>
    </w:p>
    <w:p w:rsidR="00EA274E" w:rsidRDefault="00894CC8">
      <w:pPr>
        <w:pStyle w:val="Heading2"/>
        <w:divId w:val="1925531510"/>
        <w:rPr>
          <w:rFonts w:eastAsia="Times New Roman"/>
        </w:rPr>
      </w:pPr>
      <w:bookmarkStart w:id="675" w:name="Unit3_Session5_Section2"/>
      <w:bookmarkEnd w:id="675"/>
      <w:r>
        <w:rPr>
          <w:rFonts w:eastAsia="Times New Roman"/>
        </w:rPr>
        <w:t>5.2 Understanding temperature</w:t>
      </w:r>
    </w:p>
    <w:p w:rsidR="00EA274E" w:rsidRDefault="00894CC8">
      <w:pPr>
        <w:divId w:val="1925531510"/>
      </w:pPr>
      <w:r>
        <w:t xml:space="preserve">Using the right temperature is often a matter of safety. Many things have to be stored or used in a particular temperature range to be safe. A piece of machinery may not be able to operate properly below a minimum temperature or above a maximum temperature, or a jar of tablets may include advice on its label about what temperature it should be stored at. </w:t>
      </w:r>
    </w:p>
    <w:p w:rsidR="00EA274E" w:rsidRDefault="00894CC8">
      <w:pPr>
        <w:divId w:val="1925531510"/>
      </w:pPr>
      <w:r>
        <w:rPr>
          <w:vanish/>
        </w:rPr>
        <w:t>Start of Figure</w:t>
      </w:r>
    </w:p>
    <w:p w:rsidR="00EA274E" w:rsidRDefault="00894CC8">
      <w:pPr>
        <w:spacing w:before="240" w:beforeAutospacing="0" w:after="0" w:afterAutospacing="0" w:line="240" w:lineRule="auto"/>
        <w:divId w:val="112868466"/>
        <w:rPr>
          <w:rFonts w:ascii="Times New Roman" w:eastAsia="Times New Roman" w:hAnsi="Times New Roman" w:cs="Times New Roman"/>
          <w:sz w:val="24"/>
          <w:szCs w:val="24"/>
        </w:rPr>
      </w:pPr>
      <w:bookmarkStart w:id="676" w:name="Unit3_Session5_Figure6"/>
      <w:bookmarkEnd w:id="676"/>
      <w:r>
        <w:rPr>
          <w:rFonts w:ascii="Times New Roman" w:eastAsia="Times New Roman" w:hAnsi="Times New Roman" w:cs="Times New Roman"/>
          <w:noProof/>
          <w:sz w:val="24"/>
          <w:szCs w:val="24"/>
        </w:rPr>
        <w:drawing>
          <wp:inline distT="0" distB="0" distL="0" distR="0" wp14:anchorId="6B829066" wp14:editId="0AEA966A">
            <wp:extent cx="3520262" cy="2242292"/>
            <wp:effectExtent l="0" t="0" r="4445" b="5715"/>
            <wp:docPr id="199" name="Picture 199" descr="D:\AaaF\OUT\httpswwwopeneduopenlearn_cmid140259_2022-12-07_17-31-40_82d7e557728d45448e3e2a5d33cfe564\word\assets\bltl_m1_s2_5-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AaaF\OUT\httpswwwopeneduopenlearn_cmid140259_2022-12-07_17-31-40_82d7e557728d45448e3e2a5d33cfe564\word\assets\bltl_m1_s2_5-2a.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520262" cy="2242292"/>
                    </a:xfrm>
                    <a:prstGeom prst="rect">
                      <a:avLst/>
                    </a:prstGeom>
                    <a:noFill/>
                    <a:ln>
                      <a:noFill/>
                    </a:ln>
                  </pic:spPr>
                </pic:pic>
              </a:graphicData>
            </a:graphic>
          </wp:inline>
        </w:drawing>
      </w:r>
    </w:p>
    <w:p w:rsidR="00EA274E" w:rsidRDefault="00894CC8">
      <w:pPr>
        <w:pStyle w:val="Caption1"/>
        <w:divId w:val="1819229635"/>
      </w:pPr>
      <w:r>
        <w:t>Figure 39 Warning labels</w:t>
      </w:r>
    </w:p>
    <w:bookmarkStart w:id="677" w:name="View_Unit3_Session5_Description6"/>
    <w:p w:rsidR="00EA274E" w:rsidRDefault="00894CC8">
      <w:pPr>
        <w:pStyle w:val="navbutton"/>
        <w:divId w:val="1819229635"/>
      </w:pPr>
      <w:r>
        <w:fldChar w:fldCharType="begin"/>
      </w:r>
      <w:r>
        <w:instrText xml:space="preserve"> HYPERLINK "" \l "Unit3_Session5_Description6" </w:instrText>
      </w:r>
      <w:r>
        <w:fldChar w:fldCharType="separate"/>
      </w:r>
      <w:r>
        <w:rPr>
          <w:rStyle w:val="Hyperlink"/>
        </w:rPr>
        <w:t>View description - Figure 39 Warning labels</w:t>
      </w:r>
      <w:r>
        <w:fldChar w:fldCharType="end"/>
      </w:r>
      <w:bookmarkEnd w:id="677"/>
    </w:p>
    <w:p w:rsidR="00EA274E" w:rsidRDefault="00894CC8">
      <w:pPr>
        <w:divId w:val="1925531510"/>
      </w:pPr>
      <w:r>
        <w:rPr>
          <w:vanish/>
        </w:rPr>
        <w:t>End of Figure</w:t>
      </w:r>
    </w:p>
    <w:p w:rsidR="00EA274E" w:rsidRDefault="00894CC8">
      <w:pPr>
        <w:divId w:val="1925531510"/>
      </w:pPr>
      <w:r>
        <w:t>Temperatures used to be shown in degrees Fahrenheit. You will still see these measures sometimes. For example:</w:t>
      </w:r>
    </w:p>
    <w:p w:rsidR="00EA274E" w:rsidRDefault="00894CC8">
      <w:pPr>
        <w:divId w:val="1925531510"/>
      </w:pPr>
      <w:r>
        <w:rPr>
          <w:vanish/>
        </w:rPr>
        <w:t>Start of Figure</w:t>
      </w:r>
    </w:p>
    <w:p w:rsidR="00EA274E" w:rsidRDefault="00894CC8">
      <w:pPr>
        <w:spacing w:before="240" w:beforeAutospacing="0" w:after="0" w:afterAutospacing="0" w:line="240" w:lineRule="auto"/>
        <w:divId w:val="2108690974"/>
        <w:rPr>
          <w:rFonts w:ascii="Times New Roman" w:eastAsia="Times New Roman" w:hAnsi="Times New Roman" w:cs="Times New Roman"/>
          <w:sz w:val="24"/>
          <w:szCs w:val="24"/>
        </w:rPr>
      </w:pPr>
      <w:bookmarkStart w:id="678" w:name="Unit3_Session5_Figure7"/>
      <w:bookmarkEnd w:id="678"/>
      <w:r>
        <w:rPr>
          <w:rFonts w:ascii="Times New Roman" w:eastAsia="Times New Roman" w:hAnsi="Times New Roman" w:cs="Times New Roman"/>
          <w:noProof/>
          <w:sz w:val="24"/>
          <w:szCs w:val="24"/>
        </w:rPr>
        <w:drawing>
          <wp:inline distT="0" distB="0" distL="0" distR="0" wp14:anchorId="64990FA3" wp14:editId="5EF9C3B8">
            <wp:extent cx="3520262" cy="2215018"/>
            <wp:effectExtent l="0" t="0" r="4445" b="0"/>
            <wp:docPr id="200" name="Picture 200" descr="D:\AaaF\OUT\httpswwwopeneduopenlearn_cmid140259_2022-12-07_17-31-40_82d7e557728d45448e3e2a5d33cfe564\word\assets\bltl_m1_s2_5-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AaaF\OUT\httpswwwopeneduopenlearn_cmid140259_2022-12-07_17-31-40_82d7e557728d45448e3e2a5d33cfe564\word\assets\bltl_m1_s2_5-2b.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20262" cy="2215018"/>
                    </a:xfrm>
                    <a:prstGeom prst="rect">
                      <a:avLst/>
                    </a:prstGeom>
                    <a:noFill/>
                    <a:ln>
                      <a:noFill/>
                    </a:ln>
                  </pic:spPr>
                </pic:pic>
              </a:graphicData>
            </a:graphic>
          </wp:inline>
        </w:drawing>
      </w:r>
    </w:p>
    <w:p w:rsidR="00EA274E" w:rsidRDefault="00894CC8">
      <w:pPr>
        <w:pStyle w:val="Caption1"/>
        <w:divId w:val="560943194"/>
      </w:pPr>
      <w:r>
        <w:t>Figure 40 Temperatures in Celsius and Fahrenheit</w:t>
      </w:r>
    </w:p>
    <w:bookmarkStart w:id="679" w:name="View_Unit3_Session5_Description7"/>
    <w:p w:rsidR="00EA274E" w:rsidRDefault="00894CC8">
      <w:pPr>
        <w:pStyle w:val="navbutton"/>
        <w:divId w:val="560943194"/>
      </w:pPr>
      <w:r>
        <w:fldChar w:fldCharType="begin"/>
      </w:r>
      <w:r>
        <w:instrText xml:space="preserve"> HYPERLINK "" \l "Unit3_Session5_Description7" </w:instrText>
      </w:r>
      <w:r>
        <w:fldChar w:fldCharType="separate"/>
      </w:r>
      <w:r>
        <w:rPr>
          <w:rStyle w:val="Hyperlink"/>
        </w:rPr>
        <w:t>View description - Figure 40 Temperatures in Celsius and Fahrenheit</w:t>
      </w:r>
      <w:r>
        <w:fldChar w:fldCharType="end"/>
      </w:r>
      <w:bookmarkEnd w:id="679"/>
    </w:p>
    <w:p w:rsidR="00EA274E" w:rsidRDefault="00894CC8">
      <w:pPr>
        <w:divId w:val="1925531510"/>
      </w:pPr>
      <w:r>
        <w:rPr>
          <w:vanish/>
        </w:rPr>
        <w:t>End of Figure</w:t>
      </w:r>
    </w:p>
    <w:p w:rsidR="00EA274E" w:rsidRDefault="00894CC8">
      <w:pPr>
        <w:divId w:val="1925531510"/>
      </w:pPr>
      <w:r>
        <w:rPr>
          <w:vanish/>
        </w:rPr>
        <w:t>Start of Box</w:t>
      </w:r>
    </w:p>
    <w:p w:rsidR="00EA274E" w:rsidRDefault="00894CC8">
      <w:pPr>
        <w:divId w:val="773088159"/>
      </w:pPr>
      <w:bookmarkStart w:id="680" w:name="Unit3_Session5_Box2"/>
      <w:bookmarkEnd w:id="680"/>
      <w:r>
        <w:rPr>
          <w:rStyle w:val="Strong"/>
        </w:rPr>
        <w:t>Note:</w:t>
      </w:r>
      <w:r>
        <w:t xml:space="preserve"> Fahrenheit is still used in the USA. </w:t>
      </w:r>
    </w:p>
    <w:p w:rsidR="00EA274E" w:rsidRDefault="00894CC8">
      <w:pPr>
        <w:divId w:val="1925531510"/>
      </w:pPr>
      <w:r>
        <w:rPr>
          <w:vanish/>
        </w:rPr>
        <w:t>End of Box</w:t>
      </w:r>
    </w:p>
    <w:p w:rsidR="00EA274E" w:rsidRDefault="00894CC8">
      <w:pPr>
        <w:divId w:val="1925531510"/>
      </w:pPr>
      <w:r>
        <w:t>Here are some temperatures in Celsius and Fahrenheit:</w:t>
      </w:r>
    </w:p>
    <w:p w:rsidR="00EA274E" w:rsidRDefault="00894CC8">
      <w:pPr>
        <w:divId w:val="192553151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681" w:name="Unit3_Session5_Table1"/>
            <w:bookmarkEnd w:id="681"/>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r>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r>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r>
      <w:tr w:rsidR="00EA274E">
        <w:trPr>
          <w:divId w:val="2321674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r>
    </w:tbl>
    <w:p w:rsidR="00EA274E" w:rsidRDefault="00894CC8">
      <w:pPr>
        <w:divId w:val="1925531510"/>
      </w:pPr>
      <w:r>
        <w:rPr>
          <w:vanish/>
        </w:rPr>
        <w:t>End of Table</w:t>
      </w:r>
    </w:p>
    <w:p w:rsidR="00EA274E" w:rsidRDefault="00894CC8">
      <w:pPr>
        <w:divId w:val="1925531510"/>
      </w:pPr>
      <w:r>
        <w:t>Take a look at the example below for comparing temperatures.</w:t>
      </w:r>
    </w:p>
    <w:p w:rsidR="00EA274E" w:rsidRDefault="00894CC8">
      <w:pPr>
        <w:divId w:val="1925531510"/>
      </w:pPr>
      <w:r>
        <w:rPr>
          <w:vanish/>
        </w:rPr>
        <w:t>Start of Case Study</w:t>
      </w:r>
    </w:p>
    <w:p w:rsidR="00EA274E" w:rsidRDefault="00894CC8">
      <w:pPr>
        <w:spacing w:before="0" w:beforeAutospacing="0" w:after="0" w:afterAutospacing="0" w:line="240" w:lineRule="auto"/>
        <w:outlineLvl w:val="3"/>
        <w:divId w:val="1778058588"/>
        <w:rPr>
          <w:rFonts w:eastAsia="Times New Roman"/>
          <w:b/>
          <w:bCs/>
          <w:sz w:val="36"/>
          <w:szCs w:val="36"/>
        </w:rPr>
      </w:pPr>
      <w:bookmarkStart w:id="682" w:name="Unit3_Session5_CaseStudy2"/>
      <w:bookmarkEnd w:id="682"/>
      <w:r>
        <w:rPr>
          <w:rFonts w:eastAsia="Times New Roman"/>
          <w:b/>
          <w:bCs/>
          <w:sz w:val="36"/>
          <w:szCs w:val="36"/>
        </w:rPr>
        <w:t>Example: Safe storage</w:t>
      </w:r>
    </w:p>
    <w:p w:rsidR="00EA274E" w:rsidRDefault="00894CC8">
      <w:pPr>
        <w:divId w:val="1412773470"/>
      </w:pPr>
      <w:r>
        <w:t xml:space="preserve">You have instructions with chemicals sent from the USA that they must be stored at between 50 and 70°F. The thermometer on the storage tank shows the temperature in degrees Celsius. </w:t>
      </w:r>
    </w:p>
    <w:p w:rsidR="00EA274E" w:rsidRDefault="00894CC8">
      <w:pPr>
        <w:divId w:val="1412773470"/>
      </w:pPr>
      <w:r>
        <w:rPr>
          <w:vanish/>
        </w:rPr>
        <w:t>Start of Figure</w:t>
      </w:r>
    </w:p>
    <w:p w:rsidR="00EA274E" w:rsidRDefault="00894CC8">
      <w:pPr>
        <w:spacing w:before="240" w:beforeAutospacing="0" w:after="0" w:afterAutospacing="0" w:line="240" w:lineRule="auto"/>
        <w:divId w:val="573784598"/>
        <w:rPr>
          <w:rFonts w:ascii="Times New Roman" w:eastAsia="Times New Roman" w:hAnsi="Times New Roman" w:cs="Times New Roman"/>
          <w:sz w:val="24"/>
          <w:szCs w:val="24"/>
        </w:rPr>
      </w:pPr>
      <w:bookmarkStart w:id="683" w:name="Unit3_Session5_Figure8"/>
      <w:bookmarkEnd w:id="683"/>
      <w:r>
        <w:rPr>
          <w:rFonts w:ascii="Times New Roman" w:eastAsia="Times New Roman" w:hAnsi="Times New Roman" w:cs="Times New Roman"/>
          <w:noProof/>
          <w:sz w:val="24"/>
          <w:szCs w:val="24"/>
        </w:rPr>
        <w:drawing>
          <wp:inline distT="0" distB="0" distL="0" distR="0" wp14:anchorId="2ED64C13" wp14:editId="6E3153C2">
            <wp:extent cx="3520262" cy="2413727"/>
            <wp:effectExtent l="0" t="0" r="4445" b="5715"/>
            <wp:docPr id="201" name="Picture 201" descr="D:\AaaF\OUT\httpswwwopeneduopenlearn_cmid140259_2022-12-07_17-31-40_82d7e557728d45448e3e2a5d33cfe564\word\assets\bltl_m1_s2_5-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AaaF\OUT\httpswwwopeneduopenlearn_cmid140259_2022-12-07_17-31-40_82d7e557728d45448e3e2a5d33cfe564\word\assets\bltl_m1_s2_5-2c.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520262" cy="2413727"/>
                    </a:xfrm>
                    <a:prstGeom prst="rect">
                      <a:avLst/>
                    </a:prstGeom>
                    <a:noFill/>
                    <a:ln>
                      <a:noFill/>
                    </a:ln>
                  </pic:spPr>
                </pic:pic>
              </a:graphicData>
            </a:graphic>
          </wp:inline>
        </w:drawing>
      </w:r>
    </w:p>
    <w:p w:rsidR="00EA274E" w:rsidRDefault="00894CC8">
      <w:pPr>
        <w:pStyle w:val="Caption1"/>
        <w:divId w:val="1934581233"/>
      </w:pPr>
      <w:r>
        <w:t>Figure 41 Using a thermometer in safe storage</w:t>
      </w:r>
    </w:p>
    <w:bookmarkStart w:id="684" w:name="View_Unit3_Session5_Description8"/>
    <w:p w:rsidR="00EA274E" w:rsidRDefault="00894CC8">
      <w:pPr>
        <w:pStyle w:val="navbutton"/>
        <w:divId w:val="1934581233"/>
      </w:pPr>
      <w:r>
        <w:fldChar w:fldCharType="begin"/>
      </w:r>
      <w:r>
        <w:instrText xml:space="preserve"> HYPERLINK "" \l "Unit3_Session5_Description8" </w:instrText>
      </w:r>
      <w:r>
        <w:fldChar w:fldCharType="separate"/>
      </w:r>
      <w:r>
        <w:rPr>
          <w:rStyle w:val="Hyperlink"/>
        </w:rPr>
        <w:t>View description - Figure 41 Using a thermometer in safe storage</w:t>
      </w:r>
      <w:r>
        <w:fldChar w:fldCharType="end"/>
      </w:r>
      <w:bookmarkEnd w:id="684"/>
    </w:p>
    <w:p w:rsidR="00EA274E" w:rsidRDefault="00894CC8">
      <w:pPr>
        <w:divId w:val="1412773470"/>
      </w:pPr>
      <w:r>
        <w:rPr>
          <w:vanish/>
        </w:rPr>
        <w:t>End of Figure</w:t>
      </w:r>
    </w:p>
    <w:p w:rsidR="00EA274E" w:rsidRDefault="00894CC8">
      <w:pPr>
        <w:divId w:val="1412773470"/>
      </w:pPr>
      <w:r>
        <w:t>Are the chemicals stored safely?</w:t>
      </w:r>
    </w:p>
    <w:p w:rsidR="00EA274E" w:rsidRDefault="00894CC8">
      <w:pPr>
        <w:spacing w:line="240" w:lineRule="auto"/>
        <w:outlineLvl w:val="4"/>
        <w:divId w:val="1412773470"/>
        <w:rPr>
          <w:rFonts w:eastAsia="Times New Roman"/>
          <w:b/>
          <w:bCs/>
          <w:sz w:val="32"/>
          <w:szCs w:val="32"/>
        </w:rPr>
      </w:pPr>
      <w:r>
        <w:rPr>
          <w:rFonts w:eastAsia="Times New Roman"/>
          <w:b/>
          <w:bCs/>
          <w:sz w:val="32"/>
          <w:szCs w:val="32"/>
        </w:rPr>
        <w:t>Method</w:t>
      </w:r>
    </w:p>
    <w:p w:rsidR="00EA274E" w:rsidRDefault="00894CC8">
      <w:pPr>
        <w:divId w:val="1412773470"/>
      </w:pPr>
      <w:r>
        <w:t>Looking at the temperature comparison chart, 13°C falls in the following range:</w:t>
      </w:r>
    </w:p>
    <w:p w:rsidR="00EA274E" w:rsidRDefault="00894CC8">
      <w:pPr>
        <w:numPr>
          <w:ilvl w:val="0"/>
          <w:numId w:val="145"/>
        </w:numPr>
        <w:spacing w:before="0" w:beforeAutospacing="0" w:after="0" w:afterAutospacing="0"/>
        <w:ind w:left="780" w:right="780"/>
        <w:divId w:val="1412773470"/>
        <w:rPr>
          <w:rFonts w:eastAsia="Times New Roman"/>
        </w:rPr>
      </w:pPr>
      <w:r>
        <w:rPr>
          <w:rFonts w:eastAsia="Times New Roman"/>
        </w:rPr>
        <w:t>10°C = 50°F</w:t>
      </w:r>
    </w:p>
    <w:p w:rsidR="00EA274E" w:rsidRDefault="00894CC8">
      <w:pPr>
        <w:numPr>
          <w:ilvl w:val="0"/>
          <w:numId w:val="145"/>
        </w:numPr>
        <w:spacing w:before="0" w:beforeAutospacing="0" w:after="0" w:afterAutospacing="0"/>
        <w:ind w:left="780" w:right="780"/>
        <w:divId w:val="1412773470"/>
        <w:rPr>
          <w:rFonts w:eastAsia="Times New Roman"/>
        </w:rPr>
      </w:pPr>
      <w:r>
        <w:rPr>
          <w:rFonts w:eastAsia="Times New Roman"/>
        </w:rPr>
        <w:t>20°C = 68°F</w:t>
      </w:r>
    </w:p>
    <w:p w:rsidR="00EA274E" w:rsidRDefault="00894CC8">
      <w:pPr>
        <w:divId w:val="1412773470"/>
      </w:pPr>
      <w:r>
        <w:t>13°C falls between 10°C and 20°C, meaning that it is also in the range between 50°F and 68°F. The chemicals are stored safely.</w:t>
      </w:r>
    </w:p>
    <w:p w:rsidR="00EA274E" w:rsidRDefault="00894CC8">
      <w:pPr>
        <w:divId w:val="1925531510"/>
      </w:pPr>
      <w:r>
        <w:rPr>
          <w:vanish/>
        </w:rPr>
        <w:t>End of Case Study</w:t>
      </w:r>
    </w:p>
    <w:p w:rsidR="00EA274E" w:rsidRDefault="00894CC8">
      <w:pPr>
        <w:divId w:val="1925531510"/>
      </w:pPr>
      <w:r>
        <w:t>Now try the following activity. Remember to check your answers once you have completed the questions.</w:t>
      </w:r>
    </w:p>
    <w:p w:rsidR="00EA274E" w:rsidRDefault="00894CC8">
      <w:pPr>
        <w:divId w:val="1925531510"/>
      </w:pPr>
      <w:r>
        <w:rPr>
          <w:vanish/>
        </w:rPr>
        <w:t>Start of Activity</w:t>
      </w:r>
    </w:p>
    <w:p w:rsidR="00EA274E" w:rsidRDefault="00894CC8">
      <w:pPr>
        <w:spacing w:before="0" w:beforeAutospacing="0" w:after="0" w:afterAutospacing="0" w:line="240" w:lineRule="auto"/>
        <w:outlineLvl w:val="3"/>
        <w:divId w:val="1636910158"/>
        <w:rPr>
          <w:rFonts w:eastAsia="Times New Roman"/>
          <w:b/>
          <w:bCs/>
          <w:sz w:val="36"/>
          <w:szCs w:val="36"/>
        </w:rPr>
      </w:pPr>
      <w:bookmarkStart w:id="685" w:name="Unit3_Session5_Activity2"/>
      <w:bookmarkEnd w:id="685"/>
      <w:r>
        <w:rPr>
          <w:rFonts w:eastAsia="Times New Roman"/>
          <w:b/>
          <w:bCs/>
          <w:sz w:val="36"/>
          <w:szCs w:val="36"/>
        </w:rPr>
        <w:t>Activity 19: Celsius and Fahrenheit</w:t>
      </w:r>
    </w:p>
    <w:p w:rsidR="00EA274E" w:rsidRDefault="00894CC8">
      <w:pPr>
        <w:divId w:val="1876236588"/>
      </w:pPr>
      <w:r>
        <w:rPr>
          <w:vanish/>
        </w:rPr>
        <w:t>Start of Question</w:t>
      </w:r>
    </w:p>
    <w:p w:rsidR="00EA274E" w:rsidRDefault="00894CC8">
      <w:pPr>
        <w:numPr>
          <w:ilvl w:val="0"/>
          <w:numId w:val="146"/>
        </w:numPr>
        <w:spacing w:before="0" w:beforeAutospacing="0" w:after="0" w:afterAutospacing="0"/>
        <w:ind w:left="780" w:right="780"/>
        <w:divId w:val="688604461"/>
        <w:rPr>
          <w:rFonts w:eastAsia="Times New Roman"/>
        </w:rPr>
      </w:pPr>
      <w:bookmarkStart w:id="686" w:name="Unit3_Session5_Question2"/>
      <w:bookmarkEnd w:id="686"/>
      <w:r>
        <w:rPr>
          <w:rFonts w:eastAsia="Times New Roman"/>
        </w:rPr>
        <w:t xml:space="preserve">A recipe for meringue says you must cook it at 150°C. Your cooker shows temperatures in Fahrenheit. What should you set it to? (Use the conversion chart below to help you.) </w:t>
      </w:r>
    </w:p>
    <w:p w:rsidR="00EA274E" w:rsidRDefault="00894CC8">
      <w:pPr>
        <w:divId w:val="68860446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9237102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687" w:name="Unit3_Session5_Table2"/>
            <w:bookmarkEnd w:id="687"/>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EA274E">
        <w:trPr>
          <w:divId w:val="19237102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r>
      <w:tr w:rsidR="00EA274E">
        <w:trPr>
          <w:divId w:val="19237102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r>
      <w:tr w:rsidR="00EA274E">
        <w:trPr>
          <w:divId w:val="19237102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392</w:t>
            </w:r>
          </w:p>
        </w:tc>
      </w:tr>
      <w:tr w:rsidR="00EA274E">
        <w:trPr>
          <w:divId w:val="19237102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r>
      <w:tr w:rsidR="00EA274E">
        <w:trPr>
          <w:divId w:val="19237102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572</w:t>
            </w:r>
          </w:p>
        </w:tc>
      </w:tr>
      <w:tr w:rsidR="00EA274E">
        <w:trPr>
          <w:divId w:val="192371020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662</w:t>
            </w:r>
          </w:p>
        </w:tc>
      </w:tr>
    </w:tbl>
    <w:p w:rsidR="00EA274E" w:rsidRDefault="00894CC8">
      <w:pPr>
        <w:divId w:val="688604461"/>
      </w:pPr>
      <w:r>
        <w:rPr>
          <w:vanish/>
        </w:rPr>
        <w:t>End of Table</w:t>
      </w:r>
    </w:p>
    <w:p w:rsidR="00EA274E" w:rsidRDefault="00894CC8">
      <w:pPr>
        <w:numPr>
          <w:ilvl w:val="0"/>
          <w:numId w:val="147"/>
        </w:numPr>
        <w:spacing w:before="0" w:beforeAutospacing="0" w:after="0" w:afterAutospacing="0"/>
        <w:ind w:left="780" w:right="780"/>
        <w:divId w:val="688604461"/>
        <w:rPr>
          <w:rFonts w:eastAsia="Times New Roman"/>
        </w:rPr>
      </w:pPr>
      <w:r>
        <w:rPr>
          <w:rFonts w:eastAsia="Times New Roman"/>
        </w:rPr>
        <w:t>The thermometer on an old freezer shows the temperature in degrees Fahrenheit.</w:t>
      </w:r>
    </w:p>
    <w:p w:rsidR="00EA274E" w:rsidRDefault="00894CC8">
      <w:pPr>
        <w:ind w:left="780" w:right="780"/>
        <w:divId w:val="688604461"/>
      </w:pPr>
      <w:r>
        <w:rPr>
          <w:vanish/>
        </w:rPr>
        <w:t>Start of Figure</w:t>
      </w:r>
    </w:p>
    <w:p w:rsidR="00EA274E" w:rsidRDefault="00894CC8">
      <w:pPr>
        <w:spacing w:before="240" w:beforeAutospacing="0" w:after="0" w:afterAutospacing="0"/>
        <w:ind w:left="780" w:right="780"/>
        <w:divId w:val="161051809"/>
        <w:rPr>
          <w:rFonts w:eastAsia="Times New Roman"/>
        </w:rPr>
      </w:pPr>
      <w:bookmarkStart w:id="688" w:name="Unit3_Session5_Figure9"/>
      <w:bookmarkEnd w:id="688"/>
      <w:r>
        <w:rPr>
          <w:rFonts w:eastAsia="Times New Roman"/>
          <w:noProof/>
        </w:rPr>
        <w:drawing>
          <wp:inline distT="0" distB="0" distL="0" distR="0" wp14:anchorId="75673807" wp14:editId="13DD5CCE">
            <wp:extent cx="3520262" cy="2413727"/>
            <wp:effectExtent l="0" t="0" r="4445" b="5715"/>
            <wp:docPr id="202" name="Picture 202" descr="D:\AaaF\OUT\httpswwwopeneduopenlearn_cmid140259_2022-12-07_17-31-40_82d7e557728d45448e3e2a5d33cfe564\word\assets\bltl_m1_s2_5-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AaaF\OUT\httpswwwopeneduopenlearn_cmid140259_2022-12-07_17-31-40_82d7e557728d45448e3e2a5d33cfe564\word\assets\bltl_m1_s2_5-2d.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520262" cy="2413727"/>
                    </a:xfrm>
                    <a:prstGeom prst="rect">
                      <a:avLst/>
                    </a:prstGeom>
                    <a:noFill/>
                    <a:ln>
                      <a:noFill/>
                    </a:ln>
                  </pic:spPr>
                </pic:pic>
              </a:graphicData>
            </a:graphic>
          </wp:inline>
        </w:drawing>
      </w:r>
    </w:p>
    <w:p w:rsidR="00EA274E" w:rsidRDefault="00894CC8">
      <w:pPr>
        <w:pStyle w:val="Caption1"/>
        <w:ind w:left="780" w:right="780"/>
        <w:divId w:val="1934241080"/>
      </w:pPr>
      <w:r>
        <w:t>Figure 42 Converting temperatures on old thermometers</w:t>
      </w:r>
    </w:p>
    <w:bookmarkStart w:id="689" w:name="View_Unit3_Session5_Description9"/>
    <w:p w:rsidR="00EA274E" w:rsidRDefault="00894CC8">
      <w:pPr>
        <w:pStyle w:val="navbutton"/>
        <w:ind w:left="780" w:right="780"/>
        <w:divId w:val="1934241080"/>
      </w:pPr>
      <w:r>
        <w:fldChar w:fldCharType="begin"/>
      </w:r>
      <w:r>
        <w:instrText xml:space="preserve"> HYPERLINK "" \l "Unit3_Session5_Description9" </w:instrText>
      </w:r>
      <w:r>
        <w:fldChar w:fldCharType="separate"/>
      </w:r>
      <w:r>
        <w:rPr>
          <w:rStyle w:val="Hyperlink"/>
        </w:rPr>
        <w:t>View description - Figure 42 Converting temperatures on old thermometers</w:t>
      </w:r>
      <w:r>
        <w:fldChar w:fldCharType="end"/>
      </w:r>
      <w:bookmarkEnd w:id="689"/>
    </w:p>
    <w:p w:rsidR="00EA274E" w:rsidRDefault="00894CC8">
      <w:pPr>
        <w:ind w:left="780" w:right="780"/>
        <w:divId w:val="688604461"/>
      </w:pPr>
      <w:r>
        <w:rPr>
          <w:vanish/>
        </w:rPr>
        <w:t>End of Figure</w:t>
      </w:r>
    </w:p>
    <w:p w:rsidR="00EA274E" w:rsidRDefault="00894CC8">
      <w:pPr>
        <w:ind w:left="780" w:right="780"/>
        <w:divId w:val="688604461"/>
      </w:pPr>
      <w:r>
        <w:t xml:space="preserve">A pack of food has a warning that it must be stored between –12°C and –25°C. Is the food stored safely? (Use the conversion chart below to help you.) </w:t>
      </w:r>
    </w:p>
    <w:p w:rsidR="00EA274E" w:rsidRDefault="00894CC8">
      <w:pPr>
        <w:divId w:val="68860446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690" w:name="Unit3_Session5_Table3"/>
            <w:bookmarkEnd w:id="690"/>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r>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EA274E">
        <w:trPr>
          <w:divId w:val="190417357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bl>
    <w:p w:rsidR="00EA274E" w:rsidRDefault="00894CC8">
      <w:pPr>
        <w:divId w:val="688604461"/>
      </w:pPr>
      <w:r>
        <w:rPr>
          <w:vanish/>
        </w:rPr>
        <w:t>End of Table</w:t>
      </w:r>
    </w:p>
    <w:p w:rsidR="00EA274E" w:rsidRDefault="00894CC8">
      <w:pPr>
        <w:numPr>
          <w:ilvl w:val="0"/>
          <w:numId w:val="148"/>
        </w:numPr>
        <w:spacing w:before="0" w:beforeAutospacing="0" w:after="0" w:afterAutospacing="0"/>
        <w:ind w:left="780" w:right="780"/>
        <w:divId w:val="688604461"/>
        <w:rPr>
          <w:rFonts w:eastAsia="Times New Roman"/>
        </w:rPr>
      </w:pPr>
      <w:r>
        <w:rPr>
          <w:rFonts w:eastAsia="Times New Roman"/>
        </w:rPr>
        <w:t>A machine must be turned off if the temperature rises above 600°F. Using a Celsius thermometer, you find out that the temperature of the machine is:</w:t>
      </w:r>
    </w:p>
    <w:p w:rsidR="00EA274E" w:rsidRDefault="00894CC8">
      <w:pPr>
        <w:ind w:left="780" w:right="780"/>
        <w:divId w:val="688604461"/>
      </w:pPr>
      <w:r>
        <w:rPr>
          <w:vanish/>
        </w:rPr>
        <w:t>Start of Figure</w:t>
      </w:r>
    </w:p>
    <w:p w:rsidR="00EA274E" w:rsidRDefault="00894CC8">
      <w:pPr>
        <w:spacing w:before="240" w:beforeAutospacing="0" w:after="0" w:afterAutospacing="0"/>
        <w:ind w:left="780" w:right="780"/>
        <w:divId w:val="2066483112"/>
        <w:rPr>
          <w:rFonts w:eastAsia="Times New Roman"/>
        </w:rPr>
      </w:pPr>
      <w:bookmarkStart w:id="691" w:name="Unit3_Session5_Figure10"/>
      <w:bookmarkEnd w:id="691"/>
      <w:r>
        <w:rPr>
          <w:rFonts w:eastAsia="Times New Roman"/>
          <w:noProof/>
        </w:rPr>
        <w:drawing>
          <wp:inline distT="0" distB="0" distL="0" distR="0" wp14:anchorId="2E3E12D8" wp14:editId="1E65B14D">
            <wp:extent cx="3520262" cy="2413727"/>
            <wp:effectExtent l="0" t="0" r="4445" b="5715"/>
            <wp:docPr id="203" name="Picture 203" descr="D:\AaaF\OUT\httpswwwopeneduopenlearn_cmid140259_2022-12-07_17-31-40_82d7e557728d45448e3e2a5d33cfe564\word\assets\bltl_m1_s2_5-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AaaF\OUT\httpswwwopeneduopenlearn_cmid140259_2022-12-07_17-31-40_82d7e557728d45448e3e2a5d33cfe564\word\assets\bltl_m1_s2_5-2e.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520262" cy="2413727"/>
                    </a:xfrm>
                    <a:prstGeom prst="rect">
                      <a:avLst/>
                    </a:prstGeom>
                    <a:noFill/>
                    <a:ln>
                      <a:noFill/>
                    </a:ln>
                  </pic:spPr>
                </pic:pic>
              </a:graphicData>
            </a:graphic>
          </wp:inline>
        </w:drawing>
      </w:r>
    </w:p>
    <w:p w:rsidR="00EA274E" w:rsidRDefault="00894CC8">
      <w:pPr>
        <w:pStyle w:val="Caption1"/>
        <w:ind w:left="780" w:right="780"/>
        <w:divId w:val="978416545"/>
      </w:pPr>
      <w:r>
        <w:t>Figure 43 A thermometer</w:t>
      </w:r>
    </w:p>
    <w:bookmarkStart w:id="692" w:name="View_Unit3_Session5_Description10"/>
    <w:p w:rsidR="00EA274E" w:rsidRDefault="00894CC8">
      <w:pPr>
        <w:pStyle w:val="navbutton"/>
        <w:ind w:left="780" w:right="780"/>
        <w:divId w:val="978416545"/>
      </w:pPr>
      <w:r>
        <w:fldChar w:fldCharType="begin"/>
      </w:r>
      <w:r>
        <w:instrText xml:space="preserve"> HYPERLINK "" \l "Unit3_Session5_Description10" </w:instrText>
      </w:r>
      <w:r>
        <w:fldChar w:fldCharType="separate"/>
      </w:r>
      <w:r>
        <w:rPr>
          <w:rStyle w:val="Hyperlink"/>
        </w:rPr>
        <w:t>View description - Figure 43 A thermometer</w:t>
      </w:r>
      <w:r>
        <w:fldChar w:fldCharType="end"/>
      </w:r>
      <w:bookmarkEnd w:id="692"/>
    </w:p>
    <w:p w:rsidR="00EA274E" w:rsidRDefault="00894CC8">
      <w:pPr>
        <w:ind w:left="780" w:right="780"/>
        <w:divId w:val="688604461"/>
      </w:pPr>
      <w:r>
        <w:rPr>
          <w:vanish/>
        </w:rPr>
        <w:t>End of Figure</w:t>
      </w:r>
    </w:p>
    <w:p w:rsidR="00EA274E" w:rsidRDefault="00894CC8">
      <w:pPr>
        <w:ind w:left="780" w:right="780"/>
        <w:divId w:val="688604461"/>
      </w:pPr>
      <w:r>
        <w:t>Is it safe to leave it turned on? (Use the conversion chart below to help you.)</w:t>
      </w:r>
    </w:p>
    <w:p w:rsidR="00EA274E" w:rsidRDefault="00894CC8">
      <w:pPr>
        <w:divId w:val="68860446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693" w:name="Unit3_Session5_Table4"/>
            <w:bookmarkEnd w:id="693"/>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662</w:t>
            </w:r>
          </w:p>
        </w:tc>
      </w:tr>
      <w:tr w:rsidR="00EA274E">
        <w:trPr>
          <w:divId w:val="156468169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752</w:t>
            </w:r>
          </w:p>
        </w:tc>
      </w:tr>
    </w:tbl>
    <w:p w:rsidR="00EA274E" w:rsidRDefault="00894CC8">
      <w:pPr>
        <w:divId w:val="688604461"/>
      </w:pPr>
      <w:r>
        <w:rPr>
          <w:vanish/>
        </w:rPr>
        <w:t>End of Table</w:t>
      </w:r>
    </w:p>
    <w:p w:rsidR="00EA274E" w:rsidRDefault="00894CC8">
      <w:pPr>
        <w:divId w:val="1876236588"/>
      </w:pPr>
      <w:r>
        <w:rPr>
          <w:vanish/>
        </w:rPr>
        <w:t>End of Question</w:t>
      </w:r>
    </w:p>
    <w:bookmarkStart w:id="694" w:name="View_Unit3_Session5_Answer2"/>
    <w:p w:rsidR="00EA274E" w:rsidRDefault="00894CC8">
      <w:pPr>
        <w:pStyle w:val="navbutton"/>
        <w:divId w:val="1876236588"/>
      </w:pPr>
      <w:r>
        <w:fldChar w:fldCharType="begin"/>
      </w:r>
      <w:r>
        <w:instrText xml:space="preserve"> HYPERLINK "" \l "Unit3_Session5_Answer2" </w:instrText>
      </w:r>
      <w:r>
        <w:fldChar w:fldCharType="separate"/>
      </w:r>
      <w:r>
        <w:rPr>
          <w:rStyle w:val="Hyperlink"/>
        </w:rPr>
        <w:t>View answer - Activity 19: Celsius and Fahrenheit</w:t>
      </w:r>
      <w:r>
        <w:fldChar w:fldCharType="end"/>
      </w:r>
      <w:bookmarkEnd w:id="694"/>
    </w:p>
    <w:p w:rsidR="00EA274E" w:rsidRDefault="00894CC8">
      <w:pPr>
        <w:divId w:val="1925531510"/>
      </w:pPr>
      <w:r>
        <w:rPr>
          <w:vanish/>
        </w:rPr>
        <w:t>End of Activity</w:t>
      </w:r>
    </w:p>
    <w:p w:rsidR="00EA274E" w:rsidRDefault="00894CC8">
      <w:pPr>
        <w:pStyle w:val="Heading3"/>
        <w:divId w:val="1933857921"/>
        <w:rPr>
          <w:rFonts w:eastAsia="Times New Roman"/>
        </w:rPr>
      </w:pPr>
      <w:bookmarkStart w:id="695" w:name="Unit3_Session5_InternalSection1"/>
      <w:bookmarkEnd w:id="695"/>
      <w:r>
        <w:rPr>
          <w:rFonts w:eastAsia="Times New Roman"/>
        </w:rPr>
        <w:t>Summary</w:t>
      </w:r>
    </w:p>
    <w:p w:rsidR="00EA274E" w:rsidRDefault="00894CC8">
      <w:pPr>
        <w:divId w:val="1933857921"/>
      </w:pPr>
      <w:r>
        <w:t>In this section you have identified and practised:</w:t>
      </w:r>
    </w:p>
    <w:p w:rsidR="00EA274E" w:rsidRDefault="00894CC8">
      <w:pPr>
        <w:numPr>
          <w:ilvl w:val="0"/>
          <w:numId w:val="149"/>
        </w:numPr>
        <w:spacing w:before="0" w:beforeAutospacing="0" w:after="0" w:afterAutospacing="0"/>
        <w:ind w:left="780" w:right="780"/>
        <w:divId w:val="1933857921"/>
        <w:rPr>
          <w:rFonts w:eastAsia="Times New Roman"/>
        </w:rPr>
      </w:pPr>
      <w:r>
        <w:rPr>
          <w:rFonts w:eastAsia="Times New Roman"/>
        </w:rPr>
        <w:t>how to solve problems requiring calculation incorporating temperature</w:t>
      </w:r>
    </w:p>
    <w:p w:rsidR="00EA274E" w:rsidRDefault="00894CC8">
      <w:pPr>
        <w:numPr>
          <w:ilvl w:val="0"/>
          <w:numId w:val="149"/>
        </w:numPr>
        <w:spacing w:before="0" w:beforeAutospacing="0" w:after="0" w:afterAutospacing="0"/>
        <w:ind w:left="780" w:right="780"/>
        <w:divId w:val="1933857921"/>
        <w:rPr>
          <w:rFonts w:eastAsia="Times New Roman"/>
        </w:rPr>
      </w:pPr>
      <w:r>
        <w:rPr>
          <w:rFonts w:eastAsia="Times New Roman"/>
        </w:rPr>
        <w:t>the correct way to read temperature and the difference between the units used.</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30040692"/>
        <w:rPr>
          <w:rFonts w:eastAsia="Times New Roman"/>
        </w:rPr>
      </w:pPr>
      <w:bookmarkStart w:id="696" w:name="Unit3_Session6"/>
      <w:bookmarkEnd w:id="696"/>
      <w:r>
        <w:rPr>
          <w:rFonts w:eastAsia="Times New Roman"/>
        </w:rPr>
        <w:t>6 Time</w:t>
      </w:r>
    </w:p>
    <w:p w:rsidR="00EA274E" w:rsidRDefault="00894CC8">
      <w:pPr>
        <w:divId w:val="30040692"/>
      </w:pPr>
      <w:r>
        <w:t>What’s the difference between the 12-hour clock and the 24-hour clock?</w:t>
      </w:r>
    </w:p>
    <w:p w:rsidR="00EA274E" w:rsidRDefault="00894CC8">
      <w:pPr>
        <w:divId w:val="3004069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903031586"/>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697" w:name="Unit3_Session6_Table1"/>
            <w:bookmarkEnd w:id="697"/>
            <w:r>
              <w:rPr>
                <w:rFonts w:ascii="Times New Roman" w:eastAsia="Times New Roman" w:hAnsi="Times New Roman" w:cs="Times New Roman"/>
                <w:b/>
                <w:bCs/>
                <w:sz w:val="24"/>
                <w:szCs w:val="24"/>
              </w:rPr>
              <w:t>12-hour clock</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24-hour clock</w:t>
            </w:r>
          </w:p>
        </w:tc>
      </w:tr>
      <w:tr w:rsidR="00EA274E">
        <w:trPr>
          <w:divId w:val="903031586"/>
        </w:trPr>
        <w:tc>
          <w:tcPr>
            <w:tcW w:w="0" w:type="auto"/>
            <w:tcMar>
              <w:top w:w="48" w:type="dxa"/>
              <w:left w:w="96" w:type="dxa"/>
              <w:bottom w:w="48" w:type="dxa"/>
              <w:right w:w="96" w:type="dxa"/>
            </w:tcMar>
            <w:hideMark/>
          </w:tcPr>
          <w:p w:rsidR="00EA274E" w:rsidRDefault="00894CC8">
            <w:r>
              <w:t>The hours go from 12 to 12, twice a day</w:t>
            </w:r>
          </w:p>
          <w:p w:rsidR="00EA274E" w:rsidRDefault="00894CC8">
            <w:r>
              <w:t>You must use ‘a.m.’ or ‘p.m.’: ‘a.m.’ means ‘before noon’ and ‘p.m.’ means ‘after noon’</w:t>
            </w:r>
          </w:p>
        </w:tc>
        <w:tc>
          <w:tcPr>
            <w:tcW w:w="0" w:type="auto"/>
            <w:tcMar>
              <w:top w:w="48" w:type="dxa"/>
              <w:left w:w="96" w:type="dxa"/>
              <w:bottom w:w="48" w:type="dxa"/>
              <w:right w:w="96" w:type="dxa"/>
            </w:tcMar>
            <w:hideMark/>
          </w:tcPr>
          <w:p w:rsidR="00EA274E" w:rsidRDefault="00894CC8">
            <w:r>
              <w:t>The hours go from 0 to 23</w:t>
            </w:r>
          </w:p>
          <w:p w:rsidR="00EA274E" w:rsidRDefault="00894CC8">
            <w:r>
              <w:t>Time is always shown in four digits</w:t>
            </w:r>
          </w:p>
          <w:p w:rsidR="00EA274E" w:rsidRDefault="00894CC8">
            <w:r>
              <w:t>You do not use ‘a.m.’ or ‘p.m.’</w:t>
            </w:r>
          </w:p>
          <w:p w:rsidR="00EA274E" w:rsidRDefault="00894CC8">
            <w:r>
              <w:t>Commonly used in timetables, mobile phones and computers</w:t>
            </w:r>
          </w:p>
        </w:tc>
      </w:tr>
    </w:tbl>
    <w:p w:rsidR="00EA274E" w:rsidRDefault="00894CC8">
      <w:pPr>
        <w:divId w:val="30040692"/>
      </w:pPr>
      <w:r>
        <w:rPr>
          <w:vanish/>
        </w:rPr>
        <w:t>End of Table</w:t>
      </w:r>
    </w:p>
    <w:p w:rsidR="00EA274E" w:rsidRDefault="00894CC8">
      <w:pPr>
        <w:divId w:val="30040692"/>
      </w:pPr>
      <w:r>
        <w:rPr>
          <w:vanish/>
        </w:rPr>
        <w:t>Start of Case Study</w:t>
      </w:r>
    </w:p>
    <w:p w:rsidR="00EA274E" w:rsidRDefault="00894CC8">
      <w:pPr>
        <w:spacing w:before="240" w:beforeAutospacing="0" w:after="0" w:afterAutospacing="0" w:line="240" w:lineRule="auto"/>
        <w:ind w:left="240" w:right="240"/>
        <w:outlineLvl w:val="2"/>
        <w:divId w:val="1114637987"/>
        <w:rPr>
          <w:rFonts w:eastAsia="Times New Roman"/>
          <w:b/>
          <w:bCs/>
          <w:sz w:val="36"/>
          <w:szCs w:val="36"/>
        </w:rPr>
      </w:pPr>
      <w:bookmarkStart w:id="698" w:name="Unit3_Session6_CaseStudy1"/>
      <w:bookmarkEnd w:id="698"/>
      <w:r>
        <w:rPr>
          <w:rFonts w:eastAsia="Times New Roman"/>
          <w:b/>
          <w:bCs/>
          <w:sz w:val="36"/>
          <w:szCs w:val="36"/>
        </w:rPr>
        <w:t>Example: Converting times before noon</w:t>
      </w:r>
    </w:p>
    <w:p w:rsidR="00EA274E" w:rsidRDefault="00894CC8">
      <w:pPr>
        <w:divId w:val="695303733"/>
      </w:pPr>
      <w:r>
        <w:t xml:space="preserve">It is easy to change from the 12-hour clock to the 24-hour clock for times before noon (or times ending ‘a.m.’). So for example, ‘4:25 a.m.’ would be written as ‘04:25’. ‘11:35 a.m.’ would be ‘11:35’. </w:t>
      </w:r>
    </w:p>
    <w:p w:rsidR="00EA274E" w:rsidRDefault="00894CC8">
      <w:pPr>
        <w:divId w:val="695303733"/>
      </w:pPr>
      <w:r>
        <w:t>(Note that many timetables don’t show the colon in the 24-hour clock, so these times would be shown as ‘0425’ or ‘1135’.)</w:t>
      </w:r>
    </w:p>
    <w:p w:rsidR="00EA274E" w:rsidRDefault="00894CC8">
      <w:pPr>
        <w:divId w:val="695303733"/>
      </w:pPr>
      <w:r>
        <w:t>How would you write a quarter to eight in the morning as a 24-hour clock time?</w:t>
      </w:r>
    </w:p>
    <w:p w:rsidR="00EA274E" w:rsidRDefault="00894CC8">
      <w:pPr>
        <w:spacing w:line="240" w:lineRule="auto"/>
        <w:outlineLvl w:val="3"/>
        <w:divId w:val="695303733"/>
        <w:rPr>
          <w:rFonts w:eastAsia="Times New Roman"/>
          <w:b/>
          <w:bCs/>
          <w:sz w:val="32"/>
          <w:szCs w:val="32"/>
        </w:rPr>
      </w:pPr>
      <w:r>
        <w:rPr>
          <w:rFonts w:eastAsia="Times New Roman"/>
          <w:b/>
          <w:bCs/>
          <w:sz w:val="32"/>
          <w:szCs w:val="32"/>
        </w:rPr>
        <w:t>Method</w:t>
      </w:r>
    </w:p>
    <w:p w:rsidR="00EA274E" w:rsidRDefault="00894CC8">
      <w:pPr>
        <w:divId w:val="695303733"/>
      </w:pPr>
      <w:r>
        <w:t>Fifteen minutes before eight o’clock is the same as 45 minutes past 7, so it is written as 07:45.</w:t>
      </w:r>
    </w:p>
    <w:p w:rsidR="00EA274E" w:rsidRDefault="00894CC8">
      <w:pPr>
        <w:divId w:val="30040692"/>
      </w:pPr>
      <w:r>
        <w:rPr>
          <w:vanish/>
        </w:rPr>
        <w:t>End of Case Study</w:t>
      </w:r>
    </w:p>
    <w:p w:rsidR="00EA274E" w:rsidRDefault="00894CC8">
      <w:pPr>
        <w:divId w:val="30040692"/>
      </w:pPr>
      <w:r>
        <w:t>To change from the 12-hour clock to 24-hour clock for times after noon (ending ‘p.m.’), you usually need to add 12 hours.</w:t>
      </w:r>
    </w:p>
    <w:p w:rsidR="00EA274E" w:rsidRDefault="00894CC8">
      <w:pPr>
        <w:divId w:val="30040692"/>
      </w:pPr>
      <w:r>
        <w:rPr>
          <w:vanish/>
        </w:rPr>
        <w:t>Start of Case Study</w:t>
      </w:r>
    </w:p>
    <w:p w:rsidR="00EA274E" w:rsidRDefault="00894CC8">
      <w:pPr>
        <w:spacing w:before="240" w:beforeAutospacing="0" w:after="0" w:afterAutospacing="0" w:line="240" w:lineRule="auto"/>
        <w:ind w:left="240" w:right="240"/>
        <w:outlineLvl w:val="2"/>
        <w:divId w:val="742337486"/>
        <w:rPr>
          <w:rFonts w:eastAsia="Times New Roman"/>
          <w:b/>
          <w:bCs/>
          <w:sz w:val="36"/>
          <w:szCs w:val="36"/>
        </w:rPr>
      </w:pPr>
      <w:bookmarkStart w:id="699" w:name="Unit3_Session6_CaseStudy2"/>
      <w:bookmarkEnd w:id="699"/>
      <w:r>
        <w:rPr>
          <w:rFonts w:eastAsia="Times New Roman"/>
          <w:b/>
          <w:bCs/>
          <w:sz w:val="36"/>
          <w:szCs w:val="36"/>
        </w:rPr>
        <w:t>Example: Converting times after noon</w:t>
      </w:r>
    </w:p>
    <w:p w:rsidR="00EA274E" w:rsidRDefault="00894CC8">
      <w:pPr>
        <w:numPr>
          <w:ilvl w:val="0"/>
          <w:numId w:val="150"/>
        </w:numPr>
        <w:spacing w:before="0" w:beforeAutospacing="0" w:after="0" w:afterAutospacing="0"/>
        <w:ind w:left="780" w:right="780"/>
        <w:divId w:val="295181944"/>
        <w:rPr>
          <w:rFonts w:eastAsia="Times New Roman"/>
        </w:rPr>
      </w:pPr>
      <w:r>
        <w:rPr>
          <w:rFonts w:eastAsia="Times New Roman"/>
        </w:rPr>
        <w:t>How would you express 8:15 p.m. using the 24-hour clock?</w:t>
      </w:r>
    </w:p>
    <w:p w:rsidR="00EA274E" w:rsidRDefault="00894CC8">
      <w:pPr>
        <w:numPr>
          <w:ilvl w:val="0"/>
          <w:numId w:val="150"/>
        </w:numPr>
        <w:spacing w:before="0" w:beforeAutospacing="0" w:after="0" w:afterAutospacing="0"/>
        <w:ind w:left="780" w:right="780"/>
        <w:divId w:val="295181944"/>
        <w:rPr>
          <w:rFonts w:eastAsia="Times New Roman"/>
        </w:rPr>
      </w:pPr>
      <w:r>
        <w:rPr>
          <w:rFonts w:eastAsia="Times New Roman"/>
        </w:rPr>
        <w:t>How would you write quarter to eight in the evening as a 24-hour clock time?</w:t>
      </w:r>
    </w:p>
    <w:p w:rsidR="00EA274E" w:rsidRDefault="00894CC8">
      <w:pPr>
        <w:spacing w:line="240" w:lineRule="auto"/>
        <w:outlineLvl w:val="3"/>
        <w:divId w:val="295181944"/>
        <w:rPr>
          <w:rFonts w:eastAsia="Times New Roman"/>
          <w:b/>
          <w:bCs/>
          <w:sz w:val="32"/>
          <w:szCs w:val="32"/>
        </w:rPr>
      </w:pPr>
      <w:r>
        <w:rPr>
          <w:rFonts w:eastAsia="Times New Roman"/>
          <w:b/>
          <w:bCs/>
          <w:sz w:val="32"/>
          <w:szCs w:val="32"/>
        </w:rPr>
        <w:t>Method</w:t>
      </w:r>
    </w:p>
    <w:p w:rsidR="00EA274E" w:rsidRDefault="00894CC8">
      <w:pPr>
        <w:numPr>
          <w:ilvl w:val="0"/>
          <w:numId w:val="151"/>
        </w:numPr>
        <w:spacing w:before="0" w:beforeAutospacing="0" w:after="0" w:afterAutospacing="0"/>
        <w:ind w:left="780" w:right="780"/>
        <w:divId w:val="295181944"/>
        <w:rPr>
          <w:rFonts w:eastAsia="Times New Roman"/>
        </w:rPr>
      </w:pPr>
      <w:r>
        <w:rPr>
          <w:rFonts w:eastAsia="Times New Roman"/>
        </w:rPr>
        <w:t xml:space="preserve">You need to add 12 hours: </w:t>
      </w:r>
    </w:p>
    <w:p w:rsidR="00EA274E" w:rsidRDefault="00894CC8">
      <w:pPr>
        <w:ind w:left="780" w:right="780"/>
        <w:divId w:val="295181944"/>
      </w:pPr>
      <w:r>
        <w:rPr>
          <w:vanish/>
        </w:rPr>
        <w:t>Start of Figure</w:t>
      </w:r>
    </w:p>
    <w:p w:rsidR="00EA274E" w:rsidRDefault="00894CC8">
      <w:pPr>
        <w:spacing w:before="240" w:beforeAutospacing="0" w:after="0" w:afterAutospacing="0"/>
        <w:ind w:left="780" w:right="780"/>
        <w:divId w:val="1947468969"/>
        <w:rPr>
          <w:rFonts w:eastAsia="Times New Roman"/>
        </w:rPr>
      </w:pPr>
      <w:bookmarkStart w:id="700" w:name="Unit3_Session6_Figure1"/>
      <w:bookmarkEnd w:id="700"/>
      <w:r>
        <w:rPr>
          <w:rFonts w:eastAsia="Times New Roman"/>
          <w:noProof/>
        </w:rPr>
        <w:drawing>
          <wp:inline distT="0" distB="0" distL="0" distR="0" wp14:anchorId="3E4F9FBA" wp14:editId="0FAF8AB9">
            <wp:extent cx="1182512" cy="722754"/>
            <wp:effectExtent l="0" t="0" r="0" b="0"/>
            <wp:docPr id="204" name="Picture 204" descr="D:\AaaF\OUT\httpswwwopeneduopenlearn_cmid140259_2022-12-07_17-31-40_82d7e557728d45448e3e2a5d33cfe564\word\assets\bltl_wales_maths_sess6_fig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AaaF\OUT\httpswwwopeneduopenlearn_cmid140259_2022-12-07_17-31-40_82d7e557728d45448e3e2a5d33cfe564\word\assets\bltl_wales_maths_sess6_fig1_1.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82512" cy="722754"/>
                    </a:xfrm>
                    <a:prstGeom prst="rect">
                      <a:avLst/>
                    </a:prstGeom>
                    <a:noFill/>
                    <a:ln>
                      <a:noFill/>
                    </a:ln>
                  </pic:spPr>
                </pic:pic>
              </a:graphicData>
            </a:graphic>
          </wp:inline>
        </w:drawing>
      </w:r>
    </w:p>
    <w:bookmarkStart w:id="701" w:name="View_Unit3_Session6_Description1"/>
    <w:p w:rsidR="00EA274E" w:rsidRDefault="00894CC8">
      <w:pPr>
        <w:pStyle w:val="navbutton"/>
        <w:ind w:left="780" w:right="780"/>
        <w:divId w:val="1096170756"/>
      </w:pPr>
      <w:r>
        <w:fldChar w:fldCharType="begin"/>
      </w:r>
      <w:r>
        <w:instrText xml:space="preserve"> HYPERLINK "" \l "Unit3_Session6_Description1" </w:instrText>
      </w:r>
      <w:r>
        <w:fldChar w:fldCharType="separate"/>
      </w:r>
      <w:r>
        <w:rPr>
          <w:rStyle w:val="Hyperlink"/>
        </w:rPr>
        <w:t>View description - Uncaptioned Figure</w:t>
      </w:r>
      <w:r>
        <w:fldChar w:fldCharType="end"/>
      </w:r>
      <w:bookmarkEnd w:id="701"/>
    </w:p>
    <w:p w:rsidR="00EA274E" w:rsidRDefault="00894CC8">
      <w:pPr>
        <w:ind w:left="780" w:right="780"/>
        <w:divId w:val="295181944"/>
      </w:pPr>
      <w:r>
        <w:rPr>
          <w:vanish/>
        </w:rPr>
        <w:t>End of Figure</w:t>
      </w:r>
    </w:p>
    <w:p w:rsidR="00EA274E" w:rsidRDefault="00894CC8">
      <w:pPr>
        <w:ind w:left="780" w:right="780"/>
        <w:divId w:val="295181944"/>
      </w:pPr>
      <w:r>
        <w:t>So 8:15 p.m. is 20:15 in a 24-hour clock.</w:t>
      </w:r>
    </w:p>
    <w:p w:rsidR="00EA274E" w:rsidRDefault="00894CC8">
      <w:pPr>
        <w:numPr>
          <w:ilvl w:val="0"/>
          <w:numId w:val="151"/>
        </w:numPr>
        <w:spacing w:before="0" w:beforeAutospacing="0" w:after="0" w:afterAutospacing="0"/>
        <w:ind w:left="780" w:right="780"/>
        <w:divId w:val="295181944"/>
        <w:rPr>
          <w:rFonts w:eastAsia="Times New Roman"/>
        </w:rPr>
      </w:pPr>
      <w:r>
        <w:rPr>
          <w:rFonts w:eastAsia="Times New Roman"/>
        </w:rPr>
        <w:t xml:space="preserve">You add 12 hours: </w:t>
      </w:r>
    </w:p>
    <w:p w:rsidR="00EA274E" w:rsidRDefault="00894CC8">
      <w:pPr>
        <w:ind w:left="780" w:right="780"/>
        <w:divId w:val="295181944"/>
      </w:pPr>
      <w:r>
        <w:rPr>
          <w:vanish/>
        </w:rPr>
        <w:t>Start of Figure</w:t>
      </w:r>
    </w:p>
    <w:p w:rsidR="00EA274E" w:rsidRDefault="00894CC8">
      <w:pPr>
        <w:spacing w:before="240" w:beforeAutospacing="0" w:after="0" w:afterAutospacing="0"/>
        <w:ind w:left="780" w:right="780"/>
        <w:divId w:val="1331835303"/>
        <w:rPr>
          <w:rFonts w:eastAsia="Times New Roman"/>
        </w:rPr>
      </w:pPr>
      <w:bookmarkStart w:id="702" w:name="Unit3_Session6_Figure2"/>
      <w:bookmarkEnd w:id="702"/>
      <w:r>
        <w:rPr>
          <w:rFonts w:eastAsia="Times New Roman"/>
          <w:noProof/>
        </w:rPr>
        <w:drawing>
          <wp:inline distT="0" distB="0" distL="0" distR="0" wp14:anchorId="5C69A11D" wp14:editId="5B56C16E">
            <wp:extent cx="1174719" cy="722754"/>
            <wp:effectExtent l="0" t="0" r="0" b="0"/>
            <wp:docPr id="205" name="Picture 205" descr="D:\AaaF\OUT\httpswwwopeneduopenlearn_cmid140259_2022-12-07_17-31-40_82d7e557728d45448e3e2a5d33cfe564\word\assets\bltl_wales_maths_sess6_fig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AaaF\OUT\httpswwwopeneduopenlearn_cmid140259_2022-12-07_17-31-40_82d7e557728d45448e3e2a5d33cfe564\word\assets\bltl_wales_maths_sess6_fig1_2.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174719" cy="722754"/>
                    </a:xfrm>
                    <a:prstGeom prst="rect">
                      <a:avLst/>
                    </a:prstGeom>
                    <a:noFill/>
                    <a:ln>
                      <a:noFill/>
                    </a:ln>
                  </pic:spPr>
                </pic:pic>
              </a:graphicData>
            </a:graphic>
          </wp:inline>
        </w:drawing>
      </w:r>
    </w:p>
    <w:bookmarkStart w:id="703" w:name="View_Unit3_Session6_Description2"/>
    <w:p w:rsidR="00EA274E" w:rsidRDefault="00894CC8">
      <w:pPr>
        <w:pStyle w:val="navbutton"/>
        <w:ind w:left="780" w:right="780"/>
        <w:divId w:val="1533421848"/>
      </w:pPr>
      <w:r>
        <w:fldChar w:fldCharType="begin"/>
      </w:r>
      <w:r>
        <w:instrText xml:space="preserve"> HYPERLINK "" \l "Unit3_Session6_Description2" </w:instrText>
      </w:r>
      <w:r>
        <w:fldChar w:fldCharType="separate"/>
      </w:r>
      <w:r>
        <w:rPr>
          <w:rStyle w:val="Hyperlink"/>
        </w:rPr>
        <w:t>View description - Uncaptioned Figure</w:t>
      </w:r>
      <w:r>
        <w:fldChar w:fldCharType="end"/>
      </w:r>
      <w:bookmarkEnd w:id="703"/>
    </w:p>
    <w:p w:rsidR="00EA274E" w:rsidRDefault="00894CC8">
      <w:pPr>
        <w:ind w:left="780" w:right="780"/>
        <w:divId w:val="295181944"/>
      </w:pPr>
      <w:r>
        <w:rPr>
          <w:vanish/>
        </w:rPr>
        <w:t>End of Figure</w:t>
      </w:r>
    </w:p>
    <w:p w:rsidR="00EA274E" w:rsidRDefault="00894CC8">
      <w:pPr>
        <w:ind w:left="780" w:right="780"/>
        <w:divId w:val="295181944"/>
      </w:pPr>
      <w:r>
        <w:t>So 7:45 p.m. is 19:45 in a 24-hour clock.</w:t>
      </w:r>
    </w:p>
    <w:p w:rsidR="00EA274E" w:rsidRDefault="00894CC8">
      <w:pPr>
        <w:divId w:val="295181944"/>
      </w:pPr>
      <w:r>
        <w:rPr>
          <w:vanish/>
        </w:rPr>
        <w:t>Start of Box</w:t>
      </w:r>
    </w:p>
    <w:p w:rsidR="00EA274E" w:rsidRDefault="00894CC8">
      <w:pPr>
        <w:divId w:val="65959715"/>
      </w:pPr>
      <w:bookmarkStart w:id="704" w:name="Unit3_Session6_Box1"/>
      <w:bookmarkEnd w:id="704"/>
      <w:r>
        <w:rPr>
          <w:rStyle w:val="Strong"/>
        </w:rPr>
        <w:t>Hint:</w:t>
      </w:r>
      <w:r>
        <w:t xml:space="preserve"> Take care with times with the hour of 12. So quarter past midnight, or 12:15 a.m. is 00:15 in a 24-hour clock. Likewise quarter past midday, or 12:15 p.m., is 12:15 in a 24-hour clock. </w:t>
      </w:r>
    </w:p>
    <w:p w:rsidR="00EA274E" w:rsidRDefault="00894CC8">
      <w:pPr>
        <w:divId w:val="295181944"/>
      </w:pPr>
      <w:r>
        <w:rPr>
          <w:vanish/>
        </w:rPr>
        <w:t>End of Box</w:t>
      </w:r>
    </w:p>
    <w:p w:rsidR="00EA274E" w:rsidRDefault="00894CC8">
      <w:pPr>
        <w:divId w:val="30040692"/>
      </w:pPr>
      <w:r>
        <w:rPr>
          <w:vanish/>
        </w:rPr>
        <w:t>End of Case Study</w:t>
      </w:r>
    </w:p>
    <w:p w:rsidR="00EA274E" w:rsidRDefault="00894CC8">
      <w:pPr>
        <w:divId w:val="30040692"/>
      </w:pPr>
      <w:r>
        <w:t>Now try the following activity.</w:t>
      </w:r>
    </w:p>
    <w:p w:rsidR="00EA274E" w:rsidRDefault="00894CC8">
      <w:pPr>
        <w:divId w:val="30040692"/>
      </w:pPr>
      <w:r>
        <w:rPr>
          <w:vanish/>
        </w:rPr>
        <w:t>Start of Activity</w:t>
      </w:r>
    </w:p>
    <w:p w:rsidR="00EA274E" w:rsidRDefault="00894CC8">
      <w:pPr>
        <w:spacing w:before="0" w:beforeAutospacing="0" w:after="0" w:afterAutospacing="0" w:line="240" w:lineRule="auto"/>
        <w:outlineLvl w:val="2"/>
        <w:divId w:val="536964442"/>
        <w:rPr>
          <w:rFonts w:eastAsia="Times New Roman"/>
          <w:b/>
          <w:bCs/>
          <w:sz w:val="36"/>
          <w:szCs w:val="36"/>
        </w:rPr>
      </w:pPr>
      <w:bookmarkStart w:id="705" w:name="Unit3_Session6_Activity1"/>
      <w:bookmarkEnd w:id="705"/>
      <w:r>
        <w:rPr>
          <w:rFonts w:eastAsia="Times New Roman"/>
          <w:b/>
          <w:bCs/>
          <w:sz w:val="36"/>
          <w:szCs w:val="36"/>
        </w:rPr>
        <w:t>Activity 20: The 24-hour clock</w:t>
      </w:r>
    </w:p>
    <w:p w:rsidR="00EA274E" w:rsidRDefault="00894CC8">
      <w:pPr>
        <w:divId w:val="2028212364"/>
      </w:pPr>
      <w:r>
        <w:rPr>
          <w:vanish/>
        </w:rPr>
        <w:t>Start of Question</w:t>
      </w:r>
    </w:p>
    <w:p w:rsidR="00EA274E" w:rsidRDefault="00894CC8">
      <w:pPr>
        <w:divId w:val="736436253"/>
      </w:pPr>
      <w:bookmarkStart w:id="706" w:name="Unit3_Session6_Question1"/>
      <w:bookmarkEnd w:id="706"/>
      <w:r>
        <w:rPr>
          <w:vanish/>
        </w:rPr>
        <w:t>Start of Figure</w:t>
      </w:r>
    </w:p>
    <w:p w:rsidR="00EA274E" w:rsidRDefault="00894CC8">
      <w:pPr>
        <w:spacing w:before="240" w:beforeAutospacing="0" w:after="0" w:afterAutospacing="0" w:line="240" w:lineRule="auto"/>
        <w:divId w:val="873924429"/>
        <w:rPr>
          <w:rFonts w:ascii="Times New Roman" w:eastAsia="Times New Roman" w:hAnsi="Times New Roman" w:cs="Times New Roman"/>
          <w:sz w:val="24"/>
          <w:szCs w:val="24"/>
        </w:rPr>
      </w:pPr>
      <w:bookmarkStart w:id="707" w:name="Unit3_Session6_Figure3"/>
      <w:bookmarkEnd w:id="707"/>
      <w:r>
        <w:rPr>
          <w:rFonts w:ascii="Times New Roman" w:eastAsia="Times New Roman" w:hAnsi="Times New Roman" w:cs="Times New Roman"/>
          <w:noProof/>
          <w:sz w:val="24"/>
          <w:szCs w:val="24"/>
        </w:rPr>
        <w:drawing>
          <wp:inline distT="0" distB="0" distL="0" distR="0" wp14:anchorId="2A478862" wp14:editId="1547CEE7">
            <wp:extent cx="2351387" cy="2351387"/>
            <wp:effectExtent l="0" t="0" r="0" b="0"/>
            <wp:docPr id="206" name="Picture 206" descr="D:\AaaF\OUT\httpswwwopeneduopenlearn_cmid140259_2022-12-07_17-31-40_82d7e557728d45448e3e2a5d33cfe564\word\assets\bltl_wales_maths_sess6_act18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AaaF\OUT\httpswwwopeneduopenlearn_cmid140259_2022-12-07_17-31-40_82d7e557728d45448e3e2a5d33cfe564\word\assets\bltl_wales_maths_sess6_act18_fig1.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51387" cy="2351387"/>
                    </a:xfrm>
                    <a:prstGeom prst="rect">
                      <a:avLst/>
                    </a:prstGeom>
                    <a:noFill/>
                    <a:ln>
                      <a:noFill/>
                    </a:ln>
                  </pic:spPr>
                </pic:pic>
              </a:graphicData>
            </a:graphic>
          </wp:inline>
        </w:drawing>
      </w:r>
    </w:p>
    <w:p w:rsidR="00EA274E" w:rsidRDefault="00894CC8">
      <w:pPr>
        <w:pStyle w:val="Caption1"/>
        <w:divId w:val="516622092"/>
      </w:pPr>
      <w:r>
        <w:t>Figure 44 A clock face</w:t>
      </w:r>
    </w:p>
    <w:p w:rsidR="00EA274E" w:rsidRDefault="00894CC8">
      <w:pPr>
        <w:divId w:val="736436253"/>
      </w:pPr>
      <w:r>
        <w:rPr>
          <w:vanish/>
        </w:rPr>
        <w:t>End of Figure</w:t>
      </w:r>
    </w:p>
    <w:p w:rsidR="00EA274E" w:rsidRDefault="00894CC8">
      <w:pPr>
        <w:divId w:val="736436253"/>
      </w:pPr>
      <w:r>
        <w:t xml:space="preserve">Express the following times in the 24-hour clock. Remember, for </w:t>
      </w:r>
      <w:r>
        <w:rPr>
          <w:rStyle w:val="Emphasis"/>
        </w:rPr>
        <w:t>some</w:t>
      </w:r>
      <w:r>
        <w:t xml:space="preserve"> of the times you will need to use the method of adding on 12 hours to convert the time intothe 24-hour format. You could use Figure 44 to help you count on 12 hours. </w:t>
      </w:r>
    </w:p>
    <w:p w:rsidR="00EA274E" w:rsidRDefault="00894CC8">
      <w:pPr>
        <w:numPr>
          <w:ilvl w:val="0"/>
          <w:numId w:val="152"/>
        </w:numPr>
        <w:spacing w:before="0" w:beforeAutospacing="0" w:after="0" w:afterAutospacing="0"/>
        <w:ind w:left="780" w:right="780"/>
        <w:divId w:val="736436253"/>
        <w:rPr>
          <w:rFonts w:eastAsia="Times New Roman"/>
        </w:rPr>
      </w:pPr>
      <w:r>
        <w:rPr>
          <w:rFonts w:eastAsia="Times New Roman"/>
        </w:rPr>
        <w:t>8:15 a.m.</w:t>
      </w:r>
    </w:p>
    <w:p w:rsidR="00EA274E" w:rsidRDefault="00894CC8">
      <w:pPr>
        <w:numPr>
          <w:ilvl w:val="0"/>
          <w:numId w:val="152"/>
        </w:numPr>
        <w:spacing w:before="0" w:beforeAutospacing="0" w:after="0" w:afterAutospacing="0"/>
        <w:ind w:left="780" w:right="780"/>
        <w:divId w:val="736436253"/>
        <w:rPr>
          <w:rFonts w:eastAsia="Times New Roman"/>
        </w:rPr>
      </w:pPr>
      <w:r>
        <w:rPr>
          <w:rFonts w:eastAsia="Times New Roman"/>
        </w:rPr>
        <w:t>2:50 p.m.</w:t>
      </w:r>
    </w:p>
    <w:p w:rsidR="00EA274E" w:rsidRDefault="00894CC8">
      <w:pPr>
        <w:numPr>
          <w:ilvl w:val="0"/>
          <w:numId w:val="152"/>
        </w:numPr>
        <w:spacing w:before="0" w:beforeAutospacing="0" w:after="0" w:afterAutospacing="0"/>
        <w:ind w:left="780" w:right="780"/>
        <w:divId w:val="736436253"/>
        <w:rPr>
          <w:rFonts w:eastAsia="Times New Roman"/>
        </w:rPr>
      </w:pPr>
      <w:r>
        <w:rPr>
          <w:rFonts w:eastAsia="Times New Roman"/>
        </w:rPr>
        <w:t>5:40 a.m.</w:t>
      </w:r>
    </w:p>
    <w:p w:rsidR="00EA274E" w:rsidRDefault="00894CC8">
      <w:pPr>
        <w:numPr>
          <w:ilvl w:val="0"/>
          <w:numId w:val="152"/>
        </w:numPr>
        <w:spacing w:before="0" w:beforeAutospacing="0" w:after="0" w:afterAutospacing="0"/>
        <w:ind w:left="780" w:right="780"/>
        <w:divId w:val="736436253"/>
        <w:rPr>
          <w:rFonts w:eastAsia="Times New Roman"/>
        </w:rPr>
      </w:pPr>
      <w:r>
        <w:rPr>
          <w:rFonts w:eastAsia="Times New Roman"/>
        </w:rPr>
        <w:t>9:22 p.m.</w:t>
      </w:r>
    </w:p>
    <w:p w:rsidR="00EA274E" w:rsidRDefault="00894CC8">
      <w:pPr>
        <w:numPr>
          <w:ilvl w:val="0"/>
          <w:numId w:val="152"/>
        </w:numPr>
        <w:spacing w:before="0" w:beforeAutospacing="0" w:after="0" w:afterAutospacing="0"/>
        <w:ind w:left="780" w:right="780"/>
        <w:divId w:val="736436253"/>
        <w:rPr>
          <w:rFonts w:eastAsia="Times New Roman"/>
        </w:rPr>
      </w:pPr>
      <w:r>
        <w:rPr>
          <w:rFonts w:eastAsia="Times New Roman"/>
        </w:rPr>
        <w:t>Ten to ten in the morning</w:t>
      </w:r>
    </w:p>
    <w:p w:rsidR="00EA274E" w:rsidRDefault="00894CC8">
      <w:pPr>
        <w:numPr>
          <w:ilvl w:val="0"/>
          <w:numId w:val="152"/>
        </w:numPr>
        <w:spacing w:before="0" w:beforeAutospacing="0" w:after="0" w:afterAutospacing="0"/>
        <w:ind w:left="780" w:right="780"/>
        <w:divId w:val="736436253"/>
        <w:rPr>
          <w:rFonts w:eastAsia="Times New Roman"/>
        </w:rPr>
      </w:pPr>
      <w:r>
        <w:rPr>
          <w:rFonts w:eastAsia="Times New Roman"/>
        </w:rPr>
        <w:t>Five past six in the evening</w:t>
      </w:r>
    </w:p>
    <w:p w:rsidR="00EA274E" w:rsidRDefault="00894CC8">
      <w:pPr>
        <w:divId w:val="2028212364"/>
      </w:pPr>
      <w:r>
        <w:rPr>
          <w:vanish/>
        </w:rPr>
        <w:t>End of Question</w:t>
      </w:r>
    </w:p>
    <w:bookmarkStart w:id="708" w:name="View_Unit3_Session6_Answer1"/>
    <w:p w:rsidR="00EA274E" w:rsidRDefault="00894CC8">
      <w:pPr>
        <w:pStyle w:val="navbutton"/>
        <w:divId w:val="2028212364"/>
      </w:pPr>
      <w:r>
        <w:fldChar w:fldCharType="begin"/>
      </w:r>
      <w:r>
        <w:instrText xml:space="preserve"> HYPERLINK "" \l "Unit3_Session6_Answer1" </w:instrText>
      </w:r>
      <w:r>
        <w:fldChar w:fldCharType="separate"/>
      </w:r>
      <w:r>
        <w:rPr>
          <w:rStyle w:val="Hyperlink"/>
        </w:rPr>
        <w:t>View answer - Activity 20: The 24-hour clock</w:t>
      </w:r>
      <w:r>
        <w:fldChar w:fldCharType="end"/>
      </w:r>
      <w:bookmarkEnd w:id="708"/>
    </w:p>
    <w:p w:rsidR="00EA274E" w:rsidRDefault="00894CC8">
      <w:pPr>
        <w:divId w:val="30040692"/>
      </w:pPr>
      <w:r>
        <w:rPr>
          <w:vanish/>
        </w:rPr>
        <w:t>End of Activity</w:t>
      </w:r>
    </w:p>
    <w:p w:rsidR="00EA274E" w:rsidRDefault="00894CC8">
      <w:pPr>
        <w:pStyle w:val="Heading2"/>
        <w:divId w:val="1396270981"/>
        <w:rPr>
          <w:rFonts w:eastAsia="Times New Roman"/>
        </w:rPr>
      </w:pPr>
      <w:bookmarkStart w:id="709" w:name="Unit3_Session6_Section1"/>
      <w:bookmarkEnd w:id="709"/>
      <w:r>
        <w:rPr>
          <w:rFonts w:eastAsia="Times New Roman"/>
        </w:rPr>
        <w:t>6.1 Calculate time difference</w:t>
      </w:r>
    </w:p>
    <w:p w:rsidR="00EA274E" w:rsidRDefault="00894CC8">
      <w:pPr>
        <w:divId w:val="1396270981"/>
      </w:pPr>
      <w:r>
        <w:t>You may need to work out differences in time, e.g. to work out the length of a TV programme or journey time.</w:t>
      </w:r>
    </w:p>
    <w:p w:rsidR="00EA274E" w:rsidRDefault="00894CC8">
      <w:pPr>
        <w:divId w:val="1396270981"/>
      </w:pPr>
      <w:r>
        <w:t>There are different ways to work out the difference in time. One of the easiest ways is to use the adding on method.</w:t>
      </w:r>
    </w:p>
    <w:p w:rsidR="00EA274E" w:rsidRDefault="00894CC8">
      <w:pPr>
        <w:divId w:val="1396270981"/>
      </w:pPr>
      <w:r>
        <w:rPr>
          <w:vanish/>
        </w:rPr>
        <w:t>Start of Case Study</w:t>
      </w:r>
    </w:p>
    <w:p w:rsidR="00EA274E" w:rsidRDefault="00894CC8">
      <w:pPr>
        <w:spacing w:before="240" w:beforeAutospacing="0" w:after="0" w:afterAutospacing="0" w:line="240" w:lineRule="auto"/>
        <w:ind w:left="240" w:right="240"/>
        <w:outlineLvl w:val="3"/>
        <w:divId w:val="613484124"/>
        <w:rPr>
          <w:rFonts w:eastAsia="Times New Roman"/>
          <w:b/>
          <w:bCs/>
          <w:sz w:val="36"/>
          <w:szCs w:val="36"/>
        </w:rPr>
      </w:pPr>
      <w:bookmarkStart w:id="710" w:name="Unit3_Session6_CaseStudy3"/>
      <w:bookmarkEnd w:id="710"/>
      <w:r>
        <w:rPr>
          <w:rFonts w:eastAsia="Times New Roman"/>
          <w:b/>
          <w:bCs/>
          <w:sz w:val="36"/>
          <w:szCs w:val="36"/>
        </w:rPr>
        <w:t>Example: Time difference by adding on</w:t>
      </w:r>
    </w:p>
    <w:p w:rsidR="00EA274E" w:rsidRDefault="00894CC8">
      <w:pPr>
        <w:divId w:val="1430856121"/>
      </w:pPr>
      <w:r>
        <w:t>How long is it from 08:45 to 10:30?</w:t>
      </w:r>
    </w:p>
    <w:p w:rsidR="00EA274E" w:rsidRDefault="00894CC8">
      <w:pPr>
        <w:spacing w:line="240" w:lineRule="auto"/>
        <w:outlineLvl w:val="4"/>
        <w:divId w:val="1430856121"/>
        <w:rPr>
          <w:rFonts w:eastAsia="Times New Roman"/>
          <w:b/>
          <w:bCs/>
          <w:sz w:val="32"/>
          <w:szCs w:val="32"/>
        </w:rPr>
      </w:pPr>
      <w:r>
        <w:rPr>
          <w:rFonts w:eastAsia="Times New Roman"/>
          <w:b/>
          <w:bCs/>
          <w:sz w:val="32"/>
          <w:szCs w:val="32"/>
        </w:rPr>
        <w:t>Method</w:t>
      </w:r>
    </w:p>
    <w:p w:rsidR="00EA274E" w:rsidRDefault="00894CC8">
      <w:pPr>
        <w:divId w:val="1430856121"/>
      </w:pPr>
      <w:r>
        <w:t>The start time is 08:45.</w:t>
      </w:r>
    </w:p>
    <w:p w:rsidR="00EA274E" w:rsidRDefault="00894CC8">
      <w:pPr>
        <w:divId w:val="1430856121"/>
      </w:pPr>
      <w:r>
        <w:t>The number of minutes between 08:45 and the start of the next hour, 09:00, is 15 minutes.</w:t>
      </w:r>
    </w:p>
    <w:p w:rsidR="00EA274E" w:rsidRDefault="00894CC8">
      <w:pPr>
        <w:divId w:val="1430856121"/>
      </w:pPr>
      <w:r>
        <w:t>The number of hours between 09:00 and 10:00 is one hour.</w:t>
      </w:r>
    </w:p>
    <w:p w:rsidR="00EA274E" w:rsidRDefault="00894CC8">
      <w:pPr>
        <w:divId w:val="1430856121"/>
      </w:pPr>
      <w:r>
        <w:t>The number of minutes between 10:00 and 10:30 is 30 minutes.</w:t>
      </w:r>
    </w:p>
    <w:p w:rsidR="00EA274E" w:rsidRDefault="00894CC8">
      <w:pPr>
        <w:divId w:val="1430856121"/>
      </w:pPr>
      <w:r>
        <w:t xml:space="preserve">So the time between 08:45 to 10:30 is: </w:t>
      </w:r>
    </w:p>
    <w:p w:rsidR="00EA274E" w:rsidRDefault="00894CC8">
      <w:pPr>
        <w:divId w:val="1430856121"/>
      </w:pPr>
      <w:r>
        <w:rPr>
          <w:vanish/>
        </w:rPr>
        <w:t>Start of Extract</w:t>
      </w:r>
    </w:p>
    <w:p w:rsidR="00EA274E" w:rsidRDefault="00894CC8">
      <w:pPr>
        <w:divId w:val="1964728809"/>
      </w:pPr>
      <w:bookmarkStart w:id="711" w:name="Unit3_Session6_Extract1"/>
      <w:bookmarkEnd w:id="711"/>
      <w:r>
        <w:t>15 minutes + 30 minutes + 1 hour = 1 hour 45 minutes</w:t>
      </w:r>
    </w:p>
    <w:p w:rsidR="00EA274E" w:rsidRDefault="00894CC8">
      <w:pPr>
        <w:divId w:val="1430856121"/>
      </w:pPr>
      <w:r>
        <w:rPr>
          <w:vanish/>
        </w:rPr>
        <w:t>End of Extract</w:t>
      </w:r>
    </w:p>
    <w:p w:rsidR="00EA274E" w:rsidRDefault="00894CC8">
      <w:pPr>
        <w:divId w:val="1396270981"/>
      </w:pPr>
      <w:r>
        <w:rPr>
          <w:vanish/>
        </w:rPr>
        <w:t>End of Case Study</w:t>
      </w:r>
    </w:p>
    <w:p w:rsidR="00EA274E" w:rsidRDefault="00894CC8">
      <w:pPr>
        <w:divId w:val="1396270981"/>
      </w:pPr>
      <w:r>
        <w:t>Now try the following activity.</w:t>
      </w:r>
    </w:p>
    <w:p w:rsidR="00EA274E" w:rsidRDefault="00894CC8">
      <w:pPr>
        <w:divId w:val="1396270981"/>
      </w:pPr>
      <w:r>
        <w:rPr>
          <w:vanish/>
        </w:rPr>
        <w:t>Start of Activity</w:t>
      </w:r>
    </w:p>
    <w:p w:rsidR="00EA274E" w:rsidRDefault="00894CC8">
      <w:pPr>
        <w:spacing w:before="240" w:beforeAutospacing="0" w:after="0" w:afterAutospacing="0" w:line="240" w:lineRule="auto"/>
        <w:ind w:left="240" w:right="240"/>
        <w:outlineLvl w:val="3"/>
        <w:divId w:val="410273327"/>
        <w:rPr>
          <w:rFonts w:eastAsia="Times New Roman"/>
          <w:b/>
          <w:bCs/>
          <w:sz w:val="36"/>
          <w:szCs w:val="36"/>
        </w:rPr>
      </w:pPr>
      <w:bookmarkStart w:id="712" w:name="Unit3_Session6_Activity2"/>
      <w:bookmarkEnd w:id="712"/>
      <w:r>
        <w:rPr>
          <w:rFonts w:eastAsia="Times New Roman"/>
          <w:b/>
          <w:bCs/>
          <w:sz w:val="36"/>
          <w:szCs w:val="36"/>
        </w:rPr>
        <w:t>Activity 21: Time difference</w:t>
      </w:r>
    </w:p>
    <w:p w:rsidR="00EA274E" w:rsidRDefault="00894CC8">
      <w:pPr>
        <w:divId w:val="91362793"/>
      </w:pPr>
      <w:r>
        <w:rPr>
          <w:vanish/>
        </w:rPr>
        <w:t>Start of Question</w:t>
      </w:r>
    </w:p>
    <w:p w:rsidR="00EA274E" w:rsidRDefault="00894CC8">
      <w:pPr>
        <w:divId w:val="394085494"/>
      </w:pPr>
      <w:bookmarkStart w:id="713" w:name="Unit3_Session6_Question2"/>
      <w:bookmarkEnd w:id="713"/>
      <w:r>
        <w:t>What is the length of time between the following times?</w:t>
      </w:r>
    </w:p>
    <w:p w:rsidR="00EA274E" w:rsidRDefault="00894CC8">
      <w:pPr>
        <w:numPr>
          <w:ilvl w:val="0"/>
          <w:numId w:val="153"/>
        </w:numPr>
        <w:spacing w:before="0" w:beforeAutospacing="0" w:after="0" w:afterAutospacing="0"/>
        <w:ind w:left="780" w:right="780"/>
        <w:divId w:val="394085494"/>
        <w:rPr>
          <w:rFonts w:eastAsia="Times New Roman"/>
        </w:rPr>
      </w:pPr>
      <w:r>
        <w:rPr>
          <w:rFonts w:eastAsia="Times New Roman"/>
        </w:rPr>
        <w:t>03:55 to 06:35</w:t>
      </w:r>
    </w:p>
    <w:p w:rsidR="00EA274E" w:rsidRDefault="00894CC8">
      <w:pPr>
        <w:numPr>
          <w:ilvl w:val="0"/>
          <w:numId w:val="153"/>
        </w:numPr>
        <w:spacing w:before="0" w:beforeAutospacing="0" w:after="0" w:afterAutospacing="0"/>
        <w:ind w:left="780" w:right="780"/>
        <w:divId w:val="394085494"/>
        <w:rPr>
          <w:rFonts w:eastAsia="Times New Roman"/>
        </w:rPr>
      </w:pPr>
      <w:r>
        <w:rPr>
          <w:rFonts w:eastAsia="Times New Roman"/>
        </w:rPr>
        <w:t>09:45 to 12:15</w:t>
      </w:r>
    </w:p>
    <w:p w:rsidR="00EA274E" w:rsidRDefault="00894CC8">
      <w:pPr>
        <w:numPr>
          <w:ilvl w:val="0"/>
          <w:numId w:val="153"/>
        </w:numPr>
        <w:spacing w:before="0" w:beforeAutospacing="0" w:after="0" w:afterAutospacing="0"/>
        <w:ind w:left="780" w:right="780"/>
        <w:divId w:val="394085494"/>
        <w:rPr>
          <w:rFonts w:eastAsia="Times New Roman"/>
        </w:rPr>
      </w:pPr>
      <w:r>
        <w:rPr>
          <w:rFonts w:eastAsia="Times New Roman"/>
        </w:rPr>
        <w:t>08:26 to 10:14</w:t>
      </w:r>
    </w:p>
    <w:p w:rsidR="00EA274E" w:rsidRDefault="00894CC8">
      <w:pPr>
        <w:numPr>
          <w:ilvl w:val="0"/>
          <w:numId w:val="153"/>
        </w:numPr>
        <w:spacing w:before="0" w:beforeAutospacing="0" w:after="0" w:afterAutospacing="0"/>
        <w:ind w:left="780" w:right="780"/>
        <w:divId w:val="394085494"/>
        <w:rPr>
          <w:rFonts w:eastAsia="Times New Roman"/>
        </w:rPr>
      </w:pPr>
      <w:r>
        <w:rPr>
          <w:rFonts w:eastAsia="Times New Roman"/>
        </w:rPr>
        <w:t>7:55 a.m. to 1:10 p.m.</w:t>
      </w:r>
    </w:p>
    <w:p w:rsidR="00EA274E" w:rsidRDefault="00894CC8">
      <w:pPr>
        <w:numPr>
          <w:ilvl w:val="0"/>
          <w:numId w:val="153"/>
        </w:numPr>
        <w:spacing w:before="0" w:beforeAutospacing="0" w:after="0" w:afterAutospacing="0"/>
        <w:ind w:left="780" w:right="780"/>
        <w:divId w:val="394085494"/>
        <w:rPr>
          <w:rFonts w:eastAsia="Times New Roman"/>
        </w:rPr>
      </w:pPr>
      <w:r>
        <w:rPr>
          <w:rFonts w:eastAsia="Times New Roman"/>
        </w:rPr>
        <w:t>Midday to 15:50</w:t>
      </w:r>
    </w:p>
    <w:p w:rsidR="00EA274E" w:rsidRDefault="00894CC8">
      <w:pPr>
        <w:numPr>
          <w:ilvl w:val="0"/>
          <w:numId w:val="153"/>
        </w:numPr>
        <w:spacing w:before="0" w:beforeAutospacing="0" w:after="0" w:afterAutospacing="0"/>
        <w:ind w:left="780" w:right="780"/>
        <w:divId w:val="394085494"/>
        <w:rPr>
          <w:rFonts w:eastAsia="Times New Roman"/>
        </w:rPr>
      </w:pPr>
      <w:r>
        <w:rPr>
          <w:rFonts w:eastAsia="Times New Roman"/>
        </w:rPr>
        <w:t>3:15 am to midnight</w:t>
      </w:r>
    </w:p>
    <w:p w:rsidR="00EA274E" w:rsidRDefault="00894CC8">
      <w:pPr>
        <w:divId w:val="91362793"/>
      </w:pPr>
      <w:r>
        <w:rPr>
          <w:vanish/>
        </w:rPr>
        <w:t>End of Question</w:t>
      </w:r>
    </w:p>
    <w:bookmarkStart w:id="714" w:name="View_Unit3_Session6_Answer2"/>
    <w:p w:rsidR="00EA274E" w:rsidRDefault="00894CC8">
      <w:pPr>
        <w:pStyle w:val="navbutton"/>
        <w:divId w:val="91362793"/>
      </w:pPr>
      <w:r>
        <w:fldChar w:fldCharType="begin"/>
      </w:r>
      <w:r>
        <w:instrText xml:space="preserve"> HYPERLINK "" \l "Unit3_Session6_Answer2" </w:instrText>
      </w:r>
      <w:r>
        <w:fldChar w:fldCharType="separate"/>
      </w:r>
      <w:r>
        <w:rPr>
          <w:rStyle w:val="Hyperlink"/>
        </w:rPr>
        <w:t>View answer - Activity 21: Time difference</w:t>
      </w:r>
      <w:r>
        <w:fldChar w:fldCharType="end"/>
      </w:r>
      <w:bookmarkEnd w:id="714"/>
    </w:p>
    <w:p w:rsidR="00EA274E" w:rsidRDefault="00894CC8">
      <w:pPr>
        <w:divId w:val="1396270981"/>
      </w:pPr>
      <w:r>
        <w:rPr>
          <w:vanish/>
        </w:rPr>
        <w:t>End of Activity</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261954717"/>
        <w:rPr>
          <w:rFonts w:eastAsia="Times New Roman"/>
        </w:rPr>
      </w:pPr>
      <w:bookmarkStart w:id="715" w:name="Unit3_Session7"/>
      <w:bookmarkEnd w:id="715"/>
      <w:r>
        <w:rPr>
          <w:rFonts w:eastAsia="Times New Roman"/>
        </w:rPr>
        <w:t>7 Session 2 quiz</w:t>
      </w:r>
    </w:p>
    <w:p w:rsidR="00EA274E" w:rsidRDefault="00894CC8">
      <w:pPr>
        <w:divId w:val="261954717"/>
      </w:pPr>
      <w:r>
        <w:t>Now it’s time to review your learning in the end-of-session quiz.</w:t>
      </w:r>
    </w:p>
    <w:p w:rsidR="00EA274E" w:rsidRDefault="003B471E">
      <w:pPr>
        <w:divId w:val="261954717"/>
      </w:pPr>
      <w:hyperlink r:id="rId161" w:history="1">
        <w:r w:rsidR="00894CC8">
          <w:rPr>
            <w:rStyle w:val="Hyperlink"/>
          </w:rPr>
          <w:t>Session 2 quiz</w:t>
        </w:r>
      </w:hyperlink>
      <w:r w:rsidR="00894CC8">
        <w:t xml:space="preserve">. </w:t>
      </w:r>
    </w:p>
    <w:p w:rsidR="00EA274E" w:rsidRDefault="00894CC8">
      <w:pPr>
        <w:divId w:val="261954717"/>
      </w:pPr>
      <w:r>
        <w:t xml:space="preserve">Open the quiz in a new window or tab (by holding ctrl [or cmd on a Mac] when you click the link), then return here when you have done it.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970748226"/>
        <w:rPr>
          <w:rFonts w:eastAsia="Times New Roman"/>
        </w:rPr>
      </w:pPr>
      <w:bookmarkStart w:id="716" w:name="Unit3_Session8"/>
      <w:bookmarkEnd w:id="716"/>
      <w:r>
        <w:rPr>
          <w:rFonts w:eastAsia="Times New Roman"/>
        </w:rPr>
        <w:t>8 Session 2 summary</w:t>
      </w:r>
    </w:p>
    <w:p w:rsidR="00EA274E" w:rsidRDefault="00894CC8">
      <w:pPr>
        <w:divId w:val="970748226"/>
      </w:pPr>
      <w:r>
        <w:t xml:space="preserve">You have now completed Session 2, ‘Units of measure’. If you have identified any areas that you need to work on, please ensure you refer to this section of the course and retry the activities. </w:t>
      </w:r>
    </w:p>
    <w:p w:rsidR="00EA274E" w:rsidRDefault="00894CC8">
      <w:pPr>
        <w:divId w:val="970748226"/>
      </w:pPr>
      <w:r>
        <w:t>You should now be able to:</w:t>
      </w:r>
    </w:p>
    <w:p w:rsidR="00EA274E" w:rsidRDefault="00894CC8">
      <w:pPr>
        <w:numPr>
          <w:ilvl w:val="0"/>
          <w:numId w:val="154"/>
        </w:numPr>
        <w:spacing w:before="0" w:beforeAutospacing="0" w:after="0" w:afterAutospacing="0"/>
        <w:ind w:left="780" w:right="780"/>
        <w:divId w:val="970748226"/>
        <w:rPr>
          <w:rFonts w:eastAsia="Times New Roman"/>
        </w:rPr>
      </w:pPr>
      <w:r>
        <w:rPr>
          <w:rFonts w:eastAsia="Times New Roman"/>
        </w:rPr>
        <w:t>solve problems requiring calculation with common measures, including time, length, weight, capacity and temperature</w:t>
      </w:r>
    </w:p>
    <w:p w:rsidR="00EA274E" w:rsidRDefault="00894CC8">
      <w:pPr>
        <w:numPr>
          <w:ilvl w:val="0"/>
          <w:numId w:val="154"/>
        </w:numPr>
        <w:spacing w:before="0" w:beforeAutospacing="0" w:after="0" w:afterAutospacing="0"/>
        <w:ind w:left="780" w:right="780"/>
        <w:divId w:val="970748226"/>
        <w:rPr>
          <w:rFonts w:eastAsia="Times New Roman"/>
        </w:rPr>
      </w:pPr>
      <w:r>
        <w:rPr>
          <w:rFonts w:eastAsia="Times New Roman"/>
        </w:rPr>
        <w:t>convert units of measure in the same system.</w:t>
      </w:r>
    </w:p>
    <w:p w:rsidR="00EA274E" w:rsidRDefault="00894CC8">
      <w:pPr>
        <w:divId w:val="970748226"/>
      </w:pPr>
      <w:r>
        <w:t xml:space="preserve">All of the skills listed above will help you with tasks in everday life, such as measuring for new furniture or redesigning a room or garden. These are essential skills that will help you progress through your employment and education. </w:t>
      </w:r>
    </w:p>
    <w:p w:rsidR="00EA274E" w:rsidRDefault="00894CC8">
      <w:pPr>
        <w:divId w:val="970748226"/>
      </w:pPr>
      <w:r>
        <w:t>You are now ready to move on to Session 3.</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spacing w:before="192" w:beforeAutospacing="0" w:after="144" w:afterAutospacing="0" w:line="216" w:lineRule="atLeast"/>
        <w:outlineLvl w:val="1"/>
        <w:divId w:val="331489737"/>
        <w:rPr>
          <w:rFonts w:eastAsia="Times New Roman"/>
          <w:b/>
          <w:bCs/>
          <w:kern w:val="36"/>
          <w:sz w:val="48"/>
          <w:szCs w:val="48"/>
        </w:rPr>
      </w:pPr>
      <w:bookmarkStart w:id="717" w:name="Unit4"/>
      <w:bookmarkEnd w:id="717"/>
      <w:r>
        <w:rPr>
          <w:rFonts w:eastAsia="Times New Roman"/>
          <w:b/>
          <w:bCs/>
          <w:kern w:val="36"/>
          <w:sz w:val="48"/>
          <w:szCs w:val="48"/>
        </w:rPr>
        <w:t>Session 3: Shape and space</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296641930"/>
        <w:rPr>
          <w:rFonts w:eastAsia="Times New Roman"/>
        </w:rPr>
      </w:pPr>
      <w:bookmarkStart w:id="718" w:name="Unit4Introduction1"/>
      <w:bookmarkEnd w:id="718"/>
      <w:r>
        <w:rPr>
          <w:rFonts w:eastAsia="Times New Roman"/>
        </w:rPr>
        <w:t>Introduction</w:t>
      </w:r>
    </w:p>
    <w:p w:rsidR="00EA274E" w:rsidRDefault="00894CC8">
      <w:pPr>
        <w:divId w:val="296641930"/>
      </w:pPr>
      <w:r>
        <w:t xml:space="preserve">How often do you have to work with flat shapes in an everyday situation? You may need to measure around an object or plan how you would like to lay out your room. </w:t>
      </w:r>
    </w:p>
    <w:p w:rsidR="00EA274E" w:rsidRDefault="00894CC8">
      <w:pPr>
        <w:divId w:val="296641930"/>
      </w:pPr>
      <w:r>
        <w:t>By the end of this session you will be able to:</w:t>
      </w:r>
    </w:p>
    <w:p w:rsidR="00EA274E" w:rsidRDefault="00894CC8">
      <w:pPr>
        <w:numPr>
          <w:ilvl w:val="0"/>
          <w:numId w:val="155"/>
        </w:numPr>
        <w:spacing w:before="0" w:beforeAutospacing="0" w:after="0" w:afterAutospacing="0"/>
        <w:ind w:left="780" w:right="780"/>
        <w:divId w:val="296641930"/>
        <w:rPr>
          <w:rFonts w:eastAsia="Times New Roman"/>
        </w:rPr>
      </w:pPr>
      <w:r>
        <w:rPr>
          <w:rFonts w:eastAsia="Times New Roman"/>
        </w:rPr>
        <w:t>name common two-dimensional and three-dimensional shapes</w:t>
      </w:r>
    </w:p>
    <w:p w:rsidR="00EA274E" w:rsidRDefault="00894CC8">
      <w:pPr>
        <w:numPr>
          <w:ilvl w:val="0"/>
          <w:numId w:val="155"/>
        </w:numPr>
        <w:spacing w:before="0" w:beforeAutospacing="0" w:after="0" w:afterAutospacing="0"/>
        <w:ind w:left="780" w:right="780"/>
        <w:divId w:val="296641930"/>
        <w:rPr>
          <w:rFonts w:eastAsia="Times New Roman"/>
        </w:rPr>
      </w:pPr>
      <w:r>
        <w:rPr>
          <w:rFonts w:eastAsia="Times New Roman"/>
        </w:rPr>
        <w:t>identify different types of angle</w:t>
      </w:r>
    </w:p>
    <w:p w:rsidR="00EA274E" w:rsidRDefault="00894CC8">
      <w:pPr>
        <w:numPr>
          <w:ilvl w:val="0"/>
          <w:numId w:val="155"/>
        </w:numPr>
        <w:spacing w:before="0" w:beforeAutospacing="0" w:after="0" w:afterAutospacing="0"/>
        <w:ind w:left="780" w:right="780"/>
        <w:divId w:val="296641930"/>
        <w:rPr>
          <w:rFonts w:eastAsia="Times New Roman"/>
        </w:rPr>
      </w:pPr>
      <w:r>
        <w:rPr>
          <w:rFonts w:eastAsia="Times New Roman"/>
        </w:rPr>
        <w:t>work out how far it is around a shape</w:t>
      </w:r>
    </w:p>
    <w:p w:rsidR="00EA274E" w:rsidRDefault="00894CC8">
      <w:pPr>
        <w:numPr>
          <w:ilvl w:val="0"/>
          <w:numId w:val="155"/>
        </w:numPr>
        <w:spacing w:before="0" w:beforeAutospacing="0" w:after="0" w:afterAutospacing="0"/>
        <w:ind w:left="780" w:right="780"/>
        <w:divId w:val="296641930"/>
        <w:rPr>
          <w:rFonts w:eastAsia="Times New Roman"/>
        </w:rPr>
      </w:pPr>
      <w:r>
        <w:rPr>
          <w:rFonts w:eastAsia="Times New Roman"/>
        </w:rPr>
        <w:t>work out the area of a shape</w:t>
      </w:r>
    </w:p>
    <w:p w:rsidR="00EA274E" w:rsidRDefault="00894CC8">
      <w:pPr>
        <w:numPr>
          <w:ilvl w:val="0"/>
          <w:numId w:val="155"/>
        </w:numPr>
        <w:spacing w:before="0" w:beforeAutospacing="0" w:after="0" w:afterAutospacing="0"/>
        <w:ind w:left="780" w:right="780"/>
        <w:divId w:val="296641930"/>
        <w:rPr>
          <w:rFonts w:eastAsia="Times New Roman"/>
        </w:rPr>
      </w:pPr>
      <w:r>
        <w:rPr>
          <w:rFonts w:eastAsia="Times New Roman"/>
        </w:rPr>
        <w:t>work out the volume of a cube or cuboid</w:t>
      </w:r>
    </w:p>
    <w:p w:rsidR="00EA274E" w:rsidRDefault="00894CC8">
      <w:pPr>
        <w:numPr>
          <w:ilvl w:val="0"/>
          <w:numId w:val="155"/>
        </w:numPr>
        <w:spacing w:before="0" w:beforeAutospacing="0" w:after="0" w:afterAutospacing="0"/>
        <w:ind w:left="780" w:right="780"/>
        <w:divId w:val="296641930"/>
        <w:rPr>
          <w:rFonts w:eastAsia="Times New Roman"/>
        </w:rPr>
      </w:pPr>
      <w:r>
        <w:rPr>
          <w:rFonts w:eastAsia="Times New Roman"/>
        </w:rPr>
        <w:t>use scale in drawings and maps.</w:t>
      </w:r>
    </w:p>
    <w:p w:rsidR="00EA274E" w:rsidRDefault="00894CC8">
      <w:pPr>
        <w:divId w:val="296641930"/>
      </w:pPr>
      <w:r>
        <w:rPr>
          <w:vanish/>
        </w:rPr>
        <w:t>Start of Media Content</w:t>
      </w:r>
    </w:p>
    <w:p w:rsidR="00EA274E" w:rsidRDefault="00894CC8">
      <w:pPr>
        <w:spacing w:before="120" w:beforeAutospacing="0" w:after="120" w:afterAutospacing="0"/>
        <w:divId w:val="2095199837"/>
      </w:pPr>
      <w:bookmarkStart w:id="719" w:name="Unit4MediaContent1"/>
      <w:bookmarkEnd w:id="719"/>
      <w:r>
        <w:t>Video content is not available in this format.</w:t>
      </w:r>
    </w:p>
    <w:bookmarkStart w:id="720" w:name="View_Unit4Transcript1"/>
    <w:p w:rsidR="00EA274E" w:rsidRDefault="00894CC8">
      <w:pPr>
        <w:pStyle w:val="navbutton"/>
        <w:divId w:val="1318145156"/>
      </w:pPr>
      <w:r>
        <w:fldChar w:fldCharType="begin"/>
      </w:r>
      <w:r>
        <w:instrText xml:space="preserve"> HYPERLINK "" \l "Unit4Transcript1" </w:instrText>
      </w:r>
      <w:r>
        <w:fldChar w:fldCharType="separate"/>
      </w:r>
      <w:r>
        <w:rPr>
          <w:rStyle w:val="Hyperlink"/>
        </w:rPr>
        <w:t>View transcript - Uncaptioned interactive content</w:t>
      </w:r>
      <w:r>
        <w:fldChar w:fldCharType="end"/>
      </w:r>
      <w:bookmarkEnd w:id="720"/>
    </w:p>
    <w:p w:rsidR="00EA274E" w:rsidRDefault="00894CC8">
      <w:pPr>
        <w:divId w:val="1318145156"/>
      </w:pPr>
      <w:r>
        <w:rPr>
          <w:vanish/>
        </w:rPr>
        <w:t>Start of Figure</w:t>
      </w:r>
    </w:p>
    <w:p w:rsidR="00EA274E" w:rsidRDefault="00894CC8">
      <w:pPr>
        <w:spacing w:before="240" w:beforeAutospacing="0" w:after="240" w:afterAutospacing="0" w:line="240" w:lineRule="auto"/>
        <w:divId w:val="816073631"/>
        <w:rPr>
          <w:rFonts w:ascii="Times New Roman" w:eastAsia="Times New Roman" w:hAnsi="Times New Roman" w:cs="Times New Roman"/>
          <w:sz w:val="24"/>
          <w:szCs w:val="24"/>
        </w:rPr>
      </w:pPr>
      <w:bookmarkStart w:id="721" w:name="Unit4Figure1"/>
      <w:bookmarkEnd w:id="721"/>
      <w:r>
        <w:rPr>
          <w:rFonts w:ascii="Times New Roman" w:eastAsia="Times New Roman" w:hAnsi="Times New Roman" w:cs="Times New Roman"/>
          <w:noProof/>
          <w:sz w:val="24"/>
          <w:szCs w:val="24"/>
        </w:rPr>
        <w:drawing>
          <wp:inline distT="0" distB="0" distL="0" distR="0" wp14:anchorId="7ED92957" wp14:editId="6C13DC00">
            <wp:extent cx="3518314" cy="1979295"/>
            <wp:effectExtent l="0" t="0" r="6350" b="1905"/>
            <wp:docPr id="207" name="Picture 207" descr="D:\AaaF\OUT\httpswwwopeneduopenlearn_cmid140259_2022-12-07_17-31-40_82d7e557728d45448e3e2a5d33cfe564\word\assets\bltl_a50_sha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AaaF\OUT\httpswwwopeneduopenlearn_cmid140259_2022-12-07_17-31-40_82d7e557728d45448e3e2a5d33cfe564\word\assets\bltl_a50_shapes.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EA274E" w:rsidRDefault="00894CC8">
      <w:pPr>
        <w:divId w:val="1318145156"/>
      </w:pPr>
      <w:r>
        <w:rPr>
          <w:vanish/>
        </w:rPr>
        <w:t>End of Figure</w:t>
      </w:r>
    </w:p>
    <w:p w:rsidR="00EA274E" w:rsidRDefault="00894CC8">
      <w:pPr>
        <w:divId w:val="296641930"/>
      </w:pPr>
      <w:r>
        <w:rPr>
          <w:vanish/>
        </w:rPr>
        <w:t>End of Media Content</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457379613"/>
        <w:rPr>
          <w:rFonts w:eastAsia="Times New Roman"/>
        </w:rPr>
      </w:pPr>
      <w:bookmarkStart w:id="722" w:name="Unit4_Session1"/>
      <w:bookmarkEnd w:id="722"/>
      <w:r>
        <w:rPr>
          <w:rFonts w:eastAsia="Times New Roman"/>
        </w:rPr>
        <w:t>1 Shapes</w:t>
      </w:r>
    </w:p>
    <w:p w:rsidR="00EA274E" w:rsidRDefault="00894CC8">
      <w:pPr>
        <w:pStyle w:val="Heading2"/>
        <w:divId w:val="513568850"/>
        <w:rPr>
          <w:rFonts w:eastAsia="Times New Roman"/>
        </w:rPr>
      </w:pPr>
      <w:bookmarkStart w:id="723" w:name="Unit4_Session1_Section1"/>
      <w:bookmarkEnd w:id="723"/>
      <w:r>
        <w:rPr>
          <w:rFonts w:eastAsia="Times New Roman"/>
        </w:rPr>
        <w:t>1.1 Polygons</w:t>
      </w:r>
    </w:p>
    <w:p w:rsidR="00EA274E" w:rsidRDefault="00894CC8">
      <w:pPr>
        <w:divId w:val="513568850"/>
      </w:pPr>
      <w:r>
        <w:t>A polygon is simply a general term for a shape with straight sides.</w:t>
      </w:r>
    </w:p>
    <w:p w:rsidR="00EA274E" w:rsidRDefault="00894CC8">
      <w:pPr>
        <w:divId w:val="513568850"/>
      </w:pPr>
      <w:r>
        <w:rPr>
          <w:vanish/>
        </w:rPr>
        <w:t>Start of Activity</w:t>
      </w:r>
    </w:p>
    <w:p w:rsidR="00EA274E" w:rsidRDefault="00894CC8">
      <w:pPr>
        <w:spacing w:before="0" w:beforeAutospacing="0" w:after="0" w:afterAutospacing="0" w:line="240" w:lineRule="auto"/>
        <w:outlineLvl w:val="3"/>
        <w:divId w:val="90275705"/>
        <w:rPr>
          <w:rFonts w:eastAsia="Times New Roman"/>
          <w:b/>
          <w:bCs/>
          <w:sz w:val="36"/>
          <w:szCs w:val="36"/>
        </w:rPr>
      </w:pPr>
      <w:bookmarkStart w:id="724" w:name="Unit4_Session1_Activity1"/>
      <w:bookmarkEnd w:id="724"/>
      <w:r>
        <w:rPr>
          <w:rFonts w:eastAsia="Times New Roman"/>
          <w:b/>
          <w:bCs/>
          <w:sz w:val="36"/>
          <w:szCs w:val="36"/>
        </w:rPr>
        <w:t>Activity 1: Identifying polygons</w:t>
      </w:r>
    </w:p>
    <w:p w:rsidR="00EA274E" w:rsidRDefault="00894CC8">
      <w:pPr>
        <w:divId w:val="1912612839"/>
      </w:pPr>
      <w:r>
        <w:rPr>
          <w:vanish/>
        </w:rPr>
        <w:t>Start of Question</w:t>
      </w:r>
    </w:p>
    <w:p w:rsidR="00EA274E" w:rsidRDefault="00894CC8">
      <w:pPr>
        <w:divId w:val="1265914752"/>
      </w:pPr>
      <w:bookmarkStart w:id="725" w:name="Unit4_Session1_Question1"/>
      <w:bookmarkEnd w:id="725"/>
      <w:r>
        <w:t>Which of the following shapes are polygons?</w:t>
      </w:r>
    </w:p>
    <w:p w:rsidR="00EA274E" w:rsidRDefault="00894CC8">
      <w:pPr>
        <w:divId w:val="1265914752"/>
      </w:pPr>
      <w:r>
        <w:rPr>
          <w:vanish/>
        </w:rPr>
        <w:t>Start of Figure</w:t>
      </w:r>
    </w:p>
    <w:p w:rsidR="00EA274E" w:rsidRDefault="00894CC8">
      <w:pPr>
        <w:spacing w:before="240" w:beforeAutospacing="0" w:after="0" w:afterAutospacing="0" w:line="240" w:lineRule="auto"/>
        <w:divId w:val="1821191465"/>
        <w:rPr>
          <w:rFonts w:ascii="Times New Roman" w:eastAsia="Times New Roman" w:hAnsi="Times New Roman" w:cs="Times New Roman"/>
          <w:sz w:val="24"/>
          <w:szCs w:val="24"/>
        </w:rPr>
      </w:pPr>
      <w:bookmarkStart w:id="726" w:name="Unit4_Session1_Figure1"/>
      <w:bookmarkEnd w:id="726"/>
      <w:r>
        <w:rPr>
          <w:rFonts w:ascii="Times New Roman" w:eastAsia="Times New Roman" w:hAnsi="Times New Roman" w:cs="Times New Roman"/>
          <w:noProof/>
          <w:sz w:val="24"/>
          <w:szCs w:val="24"/>
        </w:rPr>
        <w:drawing>
          <wp:inline distT="0" distB="0" distL="0" distR="0" wp14:anchorId="50EBCD55" wp14:editId="01310DEC">
            <wp:extent cx="3520262" cy="2172159"/>
            <wp:effectExtent l="0" t="0" r="4445" b="0"/>
            <wp:docPr id="208" name="Picture 208" descr="D:\AaaF\OUT\httpswwwopeneduopenlearn_cmid140259_2022-12-07_17-31-40_82d7e557728d45448e3e2a5d33cfe564\word\assets\bltl_wales_maths_sess1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AaaF\OUT\httpswwwopeneduopenlearn_cmid140259_2022-12-07_17-31-40_82d7e557728d45448e3e2a5d33cfe564\word\assets\bltl_wales_maths_sess1_fig1.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20262" cy="2172159"/>
                    </a:xfrm>
                    <a:prstGeom prst="rect">
                      <a:avLst/>
                    </a:prstGeom>
                    <a:noFill/>
                    <a:ln>
                      <a:noFill/>
                    </a:ln>
                  </pic:spPr>
                </pic:pic>
              </a:graphicData>
            </a:graphic>
          </wp:inline>
        </w:drawing>
      </w:r>
    </w:p>
    <w:p w:rsidR="00EA274E" w:rsidRDefault="00894CC8">
      <w:pPr>
        <w:pStyle w:val="Caption1"/>
        <w:divId w:val="217785245"/>
      </w:pPr>
      <w:r>
        <w:t>Figure 1 Six shapes</w:t>
      </w:r>
    </w:p>
    <w:bookmarkStart w:id="727" w:name="View_Unit4_Session1_Description1"/>
    <w:p w:rsidR="00EA274E" w:rsidRDefault="00894CC8">
      <w:pPr>
        <w:pStyle w:val="navbutton"/>
        <w:divId w:val="217785245"/>
      </w:pPr>
      <w:r>
        <w:fldChar w:fldCharType="begin"/>
      </w:r>
      <w:r>
        <w:instrText xml:space="preserve"> HYPERLINK "" \l "Unit4_Session1_Description1" </w:instrText>
      </w:r>
      <w:r>
        <w:fldChar w:fldCharType="separate"/>
      </w:r>
      <w:r>
        <w:rPr>
          <w:rStyle w:val="Hyperlink"/>
        </w:rPr>
        <w:t>View description - Figure 1 Six shapes</w:t>
      </w:r>
      <w:r>
        <w:fldChar w:fldCharType="end"/>
      </w:r>
      <w:bookmarkEnd w:id="727"/>
    </w:p>
    <w:p w:rsidR="00EA274E" w:rsidRDefault="00894CC8">
      <w:pPr>
        <w:divId w:val="1265914752"/>
      </w:pPr>
      <w:r>
        <w:rPr>
          <w:vanish/>
        </w:rPr>
        <w:t>End of Figure</w:t>
      </w:r>
    </w:p>
    <w:p w:rsidR="00EA274E" w:rsidRDefault="00894CC8">
      <w:pPr>
        <w:divId w:val="1912612839"/>
      </w:pPr>
      <w:r>
        <w:rPr>
          <w:vanish/>
        </w:rPr>
        <w:t>End of Question</w:t>
      </w:r>
    </w:p>
    <w:bookmarkStart w:id="728" w:name="View_Unit4_Session1_Answer1"/>
    <w:p w:rsidR="00EA274E" w:rsidRDefault="00894CC8">
      <w:pPr>
        <w:pStyle w:val="navbutton"/>
        <w:divId w:val="1912612839"/>
      </w:pPr>
      <w:r>
        <w:fldChar w:fldCharType="begin"/>
      </w:r>
      <w:r>
        <w:instrText xml:space="preserve"> HYPERLINK "" \l "Unit4_Session1_Answer1" </w:instrText>
      </w:r>
      <w:r>
        <w:fldChar w:fldCharType="separate"/>
      </w:r>
      <w:r>
        <w:rPr>
          <w:rStyle w:val="Hyperlink"/>
        </w:rPr>
        <w:t>View answer - Activity 1: Identifying polygons</w:t>
      </w:r>
      <w:r>
        <w:fldChar w:fldCharType="end"/>
      </w:r>
      <w:bookmarkEnd w:id="728"/>
    </w:p>
    <w:p w:rsidR="00EA274E" w:rsidRDefault="00894CC8">
      <w:pPr>
        <w:divId w:val="513568850"/>
      </w:pPr>
      <w:r>
        <w:rPr>
          <w:vanish/>
        </w:rPr>
        <w:t>End of Activity</w:t>
      </w:r>
    </w:p>
    <w:p w:rsidR="00EA274E" w:rsidRDefault="00894CC8">
      <w:pPr>
        <w:divId w:val="513568850"/>
      </w:pPr>
      <w:r>
        <w:t>A regular polygon is a shape with sides that are the same length and angles that are all the same size.</w:t>
      </w:r>
    </w:p>
    <w:p w:rsidR="00EA274E" w:rsidRDefault="00894CC8">
      <w:pPr>
        <w:divId w:val="513568850"/>
      </w:pPr>
      <w:r>
        <w:t xml:space="preserve">A polygon with six sides is a hexagon. The shapes in Figure 2 are both hexagons, but only one is a regular hexagon. </w:t>
      </w:r>
    </w:p>
    <w:p w:rsidR="00EA274E" w:rsidRDefault="00894CC8">
      <w:pPr>
        <w:divId w:val="513568850"/>
      </w:pPr>
      <w:r>
        <w:rPr>
          <w:vanish/>
        </w:rPr>
        <w:t>Start of Figure</w:t>
      </w:r>
    </w:p>
    <w:p w:rsidR="00EA274E" w:rsidRDefault="00894CC8">
      <w:pPr>
        <w:spacing w:before="240" w:beforeAutospacing="0" w:after="0" w:afterAutospacing="0" w:line="240" w:lineRule="auto"/>
        <w:divId w:val="902713813"/>
        <w:rPr>
          <w:rFonts w:ascii="Times New Roman" w:eastAsia="Times New Roman" w:hAnsi="Times New Roman" w:cs="Times New Roman"/>
          <w:sz w:val="24"/>
          <w:szCs w:val="24"/>
        </w:rPr>
      </w:pPr>
      <w:bookmarkStart w:id="729" w:name="Unit4_Session1_Figure2"/>
      <w:bookmarkEnd w:id="729"/>
      <w:r>
        <w:rPr>
          <w:rFonts w:ascii="Times New Roman" w:eastAsia="Times New Roman" w:hAnsi="Times New Roman" w:cs="Times New Roman"/>
          <w:noProof/>
          <w:sz w:val="24"/>
          <w:szCs w:val="24"/>
        </w:rPr>
        <w:drawing>
          <wp:inline distT="0" distB="0" distL="0" distR="0" wp14:anchorId="51EFDA9E" wp14:editId="79A2CEF7">
            <wp:extent cx="2351387" cy="1057832"/>
            <wp:effectExtent l="0" t="0" r="0" b="9525"/>
            <wp:docPr id="209" name="Picture 209" descr="D:\AaaF\OUT\httpswwwopeneduopenlearn_cmid140259_2022-12-07_17-31-40_82d7e557728d45448e3e2a5d33cfe564\word\assets\bltl_wales_maths_sess1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AaaF\OUT\httpswwwopeneduopenlearn_cmid140259_2022-12-07_17-31-40_82d7e557728d45448e3e2a5d33cfe564\word\assets\bltl_wales_maths_sess1_fig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51387" cy="1057832"/>
                    </a:xfrm>
                    <a:prstGeom prst="rect">
                      <a:avLst/>
                    </a:prstGeom>
                    <a:noFill/>
                    <a:ln>
                      <a:noFill/>
                    </a:ln>
                  </pic:spPr>
                </pic:pic>
              </a:graphicData>
            </a:graphic>
          </wp:inline>
        </w:drawing>
      </w:r>
    </w:p>
    <w:p w:rsidR="00EA274E" w:rsidRDefault="00894CC8">
      <w:pPr>
        <w:pStyle w:val="Caption1"/>
        <w:divId w:val="1854416316"/>
      </w:pPr>
      <w:r>
        <w:t>Figure 2 Two hexagons</w:t>
      </w:r>
    </w:p>
    <w:bookmarkStart w:id="730" w:name="View_Unit4_Session1_Description2"/>
    <w:p w:rsidR="00EA274E" w:rsidRDefault="00894CC8">
      <w:pPr>
        <w:pStyle w:val="navbutton"/>
        <w:divId w:val="1854416316"/>
      </w:pPr>
      <w:r>
        <w:fldChar w:fldCharType="begin"/>
      </w:r>
      <w:r>
        <w:instrText xml:space="preserve"> HYPERLINK "" \l "Unit4_Session1_Description2" </w:instrText>
      </w:r>
      <w:r>
        <w:fldChar w:fldCharType="separate"/>
      </w:r>
      <w:r>
        <w:rPr>
          <w:rStyle w:val="Hyperlink"/>
        </w:rPr>
        <w:t>View description - Figure 2 Two hexagons</w:t>
      </w:r>
      <w:r>
        <w:fldChar w:fldCharType="end"/>
      </w:r>
      <w:bookmarkEnd w:id="730"/>
    </w:p>
    <w:p w:rsidR="00EA274E" w:rsidRDefault="00894CC8">
      <w:pPr>
        <w:divId w:val="513568850"/>
      </w:pPr>
      <w:r>
        <w:rPr>
          <w:vanish/>
        </w:rPr>
        <w:t>End of Figure</w:t>
      </w:r>
    </w:p>
    <w:p w:rsidR="00EA274E" w:rsidRDefault="00894CC8">
      <w:pPr>
        <w:pStyle w:val="Heading2"/>
        <w:divId w:val="1056784151"/>
        <w:rPr>
          <w:rFonts w:eastAsia="Times New Roman"/>
        </w:rPr>
      </w:pPr>
      <w:bookmarkStart w:id="731" w:name="Unit4_Session1_Section2"/>
      <w:bookmarkEnd w:id="731"/>
      <w:r>
        <w:rPr>
          <w:rFonts w:eastAsia="Times New Roman"/>
        </w:rPr>
        <w:t>1.2 Angles</w:t>
      </w:r>
    </w:p>
    <w:p w:rsidR="00EA274E" w:rsidRDefault="00894CC8">
      <w:pPr>
        <w:divId w:val="1056784151"/>
      </w:pPr>
      <w:r>
        <w:t xml:space="preserve">An angle is formed where two straight lines (or sides) meet. Angles are measured in degrees, which is shown by using the symbol ° after the number of degrees. So for example, 45° means an angle of 45 degrees. </w:t>
      </w:r>
    </w:p>
    <w:p w:rsidR="00EA274E" w:rsidRDefault="00894CC8">
      <w:pPr>
        <w:divId w:val="1056784151"/>
      </w:pPr>
      <w:r>
        <w:rPr>
          <w:vanish/>
        </w:rPr>
        <w:t>Start of Box</w:t>
      </w:r>
    </w:p>
    <w:p w:rsidR="00EA274E" w:rsidRDefault="00894CC8">
      <w:pPr>
        <w:divId w:val="857505205"/>
      </w:pPr>
      <w:bookmarkStart w:id="732" w:name="Unit4_Session1_Box1"/>
      <w:bookmarkEnd w:id="732"/>
      <w:r>
        <w:rPr>
          <w:rStyle w:val="Strong"/>
        </w:rPr>
        <w:t>Note:</w:t>
      </w:r>
      <w:r>
        <w:t xml:space="preserve"> Do not confuse these with degrees Celsius, centigrade or Fahrenheit, which are used to measure temperature. </w:t>
      </w:r>
    </w:p>
    <w:p w:rsidR="00EA274E" w:rsidRDefault="00894CC8">
      <w:pPr>
        <w:divId w:val="1056784151"/>
      </w:pPr>
      <w:r>
        <w:rPr>
          <w:vanish/>
        </w:rPr>
        <w:t>End of Box</w:t>
      </w:r>
    </w:p>
    <w:p w:rsidR="00EA274E" w:rsidRDefault="00894CC8">
      <w:pPr>
        <w:divId w:val="1056784151"/>
      </w:pPr>
      <w:r>
        <w:t xml:space="preserve">There are 360° in a circle. There are 180° in a half-turn – that is, from north to south on a compass, or from 9 to 3 on a clock. </w:t>
      </w:r>
    </w:p>
    <w:p w:rsidR="00EA274E" w:rsidRDefault="00894CC8">
      <w:pPr>
        <w:divId w:val="1056784151"/>
      </w:pPr>
      <w:r>
        <w:t xml:space="preserve">An angle of 90° is a quarter-turn – from north to east on a compass, or from 12 to 3 on a clock. These angles are also known as right angles. Right angles are shown like this: </w:t>
      </w:r>
    </w:p>
    <w:p w:rsidR="00EA274E" w:rsidRDefault="00894CC8">
      <w:pPr>
        <w:divId w:val="1056784151"/>
      </w:pPr>
      <w:r>
        <w:rPr>
          <w:vanish/>
        </w:rPr>
        <w:t>Start of Figure</w:t>
      </w:r>
    </w:p>
    <w:p w:rsidR="00EA274E" w:rsidRDefault="00894CC8">
      <w:pPr>
        <w:spacing w:before="240" w:beforeAutospacing="0" w:after="0" w:afterAutospacing="0" w:line="240" w:lineRule="auto"/>
        <w:divId w:val="1135220118"/>
        <w:rPr>
          <w:rFonts w:ascii="Times New Roman" w:eastAsia="Times New Roman" w:hAnsi="Times New Roman" w:cs="Times New Roman"/>
          <w:sz w:val="24"/>
          <w:szCs w:val="24"/>
        </w:rPr>
      </w:pPr>
      <w:bookmarkStart w:id="733" w:name="Unit4_Session1_Figure3"/>
      <w:bookmarkEnd w:id="733"/>
      <w:r>
        <w:rPr>
          <w:rFonts w:ascii="Times New Roman" w:eastAsia="Times New Roman" w:hAnsi="Times New Roman" w:cs="Times New Roman"/>
          <w:noProof/>
          <w:sz w:val="24"/>
          <w:szCs w:val="24"/>
        </w:rPr>
        <w:drawing>
          <wp:inline distT="0" distB="0" distL="0" distR="0" wp14:anchorId="75EAD0CA" wp14:editId="4C58C759">
            <wp:extent cx="2350800" cy="2008800"/>
            <wp:effectExtent l="0" t="0" r="0" b="0"/>
            <wp:docPr id="210" name="Picture 210" descr="D:\AaaF\OUT\httpswwwopeneduopenlearn_cmid140259_2022-12-07_17-31-40_82d7e557728d45448e3e2a5d33cfe564\word\assets\bltl_wales_maths_sess1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AaaF\OUT\httpswwwopeneduopenlearn_cmid140259_2022-12-07_17-31-40_82d7e557728d45448e3e2a5d33cfe564\word\assets\bltl_wales_maths_sess1_fig3.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50800" cy="2008800"/>
                    </a:xfrm>
                    <a:prstGeom prst="rect">
                      <a:avLst/>
                    </a:prstGeom>
                    <a:noFill/>
                    <a:ln>
                      <a:noFill/>
                    </a:ln>
                  </pic:spPr>
                </pic:pic>
              </a:graphicData>
            </a:graphic>
          </wp:inline>
        </w:drawing>
      </w:r>
    </w:p>
    <w:p w:rsidR="00EA274E" w:rsidRDefault="00894CC8">
      <w:pPr>
        <w:pStyle w:val="Caption1"/>
        <w:divId w:val="782386659"/>
      </w:pPr>
      <w:r>
        <w:t>Figure 3 A right angle</w:t>
      </w:r>
    </w:p>
    <w:bookmarkStart w:id="734" w:name="View_Unit4_Session1_Description3"/>
    <w:p w:rsidR="00EA274E" w:rsidRDefault="00894CC8">
      <w:pPr>
        <w:pStyle w:val="navbutton"/>
        <w:divId w:val="782386659"/>
      </w:pPr>
      <w:r>
        <w:fldChar w:fldCharType="begin"/>
      </w:r>
      <w:r>
        <w:instrText xml:space="preserve"> HYPERLINK "" \l "Unit4_Session1_Description3" </w:instrText>
      </w:r>
      <w:r>
        <w:fldChar w:fldCharType="separate"/>
      </w:r>
      <w:r>
        <w:rPr>
          <w:rStyle w:val="Hyperlink"/>
        </w:rPr>
        <w:t>View description - Figure 3 A right angle</w:t>
      </w:r>
      <w:r>
        <w:fldChar w:fldCharType="end"/>
      </w:r>
      <w:bookmarkEnd w:id="734"/>
    </w:p>
    <w:p w:rsidR="00EA274E" w:rsidRDefault="00894CC8">
      <w:pPr>
        <w:divId w:val="1056784151"/>
      </w:pPr>
      <w:r>
        <w:rPr>
          <w:vanish/>
        </w:rPr>
        <w:t>End of Figure</w:t>
      </w:r>
    </w:p>
    <w:p w:rsidR="00EA274E" w:rsidRDefault="00894CC8">
      <w:pPr>
        <w:divId w:val="1056784151"/>
      </w:pPr>
      <w:r>
        <w:t>Right angles are very common in everyday life. Look around you and see how many you can spot.</w:t>
      </w:r>
    </w:p>
    <w:p w:rsidR="00EA274E" w:rsidRDefault="00894CC8">
      <w:pPr>
        <w:divId w:val="1056784151"/>
      </w:pPr>
      <w:r>
        <w:t>Here are a few examples of where you might have noticed a right angle:</w:t>
      </w:r>
    </w:p>
    <w:p w:rsidR="00EA274E" w:rsidRDefault="00894CC8">
      <w:pPr>
        <w:numPr>
          <w:ilvl w:val="0"/>
          <w:numId w:val="156"/>
        </w:numPr>
        <w:spacing w:before="0" w:beforeAutospacing="0" w:after="0" w:afterAutospacing="0"/>
        <w:ind w:left="780" w:right="780"/>
        <w:divId w:val="1056784151"/>
        <w:rPr>
          <w:rFonts w:eastAsia="Times New Roman"/>
        </w:rPr>
      </w:pPr>
      <w:r>
        <w:rPr>
          <w:rFonts w:eastAsia="Times New Roman"/>
        </w:rPr>
        <w:t>the corners of your screen (a corner is where two lines meet)</w:t>
      </w:r>
    </w:p>
    <w:p w:rsidR="00EA274E" w:rsidRDefault="00894CC8">
      <w:pPr>
        <w:numPr>
          <w:ilvl w:val="0"/>
          <w:numId w:val="156"/>
        </w:numPr>
        <w:spacing w:before="0" w:beforeAutospacing="0" w:after="0" w:afterAutospacing="0"/>
        <w:ind w:left="780" w:right="780"/>
        <w:divId w:val="1056784151"/>
        <w:rPr>
          <w:rFonts w:eastAsia="Times New Roman"/>
        </w:rPr>
      </w:pPr>
      <w:r>
        <w:rPr>
          <w:rFonts w:eastAsia="Times New Roman"/>
        </w:rPr>
        <w:t>corners of windows</w:t>
      </w:r>
    </w:p>
    <w:p w:rsidR="00EA274E" w:rsidRDefault="00894CC8">
      <w:pPr>
        <w:numPr>
          <w:ilvl w:val="0"/>
          <w:numId w:val="156"/>
        </w:numPr>
        <w:spacing w:before="0" w:beforeAutospacing="0" w:after="0" w:afterAutospacing="0"/>
        <w:ind w:left="780" w:right="780"/>
        <w:divId w:val="1056784151"/>
        <w:rPr>
          <w:rFonts w:eastAsia="Times New Roman"/>
        </w:rPr>
      </w:pPr>
      <w:r>
        <w:rPr>
          <w:rFonts w:eastAsia="Times New Roman"/>
        </w:rPr>
        <w:t>the corners of a book page</w:t>
      </w:r>
    </w:p>
    <w:p w:rsidR="00EA274E" w:rsidRDefault="00894CC8">
      <w:pPr>
        <w:numPr>
          <w:ilvl w:val="0"/>
          <w:numId w:val="156"/>
        </w:numPr>
        <w:spacing w:before="0" w:beforeAutospacing="0" w:after="0" w:afterAutospacing="0"/>
        <w:ind w:left="780" w:right="780"/>
        <w:divId w:val="1056784151"/>
        <w:rPr>
          <w:rFonts w:eastAsia="Times New Roman"/>
        </w:rPr>
      </w:pPr>
      <w:r>
        <w:rPr>
          <w:rFonts w:eastAsia="Times New Roman"/>
        </w:rPr>
        <w:t>where the walls meet the floor</w:t>
      </w:r>
    </w:p>
    <w:p w:rsidR="00EA274E" w:rsidRDefault="00894CC8">
      <w:pPr>
        <w:numPr>
          <w:ilvl w:val="0"/>
          <w:numId w:val="156"/>
        </w:numPr>
        <w:spacing w:before="0" w:beforeAutospacing="0" w:after="0" w:afterAutospacing="0"/>
        <w:ind w:left="780" w:right="780"/>
        <w:divId w:val="1056784151"/>
        <w:rPr>
          <w:rFonts w:eastAsia="Times New Roman"/>
        </w:rPr>
      </w:pPr>
      <w:r>
        <w:rPr>
          <w:rFonts w:eastAsia="Times New Roman"/>
        </w:rPr>
        <w:t>where the table legs meet the top.</w:t>
      </w:r>
    </w:p>
    <w:p w:rsidR="00EA274E" w:rsidRDefault="00894CC8">
      <w:pPr>
        <w:divId w:val="1056784151"/>
      </w:pPr>
      <w:r>
        <w:t>Angles of less than 90° are called acute angles. Angles of more than 90° are called obtuse angles.</w:t>
      </w:r>
    </w:p>
    <w:p w:rsidR="00EA274E" w:rsidRDefault="00894CC8">
      <w:pPr>
        <w:divId w:val="1056784151"/>
      </w:pPr>
      <w:r>
        <w:rPr>
          <w:vanish/>
        </w:rPr>
        <w:t>Start of Activity</w:t>
      </w:r>
    </w:p>
    <w:p w:rsidR="00EA274E" w:rsidRDefault="00894CC8">
      <w:pPr>
        <w:spacing w:before="0" w:beforeAutospacing="0" w:after="0" w:afterAutospacing="0" w:line="240" w:lineRule="auto"/>
        <w:outlineLvl w:val="3"/>
        <w:divId w:val="1791433966"/>
        <w:rPr>
          <w:rFonts w:eastAsia="Times New Roman"/>
          <w:b/>
          <w:bCs/>
          <w:sz w:val="36"/>
          <w:szCs w:val="36"/>
        </w:rPr>
      </w:pPr>
      <w:bookmarkStart w:id="735" w:name="Unit4_Session1_Activity2"/>
      <w:bookmarkEnd w:id="735"/>
      <w:r>
        <w:rPr>
          <w:rFonts w:eastAsia="Times New Roman"/>
          <w:b/>
          <w:bCs/>
          <w:sz w:val="36"/>
          <w:szCs w:val="36"/>
        </w:rPr>
        <w:t>Activity 2: Angles</w:t>
      </w:r>
    </w:p>
    <w:p w:rsidR="00EA274E" w:rsidRDefault="00894CC8">
      <w:pPr>
        <w:divId w:val="1267466299"/>
      </w:pPr>
      <w:r>
        <w:rPr>
          <w:vanish/>
        </w:rPr>
        <w:t>Start of Question</w:t>
      </w:r>
    </w:p>
    <w:p w:rsidR="00EA274E" w:rsidRDefault="00894CC8">
      <w:pPr>
        <w:divId w:val="1501191160"/>
      </w:pPr>
      <w:bookmarkStart w:id="736" w:name="Unit4_Session1_Question2"/>
      <w:bookmarkEnd w:id="736"/>
      <w:r>
        <w:t>Which angles in Figure 4 are right angles, acute angles or obtuse angles?</w:t>
      </w:r>
    </w:p>
    <w:p w:rsidR="00EA274E" w:rsidRDefault="00894CC8">
      <w:pPr>
        <w:divId w:val="1501191160"/>
      </w:pPr>
      <w:r>
        <w:rPr>
          <w:vanish/>
        </w:rPr>
        <w:t>Start of Figure</w:t>
      </w:r>
    </w:p>
    <w:p w:rsidR="00EA274E" w:rsidRDefault="00894CC8">
      <w:pPr>
        <w:spacing w:before="240" w:beforeAutospacing="0" w:after="0" w:afterAutospacing="0" w:line="240" w:lineRule="auto"/>
        <w:divId w:val="2041202783"/>
        <w:rPr>
          <w:rFonts w:ascii="Times New Roman" w:eastAsia="Times New Roman" w:hAnsi="Times New Roman" w:cs="Times New Roman"/>
          <w:sz w:val="24"/>
          <w:szCs w:val="24"/>
        </w:rPr>
      </w:pPr>
      <w:bookmarkStart w:id="737" w:name="Unit4_Session1_Figure4"/>
      <w:bookmarkEnd w:id="737"/>
      <w:r>
        <w:rPr>
          <w:rFonts w:ascii="Times New Roman" w:eastAsia="Times New Roman" w:hAnsi="Times New Roman" w:cs="Times New Roman"/>
          <w:noProof/>
          <w:sz w:val="24"/>
          <w:szCs w:val="24"/>
        </w:rPr>
        <w:drawing>
          <wp:inline distT="0" distB="0" distL="0" distR="0" wp14:anchorId="04E485D1" wp14:editId="4DEE464B">
            <wp:extent cx="5278331" cy="3256967"/>
            <wp:effectExtent l="0" t="0" r="0" b="635"/>
            <wp:docPr id="211" name="Picture 211" descr="D:\AaaF\OUT\httpswwwopeneduopenlearn_cmid140259_2022-12-07_17-31-40_82d7e557728d45448e3e2a5d33cfe564\word\assets\bltl_wales_maths_sess1_fi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AaaF\OUT\httpswwwopeneduopenlearn_cmid140259_2022-12-07_17-31-40_82d7e557728d45448e3e2a5d33cfe564\word\assets\bltl_wales_maths_sess1_fig4.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78331" cy="3256967"/>
                    </a:xfrm>
                    <a:prstGeom prst="rect">
                      <a:avLst/>
                    </a:prstGeom>
                    <a:noFill/>
                    <a:ln>
                      <a:noFill/>
                    </a:ln>
                  </pic:spPr>
                </pic:pic>
              </a:graphicData>
            </a:graphic>
          </wp:inline>
        </w:drawing>
      </w:r>
    </w:p>
    <w:p w:rsidR="00EA274E" w:rsidRDefault="00894CC8">
      <w:pPr>
        <w:pStyle w:val="Caption1"/>
        <w:divId w:val="2073112561"/>
      </w:pPr>
      <w:r>
        <w:t>Figure 4 Angles</w:t>
      </w:r>
    </w:p>
    <w:bookmarkStart w:id="738" w:name="View_Unit4_Session1_Description4"/>
    <w:p w:rsidR="00EA274E" w:rsidRDefault="00894CC8">
      <w:pPr>
        <w:pStyle w:val="navbutton"/>
        <w:divId w:val="2073112561"/>
      </w:pPr>
      <w:r>
        <w:fldChar w:fldCharType="begin"/>
      </w:r>
      <w:r>
        <w:instrText xml:space="preserve"> HYPERLINK "" \l "Unit4_Session1_Description4" </w:instrText>
      </w:r>
      <w:r>
        <w:fldChar w:fldCharType="separate"/>
      </w:r>
      <w:r>
        <w:rPr>
          <w:rStyle w:val="Hyperlink"/>
        </w:rPr>
        <w:t>View description - Figure 4 Angles</w:t>
      </w:r>
      <w:r>
        <w:fldChar w:fldCharType="end"/>
      </w:r>
      <w:bookmarkEnd w:id="738"/>
    </w:p>
    <w:p w:rsidR="00EA274E" w:rsidRDefault="00894CC8">
      <w:pPr>
        <w:divId w:val="1501191160"/>
      </w:pPr>
      <w:r>
        <w:rPr>
          <w:vanish/>
        </w:rPr>
        <w:t>End of Figure</w:t>
      </w:r>
    </w:p>
    <w:p w:rsidR="00EA274E" w:rsidRDefault="00894CC8">
      <w:pPr>
        <w:divId w:val="1267466299"/>
      </w:pPr>
      <w:r>
        <w:rPr>
          <w:vanish/>
        </w:rPr>
        <w:t>End of Question</w:t>
      </w:r>
    </w:p>
    <w:bookmarkStart w:id="739" w:name="View_Unit4_Session1_Answer2"/>
    <w:p w:rsidR="00EA274E" w:rsidRDefault="00894CC8">
      <w:pPr>
        <w:pStyle w:val="navbutton"/>
        <w:divId w:val="1267466299"/>
      </w:pPr>
      <w:r>
        <w:fldChar w:fldCharType="begin"/>
      </w:r>
      <w:r>
        <w:instrText xml:space="preserve"> HYPERLINK "" \l "Unit4_Session1_Answer2" </w:instrText>
      </w:r>
      <w:r>
        <w:fldChar w:fldCharType="separate"/>
      </w:r>
      <w:r>
        <w:rPr>
          <w:rStyle w:val="Hyperlink"/>
        </w:rPr>
        <w:t>View answer - Activity 2: Angles</w:t>
      </w:r>
      <w:r>
        <w:fldChar w:fldCharType="end"/>
      </w:r>
      <w:bookmarkEnd w:id="739"/>
    </w:p>
    <w:p w:rsidR="00EA274E" w:rsidRDefault="00894CC8">
      <w:pPr>
        <w:divId w:val="1056784151"/>
      </w:pPr>
      <w:r>
        <w:rPr>
          <w:vanish/>
        </w:rPr>
        <w:t>End of Activity</w:t>
      </w:r>
    </w:p>
    <w:p w:rsidR="00EA274E" w:rsidRDefault="00894CC8">
      <w:pPr>
        <w:pStyle w:val="Heading2"/>
        <w:divId w:val="2142072186"/>
        <w:rPr>
          <w:rFonts w:eastAsia="Times New Roman"/>
        </w:rPr>
      </w:pPr>
      <w:bookmarkStart w:id="740" w:name="Unit4_Session1_Section3"/>
      <w:bookmarkEnd w:id="740"/>
      <w:r>
        <w:rPr>
          <w:rFonts w:eastAsia="Times New Roman"/>
        </w:rPr>
        <w:t>1.3 2D and 3D shapes</w:t>
      </w:r>
    </w:p>
    <w:p w:rsidR="00EA274E" w:rsidRDefault="00894CC8">
      <w:pPr>
        <w:divId w:val="2142072186"/>
      </w:pPr>
      <w:r>
        <w:t xml:space="preserve">‘2D’, or ‘two-dimensional’, simply means that the shape is flat. We can draw 2D shapes on paper. Common examples are shown in Figure 5. </w:t>
      </w:r>
    </w:p>
    <w:p w:rsidR="00EA274E" w:rsidRDefault="00894CC8">
      <w:pPr>
        <w:divId w:val="2142072186"/>
      </w:pPr>
      <w:r>
        <w:rPr>
          <w:vanish/>
        </w:rPr>
        <w:t>Start of Figure</w:t>
      </w:r>
    </w:p>
    <w:p w:rsidR="00EA274E" w:rsidRDefault="00894CC8">
      <w:pPr>
        <w:spacing w:before="240" w:beforeAutospacing="0" w:after="0" w:afterAutospacing="0" w:line="240" w:lineRule="auto"/>
        <w:divId w:val="1577593326"/>
        <w:rPr>
          <w:rFonts w:ascii="Times New Roman" w:eastAsia="Times New Roman" w:hAnsi="Times New Roman" w:cs="Times New Roman"/>
          <w:sz w:val="24"/>
          <w:szCs w:val="24"/>
        </w:rPr>
      </w:pPr>
      <w:bookmarkStart w:id="741" w:name="Unit4_Session1_Figure5"/>
      <w:bookmarkEnd w:id="741"/>
      <w:r>
        <w:rPr>
          <w:rFonts w:ascii="Times New Roman" w:eastAsia="Times New Roman" w:hAnsi="Times New Roman" w:cs="Times New Roman"/>
          <w:noProof/>
          <w:sz w:val="24"/>
          <w:szCs w:val="24"/>
        </w:rPr>
        <w:drawing>
          <wp:inline distT="0" distB="0" distL="0" distR="0" wp14:anchorId="490B7AE5" wp14:editId="58768040">
            <wp:extent cx="4471200" cy="4968000"/>
            <wp:effectExtent l="0" t="0" r="5715" b="4445"/>
            <wp:docPr id="212" name="Picture 212" descr="D:\AaaF\OUT\httpswwwopeneduopenlearn_cmid140259_2022-12-07_17-31-40_82d7e557728d45448e3e2a5d33cfe564\word\assets\bltl_wales_maths_sess1_fi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AaaF\OUT\httpswwwopeneduopenlearn_cmid140259_2022-12-07_17-31-40_82d7e557728d45448e3e2a5d33cfe564\word\assets\bltl_wales_maths_sess1_fig5.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471200" cy="4968000"/>
                    </a:xfrm>
                    <a:prstGeom prst="rect">
                      <a:avLst/>
                    </a:prstGeom>
                    <a:noFill/>
                    <a:ln>
                      <a:noFill/>
                    </a:ln>
                  </pic:spPr>
                </pic:pic>
              </a:graphicData>
            </a:graphic>
          </wp:inline>
        </w:drawing>
      </w:r>
    </w:p>
    <w:p w:rsidR="00EA274E" w:rsidRDefault="00894CC8">
      <w:pPr>
        <w:pStyle w:val="Caption1"/>
        <w:divId w:val="562956399"/>
      </w:pPr>
      <w:r>
        <w:t>Figure 5 2D shapes</w:t>
      </w:r>
    </w:p>
    <w:bookmarkStart w:id="742" w:name="View_Unit4_Session1_Description5"/>
    <w:p w:rsidR="00EA274E" w:rsidRDefault="00894CC8">
      <w:pPr>
        <w:pStyle w:val="navbutton"/>
        <w:divId w:val="562956399"/>
      </w:pPr>
      <w:r>
        <w:fldChar w:fldCharType="begin"/>
      </w:r>
      <w:r>
        <w:instrText xml:space="preserve"> HYPERLINK "" \l "Unit4_Session1_Description5" </w:instrText>
      </w:r>
      <w:r>
        <w:fldChar w:fldCharType="separate"/>
      </w:r>
      <w:r>
        <w:rPr>
          <w:rStyle w:val="Hyperlink"/>
        </w:rPr>
        <w:t>View description - Figure 5 2D shapes</w:t>
      </w:r>
      <w:r>
        <w:fldChar w:fldCharType="end"/>
      </w:r>
      <w:bookmarkEnd w:id="742"/>
    </w:p>
    <w:p w:rsidR="00EA274E" w:rsidRDefault="00894CC8">
      <w:pPr>
        <w:divId w:val="2142072186"/>
      </w:pPr>
      <w:r>
        <w:rPr>
          <w:vanish/>
        </w:rPr>
        <w:t>End of Figure</w:t>
      </w:r>
    </w:p>
    <w:p w:rsidR="00EA274E" w:rsidRDefault="00894CC8">
      <w:pPr>
        <w:divId w:val="2142072186"/>
      </w:pPr>
      <w:r>
        <w:t xml:space="preserve">A ‘3D’ (‘three-dimensional’) shape is a solid shape. It has three dimensions, that is, length, width and depth. An easy way of thinking about the difference between a 2D and a 3D shape is to think ‘If I shone a torch on the shape, would it have a shadow?’ 3D shapes cast a shadow but 2D shapes don’t. </w:t>
      </w:r>
    </w:p>
    <w:p w:rsidR="00EA274E" w:rsidRDefault="00894CC8">
      <w:pPr>
        <w:divId w:val="2142072186"/>
      </w:pPr>
      <w:r>
        <w:t>Obviously the screen that you’re reading this on is 2D, so 3D shapes are represented using shading.</w:t>
      </w:r>
    </w:p>
    <w:p w:rsidR="00EA274E" w:rsidRDefault="00894CC8">
      <w:pPr>
        <w:divId w:val="2142072186"/>
      </w:pPr>
      <w:r>
        <w:rPr>
          <w:vanish/>
        </w:rPr>
        <w:t>Start of Figure</w:t>
      </w:r>
    </w:p>
    <w:p w:rsidR="00EA274E" w:rsidRDefault="00894CC8">
      <w:pPr>
        <w:spacing w:before="240" w:beforeAutospacing="0" w:after="0" w:afterAutospacing="0" w:line="240" w:lineRule="auto"/>
        <w:divId w:val="456261934"/>
        <w:rPr>
          <w:rFonts w:ascii="Times New Roman" w:eastAsia="Times New Roman" w:hAnsi="Times New Roman" w:cs="Times New Roman"/>
          <w:sz w:val="24"/>
          <w:szCs w:val="24"/>
        </w:rPr>
      </w:pPr>
      <w:bookmarkStart w:id="743" w:name="Unit4_Session1_Figure6"/>
      <w:bookmarkEnd w:id="743"/>
      <w:r>
        <w:rPr>
          <w:rFonts w:ascii="Times New Roman" w:eastAsia="Times New Roman" w:hAnsi="Times New Roman" w:cs="Times New Roman"/>
          <w:noProof/>
          <w:sz w:val="24"/>
          <w:szCs w:val="24"/>
        </w:rPr>
        <w:drawing>
          <wp:inline distT="0" distB="0" distL="0" distR="0" wp14:anchorId="55230804" wp14:editId="3BF76974">
            <wp:extent cx="4648200" cy="2047875"/>
            <wp:effectExtent l="0" t="0" r="0" b="9525"/>
            <wp:docPr id="213" name="Picture 213" descr="D:\AaaF\OUT\httpswwwopeneduopenlearn_cmid140259_2022-12-07_17-31-40_82d7e557728d45448e3e2a5d33cfe564\word\assets\bltl_wales_maths_sess1_fi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AaaF\OUT\httpswwwopeneduopenlearn_cmid140259_2022-12-07_17-31-40_82d7e557728d45448e3e2a5d33cfe564\word\assets\bltl_wales_maths_sess1_fig6.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48200" cy="2047875"/>
                    </a:xfrm>
                    <a:prstGeom prst="rect">
                      <a:avLst/>
                    </a:prstGeom>
                    <a:noFill/>
                    <a:ln>
                      <a:noFill/>
                    </a:ln>
                  </pic:spPr>
                </pic:pic>
              </a:graphicData>
            </a:graphic>
          </wp:inline>
        </w:drawing>
      </w:r>
    </w:p>
    <w:p w:rsidR="00EA274E" w:rsidRDefault="00894CC8">
      <w:pPr>
        <w:pStyle w:val="Caption1"/>
        <w:divId w:val="1191651204"/>
      </w:pPr>
      <w:r>
        <w:t>Figure 6 A 2D and 3D shape</w:t>
      </w:r>
    </w:p>
    <w:bookmarkStart w:id="744" w:name="View_Unit4_Session1_Description6"/>
    <w:p w:rsidR="00EA274E" w:rsidRDefault="00894CC8">
      <w:pPr>
        <w:pStyle w:val="navbutton"/>
        <w:divId w:val="1191651204"/>
      </w:pPr>
      <w:r>
        <w:fldChar w:fldCharType="begin"/>
      </w:r>
      <w:r>
        <w:instrText xml:space="preserve"> HYPERLINK "" \l "Unit4_Session1_Description6" </w:instrText>
      </w:r>
      <w:r>
        <w:fldChar w:fldCharType="separate"/>
      </w:r>
      <w:r>
        <w:rPr>
          <w:rStyle w:val="Hyperlink"/>
        </w:rPr>
        <w:t>View description - Figure 6 A 2D and 3D shape</w:t>
      </w:r>
      <w:r>
        <w:fldChar w:fldCharType="end"/>
      </w:r>
      <w:bookmarkEnd w:id="744"/>
    </w:p>
    <w:p w:rsidR="00EA274E" w:rsidRDefault="00894CC8">
      <w:pPr>
        <w:divId w:val="2142072186"/>
      </w:pPr>
      <w:r>
        <w:rPr>
          <w:vanish/>
        </w:rPr>
        <w:t>End of Figure</w:t>
      </w:r>
    </w:p>
    <w:p w:rsidR="00EA274E" w:rsidRDefault="00894CC8">
      <w:pPr>
        <w:divId w:val="2142072186"/>
      </w:pPr>
      <w:r>
        <w:rPr>
          <w:vanish/>
        </w:rPr>
        <w:t>Start of Activity</w:t>
      </w:r>
    </w:p>
    <w:p w:rsidR="00EA274E" w:rsidRDefault="00894CC8">
      <w:pPr>
        <w:spacing w:before="0" w:beforeAutospacing="0" w:after="0" w:afterAutospacing="0" w:line="240" w:lineRule="auto"/>
        <w:outlineLvl w:val="3"/>
        <w:divId w:val="2009015646"/>
        <w:rPr>
          <w:rFonts w:eastAsia="Times New Roman"/>
          <w:b/>
          <w:bCs/>
          <w:sz w:val="36"/>
          <w:szCs w:val="36"/>
        </w:rPr>
      </w:pPr>
      <w:bookmarkStart w:id="745" w:name="Unit4_Session1_Activity3"/>
      <w:bookmarkEnd w:id="745"/>
      <w:r>
        <w:rPr>
          <w:rFonts w:eastAsia="Times New Roman"/>
          <w:b/>
          <w:bCs/>
          <w:sz w:val="36"/>
          <w:szCs w:val="36"/>
        </w:rPr>
        <w:t>Activity 3: 2D or 3D?</w:t>
      </w:r>
    </w:p>
    <w:p w:rsidR="00EA274E" w:rsidRDefault="00894CC8">
      <w:pPr>
        <w:divId w:val="2127695744"/>
      </w:pPr>
      <w:r>
        <w:rPr>
          <w:vanish/>
        </w:rPr>
        <w:t>Start of Question</w:t>
      </w:r>
    </w:p>
    <w:p w:rsidR="00EA274E" w:rsidRDefault="00894CC8">
      <w:pPr>
        <w:divId w:val="588582729"/>
      </w:pPr>
      <w:bookmarkStart w:id="746" w:name="Unit4_Session1_Question3"/>
      <w:bookmarkEnd w:id="746"/>
      <w:r>
        <w:t>Say if the following shapes are 2D or 3D:</w:t>
      </w:r>
    </w:p>
    <w:p w:rsidR="00EA274E" w:rsidRDefault="00894CC8">
      <w:pPr>
        <w:divId w:val="588582729"/>
      </w:pPr>
      <w:r>
        <w:t>Which shapes in Figure 7 are 2D and which are 3D?</w:t>
      </w:r>
    </w:p>
    <w:p w:rsidR="00EA274E" w:rsidRDefault="00894CC8">
      <w:pPr>
        <w:divId w:val="588582729"/>
      </w:pPr>
      <w:r>
        <w:rPr>
          <w:vanish/>
        </w:rPr>
        <w:t>Start of Figure</w:t>
      </w:r>
    </w:p>
    <w:p w:rsidR="00EA274E" w:rsidRDefault="00894CC8">
      <w:pPr>
        <w:spacing w:before="240" w:beforeAutospacing="0" w:after="0" w:afterAutospacing="0" w:line="240" w:lineRule="auto"/>
        <w:divId w:val="285938031"/>
        <w:rPr>
          <w:rFonts w:ascii="Times New Roman" w:eastAsia="Times New Roman" w:hAnsi="Times New Roman" w:cs="Times New Roman"/>
          <w:sz w:val="24"/>
          <w:szCs w:val="24"/>
        </w:rPr>
      </w:pPr>
      <w:bookmarkStart w:id="747" w:name="Unit4_Session1_Figure7"/>
      <w:bookmarkEnd w:id="747"/>
      <w:r>
        <w:rPr>
          <w:rFonts w:ascii="Times New Roman" w:eastAsia="Times New Roman" w:hAnsi="Times New Roman" w:cs="Times New Roman"/>
          <w:noProof/>
          <w:sz w:val="24"/>
          <w:szCs w:val="24"/>
        </w:rPr>
        <w:drawing>
          <wp:inline distT="0" distB="0" distL="0" distR="0" wp14:anchorId="1D95657A" wp14:editId="0762C71A">
            <wp:extent cx="5278331" cy="3256967"/>
            <wp:effectExtent l="0" t="0" r="0" b="635"/>
            <wp:docPr id="214" name="Picture 214" descr="D:\AaaF\OUT\httpswwwopeneduopenlearn_cmid140259_2022-12-07_17-31-40_82d7e557728d45448e3e2a5d33cfe564\word\assets\bltl_wales_maths_sess1_fi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AaaF\OUT\httpswwwopeneduopenlearn_cmid140259_2022-12-07_17-31-40_82d7e557728d45448e3e2a5d33cfe564\word\assets\bltl_wales_maths_sess1_fig7.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78331" cy="3256967"/>
                    </a:xfrm>
                    <a:prstGeom prst="rect">
                      <a:avLst/>
                    </a:prstGeom>
                    <a:noFill/>
                    <a:ln>
                      <a:noFill/>
                    </a:ln>
                  </pic:spPr>
                </pic:pic>
              </a:graphicData>
            </a:graphic>
          </wp:inline>
        </w:drawing>
      </w:r>
    </w:p>
    <w:p w:rsidR="00EA274E" w:rsidRDefault="00894CC8">
      <w:pPr>
        <w:pStyle w:val="Caption1"/>
        <w:divId w:val="1522237209"/>
      </w:pPr>
      <w:r>
        <w:t>Figure 7 2D and 3D shapes</w:t>
      </w:r>
    </w:p>
    <w:bookmarkStart w:id="748" w:name="View_Unit4_Session1_Description7"/>
    <w:p w:rsidR="00EA274E" w:rsidRDefault="00894CC8">
      <w:pPr>
        <w:pStyle w:val="navbutton"/>
        <w:divId w:val="1522237209"/>
      </w:pPr>
      <w:r>
        <w:fldChar w:fldCharType="begin"/>
      </w:r>
      <w:r>
        <w:instrText xml:space="preserve"> HYPERLINK "" \l "Unit4_Session1_Description7" </w:instrText>
      </w:r>
      <w:r>
        <w:fldChar w:fldCharType="separate"/>
      </w:r>
      <w:r>
        <w:rPr>
          <w:rStyle w:val="Hyperlink"/>
        </w:rPr>
        <w:t>View description - Figure 7 2D and 3D shapes</w:t>
      </w:r>
      <w:r>
        <w:fldChar w:fldCharType="end"/>
      </w:r>
      <w:bookmarkEnd w:id="748"/>
    </w:p>
    <w:p w:rsidR="00EA274E" w:rsidRDefault="00894CC8">
      <w:pPr>
        <w:divId w:val="588582729"/>
      </w:pPr>
      <w:r>
        <w:rPr>
          <w:vanish/>
        </w:rPr>
        <w:t>End of Figure</w:t>
      </w:r>
    </w:p>
    <w:p w:rsidR="00EA274E" w:rsidRDefault="00894CC8">
      <w:pPr>
        <w:divId w:val="2127695744"/>
      </w:pPr>
      <w:r>
        <w:rPr>
          <w:vanish/>
        </w:rPr>
        <w:t>End of Question</w:t>
      </w:r>
    </w:p>
    <w:bookmarkStart w:id="749" w:name="View_Unit4_Session1_Answer3"/>
    <w:p w:rsidR="00EA274E" w:rsidRDefault="00894CC8">
      <w:pPr>
        <w:pStyle w:val="navbutton"/>
        <w:divId w:val="2127695744"/>
      </w:pPr>
      <w:r>
        <w:fldChar w:fldCharType="begin"/>
      </w:r>
      <w:r>
        <w:instrText xml:space="preserve"> HYPERLINK "" \l "Unit4_Session1_Answer3" </w:instrText>
      </w:r>
      <w:r>
        <w:fldChar w:fldCharType="separate"/>
      </w:r>
      <w:r>
        <w:rPr>
          <w:rStyle w:val="Hyperlink"/>
        </w:rPr>
        <w:t>View answer - Activity 3: 2D or 3D?</w:t>
      </w:r>
      <w:r>
        <w:fldChar w:fldCharType="end"/>
      </w:r>
      <w:bookmarkEnd w:id="749"/>
    </w:p>
    <w:p w:rsidR="00EA274E" w:rsidRDefault="00894CC8">
      <w:pPr>
        <w:divId w:val="2142072186"/>
      </w:pPr>
      <w:r>
        <w:rPr>
          <w:vanish/>
        </w:rPr>
        <w:t>End of Activity</w:t>
      </w:r>
    </w:p>
    <w:p w:rsidR="00EA274E" w:rsidRDefault="00894CC8">
      <w:pPr>
        <w:pStyle w:val="Heading2"/>
        <w:divId w:val="667947947"/>
        <w:rPr>
          <w:rFonts w:eastAsia="Times New Roman"/>
        </w:rPr>
      </w:pPr>
      <w:bookmarkStart w:id="750" w:name="Unit4_Session1_Section4"/>
      <w:bookmarkEnd w:id="750"/>
      <w:r>
        <w:rPr>
          <w:rFonts w:eastAsia="Times New Roman"/>
        </w:rPr>
        <w:t>1.4 Common 3D shapes</w:t>
      </w:r>
    </w:p>
    <w:p w:rsidR="00EA274E" w:rsidRDefault="00894CC8">
      <w:pPr>
        <w:divId w:val="667947947"/>
      </w:pPr>
      <w:r>
        <w:t>You will be familiar with some common 3D shapes.</w:t>
      </w:r>
    </w:p>
    <w:p w:rsidR="00EA274E" w:rsidRDefault="00894CC8">
      <w:pPr>
        <w:divId w:val="667947947"/>
      </w:pPr>
      <w:r>
        <w:rPr>
          <w:vanish/>
        </w:rPr>
        <w:t>Start of Figure</w:t>
      </w:r>
    </w:p>
    <w:p w:rsidR="00EA274E" w:rsidRDefault="00894CC8">
      <w:pPr>
        <w:spacing w:before="240" w:beforeAutospacing="0" w:after="0" w:afterAutospacing="0" w:line="240" w:lineRule="auto"/>
        <w:divId w:val="365133257"/>
        <w:rPr>
          <w:rFonts w:ascii="Times New Roman" w:eastAsia="Times New Roman" w:hAnsi="Times New Roman" w:cs="Times New Roman"/>
          <w:sz w:val="24"/>
          <w:szCs w:val="24"/>
        </w:rPr>
      </w:pPr>
      <w:bookmarkStart w:id="751" w:name="Unit4_Session1_Figure8"/>
      <w:bookmarkEnd w:id="751"/>
      <w:r>
        <w:rPr>
          <w:rFonts w:ascii="Times New Roman" w:eastAsia="Times New Roman" w:hAnsi="Times New Roman" w:cs="Times New Roman"/>
          <w:noProof/>
          <w:sz w:val="24"/>
          <w:szCs w:val="24"/>
        </w:rPr>
        <w:drawing>
          <wp:inline distT="0" distB="0" distL="0" distR="0" wp14:anchorId="737CD263" wp14:editId="16A004AC">
            <wp:extent cx="5278331" cy="3256967"/>
            <wp:effectExtent l="0" t="0" r="0" b="635"/>
            <wp:docPr id="215" name="Picture 215" descr="D:\AaaF\OUT\httpswwwopeneduopenlearn_cmid140259_2022-12-07_17-31-40_82d7e557728d45448e3e2a5d33cfe564\word\assets\bltl_wales_maths_sess1_fi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AaaF\OUT\httpswwwopeneduopenlearn_cmid140259_2022-12-07_17-31-40_82d7e557728d45448e3e2a5d33cfe564\word\assets\bltl_wales_maths_sess1_fig8.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78331" cy="3256967"/>
                    </a:xfrm>
                    <a:prstGeom prst="rect">
                      <a:avLst/>
                    </a:prstGeom>
                    <a:noFill/>
                    <a:ln>
                      <a:noFill/>
                    </a:ln>
                  </pic:spPr>
                </pic:pic>
              </a:graphicData>
            </a:graphic>
          </wp:inline>
        </w:drawing>
      </w:r>
    </w:p>
    <w:p w:rsidR="00EA274E" w:rsidRDefault="00894CC8">
      <w:pPr>
        <w:pStyle w:val="Caption1"/>
        <w:divId w:val="1066729907"/>
      </w:pPr>
      <w:r>
        <w:t>Figure 8 3D shapes</w:t>
      </w:r>
    </w:p>
    <w:bookmarkStart w:id="752" w:name="View_Unit4_Session1_Description8"/>
    <w:p w:rsidR="00EA274E" w:rsidRDefault="00894CC8">
      <w:pPr>
        <w:pStyle w:val="navbutton"/>
        <w:divId w:val="1066729907"/>
      </w:pPr>
      <w:r>
        <w:fldChar w:fldCharType="begin"/>
      </w:r>
      <w:r>
        <w:instrText xml:space="preserve"> HYPERLINK "" \l "Unit4_Session1_Description8" </w:instrText>
      </w:r>
      <w:r>
        <w:fldChar w:fldCharType="separate"/>
      </w:r>
      <w:r>
        <w:rPr>
          <w:rStyle w:val="Hyperlink"/>
        </w:rPr>
        <w:t>View description - Figure 8 3D shapes</w:t>
      </w:r>
      <w:r>
        <w:fldChar w:fldCharType="end"/>
      </w:r>
      <w:bookmarkEnd w:id="752"/>
    </w:p>
    <w:p w:rsidR="00EA274E" w:rsidRDefault="00894CC8">
      <w:pPr>
        <w:divId w:val="667947947"/>
      </w:pPr>
      <w:r>
        <w:rPr>
          <w:vanish/>
        </w:rPr>
        <w:t>End of Figure</w:t>
      </w:r>
    </w:p>
    <w:p w:rsidR="00EA274E" w:rsidRDefault="00894CC8">
      <w:pPr>
        <w:divId w:val="667947947"/>
      </w:pPr>
      <w:r>
        <w:rPr>
          <w:vanish/>
        </w:rPr>
        <w:t>Start of Box</w:t>
      </w:r>
    </w:p>
    <w:p w:rsidR="00EA274E" w:rsidRDefault="00894CC8">
      <w:pPr>
        <w:divId w:val="655112398"/>
      </w:pPr>
      <w:bookmarkStart w:id="753" w:name="Unit4_Session1_Box2"/>
      <w:bookmarkEnd w:id="753"/>
      <w:r>
        <w:rPr>
          <w:rStyle w:val="Strong"/>
        </w:rPr>
        <w:t>Hint:</w:t>
      </w:r>
      <w:r>
        <w:t xml:space="preserve"> Make sure you understand the difference between a cube (3D square) and a cuboid (3D rectangle). </w:t>
      </w:r>
    </w:p>
    <w:p w:rsidR="00EA274E" w:rsidRDefault="00894CC8">
      <w:pPr>
        <w:divId w:val="667947947"/>
      </w:pPr>
      <w:r>
        <w:rPr>
          <w:vanish/>
        </w:rPr>
        <w:t>End of Box</w:t>
      </w:r>
    </w:p>
    <w:p w:rsidR="00EA274E" w:rsidRDefault="00894CC8">
      <w:pPr>
        <w:divId w:val="667947947"/>
      </w:pPr>
      <w:r>
        <w:t>Some other 3D shapes that you may come across are shown in Figure 9.</w:t>
      </w:r>
    </w:p>
    <w:p w:rsidR="00EA274E" w:rsidRDefault="00894CC8">
      <w:pPr>
        <w:divId w:val="667947947"/>
      </w:pPr>
      <w:r>
        <w:rPr>
          <w:vanish/>
        </w:rPr>
        <w:t>Start of Figure</w:t>
      </w:r>
    </w:p>
    <w:p w:rsidR="00EA274E" w:rsidRDefault="00894CC8">
      <w:pPr>
        <w:spacing w:before="240" w:beforeAutospacing="0" w:after="0" w:afterAutospacing="0" w:line="240" w:lineRule="auto"/>
        <w:divId w:val="409277198"/>
        <w:rPr>
          <w:rFonts w:ascii="Times New Roman" w:eastAsia="Times New Roman" w:hAnsi="Times New Roman" w:cs="Times New Roman"/>
          <w:sz w:val="24"/>
          <w:szCs w:val="24"/>
        </w:rPr>
      </w:pPr>
      <w:bookmarkStart w:id="754" w:name="Unit4_Session1_Figure9"/>
      <w:bookmarkEnd w:id="754"/>
      <w:r>
        <w:rPr>
          <w:rFonts w:ascii="Times New Roman" w:eastAsia="Times New Roman" w:hAnsi="Times New Roman" w:cs="Times New Roman"/>
          <w:noProof/>
          <w:sz w:val="24"/>
          <w:szCs w:val="24"/>
        </w:rPr>
        <w:drawing>
          <wp:inline distT="0" distB="0" distL="0" distR="0" wp14:anchorId="13DFF2C2" wp14:editId="1170BFC4">
            <wp:extent cx="5278331" cy="3248203"/>
            <wp:effectExtent l="0" t="0" r="0" b="9525"/>
            <wp:docPr id="216" name="Picture 216" descr="D:\AaaF\OUT\httpswwwopeneduopenlearn_cmid140259_2022-12-07_17-31-40_82d7e557728d45448e3e2a5d33cfe564\word\assets\bltl_wales_maths_sess1_fi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AaaF\OUT\httpswwwopeneduopenlearn_cmid140259_2022-12-07_17-31-40_82d7e557728d45448e3e2a5d33cfe564\word\assets\bltl_wales_maths_sess1_fig9.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8331" cy="3248203"/>
                    </a:xfrm>
                    <a:prstGeom prst="rect">
                      <a:avLst/>
                    </a:prstGeom>
                    <a:noFill/>
                    <a:ln>
                      <a:noFill/>
                    </a:ln>
                  </pic:spPr>
                </pic:pic>
              </a:graphicData>
            </a:graphic>
          </wp:inline>
        </w:drawing>
      </w:r>
    </w:p>
    <w:p w:rsidR="00EA274E" w:rsidRDefault="00894CC8">
      <w:pPr>
        <w:pStyle w:val="Caption1"/>
        <w:divId w:val="110634268"/>
      </w:pPr>
      <w:r>
        <w:t>Figure 9 3D shapes</w:t>
      </w:r>
    </w:p>
    <w:bookmarkStart w:id="755" w:name="View_Unit4_Session1_Description9"/>
    <w:p w:rsidR="00EA274E" w:rsidRDefault="00894CC8">
      <w:pPr>
        <w:pStyle w:val="navbutton"/>
        <w:divId w:val="110634268"/>
      </w:pPr>
      <w:r>
        <w:fldChar w:fldCharType="begin"/>
      </w:r>
      <w:r>
        <w:instrText xml:space="preserve"> HYPERLINK "" \l "Unit4_Session1_Description9" </w:instrText>
      </w:r>
      <w:r>
        <w:fldChar w:fldCharType="separate"/>
      </w:r>
      <w:r>
        <w:rPr>
          <w:rStyle w:val="Hyperlink"/>
        </w:rPr>
        <w:t>View description - Figure 9 3D shapes</w:t>
      </w:r>
      <w:r>
        <w:fldChar w:fldCharType="end"/>
      </w:r>
      <w:bookmarkEnd w:id="755"/>
    </w:p>
    <w:p w:rsidR="00EA274E" w:rsidRDefault="00894CC8">
      <w:pPr>
        <w:divId w:val="667947947"/>
      </w:pPr>
      <w:r>
        <w:rPr>
          <w:vanish/>
        </w:rPr>
        <w:t>End of Figure</w:t>
      </w:r>
    </w:p>
    <w:p w:rsidR="00EA274E" w:rsidRDefault="00894CC8">
      <w:pPr>
        <w:divId w:val="667947947"/>
      </w:pPr>
      <w:r>
        <w:t>Now try the following activity.</w:t>
      </w:r>
    </w:p>
    <w:p w:rsidR="00EA274E" w:rsidRDefault="00894CC8">
      <w:pPr>
        <w:divId w:val="667947947"/>
      </w:pPr>
      <w:r>
        <w:rPr>
          <w:vanish/>
        </w:rPr>
        <w:t>Start of Activity</w:t>
      </w:r>
    </w:p>
    <w:p w:rsidR="00EA274E" w:rsidRDefault="00894CC8">
      <w:pPr>
        <w:spacing w:before="240" w:beforeAutospacing="0" w:after="0" w:afterAutospacing="0" w:line="240" w:lineRule="auto"/>
        <w:ind w:left="240" w:right="240"/>
        <w:outlineLvl w:val="3"/>
        <w:divId w:val="840968085"/>
        <w:rPr>
          <w:rFonts w:eastAsia="Times New Roman"/>
          <w:b/>
          <w:bCs/>
          <w:sz w:val="36"/>
          <w:szCs w:val="36"/>
        </w:rPr>
      </w:pPr>
      <w:bookmarkStart w:id="756" w:name="Unit4_Session1_Activity4"/>
      <w:bookmarkEnd w:id="756"/>
      <w:r>
        <w:rPr>
          <w:rFonts w:eastAsia="Times New Roman"/>
          <w:b/>
          <w:bCs/>
          <w:sz w:val="36"/>
          <w:szCs w:val="36"/>
        </w:rPr>
        <w:t>Activity 4: Properties of 3D shapes</w:t>
      </w:r>
    </w:p>
    <w:p w:rsidR="00EA274E" w:rsidRDefault="00894CC8">
      <w:pPr>
        <w:divId w:val="1490707906"/>
      </w:pPr>
      <w:bookmarkStart w:id="757" w:name="Unit4_Session1_Part1"/>
      <w:bookmarkEnd w:id="757"/>
      <w:r>
        <w:rPr>
          <w:vanish/>
        </w:rPr>
        <w:t>Start of Question</w:t>
      </w:r>
    </w:p>
    <w:p w:rsidR="00EA274E" w:rsidRDefault="00894CC8">
      <w:pPr>
        <w:numPr>
          <w:ilvl w:val="0"/>
          <w:numId w:val="157"/>
        </w:numPr>
        <w:spacing w:before="0" w:beforeAutospacing="0" w:after="0" w:afterAutospacing="0"/>
        <w:ind w:left="780" w:right="780"/>
        <w:divId w:val="1862082648"/>
        <w:rPr>
          <w:rFonts w:eastAsia="Times New Roman"/>
        </w:rPr>
      </w:pPr>
      <w:bookmarkStart w:id="758" w:name="Unit4_Session1_Question4"/>
      <w:bookmarkEnd w:id="758"/>
      <w:r>
        <w:rPr>
          <w:rFonts w:eastAsia="Times New Roman"/>
        </w:rPr>
        <w:t>The sides of 3D shapes are known as faces. Complete the following table:</w:t>
      </w:r>
    </w:p>
    <w:p w:rsidR="00EA274E" w:rsidRDefault="00894CC8">
      <w:pPr>
        <w:divId w:val="186208264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759" w:name="Unit4_Session1_Table1"/>
            <w:bookmarkEnd w:id="759"/>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faces</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811819526"/>
              <w:rPr>
                <w:rFonts w:ascii="Times New Roman" w:eastAsia="Times New Roman" w:hAnsi="Times New Roman" w:cs="Times New Roman"/>
                <w:i/>
                <w:iCs/>
                <w:color w:val="5C5C5C"/>
                <w:sz w:val="24"/>
                <w:szCs w:val="24"/>
              </w:rPr>
            </w:pPr>
            <w:bookmarkStart w:id="760" w:name="Unit4_Session1_FreeResponse1"/>
            <w:bookmarkEnd w:id="760"/>
            <w:r>
              <w:rPr>
                <w:rFonts w:ascii="Times New Roman" w:eastAsia="Times New Roman" w:hAnsi="Times New Roman" w:cs="Times New Roman"/>
                <w:i/>
                <w:iCs/>
                <w:color w:val="5C5C5C"/>
                <w:sz w:val="24"/>
                <w:szCs w:val="24"/>
              </w:rPr>
              <w:t xml:space="preserve">Provide your answer... </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816533773"/>
              <w:rPr>
                <w:rFonts w:ascii="Times New Roman" w:eastAsia="Times New Roman" w:hAnsi="Times New Roman" w:cs="Times New Roman"/>
                <w:i/>
                <w:iCs/>
                <w:color w:val="5C5C5C"/>
                <w:sz w:val="24"/>
                <w:szCs w:val="24"/>
              </w:rPr>
            </w:pPr>
            <w:bookmarkStart w:id="761" w:name="Unit4_Session1_FreeResponse2"/>
            <w:bookmarkEnd w:id="761"/>
            <w:r>
              <w:rPr>
                <w:rFonts w:ascii="Times New Roman" w:eastAsia="Times New Roman" w:hAnsi="Times New Roman" w:cs="Times New Roman"/>
                <w:i/>
                <w:iCs/>
                <w:color w:val="5C5C5C"/>
                <w:sz w:val="24"/>
                <w:szCs w:val="24"/>
              </w:rPr>
              <w:t xml:space="preserve">Provide your answer... </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224097547"/>
              <w:rPr>
                <w:rFonts w:ascii="Times New Roman" w:eastAsia="Times New Roman" w:hAnsi="Times New Roman" w:cs="Times New Roman"/>
                <w:i/>
                <w:iCs/>
                <w:color w:val="5C5C5C"/>
                <w:sz w:val="24"/>
                <w:szCs w:val="24"/>
              </w:rPr>
            </w:pPr>
            <w:bookmarkStart w:id="762" w:name="Unit4_Session1_FreeResponse3"/>
            <w:bookmarkEnd w:id="762"/>
            <w:r>
              <w:rPr>
                <w:rFonts w:ascii="Times New Roman" w:eastAsia="Times New Roman" w:hAnsi="Times New Roman" w:cs="Times New Roman"/>
                <w:i/>
                <w:iCs/>
                <w:color w:val="5C5C5C"/>
                <w:sz w:val="24"/>
                <w:szCs w:val="24"/>
              </w:rPr>
              <w:t xml:space="preserve">Provide your answer... </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915743801"/>
              <w:rPr>
                <w:rFonts w:ascii="Times New Roman" w:eastAsia="Times New Roman" w:hAnsi="Times New Roman" w:cs="Times New Roman"/>
                <w:i/>
                <w:iCs/>
                <w:color w:val="5C5C5C"/>
                <w:sz w:val="24"/>
                <w:szCs w:val="24"/>
              </w:rPr>
            </w:pPr>
            <w:bookmarkStart w:id="763" w:name="Unit4_Session1_FreeResponse4"/>
            <w:bookmarkEnd w:id="763"/>
            <w:r>
              <w:rPr>
                <w:rFonts w:ascii="Times New Roman" w:eastAsia="Times New Roman" w:hAnsi="Times New Roman" w:cs="Times New Roman"/>
                <w:i/>
                <w:iCs/>
                <w:color w:val="5C5C5C"/>
                <w:sz w:val="24"/>
                <w:szCs w:val="24"/>
              </w:rPr>
              <w:t xml:space="preserve">Provide your answer... </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633297682"/>
              <w:rPr>
                <w:rFonts w:ascii="Times New Roman" w:eastAsia="Times New Roman" w:hAnsi="Times New Roman" w:cs="Times New Roman"/>
                <w:i/>
                <w:iCs/>
                <w:color w:val="5C5C5C"/>
                <w:sz w:val="24"/>
                <w:szCs w:val="24"/>
              </w:rPr>
            </w:pPr>
            <w:bookmarkStart w:id="764" w:name="Unit4_Session1_FreeResponse5"/>
            <w:bookmarkEnd w:id="764"/>
            <w:r>
              <w:rPr>
                <w:rFonts w:ascii="Times New Roman" w:eastAsia="Times New Roman" w:hAnsi="Times New Roman" w:cs="Times New Roman"/>
                <w:i/>
                <w:iCs/>
                <w:color w:val="5C5C5C"/>
                <w:sz w:val="24"/>
                <w:szCs w:val="24"/>
              </w:rPr>
              <w:t xml:space="preserve">Provide your answer... </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710259696"/>
              <w:rPr>
                <w:rFonts w:ascii="Times New Roman" w:eastAsia="Times New Roman" w:hAnsi="Times New Roman" w:cs="Times New Roman"/>
                <w:i/>
                <w:iCs/>
                <w:color w:val="5C5C5C"/>
                <w:sz w:val="24"/>
                <w:szCs w:val="24"/>
              </w:rPr>
            </w:pPr>
            <w:bookmarkStart w:id="765" w:name="Unit4_Session1_FreeResponse6"/>
            <w:bookmarkEnd w:id="765"/>
            <w:r>
              <w:rPr>
                <w:rFonts w:ascii="Times New Roman" w:eastAsia="Times New Roman" w:hAnsi="Times New Roman" w:cs="Times New Roman"/>
                <w:i/>
                <w:iCs/>
                <w:color w:val="5C5C5C"/>
                <w:sz w:val="24"/>
                <w:szCs w:val="24"/>
              </w:rPr>
              <w:t xml:space="preserve">Provide your answer... </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509024542"/>
              <w:rPr>
                <w:rFonts w:ascii="Times New Roman" w:eastAsia="Times New Roman" w:hAnsi="Times New Roman" w:cs="Times New Roman"/>
                <w:i/>
                <w:iCs/>
                <w:color w:val="5C5C5C"/>
                <w:sz w:val="24"/>
                <w:szCs w:val="24"/>
              </w:rPr>
            </w:pPr>
            <w:bookmarkStart w:id="766" w:name="Unit4_Session1_FreeResponse7"/>
            <w:bookmarkEnd w:id="766"/>
            <w:r>
              <w:rPr>
                <w:rFonts w:ascii="Times New Roman" w:eastAsia="Times New Roman" w:hAnsi="Times New Roman" w:cs="Times New Roman"/>
                <w:i/>
                <w:iCs/>
                <w:color w:val="5C5C5C"/>
                <w:sz w:val="24"/>
                <w:szCs w:val="24"/>
              </w:rPr>
              <w:t xml:space="preserve">Provide your answer... </w:t>
            </w:r>
          </w:p>
        </w:tc>
      </w:tr>
      <w:tr w:rsidR="00EA274E">
        <w:trPr>
          <w:divId w:val="122541303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896166938"/>
              <w:rPr>
                <w:rFonts w:ascii="Times New Roman" w:eastAsia="Times New Roman" w:hAnsi="Times New Roman" w:cs="Times New Roman"/>
                <w:i/>
                <w:iCs/>
                <w:color w:val="5C5C5C"/>
                <w:sz w:val="24"/>
                <w:szCs w:val="24"/>
              </w:rPr>
            </w:pPr>
            <w:bookmarkStart w:id="767" w:name="Unit4_Session1_FreeResponse8"/>
            <w:bookmarkEnd w:id="767"/>
            <w:r>
              <w:rPr>
                <w:rFonts w:ascii="Times New Roman" w:eastAsia="Times New Roman" w:hAnsi="Times New Roman" w:cs="Times New Roman"/>
                <w:i/>
                <w:iCs/>
                <w:color w:val="5C5C5C"/>
                <w:sz w:val="24"/>
                <w:szCs w:val="24"/>
              </w:rPr>
              <w:t xml:space="preserve">Provide your answer... </w:t>
            </w:r>
          </w:p>
        </w:tc>
      </w:tr>
    </w:tbl>
    <w:p w:rsidR="00EA274E" w:rsidRDefault="00894CC8">
      <w:pPr>
        <w:divId w:val="1862082648"/>
      </w:pPr>
      <w:r>
        <w:rPr>
          <w:vanish/>
        </w:rPr>
        <w:t>End of Table</w:t>
      </w:r>
    </w:p>
    <w:p w:rsidR="00EA274E" w:rsidRDefault="00894CC8">
      <w:pPr>
        <w:divId w:val="1490707906"/>
      </w:pPr>
      <w:r>
        <w:rPr>
          <w:vanish/>
        </w:rPr>
        <w:t>End of Question</w:t>
      </w:r>
    </w:p>
    <w:bookmarkStart w:id="768" w:name="View_Unit4_Session1_Answer4"/>
    <w:p w:rsidR="00EA274E" w:rsidRDefault="00894CC8">
      <w:pPr>
        <w:pStyle w:val="navbutton"/>
        <w:divId w:val="1490707906"/>
      </w:pPr>
      <w:r>
        <w:fldChar w:fldCharType="begin"/>
      </w:r>
      <w:r>
        <w:instrText xml:space="preserve"> HYPERLINK "" \l "Unit4_Session1_Answer4" </w:instrText>
      </w:r>
      <w:r>
        <w:fldChar w:fldCharType="separate"/>
      </w:r>
      <w:r>
        <w:rPr>
          <w:rStyle w:val="Hyperlink"/>
        </w:rPr>
        <w:t>View answer - Part</w:t>
      </w:r>
      <w:r>
        <w:fldChar w:fldCharType="end"/>
      </w:r>
      <w:bookmarkEnd w:id="768"/>
    </w:p>
    <w:p w:rsidR="00EA274E" w:rsidRDefault="00894CC8">
      <w:pPr>
        <w:divId w:val="1895189884"/>
      </w:pPr>
      <w:bookmarkStart w:id="769" w:name="Unit4_Session1_Part2"/>
      <w:bookmarkEnd w:id="769"/>
      <w:r>
        <w:rPr>
          <w:vanish/>
        </w:rPr>
        <w:t>Start of Question</w:t>
      </w:r>
    </w:p>
    <w:p w:rsidR="00EA274E" w:rsidRDefault="00894CC8">
      <w:pPr>
        <w:numPr>
          <w:ilvl w:val="0"/>
          <w:numId w:val="158"/>
        </w:numPr>
        <w:spacing w:before="0" w:beforeAutospacing="0" w:after="0" w:afterAutospacing="0"/>
        <w:ind w:left="780" w:right="780"/>
        <w:divId w:val="1252204803"/>
        <w:rPr>
          <w:rFonts w:eastAsia="Times New Roman"/>
        </w:rPr>
      </w:pPr>
      <w:bookmarkStart w:id="770" w:name="Unit4_Session1_Question5"/>
      <w:bookmarkEnd w:id="770"/>
      <w:r>
        <w:rPr>
          <w:rFonts w:eastAsia="Times New Roman"/>
        </w:rPr>
        <w:t>Complete the following table:</w:t>
      </w:r>
    </w:p>
    <w:p w:rsidR="00EA274E" w:rsidRDefault="00894CC8">
      <w:pPr>
        <w:divId w:val="125220480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771" w:name="Unit4_Session1_Table3"/>
            <w:bookmarkEnd w:id="771"/>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edges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vertices</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767892091"/>
              <w:rPr>
                <w:rFonts w:ascii="Times New Roman" w:eastAsia="Times New Roman" w:hAnsi="Times New Roman" w:cs="Times New Roman"/>
                <w:i/>
                <w:iCs/>
                <w:color w:val="5C5C5C"/>
                <w:sz w:val="24"/>
                <w:szCs w:val="24"/>
              </w:rPr>
            </w:pPr>
            <w:bookmarkStart w:id="772" w:name="Unit4_Session1_FreeResponse9"/>
            <w:bookmarkEnd w:id="77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768034762"/>
              <w:rPr>
                <w:rFonts w:ascii="Times New Roman" w:eastAsia="Times New Roman" w:hAnsi="Times New Roman" w:cs="Times New Roman"/>
                <w:i/>
                <w:iCs/>
                <w:color w:val="5C5C5C"/>
                <w:sz w:val="24"/>
                <w:szCs w:val="24"/>
              </w:rPr>
            </w:pPr>
            <w:bookmarkStart w:id="773" w:name="Unit4_Session1_FreeResponse10"/>
            <w:bookmarkEnd w:id="773"/>
            <w:r>
              <w:rPr>
                <w:rFonts w:ascii="Times New Roman" w:eastAsia="Times New Roman" w:hAnsi="Times New Roman" w:cs="Times New Roman"/>
                <w:i/>
                <w:iCs/>
                <w:color w:val="5C5C5C"/>
                <w:sz w:val="24"/>
                <w:szCs w:val="24"/>
              </w:rPr>
              <w:t xml:space="preserve">Provide your answer... </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8167900"/>
              <w:rPr>
                <w:rFonts w:ascii="Times New Roman" w:eastAsia="Times New Roman" w:hAnsi="Times New Roman" w:cs="Times New Roman"/>
                <w:i/>
                <w:iCs/>
                <w:color w:val="5C5C5C"/>
                <w:sz w:val="24"/>
                <w:szCs w:val="24"/>
              </w:rPr>
            </w:pPr>
            <w:bookmarkStart w:id="774" w:name="Unit4_Session1_FreeResponse11"/>
            <w:bookmarkEnd w:id="77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779489536"/>
              <w:rPr>
                <w:rFonts w:ascii="Times New Roman" w:eastAsia="Times New Roman" w:hAnsi="Times New Roman" w:cs="Times New Roman"/>
                <w:i/>
                <w:iCs/>
                <w:color w:val="5C5C5C"/>
                <w:sz w:val="24"/>
                <w:szCs w:val="24"/>
              </w:rPr>
            </w:pPr>
            <w:bookmarkStart w:id="775" w:name="Unit4_Session1_FreeResponse12"/>
            <w:bookmarkEnd w:id="775"/>
            <w:r>
              <w:rPr>
                <w:rFonts w:ascii="Times New Roman" w:eastAsia="Times New Roman" w:hAnsi="Times New Roman" w:cs="Times New Roman"/>
                <w:i/>
                <w:iCs/>
                <w:color w:val="5C5C5C"/>
                <w:sz w:val="24"/>
                <w:szCs w:val="24"/>
              </w:rPr>
              <w:t xml:space="preserve">Provide your answer... </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828642190"/>
              <w:rPr>
                <w:rFonts w:ascii="Times New Roman" w:eastAsia="Times New Roman" w:hAnsi="Times New Roman" w:cs="Times New Roman"/>
                <w:i/>
                <w:iCs/>
                <w:color w:val="5C5C5C"/>
                <w:sz w:val="24"/>
                <w:szCs w:val="24"/>
              </w:rPr>
            </w:pPr>
            <w:bookmarkStart w:id="776" w:name="Unit4_Session1_FreeResponse13"/>
            <w:bookmarkEnd w:id="77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906722492"/>
              <w:rPr>
                <w:rFonts w:ascii="Times New Roman" w:eastAsia="Times New Roman" w:hAnsi="Times New Roman" w:cs="Times New Roman"/>
                <w:i/>
                <w:iCs/>
                <w:color w:val="5C5C5C"/>
                <w:sz w:val="24"/>
                <w:szCs w:val="24"/>
              </w:rPr>
            </w:pPr>
            <w:bookmarkStart w:id="777" w:name="Unit4_Session1_FreeResponse14"/>
            <w:bookmarkEnd w:id="777"/>
            <w:r>
              <w:rPr>
                <w:rFonts w:ascii="Times New Roman" w:eastAsia="Times New Roman" w:hAnsi="Times New Roman" w:cs="Times New Roman"/>
                <w:i/>
                <w:iCs/>
                <w:color w:val="5C5C5C"/>
                <w:sz w:val="24"/>
                <w:szCs w:val="24"/>
              </w:rPr>
              <w:t xml:space="preserve">Provide your answer... </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475365053"/>
              <w:rPr>
                <w:rFonts w:ascii="Times New Roman" w:eastAsia="Times New Roman" w:hAnsi="Times New Roman" w:cs="Times New Roman"/>
                <w:i/>
                <w:iCs/>
                <w:color w:val="5C5C5C"/>
                <w:sz w:val="24"/>
                <w:szCs w:val="24"/>
              </w:rPr>
            </w:pPr>
            <w:bookmarkStart w:id="778" w:name="Unit4_Session1_FreeResponse15"/>
            <w:bookmarkEnd w:id="77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577517764"/>
              <w:rPr>
                <w:rFonts w:ascii="Times New Roman" w:eastAsia="Times New Roman" w:hAnsi="Times New Roman" w:cs="Times New Roman"/>
                <w:i/>
                <w:iCs/>
                <w:color w:val="5C5C5C"/>
                <w:sz w:val="24"/>
                <w:szCs w:val="24"/>
              </w:rPr>
            </w:pPr>
            <w:bookmarkStart w:id="779" w:name="Unit4_Session1_FreeResponse16"/>
            <w:bookmarkEnd w:id="779"/>
            <w:r>
              <w:rPr>
                <w:rFonts w:ascii="Times New Roman" w:eastAsia="Times New Roman" w:hAnsi="Times New Roman" w:cs="Times New Roman"/>
                <w:i/>
                <w:iCs/>
                <w:color w:val="5C5C5C"/>
                <w:sz w:val="24"/>
                <w:szCs w:val="24"/>
              </w:rPr>
              <w:t xml:space="preserve">Provide your answer... </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655143971"/>
              <w:rPr>
                <w:rFonts w:ascii="Times New Roman" w:eastAsia="Times New Roman" w:hAnsi="Times New Roman" w:cs="Times New Roman"/>
                <w:i/>
                <w:iCs/>
                <w:color w:val="5C5C5C"/>
                <w:sz w:val="24"/>
                <w:szCs w:val="24"/>
              </w:rPr>
            </w:pPr>
            <w:bookmarkStart w:id="780" w:name="Unit4_Session1_FreeResponse17"/>
            <w:bookmarkEnd w:id="78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029261256"/>
              <w:rPr>
                <w:rFonts w:ascii="Times New Roman" w:eastAsia="Times New Roman" w:hAnsi="Times New Roman" w:cs="Times New Roman"/>
                <w:i/>
                <w:iCs/>
                <w:color w:val="5C5C5C"/>
                <w:sz w:val="24"/>
                <w:szCs w:val="24"/>
              </w:rPr>
            </w:pPr>
            <w:bookmarkStart w:id="781" w:name="Unit4_Session1_FreeResponse18"/>
            <w:bookmarkEnd w:id="781"/>
            <w:r>
              <w:rPr>
                <w:rFonts w:ascii="Times New Roman" w:eastAsia="Times New Roman" w:hAnsi="Times New Roman" w:cs="Times New Roman"/>
                <w:i/>
                <w:iCs/>
                <w:color w:val="5C5C5C"/>
                <w:sz w:val="24"/>
                <w:szCs w:val="24"/>
              </w:rPr>
              <w:t xml:space="preserve">Provide your answer... </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739088084"/>
              <w:rPr>
                <w:rFonts w:ascii="Times New Roman" w:eastAsia="Times New Roman" w:hAnsi="Times New Roman" w:cs="Times New Roman"/>
                <w:i/>
                <w:iCs/>
                <w:color w:val="5C5C5C"/>
                <w:sz w:val="24"/>
                <w:szCs w:val="24"/>
              </w:rPr>
            </w:pPr>
            <w:bookmarkStart w:id="782" w:name="Unit4_Session1_FreeResponse19"/>
            <w:bookmarkEnd w:id="78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347944795"/>
              <w:rPr>
                <w:rFonts w:ascii="Times New Roman" w:eastAsia="Times New Roman" w:hAnsi="Times New Roman" w:cs="Times New Roman"/>
                <w:i/>
                <w:iCs/>
                <w:color w:val="5C5C5C"/>
                <w:sz w:val="24"/>
                <w:szCs w:val="24"/>
              </w:rPr>
            </w:pPr>
            <w:bookmarkStart w:id="783" w:name="Unit4_Session1_FreeResponse20"/>
            <w:bookmarkEnd w:id="783"/>
            <w:r>
              <w:rPr>
                <w:rFonts w:ascii="Times New Roman" w:eastAsia="Times New Roman" w:hAnsi="Times New Roman" w:cs="Times New Roman"/>
                <w:i/>
                <w:iCs/>
                <w:color w:val="5C5C5C"/>
                <w:sz w:val="24"/>
                <w:szCs w:val="24"/>
              </w:rPr>
              <w:t xml:space="preserve">Provide your answer... </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59198763"/>
              <w:rPr>
                <w:rFonts w:ascii="Times New Roman" w:eastAsia="Times New Roman" w:hAnsi="Times New Roman" w:cs="Times New Roman"/>
                <w:i/>
                <w:iCs/>
                <w:color w:val="5C5C5C"/>
                <w:sz w:val="24"/>
                <w:szCs w:val="24"/>
              </w:rPr>
            </w:pPr>
            <w:bookmarkStart w:id="784" w:name="Unit4_Session1_FreeResponse21"/>
            <w:bookmarkEnd w:id="78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707412962"/>
              <w:rPr>
                <w:rFonts w:ascii="Times New Roman" w:eastAsia="Times New Roman" w:hAnsi="Times New Roman" w:cs="Times New Roman"/>
                <w:i/>
                <w:iCs/>
                <w:color w:val="5C5C5C"/>
                <w:sz w:val="24"/>
                <w:szCs w:val="24"/>
              </w:rPr>
            </w:pPr>
            <w:bookmarkStart w:id="785" w:name="Unit4_Session1_FreeResponse22"/>
            <w:bookmarkEnd w:id="785"/>
            <w:r>
              <w:rPr>
                <w:rFonts w:ascii="Times New Roman" w:eastAsia="Times New Roman" w:hAnsi="Times New Roman" w:cs="Times New Roman"/>
                <w:i/>
                <w:iCs/>
                <w:color w:val="5C5C5C"/>
                <w:sz w:val="24"/>
                <w:szCs w:val="24"/>
              </w:rPr>
              <w:t xml:space="preserve">Provide your answer... </w:t>
            </w:r>
          </w:p>
        </w:tc>
      </w:tr>
      <w:tr w:rsidR="00EA274E">
        <w:trPr>
          <w:divId w:val="43864390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315336666"/>
              <w:rPr>
                <w:rFonts w:ascii="Times New Roman" w:eastAsia="Times New Roman" w:hAnsi="Times New Roman" w:cs="Times New Roman"/>
                <w:i/>
                <w:iCs/>
                <w:color w:val="5C5C5C"/>
                <w:sz w:val="24"/>
                <w:szCs w:val="24"/>
              </w:rPr>
            </w:pPr>
            <w:bookmarkStart w:id="786" w:name="Unit4_Session1_FreeResponse23"/>
            <w:bookmarkEnd w:id="78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405643771"/>
              <w:rPr>
                <w:rFonts w:ascii="Times New Roman" w:eastAsia="Times New Roman" w:hAnsi="Times New Roman" w:cs="Times New Roman"/>
                <w:i/>
                <w:iCs/>
                <w:color w:val="5C5C5C"/>
                <w:sz w:val="24"/>
                <w:szCs w:val="24"/>
              </w:rPr>
            </w:pPr>
            <w:bookmarkStart w:id="787" w:name="Unit4_Session1_FreeResponse24"/>
            <w:bookmarkEnd w:id="787"/>
            <w:r>
              <w:rPr>
                <w:rFonts w:ascii="Times New Roman" w:eastAsia="Times New Roman" w:hAnsi="Times New Roman" w:cs="Times New Roman"/>
                <w:i/>
                <w:iCs/>
                <w:color w:val="5C5C5C"/>
                <w:sz w:val="24"/>
                <w:szCs w:val="24"/>
              </w:rPr>
              <w:t xml:space="preserve">Provide your answer... </w:t>
            </w:r>
          </w:p>
        </w:tc>
      </w:tr>
    </w:tbl>
    <w:p w:rsidR="00EA274E" w:rsidRDefault="00894CC8">
      <w:pPr>
        <w:divId w:val="1252204803"/>
      </w:pPr>
      <w:r>
        <w:rPr>
          <w:vanish/>
        </w:rPr>
        <w:t>End of Table</w:t>
      </w:r>
    </w:p>
    <w:p w:rsidR="00EA274E" w:rsidRDefault="00894CC8">
      <w:pPr>
        <w:divId w:val="1895189884"/>
      </w:pPr>
      <w:r>
        <w:rPr>
          <w:vanish/>
        </w:rPr>
        <w:t>End of Question</w:t>
      </w:r>
    </w:p>
    <w:bookmarkStart w:id="788" w:name="View_Unit4_Session1_Answer5"/>
    <w:p w:rsidR="00EA274E" w:rsidRDefault="00894CC8">
      <w:pPr>
        <w:pStyle w:val="navbutton"/>
        <w:divId w:val="1895189884"/>
      </w:pPr>
      <w:r>
        <w:fldChar w:fldCharType="begin"/>
      </w:r>
      <w:r>
        <w:instrText xml:space="preserve"> HYPERLINK "" \l "Unit4_Session1_Answer5" </w:instrText>
      </w:r>
      <w:r>
        <w:fldChar w:fldCharType="separate"/>
      </w:r>
      <w:r>
        <w:rPr>
          <w:rStyle w:val="Hyperlink"/>
        </w:rPr>
        <w:t>View answer - Part</w:t>
      </w:r>
      <w:r>
        <w:fldChar w:fldCharType="end"/>
      </w:r>
      <w:bookmarkEnd w:id="788"/>
    </w:p>
    <w:p w:rsidR="00EA274E" w:rsidRDefault="00894CC8">
      <w:pPr>
        <w:divId w:val="667947947"/>
      </w:pPr>
      <w:r>
        <w:rPr>
          <w:vanish/>
        </w:rPr>
        <w:t>End of Activity</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55125789"/>
        <w:rPr>
          <w:rFonts w:eastAsia="Times New Roman"/>
        </w:rPr>
      </w:pPr>
      <w:bookmarkStart w:id="789" w:name="Unit4_Session2"/>
      <w:bookmarkEnd w:id="789"/>
      <w:r>
        <w:rPr>
          <w:rFonts w:eastAsia="Times New Roman"/>
        </w:rPr>
        <w:t>2 Symmetry</w:t>
      </w:r>
    </w:p>
    <w:p w:rsidR="00EA274E" w:rsidRDefault="00894CC8">
      <w:pPr>
        <w:divId w:val="55125789"/>
      </w:pPr>
      <w:r>
        <w:t xml:space="preserve">A 2D symmetrical shape can be folded in half so that both sides are the same. The fold is called a line (or lines) of symmetry. </w:t>
      </w:r>
    </w:p>
    <w:p w:rsidR="00EA274E" w:rsidRDefault="00894CC8">
      <w:pPr>
        <w:divId w:val="55125789"/>
      </w:pPr>
      <w:r>
        <w:t>The shapes in Figure 10 have one line of symmetry.</w:t>
      </w:r>
    </w:p>
    <w:p w:rsidR="00EA274E" w:rsidRDefault="00894CC8">
      <w:pPr>
        <w:divId w:val="55125789"/>
      </w:pPr>
      <w:r>
        <w:rPr>
          <w:vanish/>
        </w:rPr>
        <w:t>Start of Figure</w:t>
      </w:r>
    </w:p>
    <w:p w:rsidR="00EA274E" w:rsidRDefault="00894CC8">
      <w:pPr>
        <w:spacing w:before="240" w:beforeAutospacing="0" w:after="0" w:afterAutospacing="0" w:line="240" w:lineRule="auto"/>
        <w:divId w:val="1284341412"/>
        <w:rPr>
          <w:rFonts w:ascii="Times New Roman" w:eastAsia="Times New Roman" w:hAnsi="Times New Roman" w:cs="Times New Roman"/>
          <w:sz w:val="24"/>
          <w:szCs w:val="24"/>
        </w:rPr>
      </w:pPr>
      <w:bookmarkStart w:id="790" w:name="Unit4_Session2_Figure1"/>
      <w:bookmarkEnd w:id="790"/>
      <w:r>
        <w:rPr>
          <w:rFonts w:ascii="Times New Roman" w:eastAsia="Times New Roman" w:hAnsi="Times New Roman" w:cs="Times New Roman"/>
          <w:noProof/>
          <w:sz w:val="24"/>
          <w:szCs w:val="24"/>
        </w:rPr>
        <w:drawing>
          <wp:inline distT="0" distB="0" distL="0" distR="0" wp14:anchorId="2D797A07" wp14:editId="284B1E62">
            <wp:extent cx="5278331" cy="1989233"/>
            <wp:effectExtent l="0" t="0" r="0" b="0"/>
            <wp:docPr id="217" name="Picture 217" descr="D:\AaaF\OUT\httpswwwopeneduopenlearn_cmid140259_2022-12-07_17-31-40_82d7e557728d45448e3e2a5d33cfe564\word\assets\bltl_wales_maths_sess1_fi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AaaF\OUT\httpswwwopeneduopenlearn_cmid140259_2022-12-07_17-31-40_82d7e557728d45448e3e2a5d33cfe564\word\assets\bltl_wales_maths_sess1_fig10.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EA274E" w:rsidRDefault="00894CC8">
      <w:pPr>
        <w:pStyle w:val="Caption1"/>
        <w:divId w:val="1969818636"/>
      </w:pPr>
      <w:r>
        <w:t>Figure 10 One line of symmetry</w:t>
      </w:r>
    </w:p>
    <w:bookmarkStart w:id="791" w:name="View_Unit4_Session2_Description1"/>
    <w:p w:rsidR="00EA274E" w:rsidRDefault="00894CC8">
      <w:pPr>
        <w:pStyle w:val="navbutton"/>
        <w:divId w:val="1969818636"/>
      </w:pPr>
      <w:r>
        <w:fldChar w:fldCharType="begin"/>
      </w:r>
      <w:r>
        <w:instrText xml:space="preserve"> HYPERLINK "" \l "Unit4_Session2_Description1" </w:instrText>
      </w:r>
      <w:r>
        <w:fldChar w:fldCharType="separate"/>
      </w:r>
      <w:r>
        <w:rPr>
          <w:rStyle w:val="Hyperlink"/>
        </w:rPr>
        <w:t>View description - Figure 10 One line of symmetry</w:t>
      </w:r>
      <w:r>
        <w:fldChar w:fldCharType="end"/>
      </w:r>
      <w:bookmarkEnd w:id="791"/>
    </w:p>
    <w:p w:rsidR="00EA274E" w:rsidRDefault="00894CC8">
      <w:pPr>
        <w:divId w:val="55125789"/>
      </w:pPr>
      <w:r>
        <w:rPr>
          <w:vanish/>
        </w:rPr>
        <w:t>End of Figure</w:t>
      </w:r>
    </w:p>
    <w:p w:rsidR="00EA274E" w:rsidRDefault="00894CC8">
      <w:pPr>
        <w:divId w:val="55125789"/>
      </w:pPr>
      <w:r>
        <w:t xml:space="preserve">Some shapes, such as the middle one above, will only have one line of symmetry because of the details included, like the eyes, nose and mouth. However, a circle with no added details has an infinite number of lines of symmetry! </w:t>
      </w:r>
    </w:p>
    <w:p w:rsidR="00EA274E" w:rsidRDefault="00894CC8">
      <w:pPr>
        <w:divId w:val="55125789"/>
      </w:pPr>
      <w:r>
        <w:t>The shapes in Figure 11 have multiple lines of symmetry.</w:t>
      </w:r>
    </w:p>
    <w:p w:rsidR="00EA274E" w:rsidRDefault="00894CC8">
      <w:pPr>
        <w:divId w:val="55125789"/>
      </w:pPr>
      <w:r>
        <w:rPr>
          <w:vanish/>
        </w:rPr>
        <w:t>Start of Figure</w:t>
      </w:r>
    </w:p>
    <w:p w:rsidR="00EA274E" w:rsidRDefault="00894CC8">
      <w:pPr>
        <w:spacing w:before="240" w:beforeAutospacing="0" w:after="0" w:afterAutospacing="0" w:line="240" w:lineRule="auto"/>
        <w:divId w:val="620309119"/>
        <w:rPr>
          <w:rFonts w:ascii="Times New Roman" w:eastAsia="Times New Roman" w:hAnsi="Times New Roman" w:cs="Times New Roman"/>
          <w:sz w:val="24"/>
          <w:szCs w:val="24"/>
        </w:rPr>
      </w:pPr>
      <w:bookmarkStart w:id="792" w:name="Unit4_Session2_Figure2"/>
      <w:bookmarkEnd w:id="792"/>
      <w:r>
        <w:rPr>
          <w:rFonts w:ascii="Times New Roman" w:eastAsia="Times New Roman" w:hAnsi="Times New Roman" w:cs="Times New Roman"/>
          <w:noProof/>
          <w:sz w:val="24"/>
          <w:szCs w:val="24"/>
        </w:rPr>
        <w:drawing>
          <wp:inline distT="0" distB="0" distL="0" distR="0" wp14:anchorId="64D96626" wp14:editId="0330A3C3">
            <wp:extent cx="5278331" cy="1989233"/>
            <wp:effectExtent l="0" t="0" r="0" b="0"/>
            <wp:docPr id="218" name="Picture 218" descr="D:\AaaF\OUT\httpswwwopeneduopenlearn_cmid140259_2022-12-07_17-31-40_82d7e557728d45448e3e2a5d33cfe564\word\assets\bltl_wales_maths_sess1_fi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AaaF\OUT\httpswwwopeneduopenlearn_cmid140259_2022-12-07_17-31-40_82d7e557728d45448e3e2a5d33cfe564\word\assets\bltl_wales_maths_sess1_fig11.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EA274E" w:rsidRDefault="00894CC8">
      <w:pPr>
        <w:pStyle w:val="Caption1"/>
        <w:divId w:val="1784030178"/>
      </w:pPr>
      <w:r>
        <w:t>Figure 11 Multiple lines of symmetry</w:t>
      </w:r>
    </w:p>
    <w:bookmarkStart w:id="793" w:name="View_Unit4_Session2_Description2"/>
    <w:p w:rsidR="00EA274E" w:rsidRDefault="00894CC8">
      <w:pPr>
        <w:pStyle w:val="navbutton"/>
        <w:divId w:val="1784030178"/>
      </w:pPr>
      <w:r>
        <w:fldChar w:fldCharType="begin"/>
      </w:r>
      <w:r>
        <w:instrText xml:space="preserve"> HYPERLINK "" \l "Unit4_Session2_Description2" </w:instrText>
      </w:r>
      <w:r>
        <w:fldChar w:fldCharType="separate"/>
      </w:r>
      <w:r>
        <w:rPr>
          <w:rStyle w:val="Hyperlink"/>
        </w:rPr>
        <w:t>View description - Figure 11 Multiple lines of symmetry</w:t>
      </w:r>
      <w:r>
        <w:fldChar w:fldCharType="end"/>
      </w:r>
      <w:bookmarkEnd w:id="793"/>
    </w:p>
    <w:p w:rsidR="00EA274E" w:rsidRDefault="00894CC8">
      <w:pPr>
        <w:divId w:val="55125789"/>
      </w:pPr>
      <w:r>
        <w:rPr>
          <w:vanish/>
        </w:rPr>
        <w:t>End of Figure</w:t>
      </w:r>
    </w:p>
    <w:p w:rsidR="00EA274E" w:rsidRDefault="00894CC8">
      <w:pPr>
        <w:divId w:val="55125789"/>
      </w:pPr>
      <w:r>
        <w:t>Now try the following activity.</w:t>
      </w:r>
    </w:p>
    <w:p w:rsidR="00EA274E" w:rsidRDefault="00894CC8">
      <w:pPr>
        <w:divId w:val="55125789"/>
      </w:pPr>
      <w:r>
        <w:rPr>
          <w:vanish/>
        </w:rPr>
        <w:t>Start of Activity</w:t>
      </w:r>
    </w:p>
    <w:p w:rsidR="00EA274E" w:rsidRDefault="00894CC8">
      <w:pPr>
        <w:spacing w:before="0" w:beforeAutospacing="0" w:after="0" w:afterAutospacing="0" w:line="240" w:lineRule="auto"/>
        <w:outlineLvl w:val="2"/>
        <w:divId w:val="421611429"/>
        <w:rPr>
          <w:rFonts w:eastAsia="Times New Roman"/>
          <w:b/>
          <w:bCs/>
          <w:sz w:val="36"/>
          <w:szCs w:val="36"/>
        </w:rPr>
      </w:pPr>
      <w:bookmarkStart w:id="794" w:name="Unit4_Session2_Activity1"/>
      <w:bookmarkEnd w:id="794"/>
      <w:r>
        <w:rPr>
          <w:rFonts w:eastAsia="Times New Roman"/>
          <w:b/>
          <w:bCs/>
          <w:sz w:val="36"/>
          <w:szCs w:val="36"/>
        </w:rPr>
        <w:t>Activity 5: Lines of symmetry</w:t>
      </w:r>
    </w:p>
    <w:p w:rsidR="00EA274E" w:rsidRDefault="00894CC8">
      <w:pPr>
        <w:divId w:val="1260722055"/>
      </w:pPr>
      <w:r>
        <w:rPr>
          <w:vanish/>
        </w:rPr>
        <w:t>Start of Question</w:t>
      </w:r>
    </w:p>
    <w:p w:rsidR="00EA274E" w:rsidRDefault="00894CC8">
      <w:pPr>
        <w:divId w:val="545290814"/>
      </w:pPr>
      <w:bookmarkStart w:id="795" w:name="Unit4_Session2_Question1"/>
      <w:bookmarkEnd w:id="795"/>
      <w:r>
        <w:t>How many lines of symmetry in Figure 12 does each of these letters have?</w:t>
      </w:r>
    </w:p>
    <w:p w:rsidR="00EA274E" w:rsidRDefault="00894CC8">
      <w:pPr>
        <w:divId w:val="545290814"/>
      </w:pPr>
      <w:r>
        <w:rPr>
          <w:vanish/>
        </w:rPr>
        <w:t>Start of Figure</w:t>
      </w:r>
    </w:p>
    <w:p w:rsidR="00EA274E" w:rsidRDefault="00894CC8">
      <w:pPr>
        <w:spacing w:before="240" w:beforeAutospacing="0" w:after="0" w:afterAutospacing="0" w:line="240" w:lineRule="auto"/>
        <w:divId w:val="496389160"/>
        <w:rPr>
          <w:rFonts w:ascii="Times New Roman" w:eastAsia="Times New Roman" w:hAnsi="Times New Roman" w:cs="Times New Roman"/>
          <w:sz w:val="24"/>
          <w:szCs w:val="24"/>
        </w:rPr>
      </w:pPr>
      <w:bookmarkStart w:id="796" w:name="Unit4_Session2_Figure3"/>
      <w:bookmarkEnd w:id="796"/>
      <w:r>
        <w:rPr>
          <w:rFonts w:ascii="Times New Roman" w:eastAsia="Times New Roman" w:hAnsi="Times New Roman" w:cs="Times New Roman"/>
          <w:noProof/>
          <w:sz w:val="24"/>
          <w:szCs w:val="24"/>
        </w:rPr>
        <w:drawing>
          <wp:inline distT="0" distB="0" distL="0" distR="0" wp14:anchorId="7C072F27" wp14:editId="3AA8D7AB">
            <wp:extent cx="5278331" cy="1989233"/>
            <wp:effectExtent l="0" t="0" r="0" b="0"/>
            <wp:docPr id="219" name="Picture 219" descr="D:\AaaF\OUT\httpswwwopeneduopenlearn_cmid140259_2022-12-07_17-31-40_82d7e557728d45448e3e2a5d33cfe564\word\assets\bltl_wales_maths_sess1_fi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AaaF\OUT\httpswwwopeneduopenlearn_cmid140259_2022-12-07_17-31-40_82d7e557728d45448e3e2a5d33cfe564\word\assets\bltl_wales_maths_sess1_fig12.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EA274E" w:rsidRDefault="00894CC8">
      <w:pPr>
        <w:pStyle w:val="Caption1"/>
        <w:divId w:val="1236041461"/>
      </w:pPr>
      <w:r>
        <w:t>Figure 12 How many lines of symmetry?</w:t>
      </w:r>
    </w:p>
    <w:bookmarkStart w:id="797" w:name="View_Unit4_Session2_Description3"/>
    <w:p w:rsidR="00EA274E" w:rsidRDefault="00894CC8">
      <w:pPr>
        <w:pStyle w:val="navbutton"/>
        <w:divId w:val="1236041461"/>
      </w:pPr>
      <w:r>
        <w:fldChar w:fldCharType="begin"/>
      </w:r>
      <w:r>
        <w:instrText xml:space="preserve"> HYPERLINK "" \l "Unit4_Session2_Description3" </w:instrText>
      </w:r>
      <w:r>
        <w:fldChar w:fldCharType="separate"/>
      </w:r>
      <w:r>
        <w:rPr>
          <w:rStyle w:val="Hyperlink"/>
        </w:rPr>
        <w:t>View description - Figure 12 How many lines of symmetry?</w:t>
      </w:r>
      <w:r>
        <w:fldChar w:fldCharType="end"/>
      </w:r>
      <w:bookmarkEnd w:id="797"/>
    </w:p>
    <w:p w:rsidR="00EA274E" w:rsidRDefault="00894CC8">
      <w:pPr>
        <w:divId w:val="545290814"/>
      </w:pPr>
      <w:r>
        <w:rPr>
          <w:vanish/>
        </w:rPr>
        <w:t>End of Figure</w:t>
      </w:r>
    </w:p>
    <w:p w:rsidR="00EA274E" w:rsidRDefault="00894CC8">
      <w:pPr>
        <w:divId w:val="1260722055"/>
      </w:pPr>
      <w:r>
        <w:rPr>
          <w:vanish/>
        </w:rPr>
        <w:t>End of Question</w:t>
      </w:r>
    </w:p>
    <w:bookmarkStart w:id="798" w:name="View_Unit4_Session2_Answer1"/>
    <w:p w:rsidR="00EA274E" w:rsidRDefault="00894CC8">
      <w:pPr>
        <w:pStyle w:val="navbutton"/>
        <w:divId w:val="1260722055"/>
      </w:pPr>
      <w:r>
        <w:fldChar w:fldCharType="begin"/>
      </w:r>
      <w:r>
        <w:instrText xml:space="preserve"> HYPERLINK "" \l "Unit4_Session2_Answer1" </w:instrText>
      </w:r>
      <w:r>
        <w:fldChar w:fldCharType="separate"/>
      </w:r>
      <w:r>
        <w:rPr>
          <w:rStyle w:val="Hyperlink"/>
        </w:rPr>
        <w:t>View answer - Activity 5: Lines of symmetry</w:t>
      </w:r>
      <w:r>
        <w:fldChar w:fldCharType="end"/>
      </w:r>
      <w:bookmarkEnd w:id="798"/>
    </w:p>
    <w:p w:rsidR="00EA274E" w:rsidRDefault="00894CC8">
      <w:pPr>
        <w:divId w:val="55125789"/>
      </w:pPr>
      <w:r>
        <w:rPr>
          <w:vanish/>
        </w:rPr>
        <w:t>End of Activity</w:t>
      </w:r>
    </w:p>
    <w:p w:rsidR="00EA274E" w:rsidRDefault="00894CC8">
      <w:pPr>
        <w:divId w:val="55125789"/>
      </w:pPr>
      <w:r>
        <w:rPr>
          <w:vanish/>
        </w:rPr>
        <w:t>Start of Activity</w:t>
      </w:r>
    </w:p>
    <w:p w:rsidR="00EA274E" w:rsidRDefault="00894CC8">
      <w:pPr>
        <w:spacing w:before="240" w:beforeAutospacing="0" w:after="0" w:afterAutospacing="0" w:line="240" w:lineRule="auto"/>
        <w:ind w:left="240" w:right="240"/>
        <w:outlineLvl w:val="2"/>
        <w:divId w:val="1112626039"/>
        <w:rPr>
          <w:rFonts w:eastAsia="Times New Roman"/>
          <w:b/>
          <w:bCs/>
          <w:sz w:val="36"/>
          <w:szCs w:val="36"/>
        </w:rPr>
      </w:pPr>
      <w:bookmarkStart w:id="799" w:name="Unit4_Session2_Activity2"/>
      <w:bookmarkEnd w:id="799"/>
      <w:r>
        <w:rPr>
          <w:rFonts w:eastAsia="Times New Roman"/>
          <w:b/>
          <w:bCs/>
          <w:sz w:val="36"/>
          <w:szCs w:val="36"/>
        </w:rPr>
        <w:t>Activity 6: How many lines of symmetry?</w:t>
      </w:r>
    </w:p>
    <w:p w:rsidR="00EA274E" w:rsidRDefault="00894CC8">
      <w:pPr>
        <w:divId w:val="1042941244"/>
      </w:pPr>
      <w:r>
        <w:rPr>
          <w:vanish/>
        </w:rPr>
        <w:t>Start of Question</w:t>
      </w:r>
    </w:p>
    <w:p w:rsidR="00EA274E" w:rsidRDefault="00894CC8">
      <w:pPr>
        <w:divId w:val="526018585"/>
      </w:pPr>
      <w:bookmarkStart w:id="800" w:name="Unit4_Session2_Question2"/>
      <w:bookmarkEnd w:id="800"/>
      <w:r>
        <w:t xml:space="preserve">Sometimes a line of symmetry is called a mirror line, because if you placed a mirror along the line the shape would look the same. </w:t>
      </w:r>
    </w:p>
    <w:p w:rsidR="00EA274E" w:rsidRDefault="00894CC8">
      <w:pPr>
        <w:divId w:val="526018585"/>
      </w:pPr>
      <w:r>
        <w:t xml:space="preserve">Try writing your name in capital letters and seeing how many lines of symmetry each letter has. You could use a mirror to check your answers. </w:t>
      </w:r>
    </w:p>
    <w:p w:rsidR="00EA274E" w:rsidRDefault="00894CC8">
      <w:pPr>
        <w:divId w:val="1042941244"/>
      </w:pPr>
      <w:r>
        <w:rPr>
          <w:vanish/>
        </w:rPr>
        <w:t>End of Question</w:t>
      </w:r>
    </w:p>
    <w:p w:rsidR="00EA274E" w:rsidRDefault="00894CC8">
      <w:pPr>
        <w:divId w:val="55125789"/>
      </w:pPr>
      <w:r>
        <w:rPr>
          <w:vanish/>
        </w:rPr>
        <w:t>End of Activity</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716657417"/>
        <w:rPr>
          <w:rFonts w:eastAsia="Times New Roman"/>
        </w:rPr>
      </w:pPr>
      <w:bookmarkStart w:id="801" w:name="Unit4_Session3"/>
      <w:bookmarkEnd w:id="801"/>
      <w:r>
        <w:rPr>
          <w:rFonts w:eastAsia="Times New Roman"/>
        </w:rPr>
        <w:t>3 Around the edge</w:t>
      </w:r>
    </w:p>
    <w:p w:rsidR="00EA274E" w:rsidRDefault="00894CC8">
      <w:pPr>
        <w:divId w:val="1716657417"/>
      </w:pPr>
      <w:r>
        <w:t>When might you need to work out how far it is around a flat shape?</w:t>
      </w:r>
    </w:p>
    <w:p w:rsidR="00EA274E" w:rsidRDefault="00894CC8">
      <w:pPr>
        <w:divId w:val="1716657417"/>
      </w:pPr>
      <w:r>
        <w:t xml:space="preserve">You will need to know how far it is around the edge of a shape when you want to put a border around something, such as a wallpaper border around a room, or a brick wall around a patio. You might have thought of different examples. </w:t>
      </w:r>
    </w:p>
    <w:p w:rsidR="00EA274E" w:rsidRDefault="00894CC8">
      <w:pPr>
        <w:divId w:val="1716657417"/>
      </w:pPr>
      <w:r>
        <w:t xml:space="preserve">The distance around any shape is called the perimeter. You can work out the perimeter by adding up all of the sides. The sides are measured in units of length or distance, such as centimetres, metres or kilometres. When you calculate the perimeter of a shape, you need to make sure that all of the measurements are in the same units, converting if necessary. </w:t>
      </w:r>
    </w:p>
    <w:p w:rsidR="00EA274E" w:rsidRDefault="00894CC8">
      <w:pPr>
        <w:divId w:val="1716657417"/>
      </w:pPr>
      <w:r>
        <w:rPr>
          <w:vanish/>
        </w:rPr>
        <w:t>Start of Figure</w:t>
      </w:r>
    </w:p>
    <w:p w:rsidR="00EA274E" w:rsidRDefault="00894CC8">
      <w:pPr>
        <w:spacing w:before="240" w:beforeAutospacing="0" w:after="0" w:afterAutospacing="0" w:line="240" w:lineRule="auto"/>
        <w:divId w:val="621693717"/>
        <w:rPr>
          <w:rFonts w:ascii="Times New Roman" w:eastAsia="Times New Roman" w:hAnsi="Times New Roman" w:cs="Times New Roman"/>
          <w:sz w:val="24"/>
          <w:szCs w:val="24"/>
        </w:rPr>
      </w:pPr>
      <w:bookmarkStart w:id="802" w:name="Unit4_Session3_Figure1"/>
      <w:bookmarkEnd w:id="802"/>
      <w:r>
        <w:rPr>
          <w:rFonts w:ascii="Times New Roman" w:eastAsia="Times New Roman" w:hAnsi="Times New Roman" w:cs="Times New Roman"/>
          <w:noProof/>
          <w:sz w:val="24"/>
          <w:szCs w:val="24"/>
        </w:rPr>
        <w:drawing>
          <wp:inline distT="0" distB="0" distL="0" distR="0" wp14:anchorId="7A668645" wp14:editId="4A3A0C63">
            <wp:extent cx="4874400" cy="3391200"/>
            <wp:effectExtent l="0" t="0" r="2540" b="0"/>
            <wp:docPr id="220" name="Picture 220" descr="D:\AaaF\OUT\httpswwwopeneduopenlearn_cmid140259_2022-12-07_17-31-40_82d7e557728d45448e3e2a5d33cfe564\word\assets\bltl_m1_s4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AaaF\OUT\httpswwwopeneduopenlearn_cmid140259_2022-12-07_17-31-40_82d7e557728d45448e3e2a5d33cfe564\word\assets\bltl_m1_s4_1a.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74400" cy="3391200"/>
                    </a:xfrm>
                    <a:prstGeom prst="rect">
                      <a:avLst/>
                    </a:prstGeom>
                    <a:noFill/>
                    <a:ln>
                      <a:noFill/>
                    </a:ln>
                  </pic:spPr>
                </pic:pic>
              </a:graphicData>
            </a:graphic>
          </wp:inline>
        </w:drawing>
      </w:r>
    </w:p>
    <w:p w:rsidR="00EA274E" w:rsidRDefault="00894CC8">
      <w:pPr>
        <w:pStyle w:val="Caption1"/>
        <w:divId w:val="234173043"/>
      </w:pPr>
      <w:r>
        <w:t>Figure 14 Looking at perimeters</w:t>
      </w:r>
    </w:p>
    <w:bookmarkStart w:id="803" w:name="View_Unit4_Session3_Description1"/>
    <w:p w:rsidR="00EA274E" w:rsidRDefault="00894CC8">
      <w:pPr>
        <w:pStyle w:val="navbutton"/>
        <w:divId w:val="234173043"/>
      </w:pPr>
      <w:r>
        <w:fldChar w:fldCharType="begin"/>
      </w:r>
      <w:r>
        <w:instrText xml:space="preserve"> HYPERLINK "" \l "Unit4_Session3_Description1" </w:instrText>
      </w:r>
      <w:r>
        <w:fldChar w:fldCharType="separate"/>
      </w:r>
      <w:r>
        <w:rPr>
          <w:rStyle w:val="Hyperlink"/>
        </w:rPr>
        <w:t>View description - Figure 14 Looking at perimeters</w:t>
      </w:r>
      <w:r>
        <w:fldChar w:fldCharType="end"/>
      </w:r>
      <w:bookmarkEnd w:id="803"/>
    </w:p>
    <w:p w:rsidR="00EA274E" w:rsidRDefault="00894CC8">
      <w:pPr>
        <w:divId w:val="1716657417"/>
      </w:pPr>
      <w:r>
        <w:rPr>
          <w:vanish/>
        </w:rPr>
        <w:t>End of Figure</w:t>
      </w:r>
    </w:p>
    <w:p w:rsidR="00EA274E" w:rsidRDefault="00894CC8">
      <w:pPr>
        <w:divId w:val="1716657417"/>
      </w:pPr>
      <w:r>
        <w:rPr>
          <w:vanish/>
        </w:rPr>
        <w:t>Start of Case Study</w:t>
      </w:r>
    </w:p>
    <w:p w:rsidR="00EA274E" w:rsidRDefault="00894CC8">
      <w:pPr>
        <w:spacing w:before="0" w:beforeAutospacing="0" w:after="0" w:afterAutospacing="0" w:line="240" w:lineRule="auto"/>
        <w:outlineLvl w:val="2"/>
        <w:divId w:val="2050373971"/>
        <w:rPr>
          <w:rFonts w:eastAsia="Times New Roman"/>
          <w:b/>
          <w:bCs/>
          <w:sz w:val="36"/>
          <w:szCs w:val="36"/>
        </w:rPr>
      </w:pPr>
      <w:bookmarkStart w:id="804" w:name="Unit4_Session3_CaseStudy1"/>
      <w:bookmarkEnd w:id="804"/>
      <w:r>
        <w:rPr>
          <w:rFonts w:eastAsia="Times New Roman"/>
          <w:b/>
          <w:bCs/>
          <w:sz w:val="36"/>
          <w:szCs w:val="36"/>
        </w:rPr>
        <w:t>Example: A length of ribbon</w:t>
      </w:r>
    </w:p>
    <w:p w:rsidR="00EA274E" w:rsidRDefault="00894CC8">
      <w:pPr>
        <w:divId w:val="885677344"/>
      </w:pPr>
      <w:r>
        <w:t>Have a look at Figure 15 to work out how much decorative ribbon you need to go around each shape.</w:t>
      </w:r>
    </w:p>
    <w:p w:rsidR="00EA274E" w:rsidRDefault="00894CC8">
      <w:pPr>
        <w:divId w:val="885677344"/>
      </w:pPr>
      <w:r>
        <w:rPr>
          <w:vanish/>
        </w:rPr>
        <w:t>Start of Figure</w:t>
      </w:r>
    </w:p>
    <w:p w:rsidR="00EA274E" w:rsidRDefault="00894CC8">
      <w:pPr>
        <w:spacing w:before="240" w:beforeAutospacing="0" w:after="0" w:afterAutospacing="0" w:line="240" w:lineRule="auto"/>
        <w:divId w:val="1289362396"/>
        <w:rPr>
          <w:rFonts w:ascii="Times New Roman" w:eastAsia="Times New Roman" w:hAnsi="Times New Roman" w:cs="Times New Roman"/>
          <w:sz w:val="24"/>
          <w:szCs w:val="24"/>
        </w:rPr>
      </w:pPr>
      <w:bookmarkStart w:id="805" w:name="Unit4_Session3_Figure2"/>
      <w:bookmarkEnd w:id="805"/>
      <w:r>
        <w:rPr>
          <w:rFonts w:ascii="Times New Roman" w:eastAsia="Times New Roman" w:hAnsi="Times New Roman" w:cs="Times New Roman"/>
          <w:noProof/>
          <w:sz w:val="24"/>
          <w:szCs w:val="24"/>
        </w:rPr>
        <w:drawing>
          <wp:inline distT="0" distB="0" distL="0" distR="0" wp14:anchorId="2FFA0D9A" wp14:editId="26E8AC68">
            <wp:extent cx="4874400" cy="4629600"/>
            <wp:effectExtent l="0" t="0" r="2540" b="0"/>
            <wp:docPr id="221" name="Picture 221" descr="D:\AaaF\OUT\httpswwwopeneduopenlearn_cmid140259_2022-12-07_17-31-40_82d7e557728d45448e3e2a5d33cfe564\word\assets\bltl_m1_s4_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AaaF\OUT\httpswwwopeneduopenlearn_cmid140259_2022-12-07_17-31-40_82d7e557728d45448e3e2a5d33cfe564\word\assets\bltl_m1_s4_1b.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874400" cy="4629600"/>
                    </a:xfrm>
                    <a:prstGeom prst="rect">
                      <a:avLst/>
                    </a:prstGeom>
                    <a:noFill/>
                    <a:ln>
                      <a:noFill/>
                    </a:ln>
                  </pic:spPr>
                </pic:pic>
              </a:graphicData>
            </a:graphic>
          </wp:inline>
        </w:drawing>
      </w:r>
    </w:p>
    <w:p w:rsidR="00EA274E" w:rsidRDefault="00894CC8">
      <w:pPr>
        <w:pStyle w:val="Caption1"/>
        <w:divId w:val="1159731084"/>
      </w:pPr>
      <w:r>
        <w:t>Figure 15 Calculating the length of ribbon</w:t>
      </w:r>
    </w:p>
    <w:bookmarkStart w:id="806" w:name="View_Unit4_Session3_Description2"/>
    <w:p w:rsidR="00EA274E" w:rsidRDefault="00894CC8">
      <w:pPr>
        <w:pStyle w:val="navbutton"/>
        <w:divId w:val="1159731084"/>
      </w:pPr>
      <w:r>
        <w:fldChar w:fldCharType="begin"/>
      </w:r>
      <w:r>
        <w:instrText xml:space="preserve"> HYPERLINK "" \l "Unit4_Session3_Description2" </w:instrText>
      </w:r>
      <w:r>
        <w:fldChar w:fldCharType="separate"/>
      </w:r>
      <w:r>
        <w:rPr>
          <w:rStyle w:val="Hyperlink"/>
        </w:rPr>
        <w:t>View description - Figure 15 Calculating the length of ribbon</w:t>
      </w:r>
      <w:r>
        <w:fldChar w:fldCharType="end"/>
      </w:r>
      <w:bookmarkEnd w:id="806"/>
    </w:p>
    <w:p w:rsidR="00EA274E" w:rsidRDefault="00894CC8">
      <w:pPr>
        <w:divId w:val="885677344"/>
      </w:pPr>
      <w:r>
        <w:rPr>
          <w:vanish/>
        </w:rPr>
        <w:t>End of Figure</w:t>
      </w:r>
    </w:p>
    <w:p w:rsidR="00EA274E" w:rsidRDefault="00894CC8">
      <w:pPr>
        <w:spacing w:line="240" w:lineRule="auto"/>
        <w:outlineLvl w:val="3"/>
        <w:divId w:val="885677344"/>
        <w:rPr>
          <w:rFonts w:eastAsia="Times New Roman"/>
          <w:b/>
          <w:bCs/>
          <w:sz w:val="32"/>
          <w:szCs w:val="32"/>
        </w:rPr>
      </w:pPr>
      <w:r>
        <w:rPr>
          <w:rFonts w:eastAsia="Times New Roman"/>
          <w:b/>
          <w:bCs/>
          <w:sz w:val="32"/>
          <w:szCs w:val="32"/>
        </w:rPr>
        <w:t>Method</w:t>
      </w:r>
    </w:p>
    <w:p w:rsidR="00EA274E" w:rsidRDefault="00894CC8">
      <w:pPr>
        <w:divId w:val="885677344"/>
      </w:pPr>
      <w:r>
        <w:t>You need to measure all the sides and add them together.</w:t>
      </w:r>
    </w:p>
    <w:p w:rsidR="00EA274E" w:rsidRDefault="00894CC8">
      <w:pPr>
        <w:divId w:val="885677344"/>
      </w:pPr>
      <w:r>
        <w:rPr>
          <w:vanish/>
        </w:rPr>
        <w:t>Start of Box</w:t>
      </w:r>
    </w:p>
    <w:p w:rsidR="00EA274E" w:rsidRDefault="00894CC8">
      <w:pPr>
        <w:divId w:val="1510951589"/>
      </w:pPr>
      <w:bookmarkStart w:id="807" w:name="Unit4_Session3_Box1"/>
      <w:bookmarkEnd w:id="807"/>
      <w:r>
        <w:rPr>
          <w:rStyle w:val="Strong"/>
        </w:rPr>
        <w:t>Hint:</w:t>
      </w:r>
      <w:r>
        <w:t xml:space="preserve"> Opposite sides of a rectangle are the same length. </w:t>
      </w:r>
    </w:p>
    <w:p w:rsidR="00EA274E" w:rsidRDefault="00894CC8">
      <w:pPr>
        <w:divId w:val="885677344"/>
      </w:pPr>
      <w:r>
        <w:rPr>
          <w:vanish/>
        </w:rPr>
        <w:t>End of Box</w:t>
      </w:r>
    </w:p>
    <w:p w:rsidR="00EA274E" w:rsidRDefault="00894CC8">
      <w:pPr>
        <w:divId w:val="885677344"/>
      </w:pPr>
      <w:r>
        <w:t>The sides of the rectangular box are:</w:t>
      </w:r>
    </w:p>
    <w:p w:rsidR="00EA274E" w:rsidRDefault="00894CC8">
      <w:pPr>
        <w:divId w:val="885677344"/>
      </w:pPr>
      <w:r>
        <w:rPr>
          <w:vanish/>
        </w:rPr>
        <w:t>Start of Extract</w:t>
      </w:r>
    </w:p>
    <w:p w:rsidR="00EA274E" w:rsidRDefault="00894CC8">
      <w:pPr>
        <w:divId w:val="499320412"/>
      </w:pPr>
      <w:bookmarkStart w:id="808" w:name="Unit4_Session3_Extract1"/>
      <w:bookmarkEnd w:id="808"/>
      <w:r>
        <w:t>6 + 6 + 4 + 4 = 20 cm</w:t>
      </w:r>
    </w:p>
    <w:p w:rsidR="00EA274E" w:rsidRDefault="00894CC8">
      <w:pPr>
        <w:divId w:val="885677344"/>
      </w:pPr>
      <w:r>
        <w:rPr>
          <w:vanish/>
        </w:rPr>
        <w:t>End of Extract</w:t>
      </w:r>
    </w:p>
    <w:p w:rsidR="00EA274E" w:rsidRDefault="00894CC8">
      <w:pPr>
        <w:divId w:val="885677344"/>
      </w:pPr>
      <w:r>
        <w:t>You will need 20 cm of ribbon.</w:t>
      </w:r>
    </w:p>
    <w:p w:rsidR="00EA274E" w:rsidRDefault="00894CC8">
      <w:pPr>
        <w:divId w:val="885677344"/>
      </w:pPr>
      <w:r>
        <w:t>The sides of the triangular box are:</w:t>
      </w:r>
    </w:p>
    <w:p w:rsidR="00EA274E" w:rsidRDefault="00894CC8">
      <w:pPr>
        <w:divId w:val="885677344"/>
      </w:pPr>
      <w:r>
        <w:rPr>
          <w:vanish/>
        </w:rPr>
        <w:t>Start of Extract</w:t>
      </w:r>
    </w:p>
    <w:p w:rsidR="00EA274E" w:rsidRDefault="00894CC8">
      <w:pPr>
        <w:divId w:val="1180584065"/>
      </w:pPr>
      <w:bookmarkStart w:id="809" w:name="Unit4_Session3_Extract2"/>
      <w:bookmarkEnd w:id="809"/>
      <w:r>
        <w:t>5 + 5 + 5 = 15 cm</w:t>
      </w:r>
    </w:p>
    <w:p w:rsidR="00EA274E" w:rsidRDefault="00894CC8">
      <w:pPr>
        <w:divId w:val="885677344"/>
      </w:pPr>
      <w:r>
        <w:rPr>
          <w:vanish/>
        </w:rPr>
        <w:t>End of Extract</w:t>
      </w:r>
    </w:p>
    <w:p w:rsidR="00EA274E" w:rsidRDefault="00894CC8">
      <w:pPr>
        <w:divId w:val="885677344"/>
      </w:pPr>
      <w:r>
        <w:t>You will need 15 cm of ribbon.</w:t>
      </w:r>
    </w:p>
    <w:p w:rsidR="00EA274E" w:rsidRDefault="00894CC8">
      <w:pPr>
        <w:divId w:val="1716657417"/>
      </w:pPr>
      <w:r>
        <w:rPr>
          <w:vanish/>
        </w:rPr>
        <w:t>End of Case Study</w:t>
      </w:r>
    </w:p>
    <w:p w:rsidR="00EA274E" w:rsidRDefault="00894CC8">
      <w:pPr>
        <w:divId w:val="1716657417"/>
      </w:pPr>
      <w:r>
        <w:rPr>
          <w:vanish/>
        </w:rPr>
        <w:t>Start of Case Study</w:t>
      </w:r>
    </w:p>
    <w:p w:rsidR="00EA274E" w:rsidRDefault="00894CC8">
      <w:pPr>
        <w:spacing w:before="0" w:beforeAutospacing="0" w:after="0" w:afterAutospacing="0" w:line="240" w:lineRule="auto"/>
        <w:outlineLvl w:val="2"/>
        <w:divId w:val="138688787"/>
        <w:rPr>
          <w:rFonts w:eastAsia="Times New Roman"/>
          <w:b/>
          <w:bCs/>
          <w:sz w:val="36"/>
          <w:szCs w:val="36"/>
        </w:rPr>
      </w:pPr>
      <w:bookmarkStart w:id="810" w:name="Unit4_Session3_CaseStudy2"/>
      <w:bookmarkEnd w:id="810"/>
      <w:r>
        <w:rPr>
          <w:rFonts w:eastAsia="Times New Roman"/>
          <w:b/>
          <w:bCs/>
          <w:sz w:val="36"/>
          <w:szCs w:val="36"/>
        </w:rPr>
        <w:t>Example: Lawn edging</w:t>
      </w:r>
    </w:p>
    <w:p w:rsidR="00EA274E" w:rsidRDefault="00894CC8">
      <w:pPr>
        <w:divId w:val="2036343618"/>
      </w:pPr>
      <w:r>
        <w:t xml:space="preserve">So far when you have been working out the perimeter of a rectangle you have added up all four sides. However, there is a quicker way of calculating the perimeter. You may have recognised that all rectangles have two equal short sides and two equal long sides. Therefore you can then work out the perimeter of a rectangle by using each number twice. </w:t>
      </w:r>
    </w:p>
    <w:p w:rsidR="00EA274E" w:rsidRDefault="00894CC8">
      <w:pPr>
        <w:divId w:val="2036343618"/>
      </w:pPr>
      <w:r>
        <w:rPr>
          <w:vanish/>
        </w:rPr>
        <w:t>Start of Extract</w:t>
      </w:r>
    </w:p>
    <w:p w:rsidR="00EA274E" w:rsidRDefault="00894CC8">
      <w:pPr>
        <w:divId w:val="694578200"/>
      </w:pPr>
      <w:bookmarkStart w:id="811" w:name="Unit4_Session3_Extract3"/>
      <w:bookmarkEnd w:id="811"/>
      <w:r>
        <w:t>(2 × long side) + (2 × short side) = perimeter</w:t>
      </w:r>
    </w:p>
    <w:p w:rsidR="00EA274E" w:rsidRDefault="00894CC8">
      <w:pPr>
        <w:divId w:val="2036343618"/>
      </w:pPr>
      <w:r>
        <w:rPr>
          <w:vanish/>
        </w:rPr>
        <w:t>End of Extract</w:t>
      </w:r>
    </w:p>
    <w:p w:rsidR="00EA274E" w:rsidRDefault="00894CC8">
      <w:pPr>
        <w:divId w:val="2036343618"/>
      </w:pPr>
      <w:r>
        <w:t>The long side is the length. The short side is the width.</w:t>
      </w:r>
    </w:p>
    <w:p w:rsidR="00EA274E" w:rsidRDefault="00894CC8">
      <w:pPr>
        <w:divId w:val="2036343618"/>
      </w:pPr>
      <w:r>
        <w:t xml:space="preserve">(A square is a type of rectangle where all four sides are the same length. So to find out the perimeter of a square, you need to multiply the length of one side by 4.) </w:t>
      </w:r>
    </w:p>
    <w:p w:rsidR="00EA274E" w:rsidRDefault="00894CC8">
      <w:pPr>
        <w:divId w:val="2036343618"/>
      </w:pPr>
      <w:r>
        <w:t>How many metres of lawn edging do you need to go around this lawn?</w:t>
      </w:r>
    </w:p>
    <w:p w:rsidR="00EA274E" w:rsidRDefault="00894CC8">
      <w:pPr>
        <w:divId w:val="2036343618"/>
      </w:pPr>
      <w:r>
        <w:rPr>
          <w:vanish/>
        </w:rPr>
        <w:t>Start of Figure</w:t>
      </w:r>
    </w:p>
    <w:p w:rsidR="00EA274E" w:rsidRDefault="00894CC8">
      <w:pPr>
        <w:spacing w:before="240" w:beforeAutospacing="0" w:after="0" w:afterAutospacing="0" w:line="240" w:lineRule="auto"/>
        <w:divId w:val="2098481866"/>
        <w:rPr>
          <w:rFonts w:ascii="Times New Roman" w:eastAsia="Times New Roman" w:hAnsi="Times New Roman" w:cs="Times New Roman"/>
          <w:sz w:val="24"/>
          <w:szCs w:val="24"/>
        </w:rPr>
      </w:pPr>
      <w:bookmarkStart w:id="812" w:name="Unit4_Session3_Figure3"/>
      <w:bookmarkEnd w:id="812"/>
      <w:r>
        <w:rPr>
          <w:rFonts w:ascii="Times New Roman" w:eastAsia="Times New Roman" w:hAnsi="Times New Roman" w:cs="Times New Roman"/>
          <w:noProof/>
          <w:sz w:val="24"/>
          <w:szCs w:val="24"/>
        </w:rPr>
        <w:drawing>
          <wp:inline distT="0" distB="0" distL="0" distR="0" wp14:anchorId="472AD4FE" wp14:editId="5139EB7D">
            <wp:extent cx="4874400" cy="3009600"/>
            <wp:effectExtent l="0" t="0" r="2540" b="635"/>
            <wp:docPr id="222" name="Picture 222" descr="D:\AaaF\OUT\httpswwwopeneduopenlearn_cmid140259_2022-12-07_17-31-40_82d7e557728d45448e3e2a5d33cfe564\word\assets\bltl_m1_s4_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AaaF\OUT\httpswwwopeneduopenlearn_cmid140259_2022-12-07_17-31-40_82d7e557728d45448e3e2a5d33cfe564\word\assets\bltl_m1_s4_1c.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874400" cy="3009600"/>
                    </a:xfrm>
                    <a:prstGeom prst="rect">
                      <a:avLst/>
                    </a:prstGeom>
                    <a:noFill/>
                    <a:ln>
                      <a:noFill/>
                    </a:ln>
                  </pic:spPr>
                </pic:pic>
              </a:graphicData>
            </a:graphic>
          </wp:inline>
        </w:drawing>
      </w:r>
    </w:p>
    <w:p w:rsidR="00EA274E" w:rsidRDefault="00894CC8">
      <w:pPr>
        <w:pStyle w:val="Caption1"/>
        <w:divId w:val="865872088"/>
      </w:pPr>
      <w:r>
        <w:t>Figure 16 A lawn</w:t>
      </w:r>
    </w:p>
    <w:bookmarkStart w:id="813" w:name="View_Unit4_Session3_Description3"/>
    <w:p w:rsidR="00EA274E" w:rsidRDefault="00894CC8">
      <w:pPr>
        <w:pStyle w:val="navbutton"/>
        <w:divId w:val="865872088"/>
      </w:pPr>
      <w:r>
        <w:fldChar w:fldCharType="begin"/>
      </w:r>
      <w:r>
        <w:instrText xml:space="preserve"> HYPERLINK "" \l "Unit4_Session3_Description3" </w:instrText>
      </w:r>
      <w:r>
        <w:fldChar w:fldCharType="separate"/>
      </w:r>
      <w:r>
        <w:rPr>
          <w:rStyle w:val="Hyperlink"/>
        </w:rPr>
        <w:t>View description - Figure 16 A lawn</w:t>
      </w:r>
      <w:r>
        <w:fldChar w:fldCharType="end"/>
      </w:r>
      <w:bookmarkEnd w:id="813"/>
    </w:p>
    <w:p w:rsidR="00EA274E" w:rsidRDefault="00894CC8">
      <w:pPr>
        <w:divId w:val="2036343618"/>
      </w:pPr>
      <w:r>
        <w:rPr>
          <w:vanish/>
        </w:rPr>
        <w:t>End of Figure</w:t>
      </w:r>
    </w:p>
    <w:p w:rsidR="00EA274E" w:rsidRDefault="00894CC8">
      <w:pPr>
        <w:spacing w:line="240" w:lineRule="auto"/>
        <w:outlineLvl w:val="3"/>
        <w:divId w:val="2036343618"/>
        <w:rPr>
          <w:rFonts w:eastAsia="Times New Roman"/>
          <w:b/>
          <w:bCs/>
          <w:sz w:val="32"/>
          <w:szCs w:val="32"/>
        </w:rPr>
      </w:pPr>
      <w:r>
        <w:rPr>
          <w:rFonts w:eastAsia="Times New Roman"/>
          <w:b/>
          <w:bCs/>
          <w:sz w:val="32"/>
          <w:szCs w:val="32"/>
        </w:rPr>
        <w:t>Method</w:t>
      </w:r>
    </w:p>
    <w:p w:rsidR="00EA274E" w:rsidRDefault="00894CC8">
      <w:pPr>
        <w:divId w:val="2036343618"/>
      </w:pPr>
      <w:r>
        <w:t>You need to work out twice the width, plus twice the length:</w:t>
      </w:r>
    </w:p>
    <w:p w:rsidR="00EA274E" w:rsidRDefault="00894CC8">
      <w:pPr>
        <w:divId w:val="2036343618"/>
      </w:pPr>
      <w:r>
        <w:rPr>
          <w:vanish/>
        </w:rPr>
        <w:t>Start of Extract</w:t>
      </w:r>
    </w:p>
    <w:p w:rsidR="00EA274E" w:rsidRDefault="00894CC8">
      <w:pPr>
        <w:divId w:val="2044207644"/>
      </w:pPr>
      <w:bookmarkStart w:id="814" w:name="Unit4_Session3_Extract4"/>
      <w:bookmarkEnd w:id="814"/>
      <w:r>
        <w:t>(2 × 15) + (2 × 8)</w:t>
      </w:r>
    </w:p>
    <w:p w:rsidR="00EA274E" w:rsidRDefault="00894CC8">
      <w:pPr>
        <w:divId w:val="2036343618"/>
      </w:pPr>
      <w:r>
        <w:rPr>
          <w:vanish/>
        </w:rPr>
        <w:t>End of Extract</w:t>
      </w:r>
    </w:p>
    <w:p w:rsidR="00EA274E" w:rsidRDefault="00894CC8">
      <w:pPr>
        <w:divId w:val="2036343618"/>
      </w:pPr>
      <w:r>
        <w:t>Once you’ve worked these out, it makes the answer to the question easier to get:</w:t>
      </w:r>
    </w:p>
    <w:p w:rsidR="00EA274E" w:rsidRDefault="00894CC8">
      <w:pPr>
        <w:divId w:val="2036343618"/>
      </w:pPr>
      <w:r>
        <w:rPr>
          <w:vanish/>
        </w:rPr>
        <w:t>Start of Extract</w:t>
      </w:r>
    </w:p>
    <w:p w:rsidR="00EA274E" w:rsidRDefault="00894CC8">
      <w:pPr>
        <w:divId w:val="1339885034"/>
      </w:pPr>
      <w:bookmarkStart w:id="815" w:name="Unit4_Session3_Extract5"/>
      <w:bookmarkEnd w:id="815"/>
      <w:r>
        <w:t>(2 × 15) + (2 × 8) = 30 + 16 = 46 m</w:t>
      </w:r>
    </w:p>
    <w:p w:rsidR="00EA274E" w:rsidRDefault="00894CC8">
      <w:pPr>
        <w:divId w:val="2036343618"/>
      </w:pPr>
      <w:r>
        <w:rPr>
          <w:vanish/>
        </w:rPr>
        <w:t>End of Extract</w:t>
      </w:r>
    </w:p>
    <w:p w:rsidR="00EA274E" w:rsidRDefault="00894CC8">
      <w:pPr>
        <w:divId w:val="1716657417"/>
      </w:pPr>
      <w:r>
        <w:rPr>
          <w:vanish/>
        </w:rPr>
        <w:t>End of Case Study</w:t>
      </w:r>
    </w:p>
    <w:p w:rsidR="00EA274E" w:rsidRDefault="00894CC8">
      <w:pPr>
        <w:divId w:val="1716657417"/>
      </w:pPr>
      <w:r>
        <w:t>Now try the following activity. Remember to check your answers once you have completed the questions.</w:t>
      </w:r>
    </w:p>
    <w:p w:rsidR="00EA274E" w:rsidRDefault="00894CC8">
      <w:pPr>
        <w:divId w:val="1716657417"/>
      </w:pPr>
      <w:r>
        <w:rPr>
          <w:vanish/>
        </w:rPr>
        <w:t>Start of Activity</w:t>
      </w:r>
    </w:p>
    <w:p w:rsidR="00EA274E" w:rsidRDefault="00894CC8">
      <w:pPr>
        <w:spacing w:before="0" w:beforeAutospacing="0" w:after="0" w:afterAutospacing="0" w:line="240" w:lineRule="auto"/>
        <w:outlineLvl w:val="2"/>
        <w:divId w:val="2120835185"/>
        <w:rPr>
          <w:rFonts w:eastAsia="Times New Roman"/>
          <w:b/>
          <w:bCs/>
          <w:sz w:val="36"/>
          <w:szCs w:val="36"/>
        </w:rPr>
      </w:pPr>
      <w:bookmarkStart w:id="816" w:name="Unit4_Session3_Activity1"/>
      <w:bookmarkEnd w:id="816"/>
      <w:r>
        <w:rPr>
          <w:rFonts w:eastAsia="Times New Roman"/>
          <w:b/>
          <w:bCs/>
          <w:sz w:val="36"/>
          <w:szCs w:val="36"/>
        </w:rPr>
        <w:t>Activity 7: Finding the perimeter</w:t>
      </w:r>
    </w:p>
    <w:p w:rsidR="00EA274E" w:rsidRDefault="00894CC8">
      <w:pPr>
        <w:divId w:val="1836147947"/>
      </w:pPr>
      <w:r>
        <w:rPr>
          <w:vanish/>
        </w:rPr>
        <w:t>Start of Question</w:t>
      </w:r>
    </w:p>
    <w:p w:rsidR="00EA274E" w:rsidRDefault="00894CC8">
      <w:pPr>
        <w:numPr>
          <w:ilvl w:val="0"/>
          <w:numId w:val="159"/>
        </w:numPr>
        <w:spacing w:before="0" w:beforeAutospacing="0" w:after="0" w:afterAutospacing="0"/>
        <w:ind w:left="780" w:right="780"/>
        <w:divId w:val="80222683"/>
        <w:rPr>
          <w:rFonts w:eastAsia="Times New Roman"/>
        </w:rPr>
      </w:pPr>
      <w:bookmarkStart w:id="817" w:name="Unit4_Session3_Question1"/>
      <w:bookmarkEnd w:id="817"/>
      <w:r>
        <w:rPr>
          <w:rFonts w:eastAsia="Times New Roman"/>
        </w:rPr>
        <w:t xml:space="preserve">You need to hang bunting around the tennis courts for the local championships. How much bunting do you need? </w:t>
      </w:r>
    </w:p>
    <w:p w:rsidR="00EA274E" w:rsidRDefault="00894CC8">
      <w:pPr>
        <w:ind w:left="780" w:right="780"/>
        <w:divId w:val="80222683"/>
      </w:pPr>
      <w:r>
        <w:rPr>
          <w:vanish/>
        </w:rPr>
        <w:t>Start of Figure</w:t>
      </w:r>
    </w:p>
    <w:p w:rsidR="00EA274E" w:rsidRDefault="00894CC8">
      <w:pPr>
        <w:spacing w:before="240" w:beforeAutospacing="0" w:after="0" w:afterAutospacing="0"/>
        <w:ind w:left="780" w:right="780"/>
        <w:divId w:val="346758804"/>
        <w:rPr>
          <w:rFonts w:eastAsia="Times New Roman"/>
        </w:rPr>
      </w:pPr>
      <w:bookmarkStart w:id="818" w:name="Unit4_Session3_Figure4"/>
      <w:bookmarkEnd w:id="818"/>
      <w:r>
        <w:rPr>
          <w:rFonts w:eastAsia="Times New Roman"/>
          <w:noProof/>
        </w:rPr>
        <w:drawing>
          <wp:inline distT="0" distB="0" distL="0" distR="0" wp14:anchorId="360C04BC" wp14:editId="061E7079">
            <wp:extent cx="4874400" cy="2685600"/>
            <wp:effectExtent l="0" t="0" r="2540" b="635"/>
            <wp:docPr id="223" name="Picture 223" descr="D:\AaaF\OUT\httpswwwopeneduopenlearn_cmid140259_2022-12-07_17-31-40_82d7e557728d45448e3e2a5d33cfe564\word\assets\bltl_m1_s4_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AaaF\OUT\httpswwwopeneduopenlearn_cmid140259_2022-12-07_17-31-40_82d7e557728d45448e3e2a5d33cfe564\word\assets\bltl_m1_s4_1d.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874400" cy="2685600"/>
                    </a:xfrm>
                    <a:prstGeom prst="rect">
                      <a:avLst/>
                    </a:prstGeom>
                    <a:noFill/>
                    <a:ln>
                      <a:noFill/>
                    </a:ln>
                  </pic:spPr>
                </pic:pic>
              </a:graphicData>
            </a:graphic>
          </wp:inline>
        </w:drawing>
      </w:r>
    </w:p>
    <w:p w:rsidR="00EA274E" w:rsidRDefault="00894CC8">
      <w:pPr>
        <w:pStyle w:val="Caption1"/>
        <w:ind w:left="780" w:right="780"/>
        <w:divId w:val="502595888"/>
      </w:pPr>
      <w:r>
        <w:t>Figure 17 Four tennis courts</w:t>
      </w:r>
    </w:p>
    <w:bookmarkStart w:id="819" w:name="View_Unit4_Session3_Description4"/>
    <w:p w:rsidR="00EA274E" w:rsidRDefault="00894CC8">
      <w:pPr>
        <w:pStyle w:val="navbutton"/>
        <w:ind w:left="780" w:right="780"/>
        <w:divId w:val="502595888"/>
      </w:pPr>
      <w:r>
        <w:fldChar w:fldCharType="begin"/>
      </w:r>
      <w:r>
        <w:instrText xml:space="preserve"> HYPERLINK "" \l "Unit4_Session3_Description4" </w:instrText>
      </w:r>
      <w:r>
        <w:fldChar w:fldCharType="separate"/>
      </w:r>
      <w:r>
        <w:rPr>
          <w:rStyle w:val="Hyperlink"/>
        </w:rPr>
        <w:t>View description - Figure 17 Four tennis courts</w:t>
      </w:r>
      <w:r>
        <w:fldChar w:fldCharType="end"/>
      </w:r>
      <w:bookmarkEnd w:id="819"/>
    </w:p>
    <w:p w:rsidR="00EA274E" w:rsidRDefault="00894CC8">
      <w:pPr>
        <w:ind w:left="780" w:right="780"/>
        <w:divId w:val="80222683"/>
      </w:pPr>
      <w:r>
        <w:rPr>
          <w:vanish/>
        </w:rPr>
        <w:t>End of Figure</w:t>
      </w:r>
    </w:p>
    <w:p w:rsidR="00EA274E" w:rsidRDefault="00894CC8">
      <w:pPr>
        <w:numPr>
          <w:ilvl w:val="0"/>
          <w:numId w:val="159"/>
        </w:numPr>
        <w:spacing w:before="0" w:beforeAutospacing="0" w:after="0" w:afterAutospacing="0"/>
        <w:ind w:left="780" w:right="780"/>
        <w:divId w:val="80222683"/>
        <w:rPr>
          <w:rFonts w:eastAsia="Times New Roman"/>
        </w:rPr>
      </w:pPr>
      <w:r>
        <w:rPr>
          <w:rFonts w:eastAsia="Times New Roman"/>
        </w:rPr>
        <w:t xml:space="preserve">Jackie wants to put a fence around her vegetable garden. Her garden is rectangular in shape and is 5 metres long by 4 metres wide. What length of fence is needed? </w:t>
      </w:r>
    </w:p>
    <w:p w:rsidR="00EA274E" w:rsidRDefault="00894CC8">
      <w:pPr>
        <w:divId w:val="1836147947"/>
      </w:pPr>
      <w:r>
        <w:rPr>
          <w:vanish/>
        </w:rPr>
        <w:t>End of Question</w:t>
      </w:r>
    </w:p>
    <w:bookmarkStart w:id="820" w:name="View_Unit4_Session3_Answer1"/>
    <w:p w:rsidR="00EA274E" w:rsidRDefault="00894CC8">
      <w:pPr>
        <w:pStyle w:val="navbutton"/>
        <w:divId w:val="1836147947"/>
      </w:pPr>
      <w:r>
        <w:fldChar w:fldCharType="begin"/>
      </w:r>
      <w:r>
        <w:instrText xml:space="preserve"> HYPERLINK "" \l "Unit4_Session3_Answer1" </w:instrText>
      </w:r>
      <w:r>
        <w:fldChar w:fldCharType="separate"/>
      </w:r>
      <w:r>
        <w:rPr>
          <w:rStyle w:val="Hyperlink"/>
        </w:rPr>
        <w:t>View answer - Activity 7: Finding the perimeter</w:t>
      </w:r>
      <w:r>
        <w:fldChar w:fldCharType="end"/>
      </w:r>
      <w:bookmarkEnd w:id="820"/>
    </w:p>
    <w:p w:rsidR="00EA274E" w:rsidRDefault="00894CC8">
      <w:pPr>
        <w:divId w:val="1716657417"/>
      </w:pPr>
      <w:r>
        <w:rPr>
          <w:vanish/>
        </w:rPr>
        <w:t>End of Activity</w:t>
      </w:r>
    </w:p>
    <w:p w:rsidR="00EA274E" w:rsidRDefault="00894CC8">
      <w:pPr>
        <w:pStyle w:val="Heading2"/>
        <w:divId w:val="183331380"/>
        <w:rPr>
          <w:rFonts w:eastAsia="Times New Roman"/>
        </w:rPr>
      </w:pPr>
      <w:bookmarkStart w:id="821" w:name="Unit4_Session3_Section1"/>
      <w:bookmarkEnd w:id="821"/>
      <w:r>
        <w:rPr>
          <w:rFonts w:eastAsia="Times New Roman"/>
        </w:rPr>
        <w:t>3.1 Measuring the perimeter of irregular shapes</w:t>
      </w:r>
    </w:p>
    <w:p w:rsidR="00EA274E" w:rsidRDefault="00894CC8">
      <w:pPr>
        <w:divId w:val="183331380"/>
      </w:pPr>
      <w:r>
        <w:rPr>
          <w:vanish/>
        </w:rPr>
        <w:t>Start of Case Study</w:t>
      </w:r>
    </w:p>
    <w:p w:rsidR="00EA274E" w:rsidRDefault="00894CC8">
      <w:pPr>
        <w:spacing w:before="0" w:beforeAutospacing="0" w:after="0" w:afterAutospacing="0" w:line="240" w:lineRule="auto"/>
        <w:outlineLvl w:val="3"/>
        <w:divId w:val="894974282"/>
        <w:rPr>
          <w:rFonts w:eastAsia="Times New Roman"/>
          <w:b/>
          <w:bCs/>
          <w:sz w:val="36"/>
          <w:szCs w:val="36"/>
        </w:rPr>
      </w:pPr>
      <w:bookmarkStart w:id="822" w:name="Unit4_Session3_CaseStudy3"/>
      <w:bookmarkEnd w:id="822"/>
      <w:r>
        <w:rPr>
          <w:rFonts w:eastAsia="Times New Roman"/>
          <w:b/>
          <w:bCs/>
          <w:sz w:val="36"/>
          <w:szCs w:val="36"/>
        </w:rPr>
        <w:t>Example: How to measure the perimeter of an irregular shape</w:t>
      </w:r>
    </w:p>
    <w:p w:rsidR="00EA274E" w:rsidRDefault="00894CC8">
      <w:pPr>
        <w:divId w:val="1696081248"/>
      </w:pPr>
      <w:r>
        <w:t xml:space="preserve">How would you measure the perimeter of an irregular shape – an L-shaped room, for instance – if you didn’t have all of the measurements that you would need? Watch the following video to find out. </w:t>
      </w:r>
    </w:p>
    <w:p w:rsidR="00EA274E" w:rsidRDefault="00894CC8">
      <w:pPr>
        <w:divId w:val="1696081248"/>
      </w:pPr>
      <w:r>
        <w:rPr>
          <w:vanish/>
        </w:rPr>
        <w:t>Start of Media Content</w:t>
      </w:r>
    </w:p>
    <w:p w:rsidR="00EA274E" w:rsidRDefault="00894CC8">
      <w:pPr>
        <w:spacing w:before="120" w:beforeAutospacing="0" w:after="120" w:afterAutospacing="0"/>
        <w:divId w:val="1660964766"/>
      </w:pPr>
      <w:bookmarkStart w:id="823" w:name="Unit4_Session3_MediaContent1"/>
      <w:bookmarkEnd w:id="823"/>
      <w:r>
        <w:t>Video content is not available in this format.</w:t>
      </w:r>
    </w:p>
    <w:bookmarkStart w:id="824" w:name="View_Unit4_Session3_Transcript1"/>
    <w:p w:rsidR="00EA274E" w:rsidRDefault="00894CC8">
      <w:pPr>
        <w:pStyle w:val="navbutton"/>
        <w:divId w:val="1585190289"/>
      </w:pPr>
      <w:r>
        <w:fldChar w:fldCharType="begin"/>
      </w:r>
      <w:r>
        <w:instrText xml:space="preserve"> HYPERLINK "" \l "Unit4_Session3_Transcript1" </w:instrText>
      </w:r>
      <w:r>
        <w:fldChar w:fldCharType="separate"/>
      </w:r>
      <w:r>
        <w:rPr>
          <w:rStyle w:val="Hyperlink"/>
        </w:rPr>
        <w:t>View transcript - Uncaptioned interactive content</w:t>
      </w:r>
      <w:r>
        <w:fldChar w:fldCharType="end"/>
      </w:r>
      <w:bookmarkEnd w:id="824"/>
    </w:p>
    <w:p w:rsidR="00EA274E" w:rsidRDefault="00894CC8">
      <w:pPr>
        <w:divId w:val="1585190289"/>
      </w:pPr>
      <w:r>
        <w:rPr>
          <w:vanish/>
        </w:rPr>
        <w:t>Start of Figure</w:t>
      </w:r>
    </w:p>
    <w:p w:rsidR="00EA274E" w:rsidRDefault="00894CC8">
      <w:pPr>
        <w:spacing w:before="240" w:beforeAutospacing="0" w:after="240" w:afterAutospacing="0" w:line="240" w:lineRule="auto"/>
        <w:divId w:val="194079683"/>
        <w:rPr>
          <w:rFonts w:ascii="Times New Roman" w:eastAsia="Times New Roman" w:hAnsi="Times New Roman" w:cs="Times New Roman"/>
          <w:sz w:val="24"/>
          <w:szCs w:val="24"/>
        </w:rPr>
      </w:pPr>
      <w:bookmarkStart w:id="825" w:name="Unit4_Session3_Figure5"/>
      <w:bookmarkEnd w:id="825"/>
      <w:r>
        <w:rPr>
          <w:rFonts w:ascii="Times New Roman" w:eastAsia="Times New Roman" w:hAnsi="Times New Roman" w:cs="Times New Roman"/>
          <w:noProof/>
          <w:sz w:val="24"/>
          <w:szCs w:val="24"/>
        </w:rPr>
        <w:drawing>
          <wp:inline distT="0" distB="0" distL="0" distR="0" wp14:anchorId="58CD9312" wp14:editId="618FED75">
            <wp:extent cx="5278501" cy="2969522"/>
            <wp:effectExtent l="0" t="0" r="0" b="2540"/>
            <wp:docPr id="224" name="Picture 224" descr="D:\AaaF\OUT\httpswwwopeneduopenlearn_cmid140259_2022-12-07_17-31-40_82d7e557728d45448e3e2a5d33cfe564\word\assets\19_ani_irregular_sha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AaaF\OUT\httpswwwopeneduopenlearn_cmid140259_2022-12-07_17-31-40_82d7e557728d45448e3e2a5d33cfe564\word\assets\19_ani_irregular_shapes.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A274E" w:rsidRDefault="00894CC8">
      <w:pPr>
        <w:divId w:val="1585190289"/>
      </w:pPr>
      <w:r>
        <w:rPr>
          <w:vanish/>
        </w:rPr>
        <w:t>End of Figure</w:t>
      </w:r>
    </w:p>
    <w:p w:rsidR="00EA274E" w:rsidRDefault="00894CC8">
      <w:pPr>
        <w:divId w:val="1696081248"/>
      </w:pPr>
      <w:r>
        <w:rPr>
          <w:vanish/>
        </w:rPr>
        <w:t>End of Media Content</w:t>
      </w:r>
    </w:p>
    <w:p w:rsidR="00EA274E" w:rsidRDefault="00894CC8">
      <w:pPr>
        <w:divId w:val="183331380"/>
      </w:pPr>
      <w:r>
        <w:rPr>
          <w:vanish/>
        </w:rPr>
        <w:t>End of Case Study</w:t>
      </w:r>
    </w:p>
    <w:p w:rsidR="00EA274E" w:rsidRDefault="00894CC8">
      <w:pPr>
        <w:divId w:val="183331380"/>
      </w:pPr>
      <w:r>
        <w:t>Now try the following activity. Remember to check your answers once you have completed the questions.</w:t>
      </w:r>
    </w:p>
    <w:p w:rsidR="00EA274E" w:rsidRDefault="00894CC8">
      <w:pPr>
        <w:divId w:val="183331380"/>
      </w:pPr>
      <w:r>
        <w:rPr>
          <w:vanish/>
        </w:rPr>
        <w:t>Start of Activity</w:t>
      </w:r>
    </w:p>
    <w:p w:rsidR="00EA274E" w:rsidRDefault="00894CC8">
      <w:pPr>
        <w:spacing w:before="0" w:beforeAutospacing="0" w:after="0" w:afterAutospacing="0" w:line="240" w:lineRule="auto"/>
        <w:outlineLvl w:val="3"/>
        <w:divId w:val="28074855"/>
        <w:rPr>
          <w:rFonts w:eastAsia="Times New Roman"/>
          <w:b/>
          <w:bCs/>
          <w:sz w:val="36"/>
          <w:szCs w:val="36"/>
        </w:rPr>
      </w:pPr>
      <w:bookmarkStart w:id="826" w:name="Unit4_Session3_Activity2"/>
      <w:bookmarkEnd w:id="826"/>
      <w:r>
        <w:rPr>
          <w:rFonts w:eastAsia="Times New Roman"/>
          <w:b/>
          <w:bCs/>
          <w:sz w:val="36"/>
          <w:szCs w:val="36"/>
        </w:rPr>
        <w:t>Activity 8: Finding the perimeter</w:t>
      </w:r>
    </w:p>
    <w:p w:rsidR="00EA274E" w:rsidRDefault="00894CC8">
      <w:pPr>
        <w:divId w:val="1996178645"/>
      </w:pPr>
      <w:r>
        <w:rPr>
          <w:vanish/>
        </w:rPr>
        <w:t>Start of Question</w:t>
      </w:r>
    </w:p>
    <w:p w:rsidR="00EA274E" w:rsidRDefault="00894CC8">
      <w:pPr>
        <w:divId w:val="549223412"/>
      </w:pPr>
      <w:bookmarkStart w:id="827" w:name="Unit4_Session3_Question2"/>
      <w:bookmarkEnd w:id="827"/>
      <w:r>
        <w:t>Note that you can assume that all of the corners in the images in this activity are right angles.</w:t>
      </w:r>
    </w:p>
    <w:p w:rsidR="00EA274E" w:rsidRDefault="00894CC8">
      <w:pPr>
        <w:numPr>
          <w:ilvl w:val="0"/>
          <w:numId w:val="160"/>
        </w:numPr>
        <w:spacing w:before="0" w:beforeAutospacing="0" w:after="0" w:afterAutospacing="0"/>
        <w:ind w:left="780" w:right="780"/>
        <w:divId w:val="549223412"/>
        <w:rPr>
          <w:rFonts w:eastAsia="Times New Roman"/>
        </w:rPr>
      </w:pPr>
      <w:r>
        <w:rPr>
          <w:rFonts w:eastAsia="Times New Roman"/>
        </w:rPr>
        <w:t xml:space="preserve">A gardener decides to lay a new path next to his lily pond. The drawing shows the dimensions of the path. </w:t>
      </w:r>
    </w:p>
    <w:p w:rsidR="00EA274E" w:rsidRDefault="00894CC8">
      <w:pPr>
        <w:ind w:left="780" w:right="780"/>
        <w:divId w:val="549223412"/>
      </w:pPr>
      <w:r>
        <w:rPr>
          <w:vanish/>
        </w:rPr>
        <w:t>Start of Figure</w:t>
      </w:r>
    </w:p>
    <w:p w:rsidR="00EA274E" w:rsidRDefault="00894CC8">
      <w:pPr>
        <w:spacing w:before="240" w:beforeAutospacing="0" w:after="0" w:afterAutospacing="0"/>
        <w:ind w:left="780" w:right="780"/>
        <w:divId w:val="961961232"/>
        <w:rPr>
          <w:rFonts w:eastAsia="Times New Roman"/>
        </w:rPr>
      </w:pPr>
      <w:bookmarkStart w:id="828" w:name="Unit4_Session3_Figure6"/>
      <w:bookmarkEnd w:id="828"/>
      <w:r>
        <w:rPr>
          <w:rFonts w:eastAsia="Times New Roman"/>
          <w:noProof/>
        </w:rPr>
        <w:drawing>
          <wp:inline distT="0" distB="0" distL="0" distR="0" wp14:anchorId="69958C20" wp14:editId="292D93AC">
            <wp:extent cx="4874400" cy="3877200"/>
            <wp:effectExtent l="0" t="0" r="2540" b="9525"/>
            <wp:docPr id="225" name="Picture 225" descr="D:\AaaF\OUT\httpswwwopeneduopenlearn_cmid140259_2022-12-07_17-31-40_82d7e557728d45448e3e2a5d33cfe564\word\assets\bltl_m1_s4_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AaaF\OUT\httpswwwopeneduopenlearn_cmid140259_2022-12-07_17-31-40_82d7e557728d45448e3e2a5d33cfe564\word\assets\bltl_m1_s4_1-1c.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74400" cy="3877200"/>
                    </a:xfrm>
                    <a:prstGeom prst="rect">
                      <a:avLst/>
                    </a:prstGeom>
                    <a:noFill/>
                    <a:ln>
                      <a:noFill/>
                    </a:ln>
                  </pic:spPr>
                </pic:pic>
              </a:graphicData>
            </a:graphic>
          </wp:inline>
        </w:drawing>
      </w:r>
    </w:p>
    <w:p w:rsidR="00EA274E" w:rsidRDefault="00894CC8">
      <w:pPr>
        <w:pStyle w:val="Caption1"/>
        <w:ind w:left="780" w:right="780"/>
        <w:divId w:val="1250502827"/>
      </w:pPr>
      <w:r>
        <w:t>Figure 18 A pathway</w:t>
      </w:r>
    </w:p>
    <w:bookmarkStart w:id="829" w:name="View_Unit4_Session3_Description5"/>
    <w:p w:rsidR="00EA274E" w:rsidRDefault="00894CC8">
      <w:pPr>
        <w:pStyle w:val="navbutton"/>
        <w:ind w:left="780" w:right="780"/>
        <w:divId w:val="1250502827"/>
      </w:pPr>
      <w:r>
        <w:fldChar w:fldCharType="begin"/>
      </w:r>
      <w:r>
        <w:instrText xml:space="preserve"> HYPERLINK "" \l "Unit4_Session3_Description5" </w:instrText>
      </w:r>
      <w:r>
        <w:fldChar w:fldCharType="separate"/>
      </w:r>
      <w:r>
        <w:rPr>
          <w:rStyle w:val="Hyperlink"/>
        </w:rPr>
        <w:t>View description - Figure 18 A pathway</w:t>
      </w:r>
      <w:r>
        <w:fldChar w:fldCharType="end"/>
      </w:r>
      <w:bookmarkEnd w:id="829"/>
    </w:p>
    <w:p w:rsidR="00EA274E" w:rsidRDefault="00894CC8">
      <w:pPr>
        <w:ind w:left="780" w:right="780"/>
        <w:divId w:val="549223412"/>
      </w:pPr>
      <w:r>
        <w:rPr>
          <w:vanish/>
        </w:rPr>
        <w:t>End of Figure</w:t>
      </w:r>
    </w:p>
    <w:p w:rsidR="00EA274E" w:rsidRDefault="00894CC8">
      <w:pPr>
        <w:ind w:left="780" w:right="780"/>
        <w:divId w:val="549223412"/>
      </w:pPr>
      <w:r>
        <w:t>The gardener decides to paint a white line around the perimeter of the path. What is the perimeter of the path?</w:t>
      </w:r>
    </w:p>
    <w:p w:rsidR="00EA274E" w:rsidRDefault="00894CC8">
      <w:pPr>
        <w:numPr>
          <w:ilvl w:val="0"/>
          <w:numId w:val="160"/>
        </w:numPr>
        <w:spacing w:before="0" w:beforeAutospacing="0" w:after="0" w:afterAutospacing="0"/>
        <w:ind w:left="780" w:right="780"/>
        <w:divId w:val="549223412"/>
        <w:rPr>
          <w:rFonts w:eastAsia="Times New Roman"/>
        </w:rPr>
      </w:pPr>
      <w:r>
        <w:rPr>
          <w:rFonts w:eastAsia="Times New Roman"/>
        </w:rPr>
        <w:t xml:space="preserve">A tourist information centre has a new extension. </w:t>
      </w:r>
    </w:p>
    <w:p w:rsidR="00EA274E" w:rsidRDefault="00894CC8">
      <w:pPr>
        <w:ind w:left="780" w:right="780"/>
        <w:divId w:val="549223412"/>
      </w:pPr>
      <w:r>
        <w:rPr>
          <w:vanish/>
        </w:rPr>
        <w:t>Start of Figure</w:t>
      </w:r>
    </w:p>
    <w:p w:rsidR="00EA274E" w:rsidRDefault="00894CC8">
      <w:pPr>
        <w:spacing w:before="240" w:beforeAutospacing="0" w:after="0" w:afterAutospacing="0"/>
        <w:ind w:left="780" w:right="780"/>
        <w:divId w:val="807666610"/>
        <w:rPr>
          <w:rFonts w:eastAsia="Times New Roman"/>
        </w:rPr>
      </w:pPr>
      <w:bookmarkStart w:id="830" w:name="Unit4_Session3_Figure7"/>
      <w:bookmarkEnd w:id="830"/>
      <w:r>
        <w:rPr>
          <w:rFonts w:eastAsia="Times New Roman"/>
          <w:noProof/>
        </w:rPr>
        <w:drawing>
          <wp:inline distT="0" distB="0" distL="0" distR="0" wp14:anchorId="5487047A" wp14:editId="5AC391BD">
            <wp:extent cx="4874400" cy="4046400"/>
            <wp:effectExtent l="0" t="0" r="2540" b="0"/>
            <wp:docPr id="226" name="Picture 226" descr="D:\AaaF\OUT\httpswwwopeneduopenlearn_cmid140259_2022-12-07_17-31-40_82d7e557728d45448e3e2a5d33cfe564\word\assets\bltl_m1_s4_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AaaF\OUT\httpswwwopeneduopenlearn_cmid140259_2022-12-07_17-31-40_82d7e557728d45448e3e2a5d33cfe564\word\assets\bltl_m1_s4_1-1d.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74400" cy="4046400"/>
                    </a:xfrm>
                    <a:prstGeom prst="rect">
                      <a:avLst/>
                    </a:prstGeom>
                    <a:noFill/>
                    <a:ln>
                      <a:noFill/>
                    </a:ln>
                  </pic:spPr>
                </pic:pic>
              </a:graphicData>
            </a:graphic>
          </wp:inline>
        </w:drawing>
      </w:r>
    </w:p>
    <w:p w:rsidR="00EA274E" w:rsidRDefault="00894CC8">
      <w:pPr>
        <w:pStyle w:val="Caption1"/>
        <w:ind w:left="780" w:right="780"/>
        <w:divId w:val="1528986740"/>
      </w:pPr>
      <w:r>
        <w:t>Figure 19 A new extension</w:t>
      </w:r>
    </w:p>
    <w:bookmarkStart w:id="831" w:name="View_Unit4_Session3_Description6"/>
    <w:p w:rsidR="00EA274E" w:rsidRDefault="00894CC8">
      <w:pPr>
        <w:pStyle w:val="navbutton"/>
        <w:ind w:left="780" w:right="780"/>
        <w:divId w:val="1528986740"/>
      </w:pPr>
      <w:r>
        <w:fldChar w:fldCharType="begin"/>
      </w:r>
      <w:r>
        <w:instrText xml:space="preserve"> HYPERLINK "" \l "Unit4_Session3_Description6" </w:instrText>
      </w:r>
      <w:r>
        <w:fldChar w:fldCharType="separate"/>
      </w:r>
      <w:r>
        <w:rPr>
          <w:rStyle w:val="Hyperlink"/>
        </w:rPr>
        <w:t>View description - Figure 19 A new extension</w:t>
      </w:r>
      <w:r>
        <w:fldChar w:fldCharType="end"/>
      </w:r>
      <w:bookmarkEnd w:id="831"/>
    </w:p>
    <w:p w:rsidR="00EA274E" w:rsidRDefault="00894CC8">
      <w:pPr>
        <w:ind w:left="780" w:right="780"/>
        <w:divId w:val="549223412"/>
      </w:pPr>
      <w:r>
        <w:rPr>
          <w:vanish/>
        </w:rPr>
        <w:t>End of Figure</w:t>
      </w:r>
    </w:p>
    <w:p w:rsidR="00EA274E" w:rsidRDefault="00894CC8">
      <w:pPr>
        <w:ind w:left="780" w:right="780"/>
        <w:divId w:val="549223412"/>
      </w:pPr>
      <w:r>
        <w:t xml:space="preserve">The tourist board wants to attach a gold strip around the border of the floor of the building. What is the perimeter of the new extension? </w:t>
      </w:r>
    </w:p>
    <w:p w:rsidR="00EA274E" w:rsidRDefault="00894CC8">
      <w:pPr>
        <w:divId w:val="1996178645"/>
      </w:pPr>
      <w:r>
        <w:rPr>
          <w:vanish/>
        </w:rPr>
        <w:t>End of Question</w:t>
      </w:r>
    </w:p>
    <w:bookmarkStart w:id="832" w:name="View_Unit4_Session3_Answer2"/>
    <w:p w:rsidR="00EA274E" w:rsidRDefault="00894CC8">
      <w:pPr>
        <w:pStyle w:val="navbutton"/>
        <w:divId w:val="1996178645"/>
      </w:pPr>
      <w:r>
        <w:fldChar w:fldCharType="begin"/>
      </w:r>
      <w:r>
        <w:instrText xml:space="preserve"> HYPERLINK "" \l "Unit4_Session3_Answer2" </w:instrText>
      </w:r>
      <w:r>
        <w:fldChar w:fldCharType="separate"/>
      </w:r>
      <w:r>
        <w:rPr>
          <w:rStyle w:val="Hyperlink"/>
        </w:rPr>
        <w:t>View answer - Activity 8: Finding the perimeter</w:t>
      </w:r>
      <w:r>
        <w:fldChar w:fldCharType="end"/>
      </w:r>
      <w:bookmarkEnd w:id="832"/>
    </w:p>
    <w:p w:rsidR="00EA274E" w:rsidRDefault="00894CC8">
      <w:pPr>
        <w:divId w:val="183331380"/>
      </w:pPr>
      <w:r>
        <w:rPr>
          <w:vanish/>
        </w:rPr>
        <w:t>End of Activity</w:t>
      </w:r>
    </w:p>
    <w:p w:rsidR="00EA274E" w:rsidRDefault="00894CC8">
      <w:pPr>
        <w:pStyle w:val="Heading3"/>
        <w:divId w:val="579405641"/>
        <w:rPr>
          <w:rFonts w:eastAsia="Times New Roman"/>
        </w:rPr>
      </w:pPr>
      <w:bookmarkStart w:id="833" w:name="Unit4_Session3_InternalSection1"/>
      <w:bookmarkEnd w:id="833"/>
      <w:r>
        <w:rPr>
          <w:rFonts w:eastAsia="Times New Roman"/>
        </w:rPr>
        <w:t>Summary</w:t>
      </w:r>
    </w:p>
    <w:p w:rsidR="00EA274E" w:rsidRDefault="00894CC8">
      <w:pPr>
        <w:divId w:val="579405641"/>
      </w:pPr>
      <w:r>
        <w:t>In this section you have learned how to work out the perimeter of both simple and irregular shapes.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661932348"/>
        <w:rPr>
          <w:rFonts w:eastAsia="Times New Roman"/>
        </w:rPr>
      </w:pPr>
      <w:bookmarkStart w:id="834" w:name="Unit4_Session4"/>
      <w:bookmarkEnd w:id="834"/>
      <w:r>
        <w:rPr>
          <w:rFonts w:eastAsia="Times New Roman"/>
        </w:rPr>
        <w:t>4 Area</w:t>
      </w:r>
    </w:p>
    <w:p w:rsidR="00EA274E" w:rsidRDefault="00894CC8">
      <w:pPr>
        <w:divId w:val="661932348"/>
      </w:pPr>
      <w:r>
        <w:t xml:space="preserve">Area is the amount of space a flat shape takes up. You need to be able to calculate area if you ever need to order a carpet for your house, buy tiles for a kitchen or bathroom, or calculate how much paint to buy when redecorating. </w:t>
      </w:r>
    </w:p>
    <w:p w:rsidR="00EA274E" w:rsidRDefault="00894CC8">
      <w:pPr>
        <w:divId w:val="661932348"/>
      </w:pPr>
      <w:r>
        <w:t>This patio has paving slabs that are 1 metre square (each side is 1 metre). How many paving slabs are there on the patio?</w:t>
      </w:r>
    </w:p>
    <w:p w:rsidR="00EA274E" w:rsidRDefault="00894CC8">
      <w:pPr>
        <w:divId w:val="661932348"/>
      </w:pPr>
      <w:r>
        <w:rPr>
          <w:vanish/>
        </w:rPr>
        <w:t>Start of Figure</w:t>
      </w:r>
    </w:p>
    <w:p w:rsidR="00EA274E" w:rsidRDefault="00894CC8">
      <w:pPr>
        <w:spacing w:before="240" w:beforeAutospacing="0" w:after="0" w:afterAutospacing="0" w:line="240" w:lineRule="auto"/>
        <w:divId w:val="1943220034"/>
        <w:rPr>
          <w:rFonts w:ascii="Times New Roman" w:eastAsia="Times New Roman" w:hAnsi="Times New Roman" w:cs="Times New Roman"/>
          <w:sz w:val="24"/>
          <w:szCs w:val="24"/>
        </w:rPr>
      </w:pPr>
      <w:bookmarkStart w:id="835" w:name="Unit4_Session4_Figure1"/>
      <w:bookmarkEnd w:id="835"/>
      <w:r>
        <w:rPr>
          <w:rFonts w:ascii="Times New Roman" w:eastAsia="Times New Roman" w:hAnsi="Times New Roman" w:cs="Times New Roman"/>
          <w:noProof/>
          <w:sz w:val="24"/>
          <w:szCs w:val="24"/>
        </w:rPr>
        <w:drawing>
          <wp:inline distT="0" distB="0" distL="0" distR="0" wp14:anchorId="1BBADC33" wp14:editId="6A9E5084">
            <wp:extent cx="4874400" cy="2800800"/>
            <wp:effectExtent l="0" t="0" r="2540" b="0"/>
            <wp:docPr id="227" name="Picture 227" descr="D:\AaaF\OUT\httpswwwopeneduopenlearn_cmid140259_2022-12-07_17-31-40_82d7e557728d45448e3e2a5d33cfe564\word\assets\bltl_m1_s4_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AaaF\OUT\httpswwwopeneduopenlearn_cmid140259_2022-12-07_17-31-40_82d7e557728d45448e3e2a5d33cfe564\word\assets\bltl_m1_s4_2h.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874400" cy="2800800"/>
                    </a:xfrm>
                    <a:prstGeom prst="rect">
                      <a:avLst/>
                    </a:prstGeom>
                    <a:noFill/>
                    <a:ln>
                      <a:noFill/>
                    </a:ln>
                  </pic:spPr>
                </pic:pic>
              </a:graphicData>
            </a:graphic>
          </wp:inline>
        </w:drawing>
      </w:r>
    </w:p>
    <w:p w:rsidR="00EA274E" w:rsidRDefault="00894CC8">
      <w:pPr>
        <w:pStyle w:val="Caption1"/>
        <w:divId w:val="246424389"/>
      </w:pPr>
      <w:r>
        <w:t>Figure 20 Paving slabs</w:t>
      </w:r>
    </w:p>
    <w:bookmarkStart w:id="836" w:name="View_Unit4_Session4_Description1"/>
    <w:p w:rsidR="00EA274E" w:rsidRDefault="00894CC8">
      <w:pPr>
        <w:pStyle w:val="navbutton"/>
        <w:divId w:val="246424389"/>
      </w:pPr>
      <w:r>
        <w:fldChar w:fldCharType="begin"/>
      </w:r>
      <w:r>
        <w:instrText xml:space="preserve"> HYPERLINK "" \l "Unit4_Session4_Description1" </w:instrText>
      </w:r>
      <w:r>
        <w:fldChar w:fldCharType="separate"/>
      </w:r>
      <w:r>
        <w:rPr>
          <w:rStyle w:val="Hyperlink"/>
        </w:rPr>
        <w:t>View description - Figure 20 Paving slabs</w:t>
      </w:r>
      <w:r>
        <w:fldChar w:fldCharType="end"/>
      </w:r>
      <w:bookmarkEnd w:id="836"/>
    </w:p>
    <w:p w:rsidR="00EA274E" w:rsidRDefault="00894CC8">
      <w:pPr>
        <w:divId w:val="661932348"/>
      </w:pPr>
      <w:r>
        <w:rPr>
          <w:vanish/>
        </w:rPr>
        <w:t>End of Figure</w:t>
      </w:r>
    </w:p>
    <w:p w:rsidR="00EA274E" w:rsidRDefault="00894CC8">
      <w:pPr>
        <w:divId w:val="661932348"/>
      </w:pPr>
      <w:r>
        <w:t xml:space="preserve">Area is measured in ‘square’ units. This means that the area is shown as the number of squares that would cover the surface. So if a patio covered with 18 squares that are 1 metre by 1 metre, the area is 18 square metres. </w:t>
      </w:r>
    </w:p>
    <w:p w:rsidR="00EA274E" w:rsidRDefault="00894CC8">
      <w:pPr>
        <w:divId w:val="661932348"/>
      </w:pPr>
      <w:r>
        <w:t>(If you count them, you will find there are 18 squares.)</w:t>
      </w:r>
    </w:p>
    <w:p w:rsidR="00EA274E" w:rsidRDefault="00894CC8">
      <w:pPr>
        <w:divId w:val="661932348"/>
      </w:pPr>
      <w:r>
        <w:t>Smaller areas would be measured in square centimetres. Larger areas can be measured in square kilometres or square miles.</w:t>
      </w:r>
    </w:p>
    <w:p w:rsidR="00EA274E" w:rsidRDefault="00894CC8">
      <w:pPr>
        <w:divId w:val="661932348"/>
      </w:pPr>
      <w:r>
        <w:t>You can work out the area of a rectangle, like the patio above, by multiplying the long side by the short side:</w:t>
      </w:r>
    </w:p>
    <w:p w:rsidR="00EA274E" w:rsidRDefault="00894CC8">
      <w:pPr>
        <w:divId w:val="661932348"/>
      </w:pPr>
      <w:r>
        <w:rPr>
          <w:vanish/>
        </w:rPr>
        <w:t>Start of Extract</w:t>
      </w:r>
    </w:p>
    <w:p w:rsidR="00EA274E" w:rsidRDefault="00894CC8">
      <w:pPr>
        <w:divId w:val="378626975"/>
      </w:pPr>
      <w:bookmarkStart w:id="837" w:name="Unit4_Session4_Extract1"/>
      <w:bookmarkEnd w:id="837"/>
      <w:r>
        <w:t>width × length = area</w:t>
      </w:r>
    </w:p>
    <w:p w:rsidR="00EA274E" w:rsidRDefault="00894CC8">
      <w:pPr>
        <w:divId w:val="661932348"/>
      </w:pPr>
      <w:r>
        <w:rPr>
          <w:vanish/>
        </w:rPr>
        <w:t>End of Extract</w:t>
      </w:r>
    </w:p>
    <w:p w:rsidR="00EA274E" w:rsidRDefault="00894CC8">
      <w:pPr>
        <w:divId w:val="661932348"/>
      </w:pPr>
      <w:r>
        <w:t>The patio is:</w:t>
      </w:r>
    </w:p>
    <w:p w:rsidR="00EA274E" w:rsidRDefault="00894CC8">
      <w:pPr>
        <w:divId w:val="661932348"/>
      </w:pPr>
      <w:r>
        <w:rPr>
          <w:vanish/>
        </w:rPr>
        <w:t>Start of Extract</w:t>
      </w:r>
    </w:p>
    <w:p w:rsidR="00EA274E" w:rsidRDefault="00894CC8">
      <w:pPr>
        <w:divId w:val="237135768"/>
      </w:pPr>
      <w:bookmarkStart w:id="838" w:name="Unit4_Session4_Extract2"/>
      <w:bookmarkEnd w:id="838"/>
      <w:r>
        <w:t>6 × 3 = 18 square metres</w:t>
      </w:r>
    </w:p>
    <w:p w:rsidR="00EA274E" w:rsidRDefault="00894CC8">
      <w:pPr>
        <w:divId w:val="661932348"/>
      </w:pPr>
      <w:r>
        <w:rPr>
          <w:vanish/>
        </w:rPr>
        <w:t>End of Extract</w:t>
      </w:r>
    </w:p>
    <w:p w:rsidR="00EA274E" w:rsidRDefault="00894CC8">
      <w:pPr>
        <w:divId w:val="661932348"/>
      </w:pPr>
      <w:r>
        <w:t>‘Square metres’ can also be written ‘sq m’ or ‘m</w:t>
      </w:r>
      <w:r>
        <w:rPr>
          <w:rFonts w:ascii="inherit" w:hAnsi="inherit"/>
          <w:vertAlign w:val="superscript"/>
        </w:rPr>
        <w:t>2</w:t>
      </w:r>
      <w:r>
        <w:t xml:space="preserve">’. </w:t>
      </w:r>
    </w:p>
    <w:p w:rsidR="00EA274E" w:rsidRDefault="00894CC8">
      <w:pPr>
        <w:divId w:val="661932348"/>
      </w:pPr>
      <w:r>
        <w:rPr>
          <w:vanish/>
        </w:rPr>
        <w:t>Start of Case Study</w:t>
      </w:r>
    </w:p>
    <w:p w:rsidR="00EA274E" w:rsidRDefault="00894CC8">
      <w:pPr>
        <w:spacing w:before="0" w:beforeAutospacing="0" w:after="0" w:afterAutospacing="0" w:line="240" w:lineRule="auto"/>
        <w:outlineLvl w:val="2"/>
        <w:divId w:val="1358969443"/>
        <w:rPr>
          <w:rFonts w:eastAsia="Times New Roman"/>
          <w:b/>
          <w:bCs/>
          <w:sz w:val="36"/>
          <w:szCs w:val="36"/>
        </w:rPr>
      </w:pPr>
      <w:bookmarkStart w:id="839" w:name="Unit4_Session4_CaseStudy1"/>
      <w:bookmarkEnd w:id="839"/>
      <w:r>
        <w:rPr>
          <w:rFonts w:eastAsia="Times New Roman"/>
          <w:b/>
          <w:bCs/>
          <w:sz w:val="36"/>
          <w:szCs w:val="36"/>
        </w:rPr>
        <w:t>Example: The area of a table</w:t>
      </w:r>
    </w:p>
    <w:p w:rsidR="00EA274E" w:rsidRDefault="00894CC8">
      <w:pPr>
        <w:divId w:val="2141725528"/>
      </w:pPr>
      <w:r>
        <w:t>Fran sees a rectangular dining table she likes. It measures 2 m by 1.5 m. What is the area of the table?</w:t>
      </w:r>
    </w:p>
    <w:p w:rsidR="00EA274E" w:rsidRDefault="00894CC8">
      <w:pPr>
        <w:divId w:val="2141725528"/>
      </w:pPr>
      <w:r>
        <w:rPr>
          <w:vanish/>
        </w:rPr>
        <w:t>Start of Figure</w:t>
      </w:r>
    </w:p>
    <w:p w:rsidR="00EA274E" w:rsidRDefault="00894CC8">
      <w:pPr>
        <w:spacing w:before="240" w:beforeAutospacing="0" w:after="0" w:afterAutospacing="0" w:line="240" w:lineRule="auto"/>
        <w:divId w:val="126240900"/>
        <w:rPr>
          <w:rFonts w:ascii="Times New Roman" w:eastAsia="Times New Roman" w:hAnsi="Times New Roman" w:cs="Times New Roman"/>
          <w:sz w:val="24"/>
          <w:szCs w:val="24"/>
        </w:rPr>
      </w:pPr>
      <w:bookmarkStart w:id="840" w:name="Unit4_Session4_Figure2"/>
      <w:bookmarkEnd w:id="840"/>
      <w:r>
        <w:rPr>
          <w:rFonts w:ascii="Times New Roman" w:eastAsia="Times New Roman" w:hAnsi="Times New Roman" w:cs="Times New Roman"/>
          <w:noProof/>
          <w:sz w:val="24"/>
          <w:szCs w:val="24"/>
        </w:rPr>
        <w:drawing>
          <wp:inline distT="0" distB="0" distL="0" distR="0" wp14:anchorId="5683B670" wp14:editId="15FAC267">
            <wp:extent cx="5278331" cy="3619176"/>
            <wp:effectExtent l="0" t="0" r="0" b="635"/>
            <wp:docPr id="228" name="Picture 228" descr="D:\AaaF\OUT\httpswwwopeneduopenlearn_cmid140259_2022-12-07_17-31-40_82d7e557728d45448e3e2a5d33cfe564\word\assets\bltl_wales_maths_sess1_fig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AaaF\OUT\httpswwwopeneduopenlearn_cmid140259_2022-12-07_17-31-40_82d7e557728d45448e3e2a5d33cfe564\word\assets\bltl_wales_maths_sess1_fig15.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EA274E" w:rsidRDefault="00894CC8">
      <w:pPr>
        <w:pStyle w:val="Caption1"/>
        <w:divId w:val="470366864"/>
      </w:pPr>
      <w:r>
        <w:t>Figure 21 A dining table</w:t>
      </w:r>
    </w:p>
    <w:bookmarkStart w:id="841" w:name="View_Unit4_Session4_Description2"/>
    <w:p w:rsidR="00EA274E" w:rsidRDefault="00894CC8">
      <w:pPr>
        <w:pStyle w:val="navbutton"/>
        <w:divId w:val="470366864"/>
      </w:pPr>
      <w:r>
        <w:fldChar w:fldCharType="begin"/>
      </w:r>
      <w:r>
        <w:instrText xml:space="preserve"> HYPERLINK "" \l "Unit4_Session4_Description2" </w:instrText>
      </w:r>
      <w:r>
        <w:fldChar w:fldCharType="separate"/>
      </w:r>
      <w:r>
        <w:rPr>
          <w:rStyle w:val="Hyperlink"/>
        </w:rPr>
        <w:t>View description - Figure 21 A dining table</w:t>
      </w:r>
      <w:r>
        <w:fldChar w:fldCharType="end"/>
      </w:r>
      <w:bookmarkEnd w:id="841"/>
    </w:p>
    <w:p w:rsidR="00EA274E" w:rsidRDefault="00894CC8">
      <w:pPr>
        <w:divId w:val="2141725528"/>
      </w:pPr>
      <w:r>
        <w:rPr>
          <w:vanish/>
        </w:rPr>
        <w:t>End of Figure</w:t>
      </w:r>
    </w:p>
    <w:p w:rsidR="00EA274E" w:rsidRDefault="00894CC8">
      <w:pPr>
        <w:spacing w:line="240" w:lineRule="auto"/>
        <w:outlineLvl w:val="3"/>
        <w:divId w:val="2141725528"/>
        <w:rPr>
          <w:rFonts w:eastAsia="Times New Roman"/>
          <w:b/>
          <w:bCs/>
          <w:sz w:val="32"/>
          <w:szCs w:val="32"/>
        </w:rPr>
      </w:pPr>
      <w:r>
        <w:rPr>
          <w:rFonts w:eastAsia="Times New Roman"/>
          <w:b/>
          <w:bCs/>
          <w:sz w:val="32"/>
          <w:szCs w:val="32"/>
        </w:rPr>
        <w:t>Method</w:t>
      </w:r>
    </w:p>
    <w:p w:rsidR="00EA274E" w:rsidRDefault="00894CC8">
      <w:pPr>
        <w:divId w:val="2141725528"/>
      </w:pPr>
      <w:r>
        <w:t>To find the area we need to multiply the length of the table by the width:</w:t>
      </w:r>
    </w:p>
    <w:p w:rsidR="00EA274E" w:rsidRDefault="00894CC8">
      <w:pPr>
        <w:divId w:val="2141725528"/>
      </w:pPr>
      <w:r>
        <w:rPr>
          <w:vanish/>
        </w:rPr>
        <w:t>Start of Extract</w:t>
      </w:r>
    </w:p>
    <w:p w:rsidR="00EA274E" w:rsidRDefault="00894CC8">
      <w:pPr>
        <w:divId w:val="1156186199"/>
      </w:pPr>
      <w:bookmarkStart w:id="842" w:name="Unit4_Session4_Extract3"/>
      <w:bookmarkEnd w:id="842"/>
      <w:r>
        <w:t>2 m × 1.5 m = 3 square metres</w:t>
      </w:r>
    </w:p>
    <w:p w:rsidR="00EA274E" w:rsidRDefault="00894CC8">
      <w:pPr>
        <w:divId w:val="2141725528"/>
      </w:pPr>
      <w:r>
        <w:rPr>
          <w:vanish/>
        </w:rPr>
        <w:t>End of Extract</w:t>
      </w:r>
    </w:p>
    <w:p w:rsidR="00EA274E" w:rsidRDefault="00894CC8">
      <w:pPr>
        <w:divId w:val="2141725528"/>
      </w:pPr>
      <w:r>
        <w:t>So the table is 3 m</w:t>
      </w:r>
      <w:r>
        <w:rPr>
          <w:rFonts w:ascii="inherit" w:hAnsi="inherit"/>
          <w:vertAlign w:val="superscript"/>
        </w:rPr>
        <w:t>2</w:t>
      </w:r>
      <w:r>
        <w:t xml:space="preserve">. </w:t>
      </w:r>
    </w:p>
    <w:p w:rsidR="00EA274E" w:rsidRDefault="00894CC8">
      <w:pPr>
        <w:divId w:val="661932348"/>
      </w:pPr>
      <w:r>
        <w:rPr>
          <w:vanish/>
        </w:rPr>
        <w:t>End of Case Study</w:t>
      </w:r>
    </w:p>
    <w:p w:rsidR="00EA274E" w:rsidRDefault="00894CC8">
      <w:pPr>
        <w:divId w:val="661932348"/>
      </w:pPr>
      <w:r>
        <w:rPr>
          <w:vanish/>
        </w:rPr>
        <w:t>Start of Activity</w:t>
      </w:r>
    </w:p>
    <w:p w:rsidR="00EA274E" w:rsidRDefault="00894CC8">
      <w:pPr>
        <w:spacing w:before="240" w:beforeAutospacing="0" w:after="0" w:afterAutospacing="0" w:line="240" w:lineRule="auto"/>
        <w:ind w:left="240" w:right="240"/>
        <w:outlineLvl w:val="2"/>
        <w:divId w:val="1876574487"/>
        <w:rPr>
          <w:rFonts w:eastAsia="Times New Roman"/>
          <w:b/>
          <w:bCs/>
          <w:sz w:val="36"/>
          <w:szCs w:val="36"/>
        </w:rPr>
      </w:pPr>
      <w:bookmarkStart w:id="843" w:name="Unit4_Session4_Activity1"/>
      <w:bookmarkEnd w:id="843"/>
      <w:r>
        <w:rPr>
          <w:rFonts w:eastAsia="Times New Roman"/>
          <w:b/>
          <w:bCs/>
          <w:sz w:val="36"/>
          <w:szCs w:val="36"/>
        </w:rPr>
        <w:t>Activity 9: Area of a rectangle</w:t>
      </w:r>
    </w:p>
    <w:p w:rsidR="00EA274E" w:rsidRDefault="00894CC8">
      <w:pPr>
        <w:divId w:val="239944199"/>
      </w:pPr>
      <w:r>
        <w:rPr>
          <w:vanish/>
        </w:rPr>
        <w:t>Start of Question</w:t>
      </w:r>
    </w:p>
    <w:p w:rsidR="00EA274E" w:rsidRDefault="00894CC8">
      <w:pPr>
        <w:divId w:val="1880240625"/>
      </w:pPr>
      <w:bookmarkStart w:id="844" w:name="Unit4_Session4_Question1"/>
      <w:bookmarkEnd w:id="844"/>
      <w:r>
        <w:t xml:space="preserve">Complete the following table by calculating the missing areas without using a calculator. You will have looked at methods for </w:t>
      </w:r>
      <w:hyperlink r:id="rId184" w:history="1">
        <w:r>
          <w:rPr>
            <w:rStyle w:val="Hyperlink"/>
          </w:rPr>
          <w:t>multiplying whole numbers and decimals</w:t>
        </w:r>
      </w:hyperlink>
      <w:r>
        <w:t xml:space="preserve"> in Session 1. Show your answers in correct square units. </w:t>
      </w:r>
    </w:p>
    <w:p w:rsidR="00EA274E" w:rsidRDefault="00894CC8">
      <w:pPr>
        <w:divId w:val="18802406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13455950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845" w:name="Unit4_Session4_Table1"/>
            <w:bookmarkEnd w:id="845"/>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Area in square units (centimetres, metres, kilometres)</w:t>
            </w:r>
          </w:p>
        </w:tc>
      </w:tr>
      <w:tr w:rsidR="00EA274E">
        <w:trPr>
          <w:divId w:val="13455950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487670002"/>
              <w:rPr>
                <w:rFonts w:ascii="Times New Roman" w:eastAsia="Times New Roman" w:hAnsi="Times New Roman" w:cs="Times New Roman"/>
                <w:i/>
                <w:iCs/>
                <w:color w:val="5C5C5C"/>
                <w:sz w:val="24"/>
                <w:szCs w:val="24"/>
              </w:rPr>
            </w:pPr>
            <w:bookmarkStart w:id="846" w:name="Unit4_Session4_FreeResponse1"/>
            <w:bookmarkEnd w:id="846"/>
            <w:r>
              <w:rPr>
                <w:rFonts w:ascii="Times New Roman" w:eastAsia="Times New Roman" w:hAnsi="Times New Roman" w:cs="Times New Roman"/>
                <w:i/>
                <w:iCs/>
                <w:color w:val="5C5C5C"/>
                <w:sz w:val="24"/>
                <w:szCs w:val="24"/>
              </w:rPr>
              <w:t xml:space="preserve">Provide your answer... </w:t>
            </w:r>
          </w:p>
        </w:tc>
      </w:tr>
      <w:tr w:rsidR="00EA274E">
        <w:trPr>
          <w:divId w:val="13455950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284393432"/>
              <w:rPr>
                <w:rFonts w:ascii="Times New Roman" w:eastAsia="Times New Roman" w:hAnsi="Times New Roman" w:cs="Times New Roman"/>
                <w:i/>
                <w:iCs/>
                <w:color w:val="5C5C5C"/>
                <w:sz w:val="24"/>
                <w:szCs w:val="24"/>
              </w:rPr>
            </w:pPr>
            <w:bookmarkStart w:id="847" w:name="Unit4_Session4_FreeResponse2"/>
            <w:bookmarkEnd w:id="847"/>
            <w:r>
              <w:rPr>
                <w:rFonts w:ascii="Times New Roman" w:eastAsia="Times New Roman" w:hAnsi="Times New Roman" w:cs="Times New Roman"/>
                <w:i/>
                <w:iCs/>
                <w:color w:val="5C5C5C"/>
                <w:sz w:val="24"/>
                <w:szCs w:val="24"/>
              </w:rPr>
              <w:t xml:space="preserve">Provide your answer... </w:t>
            </w:r>
          </w:p>
        </w:tc>
      </w:tr>
      <w:tr w:rsidR="00EA274E">
        <w:trPr>
          <w:divId w:val="13455950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km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km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006908370"/>
              <w:rPr>
                <w:rFonts w:ascii="Times New Roman" w:eastAsia="Times New Roman" w:hAnsi="Times New Roman" w:cs="Times New Roman"/>
                <w:i/>
                <w:iCs/>
                <w:color w:val="5C5C5C"/>
                <w:sz w:val="24"/>
                <w:szCs w:val="24"/>
              </w:rPr>
            </w:pPr>
            <w:bookmarkStart w:id="848" w:name="Unit4_Session4_FreeResponse3"/>
            <w:bookmarkEnd w:id="848"/>
            <w:r>
              <w:rPr>
                <w:rFonts w:ascii="Times New Roman" w:eastAsia="Times New Roman" w:hAnsi="Times New Roman" w:cs="Times New Roman"/>
                <w:i/>
                <w:iCs/>
                <w:color w:val="5C5C5C"/>
                <w:sz w:val="24"/>
                <w:szCs w:val="24"/>
              </w:rPr>
              <w:t xml:space="preserve">Provide your answer... </w:t>
            </w:r>
          </w:p>
        </w:tc>
      </w:tr>
      <w:tr w:rsidR="00EA274E">
        <w:trPr>
          <w:divId w:val="13455950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87180993"/>
              <w:rPr>
                <w:rFonts w:ascii="Times New Roman" w:eastAsia="Times New Roman" w:hAnsi="Times New Roman" w:cs="Times New Roman"/>
                <w:i/>
                <w:iCs/>
                <w:color w:val="5C5C5C"/>
                <w:sz w:val="24"/>
                <w:szCs w:val="24"/>
              </w:rPr>
            </w:pPr>
            <w:bookmarkStart w:id="849" w:name="Unit4_Session4_FreeResponse4"/>
            <w:bookmarkEnd w:id="849"/>
            <w:r>
              <w:rPr>
                <w:rFonts w:ascii="Times New Roman" w:eastAsia="Times New Roman" w:hAnsi="Times New Roman" w:cs="Times New Roman"/>
                <w:i/>
                <w:iCs/>
                <w:color w:val="5C5C5C"/>
                <w:sz w:val="24"/>
                <w:szCs w:val="24"/>
              </w:rPr>
              <w:t xml:space="preserve">Provide your answer... </w:t>
            </w:r>
          </w:p>
        </w:tc>
      </w:tr>
    </w:tbl>
    <w:p w:rsidR="00EA274E" w:rsidRDefault="00894CC8">
      <w:pPr>
        <w:divId w:val="1880240625"/>
      </w:pPr>
      <w:r>
        <w:rPr>
          <w:vanish/>
        </w:rPr>
        <w:t>End of Table</w:t>
      </w:r>
    </w:p>
    <w:p w:rsidR="00EA274E" w:rsidRDefault="00894CC8">
      <w:pPr>
        <w:divId w:val="239944199"/>
      </w:pPr>
      <w:r>
        <w:rPr>
          <w:vanish/>
        </w:rPr>
        <w:t>End of Question</w:t>
      </w:r>
    </w:p>
    <w:bookmarkStart w:id="850" w:name="View_Unit4_Session4_Answer1"/>
    <w:p w:rsidR="00EA274E" w:rsidRDefault="00894CC8">
      <w:pPr>
        <w:pStyle w:val="navbutton"/>
        <w:divId w:val="239944199"/>
      </w:pPr>
      <w:r>
        <w:fldChar w:fldCharType="begin"/>
      </w:r>
      <w:r>
        <w:instrText xml:space="preserve"> HYPERLINK "" \l "Unit4_Session4_Answer1" </w:instrText>
      </w:r>
      <w:r>
        <w:fldChar w:fldCharType="separate"/>
      </w:r>
      <w:r>
        <w:rPr>
          <w:rStyle w:val="Hyperlink"/>
        </w:rPr>
        <w:t>View answer - Activity 9: Area of a rectangle</w:t>
      </w:r>
      <w:r>
        <w:fldChar w:fldCharType="end"/>
      </w:r>
      <w:bookmarkEnd w:id="850"/>
    </w:p>
    <w:p w:rsidR="00EA274E" w:rsidRDefault="00894CC8">
      <w:pPr>
        <w:divId w:val="661932348"/>
      </w:pPr>
      <w:r>
        <w:rPr>
          <w:vanish/>
        </w:rPr>
        <w:t>End of Activity</w:t>
      </w:r>
    </w:p>
    <w:p w:rsidR="00EA274E" w:rsidRDefault="00894CC8">
      <w:pPr>
        <w:divId w:val="661932348"/>
      </w:pPr>
      <w:r>
        <w:rPr>
          <w:vanish/>
        </w:rPr>
        <w:t>Start of Box</w:t>
      </w:r>
    </w:p>
    <w:p w:rsidR="00EA274E" w:rsidRDefault="00894CC8">
      <w:pPr>
        <w:divId w:val="149323587"/>
      </w:pPr>
      <w:bookmarkStart w:id="851" w:name="Unit4_Session4_Box1"/>
      <w:bookmarkEnd w:id="851"/>
      <w:r>
        <w:rPr>
          <w:rStyle w:val="Strong"/>
        </w:rPr>
        <w:t>Hint:</w:t>
      </w:r>
      <w:r>
        <w:t xml:space="preserve"> Always use the same units for both sides. Sometimes the length and width of the rectangle will be given in different units. They must be in the same unit before you can calculate area, so you may need to convert one side to the same units as the other side. </w:t>
      </w:r>
    </w:p>
    <w:p w:rsidR="00EA274E" w:rsidRDefault="00894CC8">
      <w:pPr>
        <w:divId w:val="661932348"/>
      </w:pPr>
      <w:r>
        <w:rPr>
          <w:vanish/>
        </w:rPr>
        <w:t>End of Box</w:t>
      </w:r>
    </w:p>
    <w:p w:rsidR="00EA274E" w:rsidRDefault="00894CC8">
      <w:pPr>
        <w:divId w:val="661932348"/>
      </w:pPr>
      <w:r>
        <w:rPr>
          <w:vanish/>
        </w:rPr>
        <w:t>Start of Case Study</w:t>
      </w:r>
    </w:p>
    <w:p w:rsidR="00EA274E" w:rsidRDefault="00894CC8">
      <w:pPr>
        <w:spacing w:before="0" w:beforeAutospacing="0" w:after="0" w:afterAutospacing="0" w:line="240" w:lineRule="auto"/>
        <w:outlineLvl w:val="2"/>
        <w:divId w:val="1820731636"/>
        <w:rPr>
          <w:rFonts w:eastAsia="Times New Roman"/>
          <w:b/>
          <w:bCs/>
          <w:sz w:val="36"/>
          <w:szCs w:val="36"/>
        </w:rPr>
      </w:pPr>
      <w:bookmarkStart w:id="852" w:name="Unit4_Session4_CaseStudy2"/>
      <w:bookmarkEnd w:id="852"/>
      <w:r>
        <w:rPr>
          <w:rFonts w:eastAsia="Times New Roman"/>
          <w:b/>
          <w:bCs/>
          <w:sz w:val="36"/>
          <w:szCs w:val="36"/>
        </w:rPr>
        <w:t>Example: The area of a rug</w:t>
      </w:r>
    </w:p>
    <w:p w:rsidR="00EA274E" w:rsidRDefault="00894CC8">
      <w:pPr>
        <w:divId w:val="615722739"/>
      </w:pPr>
      <w:r>
        <w:t>How much backing fabric is needed for this rug?</w:t>
      </w:r>
    </w:p>
    <w:p w:rsidR="00EA274E" w:rsidRDefault="00894CC8">
      <w:pPr>
        <w:divId w:val="615722739"/>
      </w:pPr>
      <w:r>
        <w:rPr>
          <w:vanish/>
        </w:rPr>
        <w:t>Start of Figure</w:t>
      </w:r>
    </w:p>
    <w:p w:rsidR="00EA274E" w:rsidRDefault="00894CC8">
      <w:pPr>
        <w:spacing w:before="240" w:beforeAutospacing="0" w:after="0" w:afterAutospacing="0" w:line="240" w:lineRule="auto"/>
        <w:divId w:val="584533004"/>
        <w:rPr>
          <w:rFonts w:ascii="Times New Roman" w:eastAsia="Times New Roman" w:hAnsi="Times New Roman" w:cs="Times New Roman"/>
          <w:sz w:val="24"/>
          <w:szCs w:val="24"/>
        </w:rPr>
      </w:pPr>
      <w:bookmarkStart w:id="853" w:name="Unit4_Session4_Figure3"/>
      <w:bookmarkEnd w:id="853"/>
      <w:r>
        <w:rPr>
          <w:rFonts w:ascii="Times New Roman" w:eastAsia="Times New Roman" w:hAnsi="Times New Roman" w:cs="Times New Roman"/>
          <w:noProof/>
          <w:sz w:val="24"/>
          <w:szCs w:val="24"/>
        </w:rPr>
        <w:drawing>
          <wp:inline distT="0" distB="0" distL="0" distR="0" wp14:anchorId="5000A97B" wp14:editId="4472B923">
            <wp:extent cx="4874400" cy="2142000"/>
            <wp:effectExtent l="0" t="0" r="2540" b="0"/>
            <wp:docPr id="229" name="Picture 229" descr="D:\AaaF\OUT\httpswwwopeneduopenlearn_cmid140259_2022-12-07_17-31-40_82d7e557728d45448e3e2a5d33cfe564\word\assets\bltl_m1_s4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AaaF\OUT\httpswwwopeneduopenlearn_cmid140259_2022-12-07_17-31-40_82d7e557728d45448e3e2a5d33cfe564\word\assets\bltl_m1_s4_2a.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74400" cy="2142000"/>
                    </a:xfrm>
                    <a:prstGeom prst="rect">
                      <a:avLst/>
                    </a:prstGeom>
                    <a:noFill/>
                    <a:ln>
                      <a:noFill/>
                    </a:ln>
                  </pic:spPr>
                </pic:pic>
              </a:graphicData>
            </a:graphic>
          </wp:inline>
        </w:drawing>
      </w:r>
    </w:p>
    <w:p w:rsidR="00EA274E" w:rsidRDefault="00894CC8">
      <w:pPr>
        <w:pStyle w:val="Caption1"/>
        <w:divId w:val="316227230"/>
      </w:pPr>
      <w:r>
        <w:t>Figure 22 A rug</w:t>
      </w:r>
    </w:p>
    <w:bookmarkStart w:id="854" w:name="View_Unit4_Session4_Description3"/>
    <w:p w:rsidR="00EA274E" w:rsidRDefault="00894CC8">
      <w:pPr>
        <w:pStyle w:val="navbutton"/>
        <w:divId w:val="316227230"/>
      </w:pPr>
      <w:r>
        <w:fldChar w:fldCharType="begin"/>
      </w:r>
      <w:r>
        <w:instrText xml:space="preserve"> HYPERLINK "" \l "Unit4_Session4_Description3" </w:instrText>
      </w:r>
      <w:r>
        <w:fldChar w:fldCharType="separate"/>
      </w:r>
      <w:r>
        <w:rPr>
          <w:rStyle w:val="Hyperlink"/>
        </w:rPr>
        <w:t>View description - Figure 22 A rug</w:t>
      </w:r>
      <w:r>
        <w:fldChar w:fldCharType="end"/>
      </w:r>
      <w:bookmarkEnd w:id="854"/>
    </w:p>
    <w:p w:rsidR="00EA274E" w:rsidRDefault="00894CC8">
      <w:pPr>
        <w:divId w:val="615722739"/>
      </w:pPr>
      <w:r>
        <w:rPr>
          <w:vanish/>
        </w:rPr>
        <w:t>End of Figure</w:t>
      </w:r>
    </w:p>
    <w:p w:rsidR="00EA274E" w:rsidRDefault="00894CC8">
      <w:pPr>
        <w:spacing w:line="240" w:lineRule="auto"/>
        <w:outlineLvl w:val="3"/>
        <w:divId w:val="615722739"/>
        <w:rPr>
          <w:rFonts w:eastAsia="Times New Roman"/>
          <w:b/>
          <w:bCs/>
          <w:sz w:val="32"/>
          <w:szCs w:val="32"/>
        </w:rPr>
      </w:pPr>
      <w:r>
        <w:rPr>
          <w:rFonts w:eastAsia="Times New Roman"/>
          <w:b/>
          <w:bCs/>
          <w:sz w:val="32"/>
          <w:szCs w:val="32"/>
        </w:rPr>
        <w:t>Method</w:t>
      </w:r>
    </w:p>
    <w:p w:rsidR="00EA274E" w:rsidRDefault="00894CC8">
      <w:pPr>
        <w:divId w:val="615722739"/>
      </w:pPr>
      <w:r>
        <w:t>To find the answer, you need to work out the width multiplied by the length.</w:t>
      </w:r>
    </w:p>
    <w:p w:rsidR="00EA274E" w:rsidRDefault="00894CC8">
      <w:pPr>
        <w:numPr>
          <w:ilvl w:val="0"/>
          <w:numId w:val="161"/>
        </w:numPr>
        <w:spacing w:before="0" w:beforeAutospacing="0" w:after="0" w:afterAutospacing="0"/>
        <w:ind w:left="780" w:right="780"/>
        <w:divId w:val="615722739"/>
        <w:rPr>
          <w:rFonts w:eastAsia="Times New Roman"/>
        </w:rPr>
      </w:pPr>
      <w:r>
        <w:rPr>
          <w:rFonts w:eastAsia="Times New Roman"/>
        </w:rPr>
        <w:t>90 cm × 3 m = area</w:t>
      </w:r>
    </w:p>
    <w:p w:rsidR="00EA274E" w:rsidRDefault="00894CC8">
      <w:pPr>
        <w:divId w:val="615722739"/>
      </w:pPr>
      <w:r>
        <w:t xml:space="preserve">First, you need to convert the width to metres so that both sides are in the same units. 90 cm is the same as 0.9 m, so the calculation is: </w:t>
      </w:r>
    </w:p>
    <w:p w:rsidR="00EA274E" w:rsidRDefault="00894CC8">
      <w:pPr>
        <w:numPr>
          <w:ilvl w:val="0"/>
          <w:numId w:val="162"/>
        </w:numPr>
        <w:spacing w:before="0" w:beforeAutospacing="0" w:after="240" w:afterAutospacing="0"/>
        <w:ind w:left="780" w:right="780"/>
        <w:divId w:val="615722739"/>
        <w:rPr>
          <w:rFonts w:eastAsia="Times New Roman"/>
        </w:rPr>
      </w:pPr>
      <w:r>
        <w:rPr>
          <w:rFonts w:eastAsia="Times New Roman"/>
        </w:rPr>
        <w:t>0.9 × 3 = area = 2.7 m</w:t>
      </w:r>
      <w:r>
        <w:rPr>
          <w:rFonts w:ascii="inherit" w:eastAsia="Times New Roman" w:hAnsi="inherit"/>
          <w:vertAlign w:val="superscript"/>
        </w:rPr>
        <w:t>2</w:t>
      </w:r>
    </w:p>
    <w:p w:rsidR="00EA274E" w:rsidRDefault="00894CC8">
      <w:pPr>
        <w:divId w:val="661932348"/>
      </w:pPr>
      <w:r>
        <w:rPr>
          <w:vanish/>
        </w:rPr>
        <w:t>End of Case Study</w:t>
      </w:r>
    </w:p>
    <w:p w:rsidR="00EA274E" w:rsidRDefault="00894CC8">
      <w:pPr>
        <w:divId w:val="661932348"/>
      </w:pPr>
      <w:r>
        <w:t xml:space="preserve">Now try the following activity. You need to carry out the calculations without a calculator, but you can double-check your answers on a calculator if needed. If you need a reminder about how to </w:t>
      </w:r>
      <w:hyperlink r:id="rId186" w:history="1">
        <w:r>
          <w:rPr>
            <w:rStyle w:val="Hyperlink"/>
          </w:rPr>
          <w:t>multiply whole numbers or decimal numbers</w:t>
        </w:r>
      </w:hyperlink>
      <w:r>
        <w:t xml:space="preserve"> without a calculator, please look back at Session 1 first. </w:t>
      </w:r>
    </w:p>
    <w:p w:rsidR="00EA274E" w:rsidRDefault="00894CC8">
      <w:pPr>
        <w:divId w:val="661932348"/>
      </w:pPr>
      <w:r>
        <w:t>Remember to check if you need to convert the measurements before calculating the area.</w:t>
      </w:r>
    </w:p>
    <w:p w:rsidR="00EA274E" w:rsidRDefault="00894CC8">
      <w:pPr>
        <w:divId w:val="661932348"/>
      </w:pPr>
      <w:r>
        <w:rPr>
          <w:vanish/>
        </w:rPr>
        <w:t>Start of Activity</w:t>
      </w:r>
    </w:p>
    <w:p w:rsidR="00EA274E" w:rsidRDefault="00894CC8">
      <w:pPr>
        <w:spacing w:before="0" w:beforeAutospacing="0" w:after="0" w:afterAutospacing="0" w:line="240" w:lineRule="auto"/>
        <w:outlineLvl w:val="2"/>
        <w:divId w:val="1809206015"/>
        <w:rPr>
          <w:rFonts w:eastAsia="Times New Roman"/>
          <w:b/>
          <w:bCs/>
          <w:sz w:val="36"/>
          <w:szCs w:val="36"/>
        </w:rPr>
      </w:pPr>
      <w:bookmarkStart w:id="855" w:name="Unit4_Session4_Activity2"/>
      <w:bookmarkEnd w:id="855"/>
      <w:r>
        <w:rPr>
          <w:rFonts w:eastAsia="Times New Roman"/>
          <w:b/>
          <w:bCs/>
          <w:sz w:val="36"/>
          <w:szCs w:val="36"/>
        </w:rPr>
        <w:t>Activity 10: Finding the area</w:t>
      </w:r>
    </w:p>
    <w:p w:rsidR="00EA274E" w:rsidRDefault="00894CC8">
      <w:pPr>
        <w:divId w:val="994648200"/>
      </w:pPr>
      <w:r>
        <w:rPr>
          <w:vanish/>
        </w:rPr>
        <w:t>Start of Question</w:t>
      </w:r>
    </w:p>
    <w:p w:rsidR="00EA274E" w:rsidRDefault="00894CC8">
      <w:pPr>
        <w:numPr>
          <w:ilvl w:val="0"/>
          <w:numId w:val="163"/>
        </w:numPr>
        <w:spacing w:before="0" w:beforeAutospacing="0" w:after="0" w:afterAutospacing="0"/>
        <w:ind w:left="780" w:right="780"/>
        <w:divId w:val="716658585"/>
        <w:rPr>
          <w:rFonts w:eastAsia="Times New Roman"/>
        </w:rPr>
      </w:pPr>
      <w:bookmarkStart w:id="856" w:name="Unit4_Session4_Question2"/>
      <w:bookmarkEnd w:id="856"/>
      <w:r>
        <w:rPr>
          <w:rFonts w:eastAsia="Times New Roman"/>
        </w:rPr>
        <w:t xml:space="preserve">How much plastic sheeting do you need to cover this pond for the winter? </w:t>
      </w:r>
    </w:p>
    <w:p w:rsidR="00EA274E" w:rsidRDefault="00894CC8">
      <w:pPr>
        <w:ind w:left="780" w:right="780"/>
        <w:divId w:val="716658585"/>
      </w:pPr>
      <w:r>
        <w:rPr>
          <w:vanish/>
        </w:rPr>
        <w:t>Start of Figure</w:t>
      </w:r>
    </w:p>
    <w:p w:rsidR="00EA274E" w:rsidRDefault="00894CC8">
      <w:pPr>
        <w:spacing w:before="240" w:beforeAutospacing="0" w:after="0" w:afterAutospacing="0"/>
        <w:ind w:left="780" w:right="780"/>
        <w:divId w:val="472479782"/>
        <w:rPr>
          <w:rFonts w:eastAsia="Times New Roman"/>
        </w:rPr>
      </w:pPr>
      <w:bookmarkStart w:id="857" w:name="Unit4_Session4_Figure4"/>
      <w:bookmarkEnd w:id="857"/>
      <w:r>
        <w:rPr>
          <w:rFonts w:eastAsia="Times New Roman"/>
          <w:noProof/>
        </w:rPr>
        <w:drawing>
          <wp:inline distT="0" distB="0" distL="0" distR="0" wp14:anchorId="00354B4F" wp14:editId="1796D624">
            <wp:extent cx="4874400" cy="2754000"/>
            <wp:effectExtent l="0" t="0" r="2540" b="8255"/>
            <wp:docPr id="230" name="Picture 230" descr="D:\AaaF\OUT\httpswwwopeneduopenlearn_cmid140259_2022-12-07_17-31-40_82d7e557728d45448e3e2a5d33cfe564\word\assets\bltl_m1_s4_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AaaF\OUT\httpswwwopeneduopenlearn_cmid140259_2022-12-07_17-31-40_82d7e557728d45448e3e2a5d33cfe564\word\assets\bltl_m1_s4_2b.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EA274E" w:rsidRDefault="00894CC8">
      <w:pPr>
        <w:pStyle w:val="Caption1"/>
        <w:ind w:left="780" w:right="780"/>
        <w:divId w:val="1919242925"/>
      </w:pPr>
      <w:r>
        <w:t>Figure 23 A pond</w:t>
      </w:r>
    </w:p>
    <w:bookmarkStart w:id="858" w:name="View_Unit4_Session4_Description4"/>
    <w:p w:rsidR="00EA274E" w:rsidRDefault="00894CC8">
      <w:pPr>
        <w:pStyle w:val="navbutton"/>
        <w:ind w:left="780" w:right="780"/>
        <w:divId w:val="1919242925"/>
      </w:pPr>
      <w:r>
        <w:fldChar w:fldCharType="begin"/>
      </w:r>
      <w:r>
        <w:instrText xml:space="preserve"> HYPERLINK "" \l "Unit4_Session4_Description4" </w:instrText>
      </w:r>
      <w:r>
        <w:fldChar w:fldCharType="separate"/>
      </w:r>
      <w:r>
        <w:rPr>
          <w:rStyle w:val="Hyperlink"/>
        </w:rPr>
        <w:t>View description - Figure 23 A pond</w:t>
      </w:r>
      <w:r>
        <w:fldChar w:fldCharType="end"/>
      </w:r>
      <w:bookmarkEnd w:id="858"/>
    </w:p>
    <w:p w:rsidR="00EA274E" w:rsidRDefault="00894CC8">
      <w:pPr>
        <w:ind w:left="780" w:right="780"/>
        <w:divId w:val="716658585"/>
      </w:pPr>
      <w:r>
        <w:rPr>
          <w:vanish/>
        </w:rPr>
        <w:t>End of Figure</w:t>
      </w:r>
    </w:p>
    <w:p w:rsidR="00EA274E" w:rsidRDefault="00894CC8">
      <w:pPr>
        <w:numPr>
          <w:ilvl w:val="0"/>
          <w:numId w:val="163"/>
        </w:numPr>
        <w:spacing w:before="0" w:beforeAutospacing="0" w:after="0" w:afterAutospacing="0"/>
        <w:ind w:left="780" w:right="780"/>
        <w:divId w:val="716658585"/>
        <w:rPr>
          <w:rFonts w:eastAsia="Times New Roman"/>
        </w:rPr>
      </w:pPr>
      <w:r>
        <w:rPr>
          <w:rFonts w:eastAsia="Times New Roman"/>
        </w:rPr>
        <w:t xml:space="preserve">One bag of gravel will cover half a square metre of ground. How many bags do you need to cover this driveway? </w:t>
      </w:r>
    </w:p>
    <w:p w:rsidR="00EA274E" w:rsidRDefault="00894CC8">
      <w:pPr>
        <w:ind w:left="780" w:right="780"/>
        <w:divId w:val="716658585"/>
      </w:pPr>
      <w:r>
        <w:rPr>
          <w:vanish/>
        </w:rPr>
        <w:t>Start of Figure</w:t>
      </w:r>
    </w:p>
    <w:p w:rsidR="00EA274E" w:rsidRDefault="00894CC8">
      <w:pPr>
        <w:spacing w:before="240" w:beforeAutospacing="0" w:after="0" w:afterAutospacing="0"/>
        <w:ind w:left="780" w:right="780"/>
        <w:divId w:val="1780559864"/>
        <w:rPr>
          <w:rFonts w:eastAsia="Times New Roman"/>
        </w:rPr>
      </w:pPr>
      <w:bookmarkStart w:id="859" w:name="Unit4_Session4_Figure5"/>
      <w:bookmarkEnd w:id="859"/>
      <w:r>
        <w:rPr>
          <w:rFonts w:eastAsia="Times New Roman"/>
          <w:noProof/>
        </w:rPr>
        <w:drawing>
          <wp:inline distT="0" distB="0" distL="0" distR="0" wp14:anchorId="10A1DEA7" wp14:editId="2CE757A9">
            <wp:extent cx="4874400" cy="3009600"/>
            <wp:effectExtent l="0" t="0" r="2540" b="635"/>
            <wp:docPr id="231" name="Picture 231" descr="D:\AaaF\OUT\httpswwwopeneduopenlearn_cmid140259_2022-12-07_17-31-40_82d7e557728d45448e3e2a5d33cfe564\word\assets\bltl_m1_s4_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AaaF\OUT\httpswwwopeneduopenlearn_cmid140259_2022-12-07_17-31-40_82d7e557728d45448e3e2a5d33cfe564\word\assets\bltl_m1_s4_2c.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874400" cy="3009600"/>
                    </a:xfrm>
                    <a:prstGeom prst="rect">
                      <a:avLst/>
                    </a:prstGeom>
                    <a:noFill/>
                    <a:ln>
                      <a:noFill/>
                    </a:ln>
                  </pic:spPr>
                </pic:pic>
              </a:graphicData>
            </a:graphic>
          </wp:inline>
        </w:drawing>
      </w:r>
    </w:p>
    <w:p w:rsidR="00EA274E" w:rsidRDefault="00894CC8">
      <w:pPr>
        <w:pStyle w:val="Caption1"/>
        <w:ind w:left="780" w:right="780"/>
        <w:divId w:val="1499615538"/>
      </w:pPr>
      <w:r>
        <w:t>Figure 24 A driveway</w:t>
      </w:r>
    </w:p>
    <w:bookmarkStart w:id="860" w:name="View_Unit4_Session4_Description5"/>
    <w:p w:rsidR="00EA274E" w:rsidRDefault="00894CC8">
      <w:pPr>
        <w:pStyle w:val="navbutton"/>
        <w:ind w:left="780" w:right="780"/>
        <w:divId w:val="1499615538"/>
      </w:pPr>
      <w:r>
        <w:fldChar w:fldCharType="begin"/>
      </w:r>
      <w:r>
        <w:instrText xml:space="preserve"> HYPERLINK "" \l "Unit4_Session4_Description5" </w:instrText>
      </w:r>
      <w:r>
        <w:fldChar w:fldCharType="separate"/>
      </w:r>
      <w:r>
        <w:rPr>
          <w:rStyle w:val="Hyperlink"/>
        </w:rPr>
        <w:t>View description - Figure 24 A driveway</w:t>
      </w:r>
      <w:r>
        <w:fldChar w:fldCharType="end"/>
      </w:r>
      <w:bookmarkEnd w:id="860"/>
    </w:p>
    <w:p w:rsidR="00EA274E" w:rsidRDefault="00894CC8">
      <w:pPr>
        <w:ind w:left="780" w:right="780"/>
        <w:divId w:val="716658585"/>
      </w:pPr>
      <w:r>
        <w:rPr>
          <w:vanish/>
        </w:rPr>
        <w:t>End of Figure</w:t>
      </w:r>
    </w:p>
    <w:p w:rsidR="00EA274E" w:rsidRDefault="00894CC8">
      <w:pPr>
        <w:numPr>
          <w:ilvl w:val="0"/>
          <w:numId w:val="163"/>
        </w:numPr>
        <w:spacing w:before="0" w:beforeAutospacing="0" w:after="0" w:afterAutospacing="0"/>
        <w:ind w:left="780" w:right="780"/>
        <w:divId w:val="716658585"/>
        <w:rPr>
          <w:rFonts w:eastAsia="Times New Roman"/>
        </w:rPr>
      </w:pPr>
      <w:r>
        <w:rPr>
          <w:rFonts w:eastAsia="Times New Roman"/>
        </w:rPr>
        <w:t xml:space="preserve">A biologist is studying yeast growth. In the sample area shown below in purple the biologist found 80 yeast. What would go in the missing spaces in her recording sheet, as marked with a question mark? </w:t>
      </w:r>
    </w:p>
    <w:p w:rsidR="00EA274E" w:rsidRDefault="00894CC8">
      <w:pPr>
        <w:ind w:left="780" w:right="780"/>
        <w:divId w:val="716658585"/>
      </w:pPr>
      <w:r>
        <w:rPr>
          <w:vanish/>
        </w:rPr>
        <w:t>Start of Figure</w:t>
      </w:r>
    </w:p>
    <w:p w:rsidR="00EA274E" w:rsidRDefault="00894CC8">
      <w:pPr>
        <w:spacing w:before="240" w:beforeAutospacing="0" w:after="0" w:afterAutospacing="0"/>
        <w:ind w:left="780" w:right="780"/>
        <w:divId w:val="260845571"/>
        <w:rPr>
          <w:rFonts w:eastAsia="Times New Roman"/>
        </w:rPr>
      </w:pPr>
      <w:bookmarkStart w:id="861" w:name="Unit4_Session4_Figure6"/>
      <w:bookmarkEnd w:id="861"/>
      <w:r>
        <w:rPr>
          <w:rFonts w:eastAsia="Times New Roman"/>
          <w:noProof/>
        </w:rPr>
        <w:drawing>
          <wp:inline distT="0" distB="0" distL="0" distR="0" wp14:anchorId="421AB3C2" wp14:editId="156F02D4">
            <wp:extent cx="4874400" cy="3020400"/>
            <wp:effectExtent l="0" t="0" r="2540" b="8890"/>
            <wp:docPr id="232" name="Picture 232" descr="D:\AaaF\OUT\httpswwwopeneduopenlearn_cmid140259_2022-12-07_17-31-40_82d7e557728d45448e3e2a5d33cfe564\word\assets\bltl_m1_s4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AaaF\OUT\httpswwwopeneduopenlearn_cmid140259_2022-12-07_17-31-40_82d7e557728d45448e3e2a5d33cfe564\word\assets\bltl_m1_s4_2d.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874400" cy="3020400"/>
                    </a:xfrm>
                    <a:prstGeom prst="rect">
                      <a:avLst/>
                    </a:prstGeom>
                    <a:noFill/>
                    <a:ln>
                      <a:noFill/>
                    </a:ln>
                  </pic:spPr>
                </pic:pic>
              </a:graphicData>
            </a:graphic>
          </wp:inline>
        </w:drawing>
      </w:r>
    </w:p>
    <w:p w:rsidR="00EA274E" w:rsidRDefault="00894CC8">
      <w:pPr>
        <w:pStyle w:val="Caption1"/>
        <w:ind w:left="780" w:right="780"/>
        <w:divId w:val="98065138"/>
      </w:pPr>
      <w:r>
        <w:t>Figure 25 A petri dish</w:t>
      </w:r>
    </w:p>
    <w:bookmarkStart w:id="862" w:name="View_Unit4_Session4_Description6"/>
    <w:p w:rsidR="00EA274E" w:rsidRDefault="00894CC8">
      <w:pPr>
        <w:pStyle w:val="navbutton"/>
        <w:ind w:left="780" w:right="780"/>
        <w:divId w:val="98065138"/>
      </w:pPr>
      <w:r>
        <w:fldChar w:fldCharType="begin"/>
      </w:r>
      <w:r>
        <w:instrText xml:space="preserve"> HYPERLINK "" \l "Unit4_Session4_Description6" </w:instrText>
      </w:r>
      <w:r>
        <w:fldChar w:fldCharType="separate"/>
      </w:r>
      <w:r>
        <w:rPr>
          <w:rStyle w:val="Hyperlink"/>
        </w:rPr>
        <w:t>View description - Figure 25 A petri dish</w:t>
      </w:r>
      <w:r>
        <w:fldChar w:fldCharType="end"/>
      </w:r>
      <w:bookmarkEnd w:id="862"/>
    </w:p>
    <w:p w:rsidR="00EA274E" w:rsidRDefault="00894CC8">
      <w:pPr>
        <w:ind w:left="780" w:right="780"/>
        <w:divId w:val="716658585"/>
      </w:pPr>
      <w:r>
        <w:rPr>
          <w:vanish/>
        </w:rPr>
        <w:t>End of Figure</w:t>
      </w:r>
    </w:p>
    <w:p w:rsidR="00EA274E" w:rsidRDefault="00894CC8">
      <w:pPr>
        <w:divId w:val="716658585"/>
      </w:pPr>
      <w:r>
        <w:rPr>
          <w:vanish/>
        </w:rPr>
        <w:t>Start of Table</w:t>
      </w:r>
    </w:p>
    <w:p w:rsidR="00EA274E" w:rsidRDefault="00894CC8">
      <w:pPr>
        <w:pStyle w:val="NormalWeb"/>
        <w:divId w:val="1309285989"/>
      </w:pPr>
      <w:r>
        <w:t>Yeast count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30928598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bookmarkStart w:id="863" w:name="Unit4_Session4_Table3"/>
            <w:bookmarkEnd w:id="863"/>
            <w:r>
              <w:rPr>
                <w:rFonts w:ascii="Times New Roman" w:eastAsia="Times New Roman" w:hAnsi="Times New Roman" w:cs="Times New Roman"/>
                <w:sz w:val="24"/>
                <w:szCs w:val="24"/>
              </w:rPr>
              <w:t xml:space="preserve">Sample area no.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EA274E">
        <w:trPr>
          <w:divId w:val="130928598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October</w:t>
            </w:r>
          </w:p>
        </w:tc>
      </w:tr>
      <w:tr w:rsidR="00EA274E">
        <w:trPr>
          <w:divId w:val="130928598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 count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w:t>
            </w:r>
          </w:p>
        </w:tc>
      </w:tr>
      <w:tr w:rsidR="00EA274E">
        <w:trPr>
          <w:divId w:val="130928598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dimensions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cm × ? cm</w:t>
            </w:r>
          </w:p>
        </w:tc>
      </w:tr>
      <w:tr w:rsidR="00EA274E">
        <w:trPr>
          <w:divId w:val="130928598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area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cm</w:t>
            </w:r>
            <w:r>
              <w:rPr>
                <w:rFonts w:ascii="inherit" w:eastAsia="Times New Roman" w:hAnsi="inherit" w:cs="Times New Roman"/>
                <w:sz w:val="24"/>
                <w:szCs w:val="24"/>
                <w:vertAlign w:val="superscript"/>
              </w:rPr>
              <w:t>2</w:t>
            </w:r>
          </w:p>
        </w:tc>
      </w:tr>
      <w:tr w:rsidR="00EA274E">
        <w:trPr>
          <w:divId w:val="130928598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Yeast/cm</w:t>
            </w:r>
            <w:r>
              <w:rPr>
                <w:rFonts w:ascii="inherit" w:eastAsia="Times New Roman" w:hAnsi="inherit" w:cs="Times New Roman"/>
                <w:sz w:val="24"/>
                <w:szCs w:val="24"/>
                <w:vertAlign w:val="superscript"/>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bl>
    <w:p w:rsidR="00EA274E" w:rsidRDefault="00894CC8">
      <w:pPr>
        <w:divId w:val="716658585"/>
      </w:pPr>
      <w:r>
        <w:rPr>
          <w:vanish/>
        </w:rPr>
        <w:t>End of Table</w:t>
      </w:r>
    </w:p>
    <w:p w:rsidR="00EA274E" w:rsidRDefault="00894CC8">
      <w:pPr>
        <w:numPr>
          <w:ilvl w:val="0"/>
          <w:numId w:val="164"/>
        </w:numPr>
        <w:spacing w:before="0" w:beforeAutospacing="0" w:after="0" w:afterAutospacing="0"/>
        <w:ind w:left="780" w:right="780"/>
        <w:divId w:val="716658585"/>
        <w:rPr>
          <w:rFonts w:eastAsia="Times New Roman"/>
        </w:rPr>
      </w:pPr>
      <w:r>
        <w:rPr>
          <w:rFonts w:eastAsia="Times New Roman"/>
        </w:rPr>
        <w:t xml:space="preserve">How large is this area of forestry land? </w:t>
      </w:r>
    </w:p>
    <w:p w:rsidR="00EA274E" w:rsidRDefault="00894CC8">
      <w:pPr>
        <w:ind w:left="780" w:right="780"/>
        <w:divId w:val="716658585"/>
      </w:pPr>
      <w:r>
        <w:rPr>
          <w:vanish/>
        </w:rPr>
        <w:t>Start of Figure</w:t>
      </w:r>
    </w:p>
    <w:p w:rsidR="00EA274E" w:rsidRDefault="00894CC8">
      <w:pPr>
        <w:spacing w:before="240" w:beforeAutospacing="0" w:after="0" w:afterAutospacing="0"/>
        <w:ind w:left="780" w:right="780"/>
        <w:divId w:val="871458066"/>
        <w:rPr>
          <w:rFonts w:eastAsia="Times New Roman"/>
        </w:rPr>
      </w:pPr>
      <w:bookmarkStart w:id="864" w:name="Unit4_Session4_Figure7"/>
      <w:bookmarkEnd w:id="864"/>
      <w:r>
        <w:rPr>
          <w:rFonts w:eastAsia="Times New Roman"/>
          <w:noProof/>
        </w:rPr>
        <w:drawing>
          <wp:inline distT="0" distB="0" distL="0" distR="0" wp14:anchorId="5ECC4153" wp14:editId="5CF303D6">
            <wp:extent cx="4874400" cy="2847600"/>
            <wp:effectExtent l="0" t="0" r="2540" b="0"/>
            <wp:docPr id="233" name="Picture 233" descr="D:\AaaF\OUT\httpswwwopeneduopenlearn_cmid140259_2022-12-07_17-31-40_82d7e557728d45448e3e2a5d33cfe564\word\assets\bltl_m1_s4_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AaaF\OUT\httpswwwopeneduopenlearn_cmid140259_2022-12-07_17-31-40_82d7e557728d45448e3e2a5d33cfe564\word\assets\bltl_m1_s4_2e.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874400" cy="2847600"/>
                    </a:xfrm>
                    <a:prstGeom prst="rect">
                      <a:avLst/>
                    </a:prstGeom>
                    <a:noFill/>
                    <a:ln>
                      <a:noFill/>
                    </a:ln>
                  </pic:spPr>
                </pic:pic>
              </a:graphicData>
            </a:graphic>
          </wp:inline>
        </w:drawing>
      </w:r>
    </w:p>
    <w:p w:rsidR="00EA274E" w:rsidRDefault="00894CC8">
      <w:pPr>
        <w:pStyle w:val="Caption1"/>
        <w:ind w:left="780" w:right="780"/>
        <w:divId w:val="175656690"/>
      </w:pPr>
      <w:r>
        <w:t>Figure 26 A forest</w:t>
      </w:r>
    </w:p>
    <w:bookmarkStart w:id="865" w:name="View_Unit4_Session4_Description7"/>
    <w:p w:rsidR="00EA274E" w:rsidRDefault="00894CC8">
      <w:pPr>
        <w:pStyle w:val="navbutton"/>
        <w:ind w:left="780" w:right="780"/>
        <w:divId w:val="175656690"/>
      </w:pPr>
      <w:r>
        <w:fldChar w:fldCharType="begin"/>
      </w:r>
      <w:r>
        <w:instrText xml:space="preserve"> HYPERLINK "" \l "Unit4_Session4_Description7" </w:instrText>
      </w:r>
      <w:r>
        <w:fldChar w:fldCharType="separate"/>
      </w:r>
      <w:r>
        <w:rPr>
          <w:rStyle w:val="Hyperlink"/>
        </w:rPr>
        <w:t>View description - Figure 26 A forest</w:t>
      </w:r>
      <w:r>
        <w:fldChar w:fldCharType="end"/>
      </w:r>
      <w:bookmarkEnd w:id="865"/>
    </w:p>
    <w:p w:rsidR="00EA274E" w:rsidRDefault="00894CC8">
      <w:pPr>
        <w:ind w:left="780" w:right="780"/>
        <w:divId w:val="716658585"/>
      </w:pPr>
      <w:r>
        <w:rPr>
          <w:vanish/>
        </w:rPr>
        <w:t>End of Figure</w:t>
      </w:r>
    </w:p>
    <w:p w:rsidR="00EA274E" w:rsidRDefault="00894CC8">
      <w:pPr>
        <w:divId w:val="994648200"/>
      </w:pPr>
      <w:r>
        <w:rPr>
          <w:vanish/>
        </w:rPr>
        <w:t>End of Question</w:t>
      </w:r>
    </w:p>
    <w:bookmarkStart w:id="866" w:name="View_Unit4_Session4_Answer2"/>
    <w:p w:rsidR="00EA274E" w:rsidRDefault="00894CC8">
      <w:pPr>
        <w:pStyle w:val="navbutton"/>
        <w:divId w:val="994648200"/>
      </w:pPr>
      <w:r>
        <w:fldChar w:fldCharType="begin"/>
      </w:r>
      <w:r>
        <w:instrText xml:space="preserve"> HYPERLINK "" \l "Unit4_Session4_Answer2" </w:instrText>
      </w:r>
      <w:r>
        <w:fldChar w:fldCharType="separate"/>
      </w:r>
      <w:r>
        <w:rPr>
          <w:rStyle w:val="Hyperlink"/>
        </w:rPr>
        <w:t>View answer - Activity 10: Finding the area</w:t>
      </w:r>
      <w:r>
        <w:fldChar w:fldCharType="end"/>
      </w:r>
      <w:bookmarkEnd w:id="866"/>
    </w:p>
    <w:p w:rsidR="00EA274E" w:rsidRDefault="00894CC8">
      <w:pPr>
        <w:divId w:val="661932348"/>
      </w:pPr>
      <w:r>
        <w:rPr>
          <w:vanish/>
        </w:rPr>
        <w:t>End of Activity</w:t>
      </w:r>
    </w:p>
    <w:p w:rsidR="00EA274E" w:rsidRDefault="00894CC8">
      <w:pPr>
        <w:pStyle w:val="Heading2"/>
        <w:divId w:val="807866644"/>
        <w:rPr>
          <w:rFonts w:eastAsia="Times New Roman"/>
        </w:rPr>
      </w:pPr>
      <w:bookmarkStart w:id="867" w:name="Unit4_Session4_InternalSection1"/>
      <w:bookmarkEnd w:id="867"/>
      <w:r>
        <w:rPr>
          <w:rFonts w:eastAsia="Times New Roman"/>
        </w:rPr>
        <w:t>Summary</w:t>
      </w:r>
    </w:p>
    <w:p w:rsidR="00EA274E" w:rsidRDefault="00894CC8">
      <w:pPr>
        <w:divId w:val="807866644"/>
      </w:pPr>
      <w:r>
        <w:t xml:space="preserve">In this section you have learned how to work out the area of a rectangular shape.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870730015"/>
        <w:rPr>
          <w:rFonts w:eastAsia="Times New Roman"/>
        </w:rPr>
      </w:pPr>
      <w:bookmarkStart w:id="868" w:name="Unit4_Session5"/>
      <w:bookmarkEnd w:id="868"/>
      <w:r>
        <w:rPr>
          <w:rFonts w:eastAsia="Times New Roman"/>
        </w:rPr>
        <w:t>5 Volume</w:t>
      </w:r>
    </w:p>
    <w:p w:rsidR="00EA274E" w:rsidRDefault="00894CC8">
      <w:pPr>
        <w:divId w:val="870730015"/>
      </w:pPr>
      <w:r>
        <w:t>Volume is the measure of the amount of space inside of a solid (3D) object. The volume of a cube or cuboid is measured by multiplying length by width by height. It is always measured in cubic units, such as mm</w:t>
      </w:r>
      <w:r>
        <w:rPr>
          <w:rFonts w:ascii="inherit" w:hAnsi="inherit"/>
          <w:vertAlign w:val="superscript"/>
        </w:rPr>
        <w:t>3</w:t>
      </w:r>
      <w:r>
        <w:t>, cm</w:t>
      </w:r>
      <w:r>
        <w:rPr>
          <w:rFonts w:ascii="inherit" w:hAnsi="inherit"/>
          <w:vertAlign w:val="superscript"/>
        </w:rPr>
        <w:t>3</w:t>
      </w:r>
      <w:r>
        <w:t>, m</w:t>
      </w:r>
      <w:r>
        <w:rPr>
          <w:rFonts w:ascii="inherit" w:hAnsi="inherit"/>
          <w:vertAlign w:val="superscript"/>
        </w:rPr>
        <w:t>3</w:t>
      </w:r>
      <w:r>
        <w:t xml:space="preserve">, etc. </w:t>
      </w:r>
    </w:p>
    <w:p w:rsidR="00EA274E" w:rsidRDefault="00894CC8">
      <w:pPr>
        <w:divId w:val="870730015"/>
      </w:pPr>
      <w:r>
        <w:rPr>
          <w:vanish/>
        </w:rPr>
        <w:t>Start of Case Study</w:t>
      </w:r>
    </w:p>
    <w:p w:rsidR="00EA274E" w:rsidRDefault="00894CC8">
      <w:pPr>
        <w:spacing w:before="0" w:beforeAutospacing="0" w:after="0" w:afterAutospacing="0" w:line="240" w:lineRule="auto"/>
        <w:outlineLvl w:val="2"/>
        <w:divId w:val="304509314"/>
        <w:rPr>
          <w:rFonts w:eastAsia="Times New Roman"/>
          <w:b/>
          <w:bCs/>
          <w:sz w:val="36"/>
          <w:szCs w:val="36"/>
        </w:rPr>
      </w:pPr>
      <w:bookmarkStart w:id="869" w:name="Unit4_Session5_CaseStudy1"/>
      <w:bookmarkEnd w:id="869"/>
      <w:r>
        <w:rPr>
          <w:rFonts w:eastAsia="Times New Roman"/>
          <w:b/>
          <w:bCs/>
          <w:sz w:val="36"/>
          <w:szCs w:val="36"/>
        </w:rPr>
        <w:t>Example: Volume of a cuboid</w:t>
      </w:r>
    </w:p>
    <w:p w:rsidR="00EA274E" w:rsidRDefault="00894CC8">
      <w:pPr>
        <w:divId w:val="975254442"/>
      </w:pPr>
      <w:r>
        <w:t>What is the volume of a box with a length of 8 cm, a width of 4 cm and a height of 2 cm?</w:t>
      </w:r>
    </w:p>
    <w:p w:rsidR="00EA274E" w:rsidRDefault="00894CC8">
      <w:pPr>
        <w:divId w:val="975254442"/>
      </w:pPr>
      <w:r>
        <w:rPr>
          <w:vanish/>
        </w:rPr>
        <w:t>Start of Figure</w:t>
      </w:r>
    </w:p>
    <w:p w:rsidR="00EA274E" w:rsidRDefault="00894CC8">
      <w:pPr>
        <w:spacing w:before="240" w:beforeAutospacing="0" w:after="0" w:afterAutospacing="0" w:line="240" w:lineRule="auto"/>
        <w:divId w:val="685012812"/>
        <w:rPr>
          <w:rFonts w:ascii="Times New Roman" w:eastAsia="Times New Roman" w:hAnsi="Times New Roman" w:cs="Times New Roman"/>
          <w:sz w:val="24"/>
          <w:szCs w:val="24"/>
        </w:rPr>
      </w:pPr>
      <w:bookmarkStart w:id="870" w:name="Unit4_Session5_Figure1"/>
      <w:bookmarkEnd w:id="870"/>
      <w:r>
        <w:rPr>
          <w:rFonts w:ascii="Times New Roman" w:eastAsia="Times New Roman" w:hAnsi="Times New Roman" w:cs="Times New Roman"/>
          <w:noProof/>
          <w:sz w:val="24"/>
          <w:szCs w:val="24"/>
        </w:rPr>
        <w:drawing>
          <wp:inline distT="0" distB="0" distL="0" distR="0" wp14:anchorId="71E71E27" wp14:editId="4A7CB035">
            <wp:extent cx="4076700" cy="2085975"/>
            <wp:effectExtent l="0" t="0" r="0" b="9525"/>
            <wp:docPr id="234" name="Picture 234" descr="D:\AaaF\OUT\httpswwwopeneduopenlearn_cmid140259_2022-12-07_17-31-40_82d7e557728d45448e3e2a5d33cfe564\word\assets\bltl_wales_maths_sess1_fig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AaaF\OUT\httpswwwopeneduopenlearn_cmid140259_2022-12-07_17-31-40_82d7e557728d45448e3e2a5d33cfe564\word\assets\bltl_wales_maths_sess1_fig17.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76700" cy="2085975"/>
                    </a:xfrm>
                    <a:prstGeom prst="rect">
                      <a:avLst/>
                    </a:prstGeom>
                    <a:noFill/>
                    <a:ln>
                      <a:noFill/>
                    </a:ln>
                  </pic:spPr>
                </pic:pic>
              </a:graphicData>
            </a:graphic>
          </wp:inline>
        </w:drawing>
      </w:r>
    </w:p>
    <w:p w:rsidR="00EA274E" w:rsidRDefault="00894CC8">
      <w:pPr>
        <w:pStyle w:val="Caption1"/>
        <w:divId w:val="1233662243"/>
      </w:pPr>
      <w:r>
        <w:t>Figure 27 A box</w:t>
      </w:r>
    </w:p>
    <w:bookmarkStart w:id="871" w:name="View_Unit4_Session5_Description1"/>
    <w:p w:rsidR="00EA274E" w:rsidRDefault="00894CC8">
      <w:pPr>
        <w:pStyle w:val="navbutton"/>
        <w:divId w:val="1233662243"/>
      </w:pPr>
      <w:r>
        <w:fldChar w:fldCharType="begin"/>
      </w:r>
      <w:r>
        <w:instrText xml:space="preserve"> HYPERLINK "" \l "Unit4_Session5_Description1" </w:instrText>
      </w:r>
      <w:r>
        <w:fldChar w:fldCharType="separate"/>
      </w:r>
      <w:r>
        <w:rPr>
          <w:rStyle w:val="Hyperlink"/>
        </w:rPr>
        <w:t>View description - Figure 27 A box</w:t>
      </w:r>
      <w:r>
        <w:fldChar w:fldCharType="end"/>
      </w:r>
      <w:bookmarkEnd w:id="871"/>
    </w:p>
    <w:p w:rsidR="00EA274E" w:rsidRDefault="00894CC8">
      <w:pPr>
        <w:divId w:val="975254442"/>
      </w:pPr>
      <w:r>
        <w:rPr>
          <w:vanish/>
        </w:rPr>
        <w:t>End of Figure</w:t>
      </w:r>
    </w:p>
    <w:p w:rsidR="00EA274E" w:rsidRDefault="00894CC8">
      <w:pPr>
        <w:spacing w:line="240" w:lineRule="auto"/>
        <w:outlineLvl w:val="3"/>
        <w:divId w:val="975254442"/>
        <w:rPr>
          <w:rFonts w:eastAsia="Times New Roman"/>
          <w:b/>
          <w:bCs/>
          <w:sz w:val="32"/>
          <w:szCs w:val="32"/>
        </w:rPr>
      </w:pPr>
      <w:r>
        <w:rPr>
          <w:rFonts w:eastAsia="Times New Roman"/>
          <w:b/>
          <w:bCs/>
          <w:sz w:val="32"/>
          <w:szCs w:val="32"/>
        </w:rPr>
        <w:t>Method</w:t>
      </w:r>
    </w:p>
    <w:p w:rsidR="00EA274E" w:rsidRDefault="00894CC8">
      <w:pPr>
        <w:divId w:val="975254442"/>
      </w:pPr>
      <w:r>
        <w:t>The volume is:</w:t>
      </w:r>
    </w:p>
    <w:p w:rsidR="00EA274E" w:rsidRDefault="00894CC8">
      <w:pPr>
        <w:divId w:val="975254442"/>
      </w:pPr>
      <w:r>
        <w:rPr>
          <w:vanish/>
        </w:rPr>
        <w:t>Start of Extract</w:t>
      </w:r>
    </w:p>
    <w:p w:rsidR="00EA274E" w:rsidRDefault="00894CC8">
      <w:pPr>
        <w:divId w:val="891233907"/>
      </w:pPr>
      <w:bookmarkStart w:id="872" w:name="Unit4_Session5_Extract1"/>
      <w:bookmarkEnd w:id="872"/>
      <w:r>
        <w:t>8 cm × 4 cm × 2 cm</w:t>
      </w:r>
    </w:p>
    <w:p w:rsidR="00EA274E" w:rsidRDefault="00894CC8">
      <w:pPr>
        <w:divId w:val="975254442"/>
      </w:pPr>
      <w:r>
        <w:rPr>
          <w:vanish/>
        </w:rPr>
        <w:t>End of Extract</w:t>
      </w:r>
    </w:p>
    <w:p w:rsidR="00EA274E" w:rsidRDefault="00894CC8">
      <w:pPr>
        <w:divId w:val="975254442"/>
      </w:pPr>
      <w:r>
        <w:t>You can also write this as:</w:t>
      </w:r>
    </w:p>
    <w:p w:rsidR="00EA274E" w:rsidRDefault="00894CC8">
      <w:pPr>
        <w:divId w:val="975254442"/>
      </w:pPr>
      <w:r>
        <w:rPr>
          <w:vanish/>
        </w:rPr>
        <w:t>Start of Extract</w:t>
      </w:r>
    </w:p>
    <w:p w:rsidR="00EA274E" w:rsidRDefault="00894CC8">
      <w:pPr>
        <w:divId w:val="395713210"/>
      </w:pPr>
      <w:bookmarkStart w:id="873" w:name="Unit4_Session5_Extract2"/>
      <w:bookmarkEnd w:id="873"/>
      <w:r>
        <w:t>32 cm (8 cm × 4 cm) × 2 cm = 64 cm</w:t>
      </w:r>
      <w:r>
        <w:rPr>
          <w:rFonts w:ascii="inherit" w:hAnsi="inherit"/>
          <w:vertAlign w:val="superscript"/>
        </w:rPr>
        <w:t>3</w:t>
      </w:r>
    </w:p>
    <w:p w:rsidR="00EA274E" w:rsidRDefault="00894CC8">
      <w:pPr>
        <w:divId w:val="975254442"/>
      </w:pPr>
      <w:r>
        <w:rPr>
          <w:vanish/>
        </w:rPr>
        <w:t>End of Extract</w:t>
      </w:r>
    </w:p>
    <w:p w:rsidR="00EA274E" w:rsidRDefault="00894CC8">
      <w:pPr>
        <w:divId w:val="975254442"/>
      </w:pPr>
      <w:r>
        <w:t>Watch the following clip for some more examples:</w:t>
      </w:r>
    </w:p>
    <w:p w:rsidR="00EA274E" w:rsidRDefault="00894CC8">
      <w:pPr>
        <w:divId w:val="975254442"/>
      </w:pPr>
      <w:r>
        <w:rPr>
          <w:vanish/>
        </w:rPr>
        <w:t>Start of Media Content</w:t>
      </w:r>
    </w:p>
    <w:p w:rsidR="00EA274E" w:rsidRDefault="00894CC8">
      <w:pPr>
        <w:spacing w:before="120" w:beforeAutospacing="0" w:after="120" w:afterAutospacing="0"/>
        <w:divId w:val="1626883880"/>
      </w:pPr>
      <w:bookmarkStart w:id="874" w:name="Unit4_Session5_MediaContent1"/>
      <w:bookmarkEnd w:id="874"/>
      <w:r>
        <w:t xml:space="preserve">Watch the video at </w:t>
      </w:r>
      <w:hyperlink r:id="rId192" w:history="1">
        <w:r>
          <w:rPr>
            <w:rStyle w:val="Hyperlink"/>
          </w:rPr>
          <w:t>YouTube.com</w:t>
        </w:r>
      </w:hyperlink>
      <w:r>
        <w:t xml:space="preserve">. </w:t>
      </w:r>
    </w:p>
    <w:p w:rsidR="00EA274E" w:rsidRDefault="00894CC8">
      <w:pPr>
        <w:divId w:val="975254442"/>
      </w:pPr>
      <w:r>
        <w:rPr>
          <w:vanish/>
        </w:rPr>
        <w:t>End of Media Content</w:t>
      </w:r>
    </w:p>
    <w:p w:rsidR="00EA274E" w:rsidRDefault="00894CC8">
      <w:pPr>
        <w:divId w:val="870730015"/>
      </w:pPr>
      <w:r>
        <w:rPr>
          <w:vanish/>
        </w:rPr>
        <w:t>End of Case Study</w:t>
      </w:r>
    </w:p>
    <w:p w:rsidR="00EA274E" w:rsidRDefault="00894CC8">
      <w:pPr>
        <w:divId w:val="870730015"/>
      </w:pPr>
      <w:r>
        <w:t>Now try the following activity.</w:t>
      </w:r>
    </w:p>
    <w:p w:rsidR="00EA274E" w:rsidRDefault="00894CC8">
      <w:pPr>
        <w:divId w:val="870730015"/>
      </w:pPr>
      <w:r>
        <w:rPr>
          <w:vanish/>
        </w:rPr>
        <w:t>Start of Activity</w:t>
      </w:r>
    </w:p>
    <w:p w:rsidR="00EA274E" w:rsidRDefault="00894CC8">
      <w:pPr>
        <w:spacing w:before="240" w:beforeAutospacing="0" w:after="0" w:afterAutospacing="0" w:line="240" w:lineRule="auto"/>
        <w:ind w:left="240" w:right="240"/>
        <w:outlineLvl w:val="2"/>
        <w:divId w:val="1945990067"/>
        <w:rPr>
          <w:rFonts w:eastAsia="Times New Roman"/>
          <w:b/>
          <w:bCs/>
          <w:sz w:val="36"/>
          <w:szCs w:val="36"/>
        </w:rPr>
      </w:pPr>
      <w:bookmarkStart w:id="875" w:name="Unit4_Session5_Activity1"/>
      <w:bookmarkEnd w:id="875"/>
      <w:r>
        <w:rPr>
          <w:rFonts w:eastAsia="Times New Roman"/>
          <w:b/>
          <w:bCs/>
          <w:sz w:val="36"/>
          <w:szCs w:val="36"/>
        </w:rPr>
        <w:t>Activity 11: Calculating volume</w:t>
      </w:r>
    </w:p>
    <w:p w:rsidR="00EA274E" w:rsidRDefault="00894CC8">
      <w:pPr>
        <w:divId w:val="1132287543"/>
      </w:pPr>
      <w:r>
        <w:rPr>
          <w:vanish/>
        </w:rPr>
        <w:t>Start of Question</w:t>
      </w:r>
    </w:p>
    <w:p w:rsidR="00EA274E" w:rsidRDefault="00894CC8">
      <w:pPr>
        <w:numPr>
          <w:ilvl w:val="0"/>
          <w:numId w:val="165"/>
        </w:numPr>
        <w:spacing w:before="0" w:beforeAutospacing="0" w:after="0" w:afterAutospacing="0"/>
        <w:ind w:left="780" w:right="780"/>
        <w:divId w:val="850729284"/>
        <w:rPr>
          <w:rFonts w:eastAsia="Times New Roman"/>
        </w:rPr>
      </w:pPr>
      <w:bookmarkStart w:id="876" w:name="Unit4_Session5_Question1"/>
      <w:bookmarkEnd w:id="876"/>
      <w:r>
        <w:rPr>
          <w:rFonts w:eastAsia="Times New Roman"/>
        </w:rPr>
        <w:t>Calculate the volumes of the following:</w:t>
      </w:r>
    </w:p>
    <w:p w:rsidR="00EA274E" w:rsidRDefault="00894CC8">
      <w:pPr>
        <w:divId w:val="850729284"/>
      </w:pPr>
      <w:r>
        <w:rPr>
          <w:vanish/>
        </w:rPr>
        <w:t>Start of Box</w:t>
      </w:r>
    </w:p>
    <w:p w:rsidR="00EA274E" w:rsidRDefault="00894CC8">
      <w:pPr>
        <w:divId w:val="168252078"/>
      </w:pPr>
      <w:bookmarkStart w:id="877" w:name="Unit4_Session5_Box1"/>
      <w:bookmarkEnd w:id="877"/>
      <w:r>
        <w:rPr>
          <w:rStyle w:val="Strong"/>
        </w:rPr>
        <w:t>Hint:</w:t>
      </w:r>
      <w:r>
        <w:t xml:space="preserve"> As with perimeter and area, you may need to convert to make the units the same. </w:t>
      </w:r>
    </w:p>
    <w:p w:rsidR="00EA274E" w:rsidRDefault="00894CC8">
      <w:pPr>
        <w:divId w:val="850729284"/>
      </w:pPr>
      <w:r>
        <w:rPr>
          <w:vanish/>
        </w:rPr>
        <w:t>End of Box</w:t>
      </w:r>
    </w:p>
    <w:p w:rsidR="00EA274E" w:rsidRDefault="00894CC8">
      <w:pPr>
        <w:divId w:val="85072928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A274E">
        <w:trPr>
          <w:divId w:val="9768833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878" w:name="Unit4_Session5_Table1"/>
            <w:bookmarkEnd w:id="878"/>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Height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Volume</w:t>
            </w:r>
          </w:p>
        </w:tc>
      </w:tr>
      <w:tr w:rsidR="00EA274E">
        <w:trPr>
          <w:divId w:val="9768833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741441286"/>
              <w:rPr>
                <w:rFonts w:ascii="Times New Roman" w:eastAsia="Times New Roman" w:hAnsi="Times New Roman" w:cs="Times New Roman"/>
                <w:i/>
                <w:iCs/>
                <w:color w:val="5C5C5C"/>
                <w:sz w:val="24"/>
                <w:szCs w:val="24"/>
              </w:rPr>
            </w:pPr>
            <w:bookmarkStart w:id="879" w:name="Unit4_Session5_FreeResponse1"/>
            <w:bookmarkEnd w:id="879"/>
            <w:r>
              <w:rPr>
                <w:rFonts w:ascii="Times New Roman" w:eastAsia="Times New Roman" w:hAnsi="Times New Roman" w:cs="Times New Roman"/>
                <w:i/>
                <w:iCs/>
                <w:color w:val="5C5C5C"/>
                <w:sz w:val="24"/>
                <w:szCs w:val="24"/>
              </w:rPr>
              <w:t xml:space="preserve">Provide your answer... </w:t>
            </w:r>
          </w:p>
        </w:tc>
      </w:tr>
      <w:tr w:rsidR="00EA274E">
        <w:trPr>
          <w:divId w:val="9768833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174685644"/>
              <w:rPr>
                <w:rFonts w:ascii="Times New Roman" w:eastAsia="Times New Roman" w:hAnsi="Times New Roman" w:cs="Times New Roman"/>
                <w:i/>
                <w:iCs/>
                <w:color w:val="5C5C5C"/>
                <w:sz w:val="24"/>
                <w:szCs w:val="24"/>
              </w:rPr>
            </w:pPr>
            <w:bookmarkStart w:id="880" w:name="Unit4_Session5_FreeResponse2"/>
            <w:bookmarkEnd w:id="880"/>
            <w:r>
              <w:rPr>
                <w:rFonts w:ascii="Times New Roman" w:eastAsia="Times New Roman" w:hAnsi="Times New Roman" w:cs="Times New Roman"/>
                <w:i/>
                <w:iCs/>
                <w:color w:val="5C5C5C"/>
                <w:sz w:val="24"/>
                <w:szCs w:val="24"/>
              </w:rPr>
              <w:t xml:space="preserve">Provide your answer... </w:t>
            </w:r>
          </w:p>
        </w:tc>
      </w:tr>
      <w:tr w:rsidR="00EA274E">
        <w:trPr>
          <w:divId w:val="9768833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1968973109"/>
              <w:rPr>
                <w:rFonts w:ascii="Times New Roman" w:eastAsia="Times New Roman" w:hAnsi="Times New Roman" w:cs="Times New Roman"/>
                <w:i/>
                <w:iCs/>
                <w:color w:val="5C5C5C"/>
                <w:sz w:val="24"/>
                <w:szCs w:val="24"/>
              </w:rPr>
            </w:pPr>
            <w:bookmarkStart w:id="881" w:name="Unit4_Session5_FreeResponse3"/>
            <w:bookmarkEnd w:id="881"/>
            <w:r>
              <w:rPr>
                <w:rFonts w:ascii="Times New Roman" w:eastAsia="Times New Roman" w:hAnsi="Times New Roman" w:cs="Times New Roman"/>
                <w:i/>
                <w:iCs/>
                <w:color w:val="5C5C5C"/>
                <w:sz w:val="24"/>
                <w:szCs w:val="24"/>
              </w:rPr>
              <w:t xml:space="preserve">Provide your answer... </w:t>
            </w:r>
          </w:p>
        </w:tc>
      </w:tr>
      <w:tr w:rsidR="00EA274E">
        <w:trPr>
          <w:divId w:val="976883313"/>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180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divId w:val="2043701479"/>
              <w:rPr>
                <w:rFonts w:ascii="Times New Roman" w:eastAsia="Times New Roman" w:hAnsi="Times New Roman" w:cs="Times New Roman"/>
                <w:i/>
                <w:iCs/>
                <w:color w:val="5C5C5C"/>
                <w:sz w:val="24"/>
                <w:szCs w:val="24"/>
              </w:rPr>
            </w:pPr>
            <w:bookmarkStart w:id="882" w:name="Unit4_Session5_FreeResponse4"/>
            <w:bookmarkEnd w:id="882"/>
            <w:r>
              <w:rPr>
                <w:rFonts w:ascii="Times New Roman" w:eastAsia="Times New Roman" w:hAnsi="Times New Roman" w:cs="Times New Roman"/>
                <w:i/>
                <w:iCs/>
                <w:color w:val="5C5C5C"/>
                <w:sz w:val="24"/>
                <w:szCs w:val="24"/>
              </w:rPr>
              <w:t xml:space="preserve">Provide your answer... </w:t>
            </w:r>
          </w:p>
        </w:tc>
      </w:tr>
    </w:tbl>
    <w:p w:rsidR="00EA274E" w:rsidRDefault="00894CC8">
      <w:pPr>
        <w:divId w:val="850729284"/>
      </w:pPr>
      <w:r>
        <w:rPr>
          <w:vanish/>
        </w:rPr>
        <w:t>End of Table</w:t>
      </w:r>
    </w:p>
    <w:p w:rsidR="00EA274E" w:rsidRDefault="00894CC8">
      <w:pPr>
        <w:numPr>
          <w:ilvl w:val="0"/>
          <w:numId w:val="166"/>
        </w:numPr>
        <w:spacing w:before="0" w:beforeAutospacing="0" w:after="0" w:afterAutospacing="0"/>
        <w:ind w:left="780" w:right="780"/>
        <w:divId w:val="850729284"/>
        <w:rPr>
          <w:rFonts w:eastAsia="Times New Roman"/>
        </w:rPr>
      </w:pPr>
      <w:r>
        <w:rPr>
          <w:rFonts w:eastAsia="Times New Roman"/>
        </w:rPr>
        <w:t xml:space="preserve">A children’s sandpit is 1 m wide and 1.5 m long. What volume of sand would be needed to fill the sandpit to a depth of 10 cm? (Note that depth is the same as height but measured in a downward direction.) </w:t>
      </w:r>
    </w:p>
    <w:p w:rsidR="00EA274E" w:rsidRDefault="00894CC8">
      <w:pPr>
        <w:numPr>
          <w:ilvl w:val="0"/>
          <w:numId w:val="166"/>
        </w:numPr>
        <w:spacing w:before="0" w:beforeAutospacing="0" w:after="0" w:afterAutospacing="0"/>
        <w:ind w:left="780" w:right="780"/>
        <w:divId w:val="850729284"/>
        <w:rPr>
          <w:rFonts w:eastAsia="Times New Roman"/>
        </w:rPr>
      </w:pPr>
      <w:r>
        <w:rPr>
          <w:rFonts w:eastAsia="Times New Roman"/>
        </w:rPr>
        <w:t>David has built a log store that measures 2 m × 1 m × 1 m. He wants to order some logs ready for the winter. The local supplier only delivers logs in 1.5 m</w:t>
      </w:r>
      <w:r>
        <w:rPr>
          <w:rFonts w:ascii="inherit" w:eastAsia="Times New Roman" w:hAnsi="inherit"/>
          <w:vertAlign w:val="superscript"/>
        </w:rPr>
        <w:t>3</w:t>
      </w:r>
      <w:r>
        <w:rPr>
          <w:rFonts w:eastAsia="Times New Roman"/>
        </w:rPr>
        <w:t xml:space="preserve"> loads. Will David’s store be big enough to hold one load? </w:t>
      </w:r>
    </w:p>
    <w:p w:rsidR="00EA274E" w:rsidRDefault="00894CC8">
      <w:pPr>
        <w:divId w:val="1132287543"/>
      </w:pPr>
      <w:r>
        <w:rPr>
          <w:vanish/>
        </w:rPr>
        <w:t>End of Question</w:t>
      </w:r>
    </w:p>
    <w:bookmarkStart w:id="883" w:name="View_Unit4_Session5_Answer1"/>
    <w:p w:rsidR="00EA274E" w:rsidRDefault="00894CC8">
      <w:pPr>
        <w:pStyle w:val="navbutton"/>
        <w:divId w:val="1132287543"/>
      </w:pPr>
      <w:r>
        <w:fldChar w:fldCharType="begin"/>
      </w:r>
      <w:r>
        <w:instrText xml:space="preserve"> HYPERLINK "" \l "Unit4_Session5_Answer1" </w:instrText>
      </w:r>
      <w:r>
        <w:fldChar w:fldCharType="separate"/>
      </w:r>
      <w:r>
        <w:rPr>
          <w:rStyle w:val="Hyperlink"/>
        </w:rPr>
        <w:t>View answer - Activity 11: Calculating volume</w:t>
      </w:r>
      <w:r>
        <w:fldChar w:fldCharType="end"/>
      </w:r>
      <w:bookmarkEnd w:id="883"/>
    </w:p>
    <w:p w:rsidR="00EA274E" w:rsidRDefault="00894CC8">
      <w:pPr>
        <w:divId w:val="870730015"/>
      </w:pPr>
      <w:r>
        <w:rPr>
          <w:vanish/>
        </w:rPr>
        <w:t>End of Activity</w:t>
      </w:r>
    </w:p>
    <w:p w:rsidR="00EA274E" w:rsidRDefault="00894CC8">
      <w:pPr>
        <w:pStyle w:val="Heading2"/>
        <w:divId w:val="1406027649"/>
        <w:rPr>
          <w:rFonts w:eastAsia="Times New Roman"/>
        </w:rPr>
      </w:pPr>
      <w:bookmarkStart w:id="884" w:name="Unit4_Session5_InternalSection1"/>
      <w:bookmarkEnd w:id="884"/>
      <w:r>
        <w:rPr>
          <w:rFonts w:eastAsia="Times New Roman"/>
        </w:rPr>
        <w:t>Summary</w:t>
      </w:r>
    </w:p>
    <w:p w:rsidR="00EA274E" w:rsidRDefault="00894CC8">
      <w:pPr>
        <w:divId w:val="1406027649"/>
      </w:pPr>
      <w:r>
        <w:t>In this section you have calculated the volume of cubes and cuboids.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80294062"/>
        <w:rPr>
          <w:rFonts w:eastAsia="Times New Roman"/>
        </w:rPr>
      </w:pPr>
      <w:bookmarkStart w:id="885" w:name="Unit4_Session6"/>
      <w:bookmarkEnd w:id="885"/>
      <w:r>
        <w:rPr>
          <w:rFonts w:eastAsia="Times New Roman"/>
        </w:rPr>
        <w:t>6 Scale drawings</w:t>
      </w:r>
    </w:p>
    <w:p w:rsidR="00EA274E" w:rsidRDefault="00894CC8">
      <w:pPr>
        <w:divId w:val="80294062"/>
      </w:pPr>
      <w:r>
        <w:t xml:space="preserve">Have you ever drawn a plan of a room in your house to help you work out how to rearrange the furniture? Or maybe you’ve sketched a plan of your garden to help you decide how big a new patio should be? </w:t>
      </w:r>
    </w:p>
    <w:p w:rsidR="00EA274E" w:rsidRDefault="00894CC8">
      <w:pPr>
        <w:divId w:val="80294062"/>
      </w:pPr>
      <w:r>
        <w:t xml:space="preserve">These pictures are called scale drawings. The important thing with scale drawings is that everything must be drawn to scale, meaning that everything must be in proportion – that is, ‘shrunk’ by the same amount. </w:t>
      </w:r>
    </w:p>
    <w:p w:rsidR="00EA274E" w:rsidRDefault="00894CC8">
      <w:pPr>
        <w:divId w:val="80294062"/>
      </w:pPr>
      <w:r>
        <w:t>All scale drawings must have a scale to tell us how much the drawing has been shrunk by.</w:t>
      </w:r>
    </w:p>
    <w:p w:rsidR="00EA274E" w:rsidRDefault="00894CC8">
      <w:pPr>
        <w:divId w:val="80294062"/>
      </w:pPr>
      <w:r>
        <w:rPr>
          <w:vanish/>
        </w:rPr>
        <w:t>Start of Case Study</w:t>
      </w:r>
    </w:p>
    <w:p w:rsidR="00EA274E" w:rsidRDefault="00894CC8">
      <w:pPr>
        <w:spacing w:before="0" w:beforeAutospacing="0" w:after="0" w:afterAutospacing="0" w:line="240" w:lineRule="auto"/>
        <w:outlineLvl w:val="2"/>
        <w:divId w:val="1476678506"/>
        <w:rPr>
          <w:rFonts w:eastAsia="Times New Roman"/>
          <w:b/>
          <w:bCs/>
          <w:sz w:val="36"/>
          <w:szCs w:val="36"/>
        </w:rPr>
      </w:pPr>
      <w:bookmarkStart w:id="886" w:name="Unit4_Session6_CaseStudy1"/>
      <w:bookmarkEnd w:id="886"/>
      <w:r>
        <w:rPr>
          <w:rFonts w:eastAsia="Times New Roman"/>
          <w:b/>
          <w:bCs/>
          <w:sz w:val="36"/>
          <w:szCs w:val="36"/>
        </w:rPr>
        <w:t>Example: In the garden</w:t>
      </w:r>
    </w:p>
    <w:p w:rsidR="00EA274E" w:rsidRDefault="00894CC8">
      <w:pPr>
        <w:divId w:val="207037804"/>
      </w:pPr>
      <w:r>
        <w:t>Here is an example of typical scale drawing:</w:t>
      </w:r>
    </w:p>
    <w:p w:rsidR="00EA274E" w:rsidRDefault="00894CC8">
      <w:pPr>
        <w:divId w:val="207037804"/>
      </w:pPr>
      <w:r>
        <w:rPr>
          <w:vanish/>
        </w:rPr>
        <w:t>Start of Figure</w:t>
      </w:r>
    </w:p>
    <w:p w:rsidR="00EA274E" w:rsidRDefault="00894CC8">
      <w:pPr>
        <w:spacing w:before="240" w:beforeAutospacing="0" w:after="0" w:afterAutospacing="0" w:line="240" w:lineRule="auto"/>
        <w:divId w:val="402067072"/>
        <w:rPr>
          <w:rFonts w:ascii="Times New Roman" w:eastAsia="Times New Roman" w:hAnsi="Times New Roman" w:cs="Times New Roman"/>
          <w:sz w:val="24"/>
          <w:szCs w:val="24"/>
        </w:rPr>
      </w:pPr>
      <w:bookmarkStart w:id="887" w:name="Unit4_Session6_Figure1"/>
      <w:bookmarkEnd w:id="887"/>
      <w:r>
        <w:rPr>
          <w:rFonts w:ascii="Times New Roman" w:eastAsia="Times New Roman" w:hAnsi="Times New Roman" w:cs="Times New Roman"/>
          <w:noProof/>
          <w:sz w:val="24"/>
          <w:szCs w:val="24"/>
        </w:rPr>
        <w:drawing>
          <wp:inline distT="0" distB="0" distL="0" distR="0" wp14:anchorId="2C80CCC7" wp14:editId="643CBADE">
            <wp:extent cx="4874400" cy="4636800"/>
            <wp:effectExtent l="0" t="0" r="2540" b="0"/>
            <wp:docPr id="235" name="Picture 235" descr="D:\AaaF\OUT\httpswwwopeneduopenlearn_cmid140259_2022-12-07_17-31-40_82d7e557728d45448e3e2a5d33cfe564\word\assets\bltl_m1_s4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AaaF\OUT\httpswwwopeneduopenlearn_cmid140259_2022-12-07_17-31-40_82d7e557728d45448e3e2a5d33cfe564\word\assets\bltl_m1_s4_3a.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74400" cy="4636800"/>
                    </a:xfrm>
                    <a:prstGeom prst="rect">
                      <a:avLst/>
                    </a:prstGeom>
                    <a:noFill/>
                    <a:ln>
                      <a:noFill/>
                    </a:ln>
                  </pic:spPr>
                </pic:pic>
              </a:graphicData>
            </a:graphic>
          </wp:inline>
        </w:drawing>
      </w:r>
    </w:p>
    <w:p w:rsidR="00EA274E" w:rsidRDefault="00894CC8">
      <w:pPr>
        <w:pStyle w:val="Caption1"/>
        <w:divId w:val="1548100701"/>
      </w:pPr>
      <w:r>
        <w:t>Figure 28 A scale drawing of a garden</w:t>
      </w:r>
    </w:p>
    <w:bookmarkStart w:id="888" w:name="View_Unit4_Session6_Description1"/>
    <w:p w:rsidR="00EA274E" w:rsidRDefault="00894CC8">
      <w:pPr>
        <w:pStyle w:val="navbutton"/>
        <w:divId w:val="1548100701"/>
      </w:pPr>
      <w:r>
        <w:fldChar w:fldCharType="begin"/>
      </w:r>
      <w:r>
        <w:instrText xml:space="preserve"> HYPERLINK "" \l "Unit4_Session6_Description1" </w:instrText>
      </w:r>
      <w:r>
        <w:fldChar w:fldCharType="separate"/>
      </w:r>
      <w:r>
        <w:rPr>
          <w:rStyle w:val="Hyperlink"/>
        </w:rPr>
        <w:t>View description - Figure 28 A scale drawing of a garden</w:t>
      </w:r>
      <w:r>
        <w:fldChar w:fldCharType="end"/>
      </w:r>
      <w:bookmarkEnd w:id="888"/>
    </w:p>
    <w:p w:rsidR="00EA274E" w:rsidRDefault="00894CC8">
      <w:pPr>
        <w:divId w:val="207037804"/>
      </w:pPr>
      <w:r>
        <w:rPr>
          <w:vanish/>
        </w:rPr>
        <w:t>End of Figure</w:t>
      </w:r>
    </w:p>
    <w:p w:rsidR="00EA274E" w:rsidRDefault="00894CC8">
      <w:pPr>
        <w:divId w:val="207037804"/>
      </w:pPr>
      <w:r>
        <w:t>What’s the width and length of the patio?</w:t>
      </w:r>
    </w:p>
    <w:p w:rsidR="00EA274E" w:rsidRDefault="00894CC8">
      <w:pPr>
        <w:divId w:val="207037804"/>
      </w:pPr>
      <w:r>
        <w:rPr>
          <w:vanish/>
        </w:rPr>
        <w:t>Start of Box</w:t>
      </w:r>
    </w:p>
    <w:p w:rsidR="00EA274E" w:rsidRDefault="00894CC8">
      <w:pPr>
        <w:divId w:val="300775195"/>
      </w:pPr>
      <w:bookmarkStart w:id="889" w:name="Unit4_Session6_Box1"/>
      <w:bookmarkEnd w:id="889"/>
      <w:r>
        <w:rPr>
          <w:rStyle w:val="Strong"/>
        </w:rPr>
        <w:t>Hint:</w:t>
      </w:r>
      <w:r>
        <w:t xml:space="preserve"> This scale drawing has been drawn on squared paper. This makes it easier to draw and understand. Each square is 1 cm wide and 1 cm long. So instead of using a ruler you can just count the squares and this will tell you the measurement in centimetres. </w:t>
      </w:r>
    </w:p>
    <w:p w:rsidR="00EA274E" w:rsidRDefault="00894CC8">
      <w:pPr>
        <w:divId w:val="207037804"/>
      </w:pPr>
      <w:r>
        <w:rPr>
          <w:vanish/>
        </w:rPr>
        <w:t>End of Box</w:t>
      </w:r>
    </w:p>
    <w:p w:rsidR="00EA274E" w:rsidRDefault="00894CC8">
      <w:pPr>
        <w:spacing w:line="240" w:lineRule="auto"/>
        <w:outlineLvl w:val="3"/>
        <w:divId w:val="207037804"/>
        <w:rPr>
          <w:rFonts w:eastAsia="Times New Roman"/>
          <w:b/>
          <w:bCs/>
          <w:sz w:val="32"/>
          <w:szCs w:val="32"/>
        </w:rPr>
      </w:pPr>
      <w:r>
        <w:rPr>
          <w:rFonts w:eastAsia="Times New Roman"/>
          <w:b/>
          <w:bCs/>
          <w:sz w:val="32"/>
          <w:szCs w:val="32"/>
        </w:rPr>
        <w:t>Method</w:t>
      </w:r>
    </w:p>
    <w:p w:rsidR="00EA274E" w:rsidRDefault="00894CC8">
      <w:pPr>
        <w:divId w:val="207037804"/>
      </w:pPr>
      <w:r>
        <w:t xml:space="preserve">The scale in this drawing is 1:100. This means that 1 cm on the scale drawing is equal to 100 cm, or 1 m, in real life. Once we know the scale, we can measure the distances on the drawing. </w:t>
      </w:r>
    </w:p>
    <w:p w:rsidR="00EA274E" w:rsidRDefault="00894CC8">
      <w:pPr>
        <w:divId w:val="207037804"/>
      </w:pPr>
      <w:r>
        <w:t xml:space="preserve">Using a ruler (or just counting the squares), we find that the patio is 5 cm long and 3 cm wide on the drawing. This means that in real life it is 5 metres long and 3 metres wide. </w:t>
      </w:r>
    </w:p>
    <w:p w:rsidR="00EA274E" w:rsidRDefault="00894CC8">
      <w:pPr>
        <w:divId w:val="207037804"/>
      </w:pPr>
      <w:r>
        <w:t>So when you’re working with scale drawings:</w:t>
      </w:r>
    </w:p>
    <w:p w:rsidR="00EA274E" w:rsidRDefault="00894CC8">
      <w:pPr>
        <w:numPr>
          <w:ilvl w:val="0"/>
          <w:numId w:val="167"/>
        </w:numPr>
        <w:spacing w:before="0" w:beforeAutospacing="0" w:after="0" w:afterAutospacing="0"/>
        <w:ind w:left="780" w:right="780"/>
        <w:divId w:val="207037804"/>
        <w:rPr>
          <w:rFonts w:eastAsia="Times New Roman"/>
        </w:rPr>
      </w:pPr>
      <w:r>
        <w:rPr>
          <w:rFonts w:eastAsia="Times New Roman"/>
        </w:rPr>
        <w:t>Find out what the scale on the drawing is.</w:t>
      </w:r>
    </w:p>
    <w:p w:rsidR="00EA274E" w:rsidRDefault="00894CC8">
      <w:pPr>
        <w:numPr>
          <w:ilvl w:val="0"/>
          <w:numId w:val="167"/>
        </w:numPr>
        <w:spacing w:before="0" w:beforeAutospacing="0" w:after="0" w:afterAutospacing="0"/>
        <w:ind w:left="780" w:right="780"/>
        <w:divId w:val="207037804"/>
        <w:rPr>
          <w:rFonts w:eastAsia="Times New Roman"/>
        </w:rPr>
      </w:pPr>
      <w:r>
        <w:rPr>
          <w:rFonts w:eastAsia="Times New Roman"/>
        </w:rPr>
        <w:t xml:space="preserve">Measure the distance on the drawing using a ruler (or count the number of squares, if that’s an option). The measurements may already be given on the drawing. </w:t>
      </w:r>
    </w:p>
    <w:p w:rsidR="00EA274E" w:rsidRDefault="00894CC8">
      <w:pPr>
        <w:numPr>
          <w:ilvl w:val="0"/>
          <w:numId w:val="167"/>
        </w:numPr>
        <w:spacing w:before="0" w:beforeAutospacing="0" w:after="0" w:afterAutospacing="0"/>
        <w:ind w:left="780" w:right="780"/>
        <w:divId w:val="207037804"/>
        <w:rPr>
          <w:rFonts w:eastAsia="Times New Roman"/>
        </w:rPr>
      </w:pPr>
      <w:r>
        <w:rPr>
          <w:rFonts w:eastAsia="Times New Roman"/>
        </w:rPr>
        <w:t>Multiply the distance you measure by the scale to give the distance in real life.</w:t>
      </w:r>
    </w:p>
    <w:p w:rsidR="00EA274E" w:rsidRDefault="00894CC8">
      <w:pPr>
        <w:numPr>
          <w:ilvl w:val="0"/>
          <w:numId w:val="167"/>
        </w:numPr>
        <w:spacing w:before="0" w:beforeAutospacing="0" w:after="240" w:afterAutospacing="0"/>
        <w:ind w:left="780" w:right="780"/>
        <w:divId w:val="207037804"/>
        <w:rPr>
          <w:rFonts w:eastAsia="Times New Roman"/>
        </w:rPr>
      </w:pPr>
      <w:r>
        <w:rPr>
          <w:rFonts w:eastAsia="Times New Roman"/>
        </w:rPr>
        <w:t>If you already know the real-life measurement and need to work out the measurement on the drawing, you divide by the scale.</w:t>
      </w:r>
    </w:p>
    <w:p w:rsidR="00EA274E" w:rsidRDefault="00894CC8">
      <w:pPr>
        <w:divId w:val="80294062"/>
      </w:pPr>
      <w:r>
        <w:rPr>
          <w:vanish/>
        </w:rPr>
        <w:t>End of Case Study</w:t>
      </w:r>
    </w:p>
    <w:p w:rsidR="00EA274E" w:rsidRDefault="00894CC8">
      <w:pPr>
        <w:divId w:val="80294062"/>
      </w:pPr>
      <w:r>
        <w:t>Now try the following activity. Remember to check your answers once you have completed the questions.</w:t>
      </w:r>
    </w:p>
    <w:p w:rsidR="00EA274E" w:rsidRDefault="00894CC8">
      <w:pPr>
        <w:divId w:val="80294062"/>
      </w:pPr>
      <w:r>
        <w:rPr>
          <w:vanish/>
        </w:rPr>
        <w:t>Start of Activity</w:t>
      </w:r>
    </w:p>
    <w:p w:rsidR="00EA274E" w:rsidRDefault="00894CC8">
      <w:pPr>
        <w:spacing w:before="0" w:beforeAutospacing="0" w:after="0" w:afterAutospacing="0" w:line="240" w:lineRule="auto"/>
        <w:outlineLvl w:val="2"/>
        <w:divId w:val="48503735"/>
        <w:rPr>
          <w:rFonts w:eastAsia="Times New Roman"/>
          <w:b/>
          <w:bCs/>
          <w:sz w:val="36"/>
          <w:szCs w:val="36"/>
        </w:rPr>
      </w:pPr>
      <w:bookmarkStart w:id="890" w:name="Unit4_Session6_Activity1"/>
      <w:bookmarkEnd w:id="890"/>
      <w:r>
        <w:rPr>
          <w:rFonts w:eastAsia="Times New Roman"/>
          <w:b/>
          <w:bCs/>
          <w:sz w:val="36"/>
          <w:szCs w:val="36"/>
        </w:rPr>
        <w:t>Activity 12: Getting information from a scale drawing</w:t>
      </w:r>
    </w:p>
    <w:p w:rsidR="00EA274E" w:rsidRDefault="00894CC8">
      <w:pPr>
        <w:divId w:val="1540777872"/>
      </w:pPr>
      <w:r>
        <w:rPr>
          <w:vanish/>
        </w:rPr>
        <w:t>Start of Question</w:t>
      </w:r>
    </w:p>
    <w:p w:rsidR="00EA274E" w:rsidRDefault="00894CC8">
      <w:pPr>
        <w:numPr>
          <w:ilvl w:val="0"/>
          <w:numId w:val="168"/>
        </w:numPr>
        <w:spacing w:before="0" w:beforeAutospacing="0" w:after="0" w:afterAutospacing="0"/>
        <w:ind w:left="780" w:right="780"/>
        <w:divId w:val="1764454584"/>
        <w:rPr>
          <w:rFonts w:eastAsia="Times New Roman"/>
        </w:rPr>
      </w:pPr>
      <w:bookmarkStart w:id="891" w:name="Unit4_Session6_Question1"/>
      <w:bookmarkEnd w:id="891"/>
      <w:r>
        <w:rPr>
          <w:rFonts w:eastAsia="Times New Roman"/>
        </w:rPr>
        <w:t xml:space="preserve">Let’s stay with this scale drawing of the garden. </w:t>
      </w:r>
    </w:p>
    <w:p w:rsidR="00EA274E" w:rsidRDefault="00894CC8">
      <w:pPr>
        <w:ind w:left="780" w:right="780"/>
        <w:divId w:val="1764454584"/>
      </w:pPr>
      <w:r>
        <w:rPr>
          <w:vanish/>
        </w:rPr>
        <w:t>Start of Figure</w:t>
      </w:r>
    </w:p>
    <w:p w:rsidR="00EA274E" w:rsidRDefault="00894CC8">
      <w:pPr>
        <w:spacing w:before="240" w:beforeAutospacing="0" w:after="0" w:afterAutospacing="0"/>
        <w:ind w:left="780" w:right="780"/>
        <w:divId w:val="128599545"/>
        <w:rPr>
          <w:rFonts w:eastAsia="Times New Roman"/>
        </w:rPr>
      </w:pPr>
      <w:bookmarkStart w:id="892" w:name="Unit4_Session6_Figure2"/>
      <w:bookmarkEnd w:id="892"/>
      <w:r>
        <w:rPr>
          <w:rFonts w:eastAsia="Times New Roman"/>
          <w:noProof/>
        </w:rPr>
        <w:drawing>
          <wp:inline distT="0" distB="0" distL="0" distR="0" wp14:anchorId="08D9C8EB" wp14:editId="25FD92EC">
            <wp:extent cx="4874400" cy="4636800"/>
            <wp:effectExtent l="0" t="0" r="2540" b="0"/>
            <wp:docPr id="236" name="Picture 236" descr="D:\AaaF\OUT\httpswwwopeneduopenlearn_cmid140259_2022-12-07_17-31-40_82d7e557728d45448e3e2a5d33cfe564\word\assets\bltl_m1_s4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AaaF\OUT\httpswwwopeneduopenlearn_cmid140259_2022-12-07_17-31-40_82d7e557728d45448e3e2a5d33cfe564\word\assets\bltl_m1_s4_3a.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74400" cy="4636800"/>
                    </a:xfrm>
                    <a:prstGeom prst="rect">
                      <a:avLst/>
                    </a:prstGeom>
                    <a:noFill/>
                    <a:ln>
                      <a:noFill/>
                    </a:ln>
                  </pic:spPr>
                </pic:pic>
              </a:graphicData>
            </a:graphic>
          </wp:inline>
        </w:drawing>
      </w:r>
    </w:p>
    <w:p w:rsidR="00EA274E" w:rsidRDefault="00894CC8">
      <w:pPr>
        <w:pStyle w:val="Caption1"/>
        <w:ind w:left="780" w:right="780"/>
        <w:divId w:val="264728463"/>
      </w:pPr>
      <w:r>
        <w:t>Figure 29 A scale drawing of a garden</w:t>
      </w:r>
    </w:p>
    <w:bookmarkStart w:id="893" w:name="View_Unit4_Session6_Description2"/>
    <w:p w:rsidR="00EA274E" w:rsidRDefault="00894CC8">
      <w:pPr>
        <w:pStyle w:val="navbutton"/>
        <w:ind w:left="780" w:right="780"/>
        <w:divId w:val="264728463"/>
      </w:pPr>
      <w:r>
        <w:fldChar w:fldCharType="begin"/>
      </w:r>
      <w:r>
        <w:instrText xml:space="preserve"> HYPERLINK "" \l "Unit4_Session6_Description2" </w:instrText>
      </w:r>
      <w:r>
        <w:fldChar w:fldCharType="separate"/>
      </w:r>
      <w:r>
        <w:rPr>
          <w:rStyle w:val="Hyperlink"/>
        </w:rPr>
        <w:t>View description - Figure 29 A scale drawing of a garden</w:t>
      </w:r>
      <w:r>
        <w:fldChar w:fldCharType="end"/>
      </w:r>
      <w:bookmarkEnd w:id="893"/>
    </w:p>
    <w:p w:rsidR="00EA274E" w:rsidRDefault="00894CC8">
      <w:pPr>
        <w:ind w:left="780" w:right="780"/>
        <w:divId w:val="1764454584"/>
      </w:pPr>
      <w:r>
        <w:rPr>
          <w:vanish/>
        </w:rPr>
        <w:t>End of Figure</w:t>
      </w:r>
    </w:p>
    <w:p w:rsidR="00EA274E" w:rsidRDefault="00894CC8">
      <w:pPr>
        <w:numPr>
          <w:ilvl w:val="1"/>
          <w:numId w:val="168"/>
        </w:numPr>
        <w:spacing w:before="0" w:beforeAutospacing="0" w:after="0" w:afterAutospacing="0"/>
        <w:ind w:left="1560" w:right="1560"/>
        <w:divId w:val="1764454584"/>
        <w:rPr>
          <w:rFonts w:eastAsia="Times New Roman"/>
        </w:rPr>
      </w:pPr>
      <w:r>
        <w:rPr>
          <w:rFonts w:eastAsia="Times New Roman"/>
        </w:rPr>
        <w:t>What is the actual width and length of the vegetable garden?</w:t>
      </w:r>
    </w:p>
    <w:p w:rsidR="00EA274E" w:rsidRDefault="00894CC8">
      <w:pPr>
        <w:numPr>
          <w:ilvl w:val="1"/>
          <w:numId w:val="168"/>
        </w:numPr>
        <w:spacing w:before="0" w:beforeAutospacing="0" w:after="0" w:afterAutospacing="0"/>
        <w:ind w:left="1560" w:right="1560"/>
        <w:divId w:val="1764454584"/>
        <w:rPr>
          <w:rFonts w:eastAsia="Times New Roman"/>
        </w:rPr>
      </w:pPr>
      <w:r>
        <w:rPr>
          <w:rFonts w:eastAsia="Times New Roman"/>
        </w:rPr>
        <w:t>What is the actual width and length of the flower bed?</w:t>
      </w:r>
    </w:p>
    <w:p w:rsidR="00EA274E" w:rsidRDefault="00894CC8">
      <w:pPr>
        <w:numPr>
          <w:ilvl w:val="1"/>
          <w:numId w:val="168"/>
        </w:numPr>
        <w:spacing w:before="0" w:beforeAutospacing="0" w:after="0" w:afterAutospacing="0"/>
        <w:ind w:left="1560" w:right="1560"/>
        <w:divId w:val="1764454584"/>
        <w:rPr>
          <w:rFonts w:eastAsia="Times New Roman"/>
        </w:rPr>
      </w:pPr>
      <w:r>
        <w:rPr>
          <w:rFonts w:eastAsia="Times New Roman"/>
        </w:rPr>
        <w:t>How far is the patio from the vegetable garden in real life?</w:t>
      </w:r>
    </w:p>
    <w:p w:rsidR="00EA274E" w:rsidRDefault="00894CC8">
      <w:pPr>
        <w:numPr>
          <w:ilvl w:val="1"/>
          <w:numId w:val="168"/>
        </w:numPr>
        <w:spacing w:before="0" w:beforeAutospacing="0" w:after="0" w:afterAutospacing="0"/>
        <w:ind w:left="1560" w:right="1560"/>
        <w:divId w:val="1764454584"/>
        <w:rPr>
          <w:rFonts w:eastAsia="Times New Roman"/>
        </w:rPr>
      </w:pPr>
      <w:r>
        <w:rPr>
          <w:rFonts w:eastAsia="Times New Roman"/>
        </w:rPr>
        <w:t xml:space="preserve">Say you wanted to put a trampoline between the patio and the vegetable garden. It measures 3 m by 3 m in real life. Is there enough space for it? </w:t>
      </w:r>
    </w:p>
    <w:p w:rsidR="00EA274E" w:rsidRDefault="00894CC8">
      <w:pPr>
        <w:numPr>
          <w:ilvl w:val="0"/>
          <w:numId w:val="168"/>
        </w:numPr>
        <w:spacing w:before="0" w:beforeAutospacing="0" w:after="0" w:afterAutospacing="0"/>
        <w:ind w:left="780" w:right="780"/>
        <w:divId w:val="1764454584"/>
        <w:rPr>
          <w:rFonts w:eastAsia="Times New Roman"/>
        </w:rPr>
      </w:pPr>
      <w:r>
        <w:rPr>
          <w:rFonts w:eastAsia="Times New Roman"/>
        </w:rPr>
        <w:t xml:space="preserve">Tom is using a scale drawing to plan out a patio he is going to lay. He uses a scale of 1 cm : 50 cm. The patio on his drawing measures 4 cm by 8 cm. What are the dimensions of his actual patio? </w:t>
      </w:r>
    </w:p>
    <w:p w:rsidR="00EA274E" w:rsidRDefault="00894CC8">
      <w:pPr>
        <w:numPr>
          <w:ilvl w:val="0"/>
          <w:numId w:val="168"/>
        </w:numPr>
        <w:spacing w:before="0" w:beforeAutospacing="0" w:after="0" w:afterAutospacing="0"/>
        <w:ind w:left="780" w:right="780"/>
        <w:divId w:val="1764454584"/>
        <w:rPr>
          <w:rFonts w:eastAsia="Times New Roman"/>
        </w:rPr>
      </w:pPr>
      <w:r>
        <w:rPr>
          <w:rFonts w:eastAsia="Times New Roman"/>
        </w:rPr>
        <w:t xml:space="preserve">Amanda is drawing a plan of the ground floor of her house, using a scale of 1 cm: 2 m. Her actual kitchen measures 5 m by 6 m. What will the measurements be for her kitchen on the plan? </w:t>
      </w:r>
    </w:p>
    <w:p w:rsidR="00EA274E" w:rsidRDefault="00894CC8">
      <w:pPr>
        <w:divId w:val="1540777872"/>
      </w:pPr>
      <w:r>
        <w:rPr>
          <w:vanish/>
        </w:rPr>
        <w:t>End of Question</w:t>
      </w:r>
    </w:p>
    <w:bookmarkStart w:id="894" w:name="View_Unit4_Session6_Answer1"/>
    <w:p w:rsidR="00EA274E" w:rsidRDefault="00894CC8">
      <w:pPr>
        <w:pStyle w:val="navbutton"/>
        <w:divId w:val="1540777872"/>
      </w:pPr>
      <w:r>
        <w:fldChar w:fldCharType="begin"/>
      </w:r>
      <w:r>
        <w:instrText xml:space="preserve"> HYPERLINK "" \l "Unit4_Session6_Answer1" </w:instrText>
      </w:r>
      <w:r>
        <w:fldChar w:fldCharType="separate"/>
      </w:r>
      <w:r>
        <w:rPr>
          <w:rStyle w:val="Hyperlink"/>
        </w:rPr>
        <w:t>View answer - Activity 12: Getting information from a scale drawing</w:t>
      </w:r>
      <w:r>
        <w:fldChar w:fldCharType="end"/>
      </w:r>
      <w:bookmarkEnd w:id="894"/>
    </w:p>
    <w:p w:rsidR="00EA274E" w:rsidRDefault="00894CC8">
      <w:pPr>
        <w:divId w:val="80294062"/>
      </w:pPr>
      <w:r>
        <w:rPr>
          <w:vanish/>
        </w:rPr>
        <w:t>End of Activity</w:t>
      </w:r>
    </w:p>
    <w:p w:rsidR="00EA274E" w:rsidRDefault="00894CC8">
      <w:pPr>
        <w:pStyle w:val="Heading2"/>
        <w:divId w:val="2014067446"/>
        <w:rPr>
          <w:rFonts w:eastAsia="Times New Roman"/>
        </w:rPr>
      </w:pPr>
      <w:bookmarkStart w:id="895" w:name="Unit4_Session6_InternalSection1"/>
      <w:bookmarkEnd w:id="895"/>
      <w:r>
        <w:rPr>
          <w:rFonts w:eastAsia="Times New Roman"/>
        </w:rPr>
        <w:t>Summary</w:t>
      </w:r>
    </w:p>
    <w:p w:rsidR="00EA274E" w:rsidRDefault="00894CC8">
      <w:pPr>
        <w:divId w:val="2014067446"/>
      </w:pPr>
      <w:r>
        <w:t>In this section you have learned how to use scale drawings.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698824758"/>
        <w:rPr>
          <w:rFonts w:eastAsia="Times New Roman"/>
        </w:rPr>
      </w:pPr>
      <w:bookmarkStart w:id="896" w:name="Unit4_Session7"/>
      <w:bookmarkEnd w:id="896"/>
      <w:r>
        <w:rPr>
          <w:rFonts w:eastAsia="Times New Roman"/>
        </w:rPr>
        <w:t>7 Maps</w:t>
      </w:r>
    </w:p>
    <w:p w:rsidR="00EA274E" w:rsidRDefault="00894CC8">
      <w:pPr>
        <w:divId w:val="698824758"/>
      </w:pPr>
      <w:r>
        <w:t xml:space="preserve">A map gives you a detailed drawing of a place. They are used to find out how to get from one place to another. They use a scale that lets you calculate the actual distance from one place to the other. </w:t>
      </w:r>
    </w:p>
    <w:p w:rsidR="00EA274E" w:rsidRDefault="00894CC8">
      <w:pPr>
        <w:divId w:val="698824758"/>
      </w:pPr>
      <w:r>
        <w:t xml:space="preserve">If you look in a holiday brochure you will see lots of maps. They are often used to show how a resort is laid out. They show where a few important places are, such as local shops, hotels, the beach, swimming pools and restaurants. </w:t>
      </w:r>
    </w:p>
    <w:p w:rsidR="00EA274E" w:rsidRDefault="00894CC8">
      <w:pPr>
        <w:divId w:val="698824758"/>
      </w:pPr>
      <w:r>
        <w:t xml:space="preserve">It is important to understand how to read a map so that you do not end up too far from the places you want to be near – or too close to the places you want to avoid! </w:t>
      </w:r>
    </w:p>
    <w:p w:rsidR="00EA274E" w:rsidRDefault="00894CC8">
      <w:pPr>
        <w:divId w:val="698824758"/>
      </w:pPr>
      <w:r>
        <w:rPr>
          <w:vanish/>
        </w:rPr>
        <w:t>Start of Case Study</w:t>
      </w:r>
    </w:p>
    <w:p w:rsidR="00EA274E" w:rsidRDefault="00894CC8">
      <w:pPr>
        <w:spacing w:before="0" w:beforeAutospacing="0" w:after="0" w:afterAutospacing="0" w:line="240" w:lineRule="auto"/>
        <w:outlineLvl w:val="2"/>
        <w:divId w:val="430903085"/>
        <w:rPr>
          <w:rFonts w:eastAsia="Times New Roman"/>
          <w:b/>
          <w:bCs/>
          <w:sz w:val="36"/>
          <w:szCs w:val="36"/>
        </w:rPr>
      </w:pPr>
      <w:bookmarkStart w:id="897" w:name="Unit4_Session7_CaseStudy1"/>
      <w:bookmarkEnd w:id="897"/>
      <w:r>
        <w:rPr>
          <w:rFonts w:eastAsia="Times New Roman"/>
          <w:b/>
          <w:bCs/>
          <w:sz w:val="36"/>
          <w:szCs w:val="36"/>
        </w:rPr>
        <w:t>Example: Holiday map</w:t>
      </w:r>
    </w:p>
    <w:p w:rsidR="00EA274E" w:rsidRDefault="00894CC8">
      <w:pPr>
        <w:divId w:val="659042596"/>
      </w:pPr>
      <w:r>
        <w:t>Here is a typical example of a map you find in a holiday brochure.</w:t>
      </w:r>
    </w:p>
    <w:p w:rsidR="00EA274E" w:rsidRDefault="00894CC8">
      <w:pPr>
        <w:divId w:val="659042596"/>
      </w:pPr>
      <w:r>
        <w:rPr>
          <w:vanish/>
        </w:rPr>
        <w:t>Start of Figure</w:t>
      </w:r>
    </w:p>
    <w:p w:rsidR="00EA274E" w:rsidRDefault="00894CC8">
      <w:pPr>
        <w:spacing w:before="240" w:beforeAutospacing="0" w:after="0" w:afterAutospacing="0" w:line="240" w:lineRule="auto"/>
        <w:divId w:val="1307397850"/>
        <w:rPr>
          <w:rFonts w:ascii="Times New Roman" w:eastAsia="Times New Roman" w:hAnsi="Times New Roman" w:cs="Times New Roman"/>
          <w:sz w:val="24"/>
          <w:szCs w:val="24"/>
        </w:rPr>
      </w:pPr>
      <w:bookmarkStart w:id="898" w:name="Unit4_Session7_Figure1"/>
      <w:bookmarkEnd w:id="898"/>
      <w:r>
        <w:rPr>
          <w:rFonts w:ascii="Times New Roman" w:eastAsia="Times New Roman" w:hAnsi="Times New Roman" w:cs="Times New Roman"/>
          <w:noProof/>
          <w:sz w:val="24"/>
          <w:szCs w:val="24"/>
        </w:rPr>
        <w:drawing>
          <wp:inline distT="0" distB="0" distL="0" distR="0" wp14:anchorId="0BFA4061" wp14:editId="1A847825">
            <wp:extent cx="5278331" cy="5494488"/>
            <wp:effectExtent l="0" t="0" r="0" b="0"/>
            <wp:docPr id="237" name="Picture 237" descr="D:\AaaF\OUT\httpswwwopeneduopenlearn_cmid140259_2022-12-07_17-31-40_82d7e557728d45448e3e2a5d33cfe564\word\assets\bltl_wales_maths_sess1_fig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AaaF\OUT\httpswwwopeneduopenlearn_cmid140259_2022-12-07_17-31-40_82d7e557728d45448e3e2a5d33cfe564\word\assets\bltl_wales_maths_sess1_fig19.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78331" cy="5494488"/>
                    </a:xfrm>
                    <a:prstGeom prst="rect">
                      <a:avLst/>
                    </a:prstGeom>
                    <a:noFill/>
                    <a:ln>
                      <a:noFill/>
                    </a:ln>
                  </pic:spPr>
                </pic:pic>
              </a:graphicData>
            </a:graphic>
          </wp:inline>
        </w:drawing>
      </w:r>
    </w:p>
    <w:p w:rsidR="00EA274E" w:rsidRDefault="00894CC8">
      <w:pPr>
        <w:pStyle w:val="Caption1"/>
        <w:divId w:val="658925089"/>
      </w:pPr>
      <w:r>
        <w:t>Figure 30 A scale drawing of a holiday resort</w:t>
      </w:r>
    </w:p>
    <w:bookmarkStart w:id="899" w:name="View_Unit4_Session7_Description1"/>
    <w:p w:rsidR="00EA274E" w:rsidRDefault="00894CC8">
      <w:pPr>
        <w:pStyle w:val="navbutton"/>
        <w:divId w:val="658925089"/>
      </w:pPr>
      <w:r>
        <w:fldChar w:fldCharType="begin"/>
      </w:r>
      <w:r>
        <w:instrText xml:space="preserve"> HYPERLINK "" \l "Unit4_Session7_Description1" </w:instrText>
      </w:r>
      <w:r>
        <w:fldChar w:fldCharType="separate"/>
      </w:r>
      <w:r>
        <w:rPr>
          <w:rStyle w:val="Hyperlink"/>
        </w:rPr>
        <w:t>View description - Figure 30 A scale drawing of a holiday resort</w:t>
      </w:r>
      <w:r>
        <w:fldChar w:fldCharType="end"/>
      </w:r>
      <w:bookmarkEnd w:id="899"/>
    </w:p>
    <w:p w:rsidR="00EA274E" w:rsidRDefault="00894CC8">
      <w:pPr>
        <w:divId w:val="659042596"/>
      </w:pPr>
      <w:r>
        <w:rPr>
          <w:vanish/>
        </w:rPr>
        <w:t>End of Figure</w:t>
      </w:r>
    </w:p>
    <w:p w:rsidR="00EA274E" w:rsidRDefault="00894CC8">
      <w:pPr>
        <w:divId w:val="659042596"/>
      </w:pPr>
      <w:r>
        <w:t xml:space="preserve">How far apart is everything on this map? Each square measures 1 cm on the map. </w:t>
      </w:r>
    </w:p>
    <w:p w:rsidR="00EA274E" w:rsidRDefault="00894CC8">
      <w:pPr>
        <w:spacing w:line="240" w:lineRule="auto"/>
        <w:outlineLvl w:val="3"/>
        <w:divId w:val="659042596"/>
        <w:rPr>
          <w:rFonts w:eastAsia="Times New Roman"/>
          <w:b/>
          <w:bCs/>
          <w:sz w:val="32"/>
          <w:szCs w:val="32"/>
        </w:rPr>
      </w:pPr>
      <w:r>
        <w:rPr>
          <w:rFonts w:eastAsia="Times New Roman"/>
          <w:b/>
          <w:bCs/>
          <w:sz w:val="32"/>
          <w:szCs w:val="32"/>
        </w:rPr>
        <w:t>Method</w:t>
      </w:r>
    </w:p>
    <w:p w:rsidR="00EA274E" w:rsidRDefault="00894CC8">
      <w:pPr>
        <w:divId w:val="659042596"/>
      </w:pPr>
      <w:r>
        <w:t xml:space="preserve">As with scale drawings, the thing you need to know before you can understand the map is the scale and how to read it. </w:t>
      </w:r>
    </w:p>
    <w:p w:rsidR="00EA274E" w:rsidRDefault="00894CC8">
      <w:pPr>
        <w:divId w:val="659042596"/>
      </w:pPr>
      <w:r>
        <w:t>This means that for every 1 cm square on the map there are 10 metres (10 m) in real life.</w:t>
      </w:r>
    </w:p>
    <w:p w:rsidR="00EA274E" w:rsidRDefault="00894CC8">
      <w:pPr>
        <w:divId w:val="659042596"/>
      </w:pPr>
      <w:r>
        <w:t>Using the scale, you can interpret the data on the map and work out how far different places are from one another.</w:t>
      </w:r>
    </w:p>
    <w:p w:rsidR="00EA274E" w:rsidRDefault="00894CC8">
      <w:pPr>
        <w:divId w:val="659042596"/>
      </w:pPr>
      <w:r>
        <w:t xml:space="preserve">To do this you need to measure the distances on the map and then multiply the distances in centimetres by 10 to get the actual distance in metres. </w:t>
      </w:r>
    </w:p>
    <w:p w:rsidR="00EA274E" w:rsidRDefault="00894CC8">
      <w:pPr>
        <w:divId w:val="659042596"/>
      </w:pPr>
      <w:r>
        <w:t xml:space="preserve">So on this map the Grooves Nightclub is 1 cm from Hotel Party. In real life that’s 10 m – not very far at all. Knowing this could affect whether you choose to stay at Hotel Party, depending on whether you like nightclubs or not. </w:t>
      </w:r>
    </w:p>
    <w:p w:rsidR="00EA274E" w:rsidRDefault="00894CC8">
      <w:pPr>
        <w:divId w:val="698824758"/>
      </w:pPr>
      <w:r>
        <w:rPr>
          <w:vanish/>
        </w:rPr>
        <w:t>End of Case Study</w:t>
      </w:r>
    </w:p>
    <w:p w:rsidR="00EA274E" w:rsidRDefault="00894CC8">
      <w:pPr>
        <w:divId w:val="698824758"/>
      </w:pPr>
      <w:r>
        <w:t>Now try the following activity. Remember to check your answers once you have completed the questions.</w:t>
      </w:r>
    </w:p>
    <w:p w:rsidR="00EA274E" w:rsidRDefault="00894CC8">
      <w:pPr>
        <w:divId w:val="698824758"/>
      </w:pPr>
      <w:r>
        <w:rPr>
          <w:vanish/>
        </w:rPr>
        <w:t>Start of Activity</w:t>
      </w:r>
    </w:p>
    <w:p w:rsidR="00EA274E" w:rsidRDefault="00894CC8">
      <w:pPr>
        <w:spacing w:before="0" w:beforeAutospacing="0" w:after="0" w:afterAutospacing="0" w:line="240" w:lineRule="auto"/>
        <w:outlineLvl w:val="2"/>
        <w:divId w:val="827984588"/>
        <w:rPr>
          <w:rFonts w:eastAsia="Times New Roman"/>
          <w:b/>
          <w:bCs/>
          <w:sz w:val="36"/>
          <w:szCs w:val="36"/>
        </w:rPr>
      </w:pPr>
      <w:bookmarkStart w:id="900" w:name="Unit4_Session7_Activity1"/>
      <w:bookmarkEnd w:id="900"/>
      <w:r>
        <w:rPr>
          <w:rFonts w:eastAsia="Times New Roman"/>
          <w:b/>
          <w:bCs/>
          <w:sz w:val="36"/>
          <w:szCs w:val="36"/>
        </w:rPr>
        <w:t>Activity 13: Using a map to find distances</w:t>
      </w:r>
    </w:p>
    <w:p w:rsidR="00EA274E" w:rsidRDefault="00894CC8">
      <w:pPr>
        <w:divId w:val="1719931681"/>
      </w:pPr>
      <w:r>
        <w:rPr>
          <w:vanish/>
        </w:rPr>
        <w:t>Start of Question</w:t>
      </w:r>
    </w:p>
    <w:p w:rsidR="00EA274E" w:rsidRDefault="00894CC8">
      <w:pPr>
        <w:divId w:val="454250487"/>
      </w:pPr>
      <w:bookmarkStart w:id="901" w:name="Unit4_Session7_Question1"/>
      <w:bookmarkEnd w:id="901"/>
      <w:r>
        <w:t>Let’s stay with the map of the holiday resort.</w:t>
      </w:r>
    </w:p>
    <w:p w:rsidR="00EA274E" w:rsidRDefault="00894CC8">
      <w:pPr>
        <w:divId w:val="454250487"/>
      </w:pPr>
      <w:r>
        <w:rPr>
          <w:vanish/>
        </w:rPr>
        <w:t>Start of Figure</w:t>
      </w:r>
    </w:p>
    <w:p w:rsidR="00EA274E" w:rsidRDefault="00894CC8">
      <w:pPr>
        <w:spacing w:before="240" w:beforeAutospacing="0" w:after="0" w:afterAutospacing="0" w:line="240" w:lineRule="auto"/>
        <w:divId w:val="889070710"/>
        <w:rPr>
          <w:rFonts w:ascii="Times New Roman" w:eastAsia="Times New Roman" w:hAnsi="Times New Roman" w:cs="Times New Roman"/>
          <w:sz w:val="24"/>
          <w:szCs w:val="24"/>
        </w:rPr>
      </w:pPr>
      <w:bookmarkStart w:id="902" w:name="Unit4_Session7_Figure2"/>
      <w:bookmarkEnd w:id="902"/>
      <w:r>
        <w:rPr>
          <w:rFonts w:ascii="Times New Roman" w:eastAsia="Times New Roman" w:hAnsi="Times New Roman" w:cs="Times New Roman"/>
          <w:noProof/>
          <w:sz w:val="24"/>
          <w:szCs w:val="24"/>
        </w:rPr>
        <w:drawing>
          <wp:inline distT="0" distB="0" distL="0" distR="0" wp14:anchorId="6701F20A" wp14:editId="50AF583A">
            <wp:extent cx="5278331" cy="5494488"/>
            <wp:effectExtent l="0" t="0" r="0" b="0"/>
            <wp:docPr id="238" name="Picture 238" descr="D:\AaaF\OUT\httpswwwopeneduopenlearn_cmid140259_2022-12-07_17-31-40_82d7e557728d45448e3e2a5d33cfe564\word\assets\bltl_wales_maths_sess1_fig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AaaF\OUT\httpswwwopeneduopenlearn_cmid140259_2022-12-07_17-31-40_82d7e557728d45448e3e2a5d33cfe564\word\assets\bltl_wales_maths_sess1_fig19.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78331" cy="5494488"/>
                    </a:xfrm>
                    <a:prstGeom prst="rect">
                      <a:avLst/>
                    </a:prstGeom>
                    <a:noFill/>
                    <a:ln>
                      <a:noFill/>
                    </a:ln>
                  </pic:spPr>
                </pic:pic>
              </a:graphicData>
            </a:graphic>
          </wp:inline>
        </w:drawing>
      </w:r>
    </w:p>
    <w:p w:rsidR="00EA274E" w:rsidRDefault="00894CC8">
      <w:pPr>
        <w:pStyle w:val="Caption1"/>
        <w:divId w:val="1482037244"/>
      </w:pPr>
      <w:r>
        <w:t>Figure 31 A scale drawing of a holiday resort</w:t>
      </w:r>
    </w:p>
    <w:bookmarkStart w:id="903" w:name="View_Unit4_Session7_Description2"/>
    <w:p w:rsidR="00EA274E" w:rsidRDefault="00894CC8">
      <w:pPr>
        <w:pStyle w:val="navbutton"/>
        <w:divId w:val="1482037244"/>
      </w:pPr>
      <w:r>
        <w:fldChar w:fldCharType="begin"/>
      </w:r>
      <w:r>
        <w:instrText xml:space="preserve"> HYPERLINK "" \l "Unit4_Session7_Description2" </w:instrText>
      </w:r>
      <w:r>
        <w:fldChar w:fldCharType="separate"/>
      </w:r>
      <w:r>
        <w:rPr>
          <w:rStyle w:val="Hyperlink"/>
        </w:rPr>
        <w:t>View description - Figure 31 A scale drawing of a holiday resort</w:t>
      </w:r>
      <w:r>
        <w:fldChar w:fldCharType="end"/>
      </w:r>
      <w:bookmarkEnd w:id="903"/>
    </w:p>
    <w:p w:rsidR="00EA274E" w:rsidRDefault="00894CC8">
      <w:pPr>
        <w:divId w:val="454250487"/>
      </w:pPr>
      <w:r>
        <w:rPr>
          <w:vanish/>
        </w:rPr>
        <w:t>End of Figure</w:t>
      </w:r>
    </w:p>
    <w:p w:rsidR="00EA274E" w:rsidRDefault="00894CC8">
      <w:pPr>
        <w:divId w:val="454250487"/>
      </w:pPr>
      <w:r>
        <w:rPr>
          <w:vanish/>
        </w:rPr>
        <w:t>Start of Box</w:t>
      </w:r>
    </w:p>
    <w:p w:rsidR="00EA274E" w:rsidRDefault="00894CC8">
      <w:pPr>
        <w:divId w:val="994841132"/>
      </w:pPr>
      <w:bookmarkStart w:id="904" w:name="Unit4_Session7_Box1"/>
      <w:bookmarkEnd w:id="904"/>
      <w:r>
        <w:rPr>
          <w:rStyle w:val="Strong"/>
        </w:rPr>
        <w:t>Hint:</w:t>
      </w:r>
      <w:r>
        <w:t xml:space="preserve"> The entrances to the buildings are marked with crosses on the map. You need to measure from these crosses. </w:t>
      </w:r>
    </w:p>
    <w:p w:rsidR="00EA274E" w:rsidRDefault="00894CC8">
      <w:pPr>
        <w:divId w:val="454250487"/>
      </w:pPr>
      <w:r>
        <w:rPr>
          <w:vanish/>
        </w:rPr>
        <w:t>End of Box</w:t>
      </w:r>
    </w:p>
    <w:p w:rsidR="00EA274E" w:rsidRDefault="00894CC8">
      <w:pPr>
        <w:numPr>
          <w:ilvl w:val="0"/>
          <w:numId w:val="169"/>
        </w:numPr>
        <w:spacing w:before="0" w:beforeAutospacing="0" w:after="0" w:afterAutospacing="0"/>
        <w:ind w:left="780" w:right="780"/>
        <w:divId w:val="454250487"/>
        <w:rPr>
          <w:rFonts w:eastAsia="Times New Roman"/>
        </w:rPr>
      </w:pPr>
      <w:r>
        <w:rPr>
          <w:rFonts w:eastAsia="Times New Roman"/>
        </w:rPr>
        <w:t>What is the distance in real life between the pub and Hotel Sun in metres?</w:t>
      </w:r>
    </w:p>
    <w:p w:rsidR="00EA274E" w:rsidRDefault="00894CC8">
      <w:pPr>
        <w:numPr>
          <w:ilvl w:val="0"/>
          <w:numId w:val="169"/>
        </w:numPr>
        <w:spacing w:before="0" w:beforeAutospacing="0" w:after="0" w:afterAutospacing="0"/>
        <w:ind w:left="780" w:right="780"/>
        <w:divId w:val="454250487"/>
        <w:rPr>
          <w:rFonts w:eastAsia="Times New Roman"/>
        </w:rPr>
      </w:pPr>
      <w:r>
        <w:rPr>
          <w:rFonts w:eastAsia="Times New Roman"/>
        </w:rPr>
        <w:t>How far is it in real life from the Super Shop to the Beach Bistro in metres?</w:t>
      </w:r>
    </w:p>
    <w:p w:rsidR="00EA274E" w:rsidRDefault="00894CC8">
      <w:pPr>
        <w:numPr>
          <w:ilvl w:val="0"/>
          <w:numId w:val="169"/>
        </w:numPr>
        <w:spacing w:before="0" w:beforeAutospacing="0" w:after="0" w:afterAutospacing="0"/>
        <w:ind w:left="780" w:right="780"/>
        <w:divId w:val="454250487"/>
        <w:rPr>
          <w:rFonts w:eastAsia="Times New Roman"/>
        </w:rPr>
      </w:pPr>
      <w:r>
        <w:rPr>
          <w:rFonts w:eastAsia="Times New Roman"/>
        </w:rPr>
        <w:t>What is the distance in real life from Grooves Nightclub to the beach in metres?</w:t>
      </w:r>
    </w:p>
    <w:p w:rsidR="00EA274E" w:rsidRDefault="00894CC8">
      <w:pPr>
        <w:divId w:val="454250487"/>
      </w:pPr>
      <w:r>
        <w:t>Now try these:</w:t>
      </w:r>
    </w:p>
    <w:p w:rsidR="00EA274E" w:rsidRDefault="00894CC8">
      <w:pPr>
        <w:numPr>
          <w:ilvl w:val="0"/>
          <w:numId w:val="170"/>
        </w:numPr>
        <w:spacing w:before="0" w:beforeAutospacing="0" w:after="0" w:afterAutospacing="0"/>
        <w:ind w:left="780" w:right="780"/>
        <w:divId w:val="454250487"/>
        <w:rPr>
          <w:rFonts w:eastAsia="Times New Roman"/>
        </w:rPr>
      </w:pPr>
      <w:r>
        <w:rPr>
          <w:rFonts w:eastAsia="Times New Roman"/>
        </w:rPr>
        <w:t xml:space="preserve">A map has a scale of 1 cm to 5 km. On the map, the distance between two towns measures 6 cm. What is the actual distance between the two towns? Remember to show the units in your answer. </w:t>
      </w:r>
    </w:p>
    <w:p w:rsidR="00EA274E" w:rsidRDefault="00894CC8">
      <w:pPr>
        <w:numPr>
          <w:ilvl w:val="0"/>
          <w:numId w:val="170"/>
        </w:numPr>
        <w:spacing w:before="0" w:beforeAutospacing="0" w:after="0" w:afterAutospacing="0"/>
        <w:ind w:left="780" w:right="780"/>
        <w:divId w:val="454250487"/>
        <w:rPr>
          <w:rFonts w:eastAsia="Times New Roman"/>
        </w:rPr>
      </w:pPr>
      <w:r>
        <w:rPr>
          <w:rFonts w:eastAsia="Times New Roman"/>
        </w:rPr>
        <w:t xml:space="preserve">A scale is given as 1 cm to 2 km. When measured on a map, the distance from the college to the bus station is 4.5 cm. What is the actual distance? </w:t>
      </w:r>
    </w:p>
    <w:p w:rsidR="00EA274E" w:rsidRDefault="00894CC8">
      <w:pPr>
        <w:divId w:val="1719931681"/>
      </w:pPr>
      <w:r>
        <w:rPr>
          <w:vanish/>
        </w:rPr>
        <w:t>End of Question</w:t>
      </w:r>
    </w:p>
    <w:bookmarkStart w:id="905" w:name="View_Unit4_Session7_Answer1"/>
    <w:p w:rsidR="00EA274E" w:rsidRDefault="00894CC8">
      <w:pPr>
        <w:pStyle w:val="navbutton"/>
        <w:divId w:val="1719931681"/>
      </w:pPr>
      <w:r>
        <w:fldChar w:fldCharType="begin"/>
      </w:r>
      <w:r>
        <w:instrText xml:space="preserve"> HYPERLINK "" \l "Unit4_Session7_Answer1" </w:instrText>
      </w:r>
      <w:r>
        <w:fldChar w:fldCharType="separate"/>
      </w:r>
      <w:r>
        <w:rPr>
          <w:rStyle w:val="Hyperlink"/>
        </w:rPr>
        <w:t>View answer - Activity 13: Using a map to find distances</w:t>
      </w:r>
      <w:r>
        <w:fldChar w:fldCharType="end"/>
      </w:r>
      <w:bookmarkEnd w:id="905"/>
    </w:p>
    <w:p w:rsidR="00EA274E" w:rsidRDefault="00894CC8">
      <w:pPr>
        <w:divId w:val="698824758"/>
      </w:pPr>
      <w:r>
        <w:rPr>
          <w:vanish/>
        </w:rPr>
        <w:t>End of Activity</w:t>
      </w:r>
    </w:p>
    <w:p w:rsidR="00EA274E" w:rsidRDefault="00894CC8">
      <w:pPr>
        <w:pStyle w:val="Heading2"/>
        <w:divId w:val="1679118306"/>
        <w:rPr>
          <w:rFonts w:eastAsia="Times New Roman"/>
        </w:rPr>
      </w:pPr>
      <w:bookmarkStart w:id="906" w:name="Unit4_Session7_InternalSection1"/>
      <w:bookmarkEnd w:id="906"/>
      <w:r>
        <w:rPr>
          <w:rFonts w:eastAsia="Times New Roman"/>
        </w:rPr>
        <w:t>Summary</w:t>
      </w:r>
    </w:p>
    <w:p w:rsidR="00EA274E" w:rsidRDefault="00894CC8">
      <w:pPr>
        <w:divId w:val="1679118306"/>
      </w:pPr>
      <w:r>
        <w:t>In this section you have learned how to use maps.</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435179545"/>
        <w:rPr>
          <w:rFonts w:eastAsia="Times New Roman"/>
        </w:rPr>
      </w:pPr>
      <w:bookmarkStart w:id="907" w:name="Unit4_Session8"/>
      <w:bookmarkEnd w:id="907"/>
      <w:r>
        <w:rPr>
          <w:rFonts w:eastAsia="Times New Roman"/>
        </w:rPr>
        <w:t>8 End-of-course quiz</w:t>
      </w:r>
    </w:p>
    <w:p w:rsidR="00EA274E" w:rsidRDefault="00894CC8">
      <w:pPr>
        <w:divId w:val="435179545"/>
      </w:pPr>
      <w:r>
        <w:t>Now it’s time to review your learning in the end-of-session quiz.</w:t>
      </w:r>
    </w:p>
    <w:p w:rsidR="00EA274E" w:rsidRDefault="003B471E">
      <w:pPr>
        <w:divId w:val="435179545"/>
      </w:pPr>
      <w:hyperlink r:id="rId195" w:history="1">
        <w:r w:rsidR="00894CC8">
          <w:rPr>
            <w:rStyle w:val="Hyperlink"/>
          </w:rPr>
          <w:t>Session 3 quiz</w:t>
        </w:r>
      </w:hyperlink>
      <w:r w:rsidR="00894CC8">
        <w:t xml:space="preserve">. </w:t>
      </w:r>
    </w:p>
    <w:p w:rsidR="00EA274E" w:rsidRDefault="00894CC8">
      <w:pPr>
        <w:divId w:val="435179545"/>
      </w:pPr>
      <w:r>
        <w:t xml:space="preserve">Open the quiz in a new window or tab (by holding down the ‘Ctrl’ key [or ‘Cmd’ on a Mac] when you click the link), then return here when you have done it. </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571278523"/>
        <w:rPr>
          <w:rFonts w:eastAsia="Times New Roman"/>
        </w:rPr>
      </w:pPr>
      <w:bookmarkStart w:id="908" w:name="Unit4_Session9"/>
      <w:bookmarkEnd w:id="908"/>
      <w:r>
        <w:rPr>
          <w:rFonts w:eastAsia="Times New Roman"/>
        </w:rPr>
        <w:t>9 Session 3 summary</w:t>
      </w:r>
    </w:p>
    <w:p w:rsidR="00EA274E" w:rsidRDefault="00894CC8">
      <w:pPr>
        <w:divId w:val="571278523"/>
      </w:pPr>
      <w:r>
        <w:t xml:space="preserve">You have now completed Session 3, ‘Shape and space’. If you have identified any areas that you need to work on, please ensure you refer back to this section of the course. </w:t>
      </w:r>
    </w:p>
    <w:p w:rsidR="00EA274E" w:rsidRDefault="00894CC8">
      <w:pPr>
        <w:divId w:val="571278523"/>
      </w:pPr>
      <w:r>
        <w:t xml:space="preserve">You should now be able to: </w:t>
      </w:r>
    </w:p>
    <w:p w:rsidR="00EA274E" w:rsidRDefault="00894CC8">
      <w:pPr>
        <w:numPr>
          <w:ilvl w:val="0"/>
          <w:numId w:val="171"/>
        </w:numPr>
        <w:spacing w:before="0" w:beforeAutospacing="0" w:after="0" w:afterAutospacing="0"/>
        <w:ind w:left="780" w:right="780"/>
        <w:divId w:val="571278523"/>
        <w:rPr>
          <w:rFonts w:eastAsia="Times New Roman"/>
        </w:rPr>
      </w:pPr>
      <w:r>
        <w:rPr>
          <w:rFonts w:eastAsia="Times New Roman"/>
        </w:rPr>
        <w:t>work out the perimeter of your garden for fencing</w:t>
      </w:r>
    </w:p>
    <w:p w:rsidR="00EA274E" w:rsidRDefault="00894CC8">
      <w:pPr>
        <w:numPr>
          <w:ilvl w:val="0"/>
          <w:numId w:val="171"/>
        </w:numPr>
        <w:spacing w:before="0" w:beforeAutospacing="0" w:after="0" w:afterAutospacing="0"/>
        <w:ind w:left="780" w:right="780"/>
        <w:divId w:val="571278523"/>
        <w:rPr>
          <w:rFonts w:eastAsia="Times New Roman"/>
        </w:rPr>
      </w:pPr>
      <w:r>
        <w:rPr>
          <w:rFonts w:eastAsia="Times New Roman"/>
        </w:rPr>
        <w:t>find out how much carpet you need to re-carpet a room or floor</w:t>
      </w:r>
    </w:p>
    <w:p w:rsidR="00EA274E" w:rsidRDefault="00894CC8">
      <w:pPr>
        <w:numPr>
          <w:ilvl w:val="0"/>
          <w:numId w:val="171"/>
        </w:numPr>
        <w:spacing w:before="0" w:beforeAutospacing="0" w:after="0" w:afterAutospacing="0"/>
        <w:ind w:left="780" w:right="780"/>
        <w:divId w:val="571278523"/>
        <w:rPr>
          <w:rFonts w:eastAsia="Times New Roman"/>
        </w:rPr>
      </w:pPr>
      <w:r>
        <w:rPr>
          <w:rFonts w:eastAsia="Times New Roman"/>
        </w:rPr>
        <w:t>work out how much gravel you need to cover a driveway</w:t>
      </w:r>
    </w:p>
    <w:p w:rsidR="00EA274E" w:rsidRDefault="00894CC8">
      <w:pPr>
        <w:numPr>
          <w:ilvl w:val="0"/>
          <w:numId w:val="171"/>
        </w:numPr>
        <w:spacing w:before="0" w:beforeAutospacing="0" w:after="0" w:afterAutospacing="0"/>
        <w:ind w:left="780" w:right="780"/>
        <w:divId w:val="571278523"/>
        <w:rPr>
          <w:rFonts w:eastAsia="Times New Roman"/>
        </w:rPr>
      </w:pPr>
      <w:r>
        <w:rPr>
          <w:rFonts w:eastAsia="Times New Roman"/>
        </w:rPr>
        <w:t>work out the volume of a sandpit or storage room</w:t>
      </w:r>
    </w:p>
    <w:p w:rsidR="00EA274E" w:rsidRDefault="00894CC8">
      <w:pPr>
        <w:numPr>
          <w:ilvl w:val="0"/>
          <w:numId w:val="171"/>
        </w:numPr>
        <w:spacing w:before="0" w:beforeAutospacing="0" w:after="0" w:afterAutospacing="0"/>
        <w:ind w:left="780" w:right="780"/>
        <w:divId w:val="571278523"/>
        <w:rPr>
          <w:rFonts w:eastAsia="Times New Roman"/>
        </w:rPr>
      </w:pPr>
      <w:r>
        <w:rPr>
          <w:rFonts w:eastAsia="Times New Roman"/>
        </w:rPr>
        <w:t>use a simple scale on a plan of a garden or holiday resort</w:t>
      </w:r>
    </w:p>
    <w:p w:rsidR="00EA274E" w:rsidRDefault="00894CC8">
      <w:pPr>
        <w:numPr>
          <w:ilvl w:val="0"/>
          <w:numId w:val="171"/>
        </w:numPr>
        <w:spacing w:before="0" w:beforeAutospacing="0" w:after="0" w:afterAutospacing="0"/>
        <w:ind w:left="780" w:right="780"/>
        <w:divId w:val="571278523"/>
        <w:rPr>
          <w:rFonts w:eastAsia="Times New Roman"/>
        </w:rPr>
      </w:pPr>
      <w:r>
        <w:rPr>
          <w:rFonts w:eastAsia="Times New Roman"/>
        </w:rPr>
        <w:t>read maps to calculate distances from one place to another.</w:t>
      </w:r>
    </w:p>
    <w:p w:rsidR="00EA274E" w:rsidRDefault="00894CC8">
      <w:pPr>
        <w:divId w:val="571278523"/>
      </w:pPr>
      <w:r>
        <w:t xml:space="preserve">All of the skills above will help you with tasks in everyday life. Whether you are at home or at work, number skills are an essential skill to have. </w:t>
      </w:r>
    </w:p>
    <w:p w:rsidR="00EA274E" w:rsidRDefault="00894CC8">
      <w:pPr>
        <w:divId w:val="571278523"/>
      </w:pPr>
      <w:r>
        <w:t>You are now ready to move on to Session 4.</w:t>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2"/>
        <w:divId w:val="1475219302"/>
        <w:rPr>
          <w:rFonts w:eastAsia="Times New Roman"/>
        </w:rPr>
      </w:pPr>
      <w:bookmarkStart w:id="909" w:name="UnitSolutions1"/>
      <w:bookmarkEnd w:id="909"/>
      <w:r>
        <w:rPr>
          <w:rFonts w:eastAsia="Times New Roman"/>
        </w:rPr>
        <w:t>Solutions</w:t>
      </w:r>
    </w:p>
    <w:p w:rsidR="00EA274E" w:rsidRDefault="00894CC8">
      <w:pPr>
        <w:pStyle w:val="Heading2"/>
        <w:divId w:val="1475219302"/>
        <w:rPr>
          <w:rFonts w:eastAsia="Times New Roman"/>
        </w:rPr>
      </w:pPr>
      <w:r>
        <w:rPr>
          <w:rFonts w:eastAsia="Times New Roman"/>
        </w:rPr>
        <w:t>Activity 1: Working with place value</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352877689"/>
        <w:rPr>
          <w:rFonts w:eastAsia="Times New Roman"/>
        </w:rPr>
      </w:pPr>
      <w:bookmarkStart w:id="910" w:name="Unit2_Session1_Answer1"/>
      <w:bookmarkEnd w:id="910"/>
      <w:r>
        <w:rPr>
          <w:rFonts w:eastAsia="Times New Roman"/>
        </w:rPr>
        <w:t>Answer</w:t>
      </w:r>
    </w:p>
    <w:p w:rsidR="00EA274E" w:rsidRDefault="00894CC8">
      <w:pPr>
        <w:divId w:val="352877689"/>
      </w:pPr>
      <w:r>
        <w:t>4 025 in words is four thousand and twenty-five.</w:t>
      </w:r>
    </w:p>
    <w:bookmarkStart w:id="911" w:name="Back_To_Unit2_Session1_Part1"/>
    <w:p w:rsidR="00EA274E" w:rsidRDefault="00894CC8">
      <w:pPr>
        <w:pStyle w:val="NormalWeb"/>
        <w:divId w:val="352877689"/>
      </w:pPr>
      <w:r>
        <w:fldChar w:fldCharType="begin"/>
      </w:r>
      <w:r>
        <w:instrText xml:space="preserve"> HYPERLINK "" \l "Unit2_Session1_Part1" </w:instrText>
      </w:r>
      <w:r>
        <w:fldChar w:fldCharType="separate"/>
      </w:r>
      <w:r>
        <w:rPr>
          <w:rStyle w:val="Hyperlink"/>
        </w:rPr>
        <w:t>Back to - Part</w:t>
      </w:r>
      <w:r>
        <w:fldChar w:fldCharType="end"/>
      </w:r>
      <w:bookmarkEnd w:id="911"/>
    </w:p>
    <w:p w:rsidR="00EA274E" w:rsidRDefault="00894CC8">
      <w:pPr>
        <w:pStyle w:val="Heading3"/>
        <w:divId w:val="1475219302"/>
        <w:rPr>
          <w:rFonts w:eastAsia="Times New Roman"/>
        </w:rPr>
      </w:pPr>
      <w:r>
        <w:rPr>
          <w:rFonts w:eastAsia="Times New Roman"/>
        </w:rPr>
        <w:t>Part</w:t>
      </w:r>
    </w:p>
    <w:p w:rsidR="00EA274E" w:rsidRDefault="00894CC8">
      <w:pPr>
        <w:pStyle w:val="Heading4"/>
        <w:divId w:val="1694771081"/>
        <w:rPr>
          <w:rFonts w:eastAsia="Times New Roman"/>
        </w:rPr>
      </w:pPr>
      <w:bookmarkStart w:id="912" w:name="Unit2_Session1_Answer2"/>
      <w:bookmarkEnd w:id="912"/>
      <w:r>
        <w:rPr>
          <w:rFonts w:eastAsia="Times New Roman"/>
        </w:rPr>
        <w:t>Answer</w:t>
      </w:r>
    </w:p>
    <w:p w:rsidR="00EA274E" w:rsidRDefault="00894CC8">
      <w:pPr>
        <w:divId w:val="1694771081"/>
      </w:pPr>
      <w:r>
        <w:t>Six thousand, four hundred and seventy-two in figures is 6 472.</w:t>
      </w:r>
    </w:p>
    <w:bookmarkStart w:id="913" w:name="Back_To_Unit2_Session1_Part2"/>
    <w:p w:rsidR="00EA274E" w:rsidRDefault="00894CC8">
      <w:pPr>
        <w:pStyle w:val="NormalWeb"/>
        <w:divId w:val="1694771081"/>
      </w:pPr>
      <w:r>
        <w:fldChar w:fldCharType="begin"/>
      </w:r>
      <w:r>
        <w:instrText xml:space="preserve"> HYPERLINK "" \l "Unit2_Session1_Part2" </w:instrText>
      </w:r>
      <w:r>
        <w:fldChar w:fldCharType="separate"/>
      </w:r>
      <w:r>
        <w:rPr>
          <w:rStyle w:val="Hyperlink"/>
        </w:rPr>
        <w:t>Back to - Part</w:t>
      </w:r>
      <w:r>
        <w:fldChar w:fldCharType="end"/>
      </w:r>
      <w:bookmarkEnd w:id="913"/>
    </w:p>
    <w:p w:rsidR="00EA274E" w:rsidRDefault="00894CC8">
      <w:pPr>
        <w:pStyle w:val="Heading3"/>
        <w:divId w:val="1475219302"/>
        <w:rPr>
          <w:rFonts w:eastAsia="Times New Roman"/>
        </w:rPr>
      </w:pPr>
      <w:r>
        <w:rPr>
          <w:rFonts w:eastAsia="Times New Roman"/>
        </w:rPr>
        <w:t>Part</w:t>
      </w:r>
    </w:p>
    <w:p w:rsidR="00EA274E" w:rsidRDefault="00894CC8">
      <w:pPr>
        <w:pStyle w:val="Heading4"/>
        <w:divId w:val="1623222896"/>
        <w:rPr>
          <w:rFonts w:eastAsia="Times New Roman"/>
        </w:rPr>
      </w:pPr>
      <w:bookmarkStart w:id="914" w:name="Unit2_Session1_Answer3"/>
      <w:bookmarkEnd w:id="914"/>
      <w:r>
        <w:rPr>
          <w:rFonts w:eastAsia="Times New Roman"/>
        </w:rPr>
        <w:t>Answer</w:t>
      </w:r>
    </w:p>
    <w:p w:rsidR="00EA274E" w:rsidRDefault="00894CC8">
      <w:pPr>
        <w:divId w:val="1623222896"/>
      </w:pPr>
      <w:r>
        <w:t>The person who wins the election is the person who gets the most votes.</w:t>
      </w:r>
    </w:p>
    <w:p w:rsidR="00EA274E" w:rsidRDefault="00894CC8">
      <w:pPr>
        <w:divId w:val="1623222896"/>
      </w:pPr>
      <w:r>
        <w:t xml:space="preserve">To find the biggest number we need to compare the value of the first digit in each number. If this is the same for any of the numbers, then we need to go on to compare the value of the second digit in each number and so on. </w:t>
      </w:r>
    </w:p>
    <w:p w:rsidR="00EA274E" w:rsidRDefault="00894CC8">
      <w:pPr>
        <w:numPr>
          <w:ilvl w:val="0"/>
          <w:numId w:val="172"/>
        </w:numPr>
        <w:spacing w:before="0" w:beforeAutospacing="0" w:after="0" w:afterAutospacing="0"/>
        <w:ind w:left="780" w:right="780"/>
        <w:divId w:val="1623222896"/>
        <w:rPr>
          <w:rFonts w:eastAsia="Times New Roman"/>
        </w:rPr>
      </w:pPr>
      <w:r>
        <w:rPr>
          <w:rFonts w:eastAsia="Times New Roman"/>
        </w:rPr>
        <w:t>The value of the first digit in 436 is 4 hundreds.</w:t>
      </w:r>
    </w:p>
    <w:p w:rsidR="00EA274E" w:rsidRDefault="00894CC8">
      <w:pPr>
        <w:numPr>
          <w:ilvl w:val="0"/>
          <w:numId w:val="172"/>
        </w:numPr>
        <w:spacing w:before="0" w:beforeAutospacing="0" w:after="0" w:afterAutospacing="0"/>
        <w:ind w:left="780" w:right="780"/>
        <w:divId w:val="1623222896"/>
        <w:rPr>
          <w:rFonts w:eastAsia="Times New Roman"/>
        </w:rPr>
      </w:pPr>
      <w:r>
        <w:rPr>
          <w:rFonts w:eastAsia="Times New Roman"/>
        </w:rPr>
        <w:t>The value of the first digit in 723 is 7 hundreds.</w:t>
      </w:r>
    </w:p>
    <w:p w:rsidR="00EA274E" w:rsidRDefault="00894CC8">
      <w:pPr>
        <w:numPr>
          <w:ilvl w:val="0"/>
          <w:numId w:val="172"/>
        </w:numPr>
        <w:spacing w:before="0" w:beforeAutospacing="0" w:after="0" w:afterAutospacing="0"/>
        <w:ind w:left="780" w:right="780"/>
        <w:divId w:val="1623222896"/>
        <w:rPr>
          <w:rFonts w:eastAsia="Times New Roman"/>
        </w:rPr>
      </w:pPr>
      <w:r>
        <w:rPr>
          <w:rFonts w:eastAsia="Times New Roman"/>
        </w:rPr>
        <w:t>The value of the first digit in 156 is 1 hundred.</w:t>
      </w:r>
    </w:p>
    <w:p w:rsidR="00EA274E" w:rsidRDefault="00894CC8">
      <w:pPr>
        <w:numPr>
          <w:ilvl w:val="0"/>
          <w:numId w:val="172"/>
        </w:numPr>
        <w:spacing w:before="0" w:beforeAutospacing="0" w:after="0" w:afterAutospacing="0"/>
        <w:ind w:left="780" w:right="780"/>
        <w:divId w:val="1623222896"/>
        <w:rPr>
          <w:rFonts w:eastAsia="Times New Roman"/>
        </w:rPr>
      </w:pPr>
      <w:r>
        <w:rPr>
          <w:rFonts w:eastAsia="Times New Roman"/>
        </w:rPr>
        <w:t>The value of the first digit in 72 is 7 tens.</w:t>
      </w:r>
    </w:p>
    <w:p w:rsidR="00EA274E" w:rsidRDefault="00894CC8">
      <w:pPr>
        <w:divId w:val="1623222896"/>
      </w:pPr>
      <w:r>
        <w:t xml:space="preserve">Comparing the values of the first digit in each number tells us that the biggest number is 723, so Sonia Cedar is the winner of the election. </w:t>
      </w:r>
    </w:p>
    <w:bookmarkStart w:id="915" w:name="Back_To_Unit2_Session1_Part3"/>
    <w:p w:rsidR="00EA274E" w:rsidRDefault="00894CC8">
      <w:pPr>
        <w:pStyle w:val="NormalWeb"/>
        <w:divId w:val="1623222896"/>
      </w:pPr>
      <w:r>
        <w:fldChar w:fldCharType="begin"/>
      </w:r>
      <w:r>
        <w:instrText xml:space="preserve"> HYPERLINK "" \l "Unit2_Session1_Part3" </w:instrText>
      </w:r>
      <w:r>
        <w:fldChar w:fldCharType="separate"/>
      </w:r>
      <w:r>
        <w:rPr>
          <w:rStyle w:val="Hyperlink"/>
        </w:rPr>
        <w:t>Back to - Part</w:t>
      </w:r>
      <w:r>
        <w:fldChar w:fldCharType="end"/>
      </w:r>
      <w:bookmarkEnd w:id="915"/>
    </w:p>
    <w:p w:rsidR="00EA274E" w:rsidRDefault="00894CC8">
      <w:pPr>
        <w:pStyle w:val="Heading2"/>
        <w:divId w:val="1475219302"/>
        <w:rPr>
          <w:rFonts w:eastAsia="Times New Roman"/>
        </w:rPr>
      </w:pPr>
      <w:r>
        <w:rPr>
          <w:rFonts w:eastAsia="Times New Roman"/>
        </w:rPr>
        <w:t>Activity 2: Place value</w:t>
      </w:r>
    </w:p>
    <w:p w:rsidR="00EA274E" w:rsidRDefault="00894CC8">
      <w:pPr>
        <w:pStyle w:val="Heading4"/>
        <w:divId w:val="998119464"/>
        <w:rPr>
          <w:rFonts w:eastAsia="Times New Roman"/>
        </w:rPr>
      </w:pPr>
      <w:bookmarkStart w:id="916" w:name="Unit2_Session1_Answer4"/>
      <w:bookmarkEnd w:id="916"/>
      <w:r>
        <w:rPr>
          <w:rFonts w:eastAsia="Times New Roman"/>
        </w:rPr>
        <w:t>Answer</w:t>
      </w:r>
    </w:p>
    <w:p w:rsidR="00EA274E" w:rsidRDefault="00894CC8">
      <w:pPr>
        <w:divId w:val="998119464"/>
      </w:pPr>
      <w:r>
        <w:t>The answers are as follows:</w:t>
      </w:r>
    </w:p>
    <w:p w:rsidR="00EA274E" w:rsidRDefault="00894CC8">
      <w:pPr>
        <w:divId w:val="99811946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917" w:name="Unit2_Session1_Table6"/>
            <w:bookmarkEnd w:id="917"/>
            <w:r>
              <w:rPr>
                <w:rFonts w:ascii="Times New Roman" w:eastAsia="Times New Roman" w:hAnsi="Times New Roman" w:cs="Times New Roman"/>
                <w:b/>
                <w:bCs/>
                <w:sz w:val="24"/>
                <w:szCs w:val="24"/>
              </w:rPr>
              <w:t>Number</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584</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690</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708</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c>
          <w:tcPr>
            <w:tcW w:w="0" w:type="auto"/>
            <w:tcMar>
              <w:top w:w="48" w:type="dxa"/>
              <w:left w:w="96" w:type="dxa"/>
              <w:bottom w:w="48" w:type="dxa"/>
              <w:right w:w="96" w:type="dxa"/>
            </w:tcMar>
            <w:hideMark/>
          </w:tcPr>
          <w:p w:rsidR="00EA274E" w:rsidRDefault="00EA274E">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4 290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5 060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2 100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113675333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3 009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bl>
    <w:p w:rsidR="00EA274E" w:rsidRDefault="00894CC8">
      <w:pPr>
        <w:divId w:val="998119464"/>
      </w:pPr>
      <w:r>
        <w:rPr>
          <w:vanish/>
        </w:rPr>
        <w:t>End of Table</w:t>
      </w:r>
    </w:p>
    <w:bookmarkStart w:id="918" w:name="Back_To_Unit2_Session1_Activity2"/>
    <w:p w:rsidR="00EA274E" w:rsidRDefault="00894CC8">
      <w:pPr>
        <w:pStyle w:val="NormalWeb"/>
        <w:divId w:val="998119464"/>
      </w:pPr>
      <w:r>
        <w:fldChar w:fldCharType="begin"/>
      </w:r>
      <w:r>
        <w:instrText xml:space="preserve"> HYPERLINK "" \l "Unit2_Session1_Activity2" </w:instrText>
      </w:r>
      <w:r>
        <w:fldChar w:fldCharType="separate"/>
      </w:r>
      <w:r>
        <w:rPr>
          <w:rStyle w:val="Hyperlink"/>
        </w:rPr>
        <w:t>Back to - Activity 2: Place value</w:t>
      </w:r>
      <w:r>
        <w:fldChar w:fldCharType="end"/>
      </w:r>
      <w:bookmarkEnd w:id="918"/>
    </w:p>
    <w:p w:rsidR="00EA274E" w:rsidRDefault="00894CC8">
      <w:pPr>
        <w:pStyle w:val="Heading2"/>
        <w:divId w:val="1475219302"/>
        <w:rPr>
          <w:rFonts w:eastAsia="Times New Roman"/>
        </w:rPr>
      </w:pPr>
      <w:r>
        <w:rPr>
          <w:rFonts w:eastAsia="Times New Roman"/>
        </w:rPr>
        <w:t>Activity 3: Large numbers</w:t>
      </w:r>
    </w:p>
    <w:p w:rsidR="00EA274E" w:rsidRDefault="00894CC8">
      <w:pPr>
        <w:pStyle w:val="Heading4"/>
        <w:divId w:val="159808593"/>
        <w:rPr>
          <w:rFonts w:eastAsia="Times New Roman"/>
        </w:rPr>
      </w:pPr>
      <w:bookmarkStart w:id="919" w:name="Unit2_Session1_Answer5"/>
      <w:bookmarkEnd w:id="919"/>
      <w:r>
        <w:rPr>
          <w:rFonts w:eastAsia="Times New Roman"/>
        </w:rPr>
        <w:t>Answer</w:t>
      </w:r>
    </w:p>
    <w:p w:rsidR="00EA274E" w:rsidRDefault="00894CC8">
      <w:pPr>
        <w:numPr>
          <w:ilvl w:val="0"/>
          <w:numId w:val="173"/>
        </w:numPr>
        <w:spacing w:before="0" w:beforeAutospacing="0" w:after="0" w:afterAutospacing="0"/>
        <w:ind w:left="780" w:right="780"/>
        <w:divId w:val="159808593"/>
        <w:rPr>
          <w:rFonts w:eastAsia="Times New Roman"/>
        </w:rPr>
      </w:pPr>
      <w:r>
        <w:rPr>
          <w:rFonts w:eastAsia="Times New Roman"/>
        </w:rPr>
        <w:t xml:space="preserve">The answers are as follows: </w:t>
      </w:r>
    </w:p>
    <w:p w:rsidR="00EA274E" w:rsidRDefault="00894CC8">
      <w:pPr>
        <w:numPr>
          <w:ilvl w:val="1"/>
          <w:numId w:val="173"/>
        </w:numPr>
        <w:spacing w:before="0" w:beforeAutospacing="0" w:after="0" w:afterAutospacing="0"/>
        <w:ind w:left="1560" w:right="1560"/>
        <w:divId w:val="159808593"/>
        <w:rPr>
          <w:rFonts w:eastAsia="Times New Roman"/>
        </w:rPr>
      </w:pPr>
      <w:r>
        <w:rPr>
          <w:rFonts w:eastAsia="Times New Roman"/>
        </w:rPr>
        <w:t>Seven hundred and sixty-five thousand, two hundred and twenty-eight.</w:t>
      </w:r>
    </w:p>
    <w:p w:rsidR="00EA274E" w:rsidRDefault="00894CC8">
      <w:pPr>
        <w:numPr>
          <w:ilvl w:val="1"/>
          <w:numId w:val="173"/>
        </w:numPr>
        <w:spacing w:before="0" w:beforeAutospacing="0" w:after="0" w:afterAutospacing="0"/>
        <w:ind w:left="1560" w:right="1560"/>
        <w:divId w:val="159808593"/>
        <w:rPr>
          <w:rFonts w:eastAsia="Times New Roman"/>
        </w:rPr>
      </w:pPr>
      <w:r>
        <w:rPr>
          <w:rFonts w:eastAsia="Times New Roman"/>
        </w:rPr>
        <w:t>One million, six hundred and fifty-five thousand, five hundred and one.</w:t>
      </w:r>
    </w:p>
    <w:p w:rsidR="00EA274E" w:rsidRDefault="00894CC8">
      <w:pPr>
        <w:numPr>
          <w:ilvl w:val="1"/>
          <w:numId w:val="173"/>
        </w:numPr>
        <w:spacing w:before="0" w:beforeAutospacing="0" w:after="0" w:afterAutospacing="0"/>
        <w:ind w:left="1560" w:right="1560"/>
        <w:divId w:val="159808593"/>
        <w:rPr>
          <w:rFonts w:eastAsia="Times New Roman"/>
        </w:rPr>
      </w:pPr>
      <w:r>
        <w:rPr>
          <w:rFonts w:eastAsia="Times New Roman"/>
        </w:rPr>
        <w:t>Three million, four hundred and eighty-seven thousand, eight hundred and eighty-seven.</w:t>
      </w:r>
    </w:p>
    <w:p w:rsidR="00EA274E" w:rsidRDefault="00894CC8">
      <w:pPr>
        <w:numPr>
          <w:ilvl w:val="0"/>
          <w:numId w:val="173"/>
        </w:numPr>
        <w:spacing w:before="0" w:beforeAutospacing="0" w:after="0" w:afterAutospacing="0"/>
        <w:ind w:left="780" w:right="780"/>
        <w:divId w:val="159808593"/>
        <w:rPr>
          <w:rFonts w:eastAsia="Times New Roman"/>
        </w:rPr>
      </w:pPr>
      <w:r>
        <w:rPr>
          <w:rFonts w:eastAsia="Times New Roman"/>
        </w:rPr>
        <w:t xml:space="preserve">The answers are as follows: </w:t>
      </w:r>
    </w:p>
    <w:p w:rsidR="00EA274E" w:rsidRDefault="00894CC8">
      <w:pPr>
        <w:numPr>
          <w:ilvl w:val="1"/>
          <w:numId w:val="173"/>
        </w:numPr>
        <w:spacing w:before="0" w:beforeAutospacing="0" w:after="0" w:afterAutospacing="0"/>
        <w:ind w:left="1560" w:right="1560"/>
        <w:divId w:val="159808593"/>
        <w:rPr>
          <w:rFonts w:eastAsia="Times New Roman"/>
        </w:rPr>
      </w:pPr>
      <w:r>
        <w:rPr>
          <w:rFonts w:eastAsia="Times New Roman"/>
        </w:rPr>
        <w:t>608 910</w:t>
      </w:r>
    </w:p>
    <w:p w:rsidR="00EA274E" w:rsidRDefault="00894CC8">
      <w:pPr>
        <w:numPr>
          <w:ilvl w:val="1"/>
          <w:numId w:val="173"/>
        </w:numPr>
        <w:spacing w:before="0" w:beforeAutospacing="0" w:after="0" w:afterAutospacing="0"/>
        <w:ind w:left="1560" w:right="1560"/>
        <w:divId w:val="159808593"/>
        <w:rPr>
          <w:rFonts w:eastAsia="Times New Roman"/>
        </w:rPr>
      </w:pPr>
      <w:r>
        <w:rPr>
          <w:rFonts w:eastAsia="Times New Roman"/>
        </w:rPr>
        <w:t xml:space="preserve">2 711 106 </w:t>
      </w:r>
    </w:p>
    <w:p w:rsidR="00EA274E" w:rsidRDefault="00894CC8">
      <w:pPr>
        <w:numPr>
          <w:ilvl w:val="1"/>
          <w:numId w:val="173"/>
        </w:numPr>
        <w:spacing w:before="0" w:beforeAutospacing="0" w:after="0" w:afterAutospacing="0"/>
        <w:ind w:left="1560" w:right="1560"/>
        <w:divId w:val="159808593"/>
        <w:rPr>
          <w:rFonts w:eastAsia="Times New Roman"/>
        </w:rPr>
      </w:pPr>
      <w:r>
        <w:rPr>
          <w:rFonts w:eastAsia="Times New Roman"/>
        </w:rPr>
        <w:t>8 900 400</w:t>
      </w:r>
    </w:p>
    <w:p w:rsidR="00EA274E" w:rsidRDefault="00894CC8">
      <w:pPr>
        <w:numPr>
          <w:ilvl w:val="0"/>
          <w:numId w:val="173"/>
        </w:numPr>
        <w:spacing w:before="0" w:beforeAutospacing="0" w:after="0" w:afterAutospacing="0"/>
        <w:ind w:left="780" w:right="780"/>
        <w:divId w:val="159808593"/>
        <w:rPr>
          <w:rFonts w:eastAsia="Times New Roman"/>
        </w:rPr>
      </w:pPr>
      <w:r>
        <w:rPr>
          <w:rFonts w:eastAsia="Times New Roman"/>
        </w:rPr>
        <w:t xml:space="preserve">The correct order is: </w:t>
      </w:r>
    </w:p>
    <w:p w:rsidR="00EA274E" w:rsidRDefault="00894CC8">
      <w:pPr>
        <w:numPr>
          <w:ilvl w:val="1"/>
          <w:numId w:val="174"/>
        </w:numPr>
        <w:spacing w:before="0" w:beforeAutospacing="0" w:after="0" w:afterAutospacing="0"/>
        <w:ind w:left="1560" w:right="1560"/>
        <w:divId w:val="159808593"/>
        <w:rPr>
          <w:rFonts w:eastAsia="Times New Roman"/>
        </w:rPr>
      </w:pPr>
      <w:r>
        <w:rPr>
          <w:rFonts w:eastAsia="Times New Roman"/>
        </w:rPr>
        <w:t>258 411</w:t>
      </w:r>
    </w:p>
    <w:p w:rsidR="00EA274E" w:rsidRDefault="00894CC8">
      <w:pPr>
        <w:numPr>
          <w:ilvl w:val="1"/>
          <w:numId w:val="174"/>
        </w:numPr>
        <w:spacing w:before="0" w:beforeAutospacing="0" w:after="0" w:afterAutospacing="0"/>
        <w:ind w:left="1560" w:right="1560"/>
        <w:divId w:val="159808593"/>
        <w:rPr>
          <w:rFonts w:eastAsia="Times New Roman"/>
        </w:rPr>
      </w:pPr>
      <w:r>
        <w:rPr>
          <w:rFonts w:eastAsia="Times New Roman"/>
        </w:rPr>
        <w:t>482 112</w:t>
      </w:r>
    </w:p>
    <w:p w:rsidR="00EA274E" w:rsidRDefault="00894CC8">
      <w:pPr>
        <w:numPr>
          <w:ilvl w:val="1"/>
          <w:numId w:val="174"/>
        </w:numPr>
        <w:spacing w:before="0" w:beforeAutospacing="0" w:after="0" w:afterAutospacing="0"/>
        <w:ind w:left="1560" w:right="1560"/>
        <w:divId w:val="159808593"/>
        <w:rPr>
          <w:rFonts w:eastAsia="Times New Roman"/>
        </w:rPr>
      </w:pPr>
      <w:r>
        <w:rPr>
          <w:rFonts w:eastAsia="Times New Roman"/>
        </w:rPr>
        <w:t>496 832</w:t>
      </w:r>
    </w:p>
    <w:p w:rsidR="00EA274E" w:rsidRDefault="00894CC8">
      <w:pPr>
        <w:numPr>
          <w:ilvl w:val="1"/>
          <w:numId w:val="174"/>
        </w:numPr>
        <w:spacing w:before="0" w:beforeAutospacing="0" w:after="0" w:afterAutospacing="0"/>
        <w:ind w:left="1560" w:right="1560"/>
        <w:divId w:val="159808593"/>
        <w:rPr>
          <w:rFonts w:eastAsia="Times New Roman"/>
        </w:rPr>
      </w:pPr>
      <w:r>
        <w:rPr>
          <w:rFonts w:eastAsia="Times New Roman"/>
        </w:rPr>
        <w:t>1 118 233</w:t>
      </w:r>
    </w:p>
    <w:p w:rsidR="00EA274E" w:rsidRDefault="00894CC8">
      <w:pPr>
        <w:numPr>
          <w:ilvl w:val="1"/>
          <w:numId w:val="174"/>
        </w:numPr>
        <w:spacing w:before="0" w:beforeAutospacing="0" w:after="0" w:afterAutospacing="0"/>
        <w:ind w:left="1560" w:right="1560"/>
        <w:divId w:val="159808593"/>
        <w:rPr>
          <w:rFonts w:eastAsia="Times New Roman"/>
        </w:rPr>
      </w:pPr>
      <w:r>
        <w:rPr>
          <w:rFonts w:eastAsia="Times New Roman"/>
        </w:rPr>
        <w:t>1 248 758</w:t>
      </w:r>
    </w:p>
    <w:p w:rsidR="00EA274E" w:rsidRDefault="00894CC8">
      <w:pPr>
        <w:numPr>
          <w:ilvl w:val="1"/>
          <w:numId w:val="174"/>
        </w:numPr>
        <w:spacing w:before="0" w:beforeAutospacing="0" w:after="0" w:afterAutospacing="0"/>
        <w:ind w:left="1560" w:right="1560"/>
        <w:divId w:val="159808593"/>
        <w:rPr>
          <w:rFonts w:eastAsia="Times New Roman"/>
        </w:rPr>
      </w:pPr>
      <w:r>
        <w:rPr>
          <w:rFonts w:eastAsia="Times New Roman"/>
        </w:rPr>
        <w:t>1 260 802</w:t>
      </w:r>
    </w:p>
    <w:bookmarkStart w:id="920" w:name="Back_To_Unit2_Session1_Activity3"/>
    <w:p w:rsidR="00EA274E" w:rsidRDefault="00894CC8">
      <w:pPr>
        <w:pStyle w:val="NormalWeb"/>
        <w:divId w:val="159808593"/>
      </w:pPr>
      <w:r>
        <w:fldChar w:fldCharType="begin"/>
      </w:r>
      <w:r>
        <w:instrText xml:space="preserve"> HYPERLINK "" \l "Unit2_Session1_Activity3" </w:instrText>
      </w:r>
      <w:r>
        <w:fldChar w:fldCharType="separate"/>
      </w:r>
      <w:r>
        <w:rPr>
          <w:rStyle w:val="Hyperlink"/>
        </w:rPr>
        <w:t>Back to - Activity 3: Large numbers</w:t>
      </w:r>
      <w:r>
        <w:fldChar w:fldCharType="end"/>
      </w:r>
      <w:bookmarkEnd w:id="920"/>
    </w:p>
    <w:p w:rsidR="00EA274E" w:rsidRDefault="00894CC8">
      <w:pPr>
        <w:pStyle w:val="Heading2"/>
        <w:divId w:val="1475219302"/>
        <w:rPr>
          <w:rFonts w:eastAsia="Times New Roman"/>
        </w:rPr>
      </w:pPr>
      <w:r>
        <w:rPr>
          <w:rFonts w:eastAsia="Times New Roman"/>
        </w:rPr>
        <w:t>Activity 4: Using negative numbers in everyday life</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1871605387"/>
        <w:rPr>
          <w:rFonts w:eastAsia="Times New Roman"/>
        </w:rPr>
      </w:pPr>
      <w:bookmarkStart w:id="921" w:name="Unit2_Session1_Answer6"/>
      <w:bookmarkEnd w:id="921"/>
      <w:r>
        <w:rPr>
          <w:rFonts w:eastAsia="Times New Roman"/>
        </w:rPr>
        <w:t>Answer</w:t>
      </w:r>
    </w:p>
    <w:p w:rsidR="00EA274E" w:rsidRDefault="00894CC8">
      <w:pPr>
        <w:numPr>
          <w:ilvl w:val="0"/>
          <w:numId w:val="175"/>
        </w:numPr>
        <w:spacing w:before="0" w:beforeAutospacing="0" w:after="0" w:afterAutospacing="0"/>
        <w:ind w:left="780" w:right="780"/>
        <w:divId w:val="1871605387"/>
        <w:rPr>
          <w:rFonts w:eastAsia="Times New Roman"/>
        </w:rPr>
      </w:pPr>
      <w:r>
        <w:rPr>
          <w:rFonts w:eastAsia="Times New Roman"/>
        </w:rPr>
        <w:t>City D is the coldest because it has the lowest temperature. City C is the warmest because it has the highest temperature.</w:t>
      </w:r>
    </w:p>
    <w:p w:rsidR="00EA274E" w:rsidRDefault="00894CC8">
      <w:pPr>
        <w:numPr>
          <w:ilvl w:val="0"/>
          <w:numId w:val="175"/>
        </w:numPr>
        <w:spacing w:before="0" w:beforeAutospacing="0" w:after="0" w:afterAutospacing="0"/>
        <w:ind w:left="780" w:right="780"/>
        <w:divId w:val="1871605387"/>
        <w:rPr>
          <w:rFonts w:eastAsia="Times New Roman"/>
        </w:rPr>
      </w:pPr>
      <w:r>
        <w:rPr>
          <w:rFonts w:eastAsia="Times New Roman"/>
        </w:rPr>
        <w:t xml:space="preserve">No, because –11°C is colder than the recommended range of between –10°C and –6°C. Keeping the ice cream in your freezer would probably damage the ice cream. </w:t>
      </w:r>
    </w:p>
    <w:bookmarkStart w:id="922" w:name="Back_To_Unit2_Session1_Part5"/>
    <w:p w:rsidR="00EA274E" w:rsidRDefault="00894CC8">
      <w:pPr>
        <w:pStyle w:val="NormalWeb"/>
        <w:divId w:val="1871605387"/>
      </w:pPr>
      <w:r>
        <w:fldChar w:fldCharType="begin"/>
      </w:r>
      <w:r>
        <w:instrText xml:space="preserve"> HYPERLINK "" \l "Unit2_Session1_Part5" </w:instrText>
      </w:r>
      <w:r>
        <w:fldChar w:fldCharType="separate"/>
      </w:r>
      <w:r>
        <w:rPr>
          <w:rStyle w:val="Hyperlink"/>
        </w:rPr>
        <w:t>Back to - Part</w:t>
      </w:r>
      <w:r>
        <w:fldChar w:fldCharType="end"/>
      </w:r>
      <w:bookmarkEnd w:id="922"/>
    </w:p>
    <w:p w:rsidR="00EA274E" w:rsidRDefault="00894CC8">
      <w:pPr>
        <w:pStyle w:val="Heading2"/>
        <w:divId w:val="1475219302"/>
        <w:rPr>
          <w:rFonts w:eastAsia="Times New Roman"/>
        </w:rPr>
      </w:pPr>
      <w:r>
        <w:rPr>
          <w:rFonts w:eastAsia="Times New Roman"/>
        </w:rPr>
        <w:t>Activity 5: Looking at numbers</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1553273649"/>
        <w:rPr>
          <w:rFonts w:eastAsia="Times New Roman"/>
        </w:rPr>
      </w:pPr>
      <w:bookmarkStart w:id="923" w:name="Unit2_Session1_Answer7"/>
      <w:bookmarkEnd w:id="923"/>
      <w:r>
        <w:rPr>
          <w:rFonts w:eastAsia="Times New Roman"/>
        </w:rPr>
        <w:t>Answer</w:t>
      </w:r>
    </w:p>
    <w:p w:rsidR="00EA274E" w:rsidRDefault="00894CC8">
      <w:pPr>
        <w:numPr>
          <w:ilvl w:val="0"/>
          <w:numId w:val="176"/>
        </w:numPr>
        <w:spacing w:before="0" w:beforeAutospacing="0" w:after="0" w:afterAutospacing="0"/>
        <w:ind w:left="780" w:right="780"/>
        <w:divId w:val="1553273649"/>
        <w:rPr>
          <w:rFonts w:eastAsia="Times New Roman"/>
        </w:rPr>
      </w:pPr>
      <w:r>
        <w:rPr>
          <w:rFonts w:eastAsia="Times New Roman"/>
        </w:rPr>
        <w:t xml:space="preserve">The answers are as follows: </w:t>
      </w:r>
    </w:p>
    <w:p w:rsidR="00EA274E" w:rsidRDefault="00894CC8">
      <w:pPr>
        <w:numPr>
          <w:ilvl w:val="1"/>
          <w:numId w:val="176"/>
        </w:numPr>
        <w:spacing w:before="0" w:beforeAutospacing="0" w:after="0" w:afterAutospacing="0"/>
        <w:ind w:left="1560" w:right="1560"/>
        <w:divId w:val="1553273649"/>
        <w:rPr>
          <w:rFonts w:eastAsia="Times New Roman"/>
        </w:rPr>
      </w:pPr>
      <w:r>
        <w:rPr>
          <w:rFonts w:eastAsia="Times New Roman"/>
        </w:rPr>
        <w:t>9 million</w:t>
      </w:r>
    </w:p>
    <w:p w:rsidR="00EA274E" w:rsidRDefault="00894CC8">
      <w:pPr>
        <w:numPr>
          <w:ilvl w:val="1"/>
          <w:numId w:val="176"/>
        </w:numPr>
        <w:spacing w:before="0" w:beforeAutospacing="0" w:after="0" w:afterAutospacing="0"/>
        <w:ind w:left="1560" w:right="1560"/>
        <w:divId w:val="1553273649"/>
        <w:rPr>
          <w:rFonts w:eastAsia="Times New Roman"/>
        </w:rPr>
      </w:pPr>
      <w:r>
        <w:rPr>
          <w:rFonts w:eastAsia="Times New Roman"/>
        </w:rPr>
        <w:t xml:space="preserve">653 thousand </w:t>
      </w:r>
    </w:p>
    <w:p w:rsidR="00EA274E" w:rsidRDefault="00894CC8">
      <w:pPr>
        <w:numPr>
          <w:ilvl w:val="1"/>
          <w:numId w:val="176"/>
        </w:numPr>
        <w:spacing w:before="0" w:beforeAutospacing="0" w:after="0" w:afterAutospacing="0"/>
        <w:ind w:left="1560" w:right="1560"/>
        <w:divId w:val="1553273649"/>
        <w:rPr>
          <w:rFonts w:eastAsia="Times New Roman"/>
        </w:rPr>
      </w:pPr>
      <w:r>
        <w:rPr>
          <w:rFonts w:eastAsia="Times New Roman"/>
        </w:rPr>
        <w:t>Will</w:t>
      </w:r>
    </w:p>
    <w:p w:rsidR="00EA274E" w:rsidRDefault="00894CC8">
      <w:pPr>
        <w:numPr>
          <w:ilvl w:val="0"/>
          <w:numId w:val="176"/>
        </w:numPr>
        <w:spacing w:before="0" w:beforeAutospacing="0" w:after="0" w:afterAutospacing="0"/>
        <w:ind w:left="780" w:right="780"/>
        <w:divId w:val="1553273649"/>
        <w:rPr>
          <w:rFonts w:eastAsia="Times New Roman"/>
        </w:rPr>
      </w:pPr>
      <w:r>
        <w:rPr>
          <w:rFonts w:eastAsia="Times New Roman"/>
        </w:rPr>
        <w:t xml:space="preserve">The answers are as follows: </w:t>
      </w:r>
    </w:p>
    <w:p w:rsidR="00EA274E" w:rsidRDefault="00894CC8">
      <w:pPr>
        <w:numPr>
          <w:ilvl w:val="1"/>
          <w:numId w:val="176"/>
        </w:numPr>
        <w:spacing w:before="0" w:beforeAutospacing="0" w:after="0" w:afterAutospacing="0"/>
        <w:ind w:left="1560" w:right="1560"/>
        <w:divId w:val="1553273649"/>
        <w:rPr>
          <w:rFonts w:eastAsia="Times New Roman"/>
        </w:rPr>
      </w:pPr>
      <w:r>
        <w:rPr>
          <w:rFonts w:eastAsia="Times New Roman"/>
        </w:rPr>
        <w:t>Moscow</w:t>
      </w:r>
    </w:p>
    <w:p w:rsidR="00EA274E" w:rsidRDefault="00894CC8">
      <w:pPr>
        <w:numPr>
          <w:ilvl w:val="1"/>
          <w:numId w:val="176"/>
        </w:numPr>
        <w:spacing w:before="0" w:beforeAutospacing="0" w:after="0" w:afterAutospacing="0"/>
        <w:ind w:left="1560" w:right="1560"/>
        <w:divId w:val="1553273649"/>
        <w:rPr>
          <w:rFonts w:eastAsia="Times New Roman"/>
        </w:rPr>
      </w:pPr>
      <w:r>
        <w:rPr>
          <w:rFonts w:eastAsia="Times New Roman"/>
        </w:rPr>
        <w:t xml:space="preserve">Delhi </w:t>
      </w:r>
    </w:p>
    <w:p w:rsidR="00EA274E" w:rsidRDefault="00894CC8">
      <w:pPr>
        <w:numPr>
          <w:ilvl w:val="1"/>
          <w:numId w:val="176"/>
        </w:numPr>
        <w:spacing w:before="0" w:beforeAutospacing="0" w:after="0" w:afterAutospacing="0"/>
        <w:ind w:left="1560" w:right="1560"/>
        <w:divId w:val="1553273649"/>
        <w:rPr>
          <w:rFonts w:eastAsia="Times New Roman"/>
        </w:rPr>
      </w:pPr>
      <w:r>
        <w:rPr>
          <w:rFonts w:eastAsia="Times New Roman"/>
        </w:rPr>
        <w:t>London, Paris and Moscow</w:t>
      </w:r>
    </w:p>
    <w:bookmarkStart w:id="924" w:name="Back_To_Unit2_Session1_Part7"/>
    <w:p w:rsidR="00EA274E" w:rsidRDefault="00894CC8">
      <w:pPr>
        <w:pStyle w:val="NormalWeb"/>
        <w:divId w:val="1553273649"/>
      </w:pPr>
      <w:r>
        <w:fldChar w:fldCharType="begin"/>
      </w:r>
      <w:r>
        <w:instrText xml:space="preserve"> HYPERLINK "" \l "Unit2_Session1_Part7" </w:instrText>
      </w:r>
      <w:r>
        <w:fldChar w:fldCharType="separate"/>
      </w:r>
      <w:r>
        <w:rPr>
          <w:rStyle w:val="Hyperlink"/>
        </w:rPr>
        <w:t>Back to - Part</w:t>
      </w:r>
      <w:r>
        <w:fldChar w:fldCharType="end"/>
      </w:r>
      <w:bookmarkEnd w:id="924"/>
    </w:p>
    <w:p w:rsidR="00EA274E" w:rsidRDefault="00894CC8">
      <w:pPr>
        <w:pStyle w:val="Heading2"/>
        <w:divId w:val="1475219302"/>
        <w:rPr>
          <w:rFonts w:eastAsia="Times New Roman"/>
        </w:rPr>
      </w:pPr>
      <w:r>
        <w:rPr>
          <w:rFonts w:eastAsia="Times New Roman"/>
        </w:rPr>
        <w:t>Activity 6: Adding whole numbers</w:t>
      </w:r>
    </w:p>
    <w:p w:rsidR="00EA274E" w:rsidRDefault="00894CC8">
      <w:pPr>
        <w:pStyle w:val="Heading4"/>
        <w:divId w:val="1384869386"/>
        <w:rPr>
          <w:rFonts w:eastAsia="Times New Roman"/>
        </w:rPr>
      </w:pPr>
      <w:bookmarkStart w:id="925" w:name="Unit2_Session1_Answer8"/>
      <w:bookmarkEnd w:id="925"/>
      <w:r>
        <w:rPr>
          <w:rFonts w:eastAsia="Times New Roman"/>
        </w:rPr>
        <w:t>Answer</w:t>
      </w:r>
    </w:p>
    <w:p w:rsidR="00EA274E" w:rsidRDefault="00894CC8">
      <w:pPr>
        <w:divId w:val="1384869386"/>
      </w:pPr>
      <w:r>
        <w:t>The answers are as follows:</w:t>
      </w:r>
    </w:p>
    <w:p w:rsidR="00EA274E" w:rsidRDefault="00894CC8">
      <w:pPr>
        <w:numPr>
          <w:ilvl w:val="0"/>
          <w:numId w:val="177"/>
        </w:numPr>
        <w:spacing w:before="0" w:beforeAutospacing="0" w:after="0" w:afterAutospacing="0"/>
        <w:ind w:left="780" w:right="780"/>
        <w:divId w:val="1384869386"/>
        <w:rPr>
          <w:rFonts w:eastAsia="Times New Roman"/>
        </w:rPr>
      </w:pPr>
      <w:r>
        <w:rPr>
          <w:rFonts w:eastAsia="Times New Roman"/>
        </w:rPr>
        <w:t>9 389</w:t>
      </w:r>
    </w:p>
    <w:p w:rsidR="00EA274E" w:rsidRDefault="00894CC8">
      <w:pPr>
        <w:numPr>
          <w:ilvl w:val="0"/>
          <w:numId w:val="177"/>
        </w:numPr>
        <w:spacing w:before="0" w:beforeAutospacing="0" w:after="0" w:afterAutospacing="0"/>
        <w:ind w:left="780" w:right="780"/>
        <w:divId w:val="1384869386"/>
        <w:rPr>
          <w:rFonts w:eastAsia="Times New Roman"/>
        </w:rPr>
      </w:pPr>
      <w:r>
        <w:rPr>
          <w:rFonts w:eastAsia="Times New Roman"/>
        </w:rPr>
        <w:t>5 811</w:t>
      </w:r>
    </w:p>
    <w:p w:rsidR="00EA274E" w:rsidRDefault="00894CC8">
      <w:pPr>
        <w:numPr>
          <w:ilvl w:val="0"/>
          <w:numId w:val="177"/>
        </w:numPr>
        <w:spacing w:before="0" w:beforeAutospacing="0" w:after="0" w:afterAutospacing="0"/>
        <w:ind w:left="780" w:right="780"/>
        <w:divId w:val="1384869386"/>
        <w:rPr>
          <w:rFonts w:eastAsia="Times New Roman"/>
        </w:rPr>
      </w:pPr>
      <w:r>
        <w:rPr>
          <w:rFonts w:eastAsia="Times New Roman"/>
        </w:rPr>
        <w:t>10 212</w:t>
      </w:r>
    </w:p>
    <w:p w:rsidR="00EA274E" w:rsidRDefault="00894CC8">
      <w:pPr>
        <w:numPr>
          <w:ilvl w:val="0"/>
          <w:numId w:val="177"/>
        </w:numPr>
        <w:spacing w:before="0" w:beforeAutospacing="0" w:after="0" w:afterAutospacing="0"/>
        <w:ind w:left="780" w:right="780"/>
        <w:divId w:val="1384869386"/>
        <w:rPr>
          <w:rFonts w:eastAsia="Times New Roman"/>
        </w:rPr>
      </w:pPr>
      <w:r>
        <w:rPr>
          <w:rFonts w:eastAsia="Times New Roman"/>
        </w:rPr>
        <w:t>29 415</w:t>
      </w:r>
    </w:p>
    <w:p w:rsidR="00EA274E" w:rsidRDefault="00894CC8">
      <w:pPr>
        <w:numPr>
          <w:ilvl w:val="0"/>
          <w:numId w:val="177"/>
        </w:numPr>
        <w:spacing w:before="0" w:beforeAutospacing="0" w:after="0" w:afterAutospacing="0"/>
        <w:ind w:left="780" w:right="780"/>
        <w:divId w:val="1384869386"/>
        <w:rPr>
          <w:rFonts w:eastAsia="Times New Roman"/>
        </w:rPr>
      </w:pPr>
      <w:r>
        <w:rPr>
          <w:rFonts w:eastAsia="Times New Roman"/>
        </w:rPr>
        <w:t>308 323</w:t>
      </w:r>
    </w:p>
    <w:p w:rsidR="00EA274E" w:rsidRDefault="00894CC8">
      <w:pPr>
        <w:numPr>
          <w:ilvl w:val="0"/>
          <w:numId w:val="177"/>
        </w:numPr>
        <w:spacing w:before="0" w:beforeAutospacing="0" w:after="0" w:afterAutospacing="0"/>
        <w:ind w:left="780" w:right="780"/>
        <w:divId w:val="1384869386"/>
        <w:rPr>
          <w:rFonts w:eastAsia="Times New Roman"/>
        </w:rPr>
      </w:pPr>
      <w:r>
        <w:rPr>
          <w:rFonts w:eastAsia="Times New Roman"/>
        </w:rPr>
        <w:t>1 021 559</w:t>
      </w:r>
    </w:p>
    <w:bookmarkStart w:id="926" w:name="Back_To_Unit2_Session1_Activity6"/>
    <w:p w:rsidR="00EA274E" w:rsidRDefault="00894CC8">
      <w:pPr>
        <w:pStyle w:val="NormalWeb"/>
        <w:divId w:val="1384869386"/>
      </w:pPr>
      <w:r>
        <w:fldChar w:fldCharType="begin"/>
      </w:r>
      <w:r>
        <w:instrText xml:space="preserve"> HYPERLINK "" \l "Unit2_Session1_Activity6" </w:instrText>
      </w:r>
      <w:r>
        <w:fldChar w:fldCharType="separate"/>
      </w:r>
      <w:r>
        <w:rPr>
          <w:rStyle w:val="Hyperlink"/>
        </w:rPr>
        <w:t>Back to - Activity 6: Adding whole numbers</w:t>
      </w:r>
      <w:r>
        <w:fldChar w:fldCharType="end"/>
      </w:r>
      <w:bookmarkEnd w:id="926"/>
    </w:p>
    <w:p w:rsidR="00EA274E" w:rsidRDefault="00894CC8">
      <w:pPr>
        <w:pStyle w:val="Heading2"/>
        <w:divId w:val="1475219302"/>
        <w:rPr>
          <w:rFonts w:eastAsia="Times New Roman"/>
        </w:rPr>
      </w:pPr>
      <w:r>
        <w:rPr>
          <w:rFonts w:eastAsia="Times New Roman"/>
        </w:rPr>
        <w:t>Activity 7: Subtracting whole numbers</w:t>
      </w:r>
    </w:p>
    <w:p w:rsidR="00EA274E" w:rsidRDefault="00894CC8">
      <w:pPr>
        <w:pStyle w:val="Heading4"/>
        <w:divId w:val="452331436"/>
        <w:rPr>
          <w:rFonts w:eastAsia="Times New Roman"/>
        </w:rPr>
      </w:pPr>
      <w:bookmarkStart w:id="927" w:name="Unit2_Session1_Answer9"/>
      <w:bookmarkEnd w:id="927"/>
      <w:r>
        <w:rPr>
          <w:rFonts w:eastAsia="Times New Roman"/>
        </w:rPr>
        <w:t>Answer</w:t>
      </w:r>
    </w:p>
    <w:p w:rsidR="00EA274E" w:rsidRDefault="00894CC8">
      <w:pPr>
        <w:divId w:val="452331436"/>
      </w:pPr>
      <w:r>
        <w:t>The answers are as follows:</w:t>
      </w:r>
    </w:p>
    <w:p w:rsidR="00EA274E" w:rsidRDefault="00894CC8">
      <w:pPr>
        <w:numPr>
          <w:ilvl w:val="0"/>
          <w:numId w:val="178"/>
        </w:numPr>
        <w:spacing w:before="0" w:beforeAutospacing="0" w:after="0" w:afterAutospacing="0"/>
        <w:ind w:left="780" w:right="780"/>
        <w:divId w:val="452331436"/>
        <w:rPr>
          <w:rFonts w:eastAsia="Times New Roman"/>
        </w:rPr>
      </w:pPr>
      <w:r>
        <w:rPr>
          <w:rFonts w:eastAsia="Times New Roman"/>
        </w:rPr>
        <w:t>9 223</w:t>
      </w:r>
    </w:p>
    <w:p w:rsidR="00EA274E" w:rsidRDefault="00894CC8">
      <w:pPr>
        <w:numPr>
          <w:ilvl w:val="0"/>
          <w:numId w:val="178"/>
        </w:numPr>
        <w:spacing w:before="0" w:beforeAutospacing="0" w:after="0" w:afterAutospacing="0"/>
        <w:ind w:left="780" w:right="780"/>
        <w:divId w:val="452331436"/>
        <w:rPr>
          <w:rFonts w:eastAsia="Times New Roman"/>
        </w:rPr>
      </w:pPr>
      <w:r>
        <w:rPr>
          <w:rFonts w:eastAsia="Times New Roman"/>
        </w:rPr>
        <w:t>682</w:t>
      </w:r>
    </w:p>
    <w:p w:rsidR="00EA274E" w:rsidRDefault="00894CC8">
      <w:pPr>
        <w:numPr>
          <w:ilvl w:val="0"/>
          <w:numId w:val="178"/>
        </w:numPr>
        <w:spacing w:before="0" w:beforeAutospacing="0" w:after="0" w:afterAutospacing="0"/>
        <w:ind w:left="780" w:right="780"/>
        <w:divId w:val="452331436"/>
        <w:rPr>
          <w:rFonts w:eastAsia="Times New Roman"/>
        </w:rPr>
      </w:pPr>
      <w:r>
        <w:rPr>
          <w:rFonts w:eastAsia="Times New Roman"/>
        </w:rPr>
        <w:t>17 781</w:t>
      </w:r>
    </w:p>
    <w:p w:rsidR="00EA274E" w:rsidRDefault="00894CC8">
      <w:pPr>
        <w:numPr>
          <w:ilvl w:val="0"/>
          <w:numId w:val="178"/>
        </w:numPr>
        <w:spacing w:before="0" w:beforeAutospacing="0" w:after="0" w:afterAutospacing="0"/>
        <w:ind w:left="780" w:right="780"/>
        <w:divId w:val="452331436"/>
        <w:rPr>
          <w:rFonts w:eastAsia="Times New Roman"/>
        </w:rPr>
      </w:pPr>
      <w:r>
        <w:rPr>
          <w:rFonts w:eastAsia="Times New Roman"/>
        </w:rPr>
        <w:t>596 487</w:t>
      </w:r>
    </w:p>
    <w:p w:rsidR="00EA274E" w:rsidRDefault="00894CC8">
      <w:pPr>
        <w:numPr>
          <w:ilvl w:val="0"/>
          <w:numId w:val="178"/>
        </w:numPr>
        <w:spacing w:before="0" w:beforeAutospacing="0" w:after="0" w:afterAutospacing="0"/>
        <w:ind w:left="780" w:right="780"/>
        <w:divId w:val="452331436"/>
        <w:rPr>
          <w:rFonts w:eastAsia="Times New Roman"/>
        </w:rPr>
      </w:pPr>
      <w:r>
        <w:rPr>
          <w:rFonts w:eastAsia="Times New Roman"/>
        </w:rPr>
        <w:t>900 738</w:t>
      </w:r>
    </w:p>
    <w:p w:rsidR="00EA274E" w:rsidRDefault="00894CC8">
      <w:pPr>
        <w:numPr>
          <w:ilvl w:val="0"/>
          <w:numId w:val="178"/>
        </w:numPr>
        <w:spacing w:before="0" w:beforeAutospacing="0" w:after="0" w:afterAutospacing="0"/>
        <w:ind w:left="780" w:right="780"/>
        <w:divId w:val="452331436"/>
        <w:rPr>
          <w:rFonts w:eastAsia="Times New Roman"/>
        </w:rPr>
      </w:pPr>
      <w:r>
        <w:rPr>
          <w:rFonts w:eastAsia="Times New Roman"/>
        </w:rPr>
        <w:t>217 889</w:t>
      </w:r>
    </w:p>
    <w:bookmarkStart w:id="928" w:name="Back_To_Unit2_Session1_Activity7"/>
    <w:p w:rsidR="00EA274E" w:rsidRDefault="00894CC8">
      <w:pPr>
        <w:pStyle w:val="NormalWeb"/>
        <w:divId w:val="452331436"/>
      </w:pPr>
      <w:r>
        <w:fldChar w:fldCharType="begin"/>
      </w:r>
      <w:r>
        <w:instrText xml:space="preserve"> HYPERLINK "" \l "Unit2_Session1_Activity7" </w:instrText>
      </w:r>
      <w:r>
        <w:fldChar w:fldCharType="separate"/>
      </w:r>
      <w:r>
        <w:rPr>
          <w:rStyle w:val="Hyperlink"/>
        </w:rPr>
        <w:t>Back to - Activity 7: Subtracting whole numbers</w:t>
      </w:r>
      <w:r>
        <w:fldChar w:fldCharType="end"/>
      </w:r>
      <w:bookmarkEnd w:id="928"/>
    </w:p>
    <w:p w:rsidR="00EA274E" w:rsidRDefault="00894CC8">
      <w:pPr>
        <w:pStyle w:val="Heading2"/>
        <w:divId w:val="1475219302"/>
        <w:rPr>
          <w:rFonts w:eastAsia="Times New Roman"/>
        </w:rPr>
      </w:pPr>
      <w:r>
        <w:rPr>
          <w:rFonts w:eastAsia="Times New Roman"/>
        </w:rPr>
        <w:t>Activity 8: Multiplying whole numbers by 10, 100 and 1 000</w:t>
      </w:r>
    </w:p>
    <w:p w:rsidR="00EA274E" w:rsidRDefault="00894CC8">
      <w:pPr>
        <w:pStyle w:val="Heading4"/>
        <w:divId w:val="1874612889"/>
        <w:rPr>
          <w:rFonts w:eastAsia="Times New Roman"/>
        </w:rPr>
      </w:pPr>
      <w:bookmarkStart w:id="929" w:name="Unit2_Session1_Answer10"/>
      <w:bookmarkEnd w:id="929"/>
      <w:r>
        <w:rPr>
          <w:rFonts w:eastAsia="Times New Roman"/>
        </w:rPr>
        <w:t>Answer</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70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320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1 200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800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2 100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52 000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3 000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12 000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45 000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310 pence (or £3.10)</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1 900 boxes of cereal</w:t>
      </w:r>
    </w:p>
    <w:p w:rsidR="00EA274E" w:rsidRDefault="00894CC8">
      <w:pPr>
        <w:numPr>
          <w:ilvl w:val="0"/>
          <w:numId w:val="179"/>
        </w:numPr>
        <w:spacing w:before="0" w:beforeAutospacing="0" w:after="0" w:afterAutospacing="0"/>
        <w:ind w:left="780" w:right="780"/>
        <w:divId w:val="1874612889"/>
        <w:rPr>
          <w:rFonts w:eastAsia="Times New Roman"/>
        </w:rPr>
      </w:pPr>
      <w:r>
        <w:rPr>
          <w:rFonts w:eastAsia="Times New Roman"/>
        </w:rPr>
        <w:t>£7 000</w:t>
      </w:r>
    </w:p>
    <w:bookmarkStart w:id="930" w:name="Back_To_Unit2_Session1_Activity8"/>
    <w:p w:rsidR="00EA274E" w:rsidRDefault="00894CC8">
      <w:pPr>
        <w:pStyle w:val="NormalWeb"/>
        <w:divId w:val="1874612889"/>
      </w:pPr>
      <w:r>
        <w:fldChar w:fldCharType="begin"/>
      </w:r>
      <w:r>
        <w:instrText xml:space="preserve"> HYPERLINK "" \l "Unit2_Session1_Activity8" </w:instrText>
      </w:r>
      <w:r>
        <w:fldChar w:fldCharType="separate"/>
      </w:r>
      <w:r>
        <w:rPr>
          <w:rStyle w:val="Hyperlink"/>
        </w:rPr>
        <w:t>Back to - Activity 8: Multiplying whole numbers by 10, 100 and 1 000</w:t>
      </w:r>
      <w:r>
        <w:fldChar w:fldCharType="end"/>
      </w:r>
      <w:bookmarkEnd w:id="930"/>
    </w:p>
    <w:p w:rsidR="00EA274E" w:rsidRDefault="00894CC8">
      <w:pPr>
        <w:pStyle w:val="Heading2"/>
        <w:divId w:val="1475219302"/>
        <w:rPr>
          <w:rFonts w:eastAsia="Times New Roman"/>
        </w:rPr>
      </w:pPr>
      <w:r>
        <w:rPr>
          <w:rFonts w:eastAsia="Times New Roman"/>
        </w:rPr>
        <w:t>Activity 9: Looking for multiples</w:t>
      </w:r>
    </w:p>
    <w:p w:rsidR="00EA274E" w:rsidRDefault="00894CC8">
      <w:pPr>
        <w:pStyle w:val="Heading4"/>
        <w:divId w:val="1944878979"/>
        <w:rPr>
          <w:rFonts w:eastAsia="Times New Roman"/>
        </w:rPr>
      </w:pPr>
      <w:bookmarkStart w:id="931" w:name="Unit2_Session1_Answer11"/>
      <w:bookmarkEnd w:id="931"/>
      <w:r>
        <w:rPr>
          <w:rFonts w:eastAsia="Times New Roman"/>
        </w:rPr>
        <w:t>Answer</w:t>
      </w:r>
    </w:p>
    <w:p w:rsidR="00EA274E" w:rsidRDefault="00894CC8">
      <w:pPr>
        <w:numPr>
          <w:ilvl w:val="0"/>
          <w:numId w:val="180"/>
        </w:numPr>
        <w:spacing w:before="0" w:beforeAutospacing="0" w:after="0" w:afterAutospacing="0"/>
        <w:ind w:left="780" w:right="780"/>
        <w:divId w:val="1944878979"/>
        <w:rPr>
          <w:rFonts w:eastAsia="Times New Roman"/>
        </w:rPr>
      </w:pPr>
      <w:r>
        <w:rPr>
          <w:rFonts w:eastAsia="Times New Roman"/>
        </w:rPr>
        <w:t xml:space="preserve">12, 24, 30, 52 and 80 are multiples of 2. </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2 × 6 = 12</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2 × 12 = 24</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2 × 15 = 30</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2 × 26 = 52</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2 × 40 = 80</w:t>
      </w:r>
    </w:p>
    <w:p w:rsidR="00EA274E" w:rsidRDefault="00894CC8">
      <w:pPr>
        <w:numPr>
          <w:ilvl w:val="0"/>
          <w:numId w:val="180"/>
        </w:numPr>
        <w:spacing w:before="0" w:beforeAutospacing="0" w:after="0" w:afterAutospacing="0"/>
        <w:ind w:left="780" w:right="780"/>
        <w:divId w:val="1944878979"/>
        <w:rPr>
          <w:rFonts w:eastAsia="Times New Roman"/>
        </w:rPr>
      </w:pPr>
      <w:r>
        <w:rPr>
          <w:rFonts w:eastAsia="Times New Roman"/>
        </w:rPr>
        <w:t xml:space="preserve">12, 24, 30, 39 and 45 are multiples of 3. </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3 × 4 = 12</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3 × 8 = 24</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3 × 10 = 30</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3 × 13 = 39</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3 × 15 = 45</w:t>
      </w:r>
    </w:p>
    <w:p w:rsidR="00EA274E" w:rsidRDefault="00894CC8">
      <w:pPr>
        <w:numPr>
          <w:ilvl w:val="0"/>
          <w:numId w:val="180"/>
        </w:numPr>
        <w:spacing w:before="0" w:beforeAutospacing="0" w:after="0" w:afterAutospacing="0"/>
        <w:ind w:left="780" w:right="780"/>
        <w:divId w:val="1944878979"/>
        <w:rPr>
          <w:rFonts w:eastAsia="Times New Roman"/>
        </w:rPr>
      </w:pPr>
      <w:r>
        <w:rPr>
          <w:rFonts w:eastAsia="Times New Roman"/>
        </w:rPr>
        <w:t xml:space="preserve">30, 45 and 80 are multiples of 5. </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5 × 6 = 30</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5 × 9 = 45</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5 × 16 = 80</w:t>
      </w:r>
    </w:p>
    <w:p w:rsidR="00EA274E" w:rsidRDefault="00894CC8">
      <w:pPr>
        <w:numPr>
          <w:ilvl w:val="0"/>
          <w:numId w:val="180"/>
        </w:numPr>
        <w:spacing w:before="0" w:beforeAutospacing="0" w:after="0" w:afterAutospacing="0"/>
        <w:ind w:left="780" w:right="780"/>
        <w:divId w:val="1944878979"/>
        <w:rPr>
          <w:rFonts w:eastAsia="Times New Roman"/>
        </w:rPr>
      </w:pPr>
      <w:r>
        <w:rPr>
          <w:rFonts w:eastAsia="Times New Roman"/>
        </w:rPr>
        <w:t xml:space="preserve">30 and 80 are multiples of 10. </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10 × 3 = 30</w:t>
      </w:r>
    </w:p>
    <w:p w:rsidR="00EA274E" w:rsidRDefault="00894CC8">
      <w:pPr>
        <w:numPr>
          <w:ilvl w:val="1"/>
          <w:numId w:val="180"/>
        </w:numPr>
        <w:spacing w:before="0" w:beforeAutospacing="0" w:after="0" w:afterAutospacing="0"/>
        <w:ind w:left="1560" w:right="1560"/>
        <w:divId w:val="1944878979"/>
        <w:rPr>
          <w:rFonts w:eastAsia="Times New Roman"/>
        </w:rPr>
      </w:pPr>
      <w:r>
        <w:rPr>
          <w:rFonts w:eastAsia="Times New Roman"/>
        </w:rPr>
        <w:t>10 × 8 = 80</w:t>
      </w:r>
    </w:p>
    <w:bookmarkStart w:id="932" w:name="Back_To_Unit2_Session1_Activity9"/>
    <w:p w:rsidR="00EA274E" w:rsidRDefault="00894CC8">
      <w:pPr>
        <w:pStyle w:val="NormalWeb"/>
        <w:divId w:val="1944878979"/>
      </w:pPr>
      <w:r>
        <w:fldChar w:fldCharType="begin"/>
      </w:r>
      <w:r>
        <w:instrText xml:space="preserve"> HYPERLINK "" \l "Unit2_Session1_Activity9" </w:instrText>
      </w:r>
      <w:r>
        <w:fldChar w:fldCharType="separate"/>
      </w:r>
      <w:r>
        <w:rPr>
          <w:rStyle w:val="Hyperlink"/>
        </w:rPr>
        <w:t>Back to - Activity 9: Looking for multiples</w:t>
      </w:r>
      <w:r>
        <w:fldChar w:fldCharType="end"/>
      </w:r>
      <w:bookmarkEnd w:id="932"/>
    </w:p>
    <w:p w:rsidR="00EA274E" w:rsidRDefault="00894CC8">
      <w:pPr>
        <w:pStyle w:val="Heading2"/>
        <w:divId w:val="1475219302"/>
        <w:rPr>
          <w:rFonts w:eastAsia="Times New Roman"/>
        </w:rPr>
      </w:pPr>
      <w:r>
        <w:rPr>
          <w:rFonts w:eastAsia="Times New Roman"/>
        </w:rPr>
        <w:t>Activity 10: Identifying square numbers</w:t>
      </w:r>
    </w:p>
    <w:p w:rsidR="00EA274E" w:rsidRDefault="00894CC8">
      <w:pPr>
        <w:pStyle w:val="Heading4"/>
        <w:divId w:val="42412228"/>
        <w:rPr>
          <w:rFonts w:eastAsia="Times New Roman"/>
        </w:rPr>
      </w:pPr>
      <w:bookmarkStart w:id="933" w:name="Unit2_Session1_Answer12"/>
      <w:bookmarkEnd w:id="933"/>
      <w:r>
        <w:rPr>
          <w:rFonts w:eastAsia="Times New Roman"/>
        </w:rPr>
        <w:t>Answer</w:t>
      </w:r>
    </w:p>
    <w:p w:rsidR="00EA274E" w:rsidRDefault="00894CC8">
      <w:pPr>
        <w:divId w:val="42412228"/>
      </w:pPr>
      <w:r>
        <w:t>The answers are as follows:</w:t>
      </w:r>
    </w:p>
    <w:p w:rsidR="00EA274E" w:rsidRDefault="00894CC8">
      <w:pPr>
        <w:divId w:val="42412228"/>
      </w:pPr>
      <w:r>
        <w:rPr>
          <w:vanish/>
        </w:rPr>
        <w:t>Start of Extract</w:t>
      </w:r>
    </w:p>
    <w:p w:rsidR="00EA274E" w:rsidRDefault="00894CC8">
      <w:pPr>
        <w:divId w:val="1755320284"/>
      </w:pPr>
      <w:bookmarkStart w:id="934" w:name="Unit2_Session1_Extract15"/>
      <w:bookmarkEnd w:id="934"/>
      <w:r>
        <w:t>4 × 4 = 16</w:t>
      </w:r>
    </w:p>
    <w:p w:rsidR="00EA274E" w:rsidRDefault="00894CC8">
      <w:pPr>
        <w:divId w:val="1755320284"/>
      </w:pPr>
      <w:r>
        <w:t>5 × 5 = 25</w:t>
      </w:r>
    </w:p>
    <w:p w:rsidR="00EA274E" w:rsidRDefault="00894CC8">
      <w:pPr>
        <w:divId w:val="1755320284"/>
      </w:pPr>
      <w:r>
        <w:t>6 × 6 = 36</w:t>
      </w:r>
    </w:p>
    <w:p w:rsidR="00EA274E" w:rsidRDefault="00894CC8">
      <w:pPr>
        <w:divId w:val="1755320284"/>
      </w:pPr>
      <w:r>
        <w:t>7 × 7 = 49</w:t>
      </w:r>
    </w:p>
    <w:p w:rsidR="00EA274E" w:rsidRDefault="00894CC8">
      <w:pPr>
        <w:divId w:val="1755320284"/>
      </w:pPr>
      <w:r>
        <w:t>8 × 8 = 64</w:t>
      </w:r>
    </w:p>
    <w:p w:rsidR="00EA274E" w:rsidRDefault="00894CC8">
      <w:pPr>
        <w:divId w:val="1755320284"/>
      </w:pPr>
      <w:r>
        <w:t>9 × 9 = 81</w:t>
      </w:r>
    </w:p>
    <w:p w:rsidR="00EA274E" w:rsidRDefault="00894CC8">
      <w:pPr>
        <w:divId w:val="1755320284"/>
      </w:pPr>
      <w:r>
        <w:t>10 × 10 = 100</w:t>
      </w:r>
    </w:p>
    <w:p w:rsidR="00EA274E" w:rsidRDefault="00894CC8">
      <w:pPr>
        <w:divId w:val="1755320284"/>
      </w:pPr>
      <w:r>
        <w:t>11 × 11 = 121</w:t>
      </w:r>
    </w:p>
    <w:p w:rsidR="00EA274E" w:rsidRDefault="00894CC8">
      <w:pPr>
        <w:divId w:val="1755320284"/>
      </w:pPr>
      <w:r>
        <w:t>12 × 12 = 144</w:t>
      </w:r>
    </w:p>
    <w:p w:rsidR="00EA274E" w:rsidRDefault="00894CC8">
      <w:pPr>
        <w:divId w:val="42412228"/>
      </w:pPr>
      <w:r>
        <w:rPr>
          <w:vanish/>
        </w:rPr>
        <w:t>End of Extract</w:t>
      </w:r>
    </w:p>
    <w:bookmarkStart w:id="935" w:name="Back_To_Unit2_Session1_Activity10"/>
    <w:p w:rsidR="00EA274E" w:rsidRDefault="00894CC8">
      <w:pPr>
        <w:pStyle w:val="NormalWeb"/>
        <w:divId w:val="42412228"/>
      </w:pPr>
      <w:r>
        <w:fldChar w:fldCharType="begin"/>
      </w:r>
      <w:r>
        <w:instrText xml:space="preserve"> HYPERLINK "" \l "Unit2_Session1_Activity10" </w:instrText>
      </w:r>
      <w:r>
        <w:fldChar w:fldCharType="separate"/>
      </w:r>
      <w:r>
        <w:rPr>
          <w:rStyle w:val="Hyperlink"/>
        </w:rPr>
        <w:t>Back to - Activity 10: Identifying square numbers</w:t>
      </w:r>
      <w:r>
        <w:fldChar w:fldCharType="end"/>
      </w:r>
      <w:bookmarkEnd w:id="935"/>
    </w:p>
    <w:p w:rsidR="00EA274E" w:rsidRDefault="00894CC8">
      <w:pPr>
        <w:pStyle w:val="Heading2"/>
        <w:divId w:val="1475219302"/>
        <w:rPr>
          <w:rFonts w:eastAsia="Times New Roman"/>
        </w:rPr>
      </w:pPr>
      <w:r>
        <w:rPr>
          <w:rFonts w:eastAsia="Times New Roman"/>
        </w:rPr>
        <w:t>Activity 11: Multiplying whole numbers</w:t>
      </w:r>
    </w:p>
    <w:p w:rsidR="00EA274E" w:rsidRDefault="00894CC8">
      <w:pPr>
        <w:pStyle w:val="Heading4"/>
        <w:divId w:val="344862654"/>
        <w:rPr>
          <w:rFonts w:eastAsia="Times New Roman"/>
        </w:rPr>
      </w:pPr>
      <w:bookmarkStart w:id="936" w:name="Unit2_Session1_Answer13"/>
      <w:bookmarkEnd w:id="936"/>
      <w:r>
        <w:rPr>
          <w:rFonts w:eastAsia="Times New Roman"/>
        </w:rPr>
        <w:t>Answer</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304</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1 098</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1 050</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4 920</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15 078</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8 466</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26 442</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4 080 seats</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3 750 miles</w:t>
      </w:r>
    </w:p>
    <w:p w:rsidR="00EA274E" w:rsidRDefault="00894CC8">
      <w:pPr>
        <w:numPr>
          <w:ilvl w:val="0"/>
          <w:numId w:val="181"/>
        </w:numPr>
        <w:spacing w:before="0" w:beforeAutospacing="0" w:after="0" w:afterAutospacing="0"/>
        <w:ind w:left="780" w:right="780"/>
        <w:divId w:val="344862654"/>
        <w:rPr>
          <w:rFonts w:eastAsia="Times New Roman"/>
        </w:rPr>
      </w:pPr>
      <w:r>
        <w:rPr>
          <w:rFonts w:eastAsia="Times New Roman"/>
        </w:rPr>
        <w:t>£10 746 in total</w:t>
      </w:r>
    </w:p>
    <w:bookmarkStart w:id="937" w:name="Back_To_Unit2_Session1_Activity11"/>
    <w:p w:rsidR="00EA274E" w:rsidRDefault="00894CC8">
      <w:pPr>
        <w:pStyle w:val="NormalWeb"/>
        <w:divId w:val="344862654"/>
      </w:pPr>
      <w:r>
        <w:fldChar w:fldCharType="begin"/>
      </w:r>
      <w:r>
        <w:instrText xml:space="preserve"> HYPERLINK "" \l "Unit2_Session1_Activity11" </w:instrText>
      </w:r>
      <w:r>
        <w:fldChar w:fldCharType="separate"/>
      </w:r>
      <w:r>
        <w:rPr>
          <w:rStyle w:val="Hyperlink"/>
        </w:rPr>
        <w:t>Back to - Activity 11: Multiplying whole numbers</w:t>
      </w:r>
      <w:r>
        <w:fldChar w:fldCharType="end"/>
      </w:r>
      <w:bookmarkEnd w:id="937"/>
    </w:p>
    <w:p w:rsidR="00EA274E" w:rsidRDefault="00894CC8">
      <w:pPr>
        <w:pStyle w:val="Heading2"/>
        <w:divId w:val="1475219302"/>
        <w:rPr>
          <w:rFonts w:eastAsia="Times New Roman"/>
        </w:rPr>
      </w:pPr>
      <w:r>
        <w:rPr>
          <w:rFonts w:eastAsia="Times New Roman"/>
        </w:rPr>
        <w:t>Activity 12: Dividing by 10, 100 and 1 000</w:t>
      </w:r>
    </w:p>
    <w:p w:rsidR="00EA274E" w:rsidRDefault="00894CC8">
      <w:pPr>
        <w:pStyle w:val="Heading4"/>
        <w:divId w:val="657268183"/>
        <w:rPr>
          <w:rFonts w:eastAsia="Times New Roman"/>
        </w:rPr>
      </w:pPr>
      <w:bookmarkStart w:id="938" w:name="Unit2_Session1_Answer14"/>
      <w:bookmarkEnd w:id="938"/>
      <w:r>
        <w:rPr>
          <w:rFonts w:eastAsia="Times New Roman"/>
        </w:rPr>
        <w:t>Answer</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7</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32</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12</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85</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21</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520</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34</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120</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450</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35 boxes</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180 metres</w:t>
      </w:r>
    </w:p>
    <w:p w:rsidR="00EA274E" w:rsidRDefault="00894CC8">
      <w:pPr>
        <w:numPr>
          <w:ilvl w:val="0"/>
          <w:numId w:val="182"/>
        </w:numPr>
        <w:spacing w:before="0" w:beforeAutospacing="0" w:after="0" w:afterAutospacing="0"/>
        <w:ind w:left="780" w:right="780"/>
        <w:divId w:val="657268183"/>
        <w:rPr>
          <w:rFonts w:eastAsia="Times New Roman"/>
        </w:rPr>
      </w:pPr>
      <w:r>
        <w:rPr>
          <w:rFonts w:eastAsia="Times New Roman"/>
        </w:rPr>
        <w:t>£1 600</w:t>
      </w:r>
    </w:p>
    <w:bookmarkStart w:id="939" w:name="Back_To_Unit2_Session1_Activity12"/>
    <w:p w:rsidR="00EA274E" w:rsidRDefault="00894CC8">
      <w:pPr>
        <w:pStyle w:val="NormalWeb"/>
        <w:divId w:val="657268183"/>
      </w:pPr>
      <w:r>
        <w:fldChar w:fldCharType="begin"/>
      </w:r>
      <w:r>
        <w:instrText xml:space="preserve"> HYPERLINK "" \l "Unit2_Session1_Activity12" </w:instrText>
      </w:r>
      <w:r>
        <w:fldChar w:fldCharType="separate"/>
      </w:r>
      <w:r>
        <w:rPr>
          <w:rStyle w:val="Hyperlink"/>
        </w:rPr>
        <w:t>Back to - Activity 12: Dividing by 10, 100 and 1 000</w:t>
      </w:r>
      <w:r>
        <w:fldChar w:fldCharType="end"/>
      </w:r>
      <w:bookmarkEnd w:id="939"/>
    </w:p>
    <w:p w:rsidR="00EA274E" w:rsidRDefault="00894CC8">
      <w:pPr>
        <w:pStyle w:val="Heading2"/>
        <w:divId w:val="1475219302"/>
        <w:rPr>
          <w:rFonts w:eastAsia="Times New Roman"/>
        </w:rPr>
      </w:pPr>
      <w:r>
        <w:rPr>
          <w:rFonts w:eastAsia="Times New Roman"/>
        </w:rPr>
        <w:t>Activity 13: Dividing whole numbers (short division)</w:t>
      </w:r>
    </w:p>
    <w:p w:rsidR="00EA274E" w:rsidRDefault="00894CC8">
      <w:pPr>
        <w:pStyle w:val="Heading4"/>
        <w:divId w:val="575240960"/>
        <w:rPr>
          <w:rFonts w:eastAsia="Times New Roman"/>
        </w:rPr>
      </w:pPr>
      <w:bookmarkStart w:id="940" w:name="Unit2_Session1_Answer15"/>
      <w:bookmarkEnd w:id="940"/>
      <w:r>
        <w:rPr>
          <w:rFonts w:eastAsia="Times New Roman"/>
        </w:rPr>
        <w:t>Answer</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323</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405</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881</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6 825</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1 813 r4</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20 056 r1</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£22 500 each</w:t>
      </w:r>
    </w:p>
    <w:p w:rsidR="00EA274E" w:rsidRDefault="00894CC8">
      <w:pPr>
        <w:numPr>
          <w:ilvl w:val="0"/>
          <w:numId w:val="183"/>
        </w:numPr>
        <w:spacing w:before="0" w:beforeAutospacing="0" w:after="0" w:afterAutospacing="0"/>
        <w:ind w:left="780" w:right="780"/>
        <w:divId w:val="575240960"/>
        <w:rPr>
          <w:rFonts w:eastAsia="Times New Roman"/>
        </w:rPr>
      </w:pPr>
      <w:r>
        <w:rPr>
          <w:rFonts w:eastAsia="Times New Roman"/>
        </w:rPr>
        <w:t>4 250 boxes</w:t>
      </w:r>
    </w:p>
    <w:bookmarkStart w:id="941" w:name="Back_To_Unit2_Session1_Activity13"/>
    <w:p w:rsidR="00EA274E" w:rsidRDefault="00894CC8">
      <w:pPr>
        <w:pStyle w:val="NormalWeb"/>
        <w:divId w:val="575240960"/>
      </w:pPr>
      <w:r>
        <w:fldChar w:fldCharType="begin"/>
      </w:r>
      <w:r>
        <w:instrText xml:space="preserve"> HYPERLINK "" \l "Unit2_Session1_Activity13" </w:instrText>
      </w:r>
      <w:r>
        <w:fldChar w:fldCharType="separate"/>
      </w:r>
      <w:r>
        <w:rPr>
          <w:rStyle w:val="Hyperlink"/>
        </w:rPr>
        <w:t>Back to - Activity 13: Dividing whole numbers (short division)</w:t>
      </w:r>
      <w:r>
        <w:fldChar w:fldCharType="end"/>
      </w:r>
      <w:bookmarkEnd w:id="941"/>
    </w:p>
    <w:p w:rsidR="00EA274E" w:rsidRDefault="00894CC8">
      <w:pPr>
        <w:pStyle w:val="Heading2"/>
        <w:divId w:val="1475219302"/>
        <w:rPr>
          <w:rFonts w:eastAsia="Times New Roman"/>
        </w:rPr>
      </w:pPr>
      <w:r>
        <w:rPr>
          <w:rFonts w:eastAsia="Times New Roman"/>
        </w:rPr>
        <w:t>Activity 14: Dividing whole numbers (long division)</w:t>
      </w:r>
    </w:p>
    <w:p w:rsidR="00EA274E" w:rsidRDefault="00894CC8">
      <w:pPr>
        <w:pStyle w:val="Heading4"/>
        <w:divId w:val="672879414"/>
        <w:rPr>
          <w:rFonts w:eastAsia="Times New Roman"/>
        </w:rPr>
      </w:pPr>
      <w:bookmarkStart w:id="942" w:name="Unit2_Session1_Answer16"/>
      <w:bookmarkEnd w:id="942"/>
      <w:r>
        <w:rPr>
          <w:rFonts w:eastAsia="Times New Roman"/>
        </w:rPr>
        <w:t>Answer</w:t>
      </w:r>
    </w:p>
    <w:p w:rsidR="00EA274E" w:rsidRDefault="00894CC8">
      <w:pPr>
        <w:numPr>
          <w:ilvl w:val="0"/>
          <w:numId w:val="184"/>
        </w:numPr>
        <w:spacing w:before="0" w:beforeAutospacing="0" w:after="0" w:afterAutospacing="0"/>
        <w:ind w:left="780" w:right="780"/>
        <w:divId w:val="672879414"/>
        <w:rPr>
          <w:rFonts w:eastAsia="Times New Roman"/>
        </w:rPr>
      </w:pPr>
      <w:r>
        <w:rPr>
          <w:rFonts w:eastAsia="Times New Roman"/>
        </w:rPr>
        <w:t>36</w:t>
      </w:r>
    </w:p>
    <w:p w:rsidR="00EA274E" w:rsidRDefault="00894CC8">
      <w:pPr>
        <w:numPr>
          <w:ilvl w:val="0"/>
          <w:numId w:val="184"/>
        </w:numPr>
        <w:spacing w:before="0" w:beforeAutospacing="0" w:after="0" w:afterAutospacing="0"/>
        <w:ind w:left="780" w:right="780"/>
        <w:divId w:val="672879414"/>
        <w:rPr>
          <w:rFonts w:eastAsia="Times New Roman"/>
        </w:rPr>
      </w:pPr>
      <w:r>
        <w:rPr>
          <w:rFonts w:eastAsia="Times New Roman"/>
        </w:rPr>
        <w:t>13</w:t>
      </w:r>
    </w:p>
    <w:p w:rsidR="00EA274E" w:rsidRDefault="00894CC8">
      <w:pPr>
        <w:numPr>
          <w:ilvl w:val="0"/>
          <w:numId w:val="184"/>
        </w:numPr>
        <w:spacing w:before="0" w:beforeAutospacing="0" w:after="0" w:afterAutospacing="0"/>
        <w:ind w:left="780" w:right="780"/>
        <w:divId w:val="672879414"/>
        <w:rPr>
          <w:rFonts w:eastAsia="Times New Roman"/>
        </w:rPr>
      </w:pPr>
      <w:r>
        <w:rPr>
          <w:rFonts w:eastAsia="Times New Roman"/>
        </w:rPr>
        <w:t>21 r4</w:t>
      </w:r>
    </w:p>
    <w:p w:rsidR="00EA274E" w:rsidRDefault="00894CC8">
      <w:pPr>
        <w:numPr>
          <w:ilvl w:val="0"/>
          <w:numId w:val="184"/>
        </w:numPr>
        <w:spacing w:before="0" w:beforeAutospacing="0" w:after="0" w:afterAutospacing="0"/>
        <w:ind w:left="780" w:right="780"/>
        <w:divId w:val="672879414"/>
        <w:rPr>
          <w:rFonts w:eastAsia="Times New Roman"/>
        </w:rPr>
      </w:pPr>
      <w:r>
        <w:rPr>
          <w:rFonts w:eastAsia="Times New Roman"/>
        </w:rPr>
        <w:t>65</w:t>
      </w:r>
    </w:p>
    <w:p w:rsidR="00EA274E" w:rsidRDefault="00894CC8">
      <w:pPr>
        <w:numPr>
          <w:ilvl w:val="0"/>
          <w:numId w:val="184"/>
        </w:numPr>
        <w:spacing w:before="0" w:beforeAutospacing="0" w:after="0" w:afterAutospacing="0"/>
        <w:ind w:left="780" w:right="780"/>
        <w:divId w:val="672879414"/>
        <w:rPr>
          <w:rFonts w:eastAsia="Times New Roman"/>
        </w:rPr>
      </w:pPr>
      <w:r>
        <w:rPr>
          <w:rFonts w:eastAsia="Times New Roman"/>
        </w:rPr>
        <w:t>3 582</w:t>
      </w:r>
    </w:p>
    <w:p w:rsidR="00EA274E" w:rsidRDefault="00894CC8">
      <w:pPr>
        <w:numPr>
          <w:ilvl w:val="0"/>
          <w:numId w:val="184"/>
        </w:numPr>
        <w:spacing w:before="0" w:beforeAutospacing="0" w:after="0" w:afterAutospacing="0"/>
        <w:ind w:left="780" w:right="780"/>
        <w:divId w:val="672879414"/>
        <w:rPr>
          <w:rFonts w:eastAsia="Times New Roman"/>
        </w:rPr>
      </w:pPr>
      <w:r>
        <w:rPr>
          <w:rFonts w:eastAsia="Times New Roman"/>
        </w:rPr>
        <w:t>£1 045 a month</w:t>
      </w:r>
    </w:p>
    <w:p w:rsidR="00EA274E" w:rsidRDefault="00894CC8">
      <w:pPr>
        <w:numPr>
          <w:ilvl w:val="0"/>
          <w:numId w:val="184"/>
        </w:numPr>
        <w:spacing w:before="0" w:beforeAutospacing="0" w:after="0" w:afterAutospacing="0"/>
        <w:ind w:left="780" w:right="780"/>
        <w:divId w:val="672879414"/>
        <w:rPr>
          <w:rFonts w:eastAsia="Times New Roman"/>
        </w:rPr>
      </w:pPr>
      <w:r>
        <w:rPr>
          <w:rFonts w:eastAsia="Times New Roman"/>
        </w:rPr>
        <w:t>£570 a month</w:t>
      </w:r>
    </w:p>
    <w:bookmarkStart w:id="943" w:name="Back_To_Unit2_Session1_Activity14"/>
    <w:p w:rsidR="00EA274E" w:rsidRDefault="00894CC8">
      <w:pPr>
        <w:pStyle w:val="NormalWeb"/>
        <w:divId w:val="672879414"/>
      </w:pPr>
      <w:r>
        <w:fldChar w:fldCharType="begin"/>
      </w:r>
      <w:r>
        <w:instrText xml:space="preserve"> HYPERLINK "" \l "Unit2_Session1_Activity14" </w:instrText>
      </w:r>
      <w:r>
        <w:fldChar w:fldCharType="separate"/>
      </w:r>
      <w:r>
        <w:rPr>
          <w:rStyle w:val="Hyperlink"/>
        </w:rPr>
        <w:t>Back to - Activity 14: Dividing whole numbers (long division)</w:t>
      </w:r>
      <w:r>
        <w:fldChar w:fldCharType="end"/>
      </w:r>
      <w:bookmarkEnd w:id="943"/>
    </w:p>
    <w:p w:rsidR="00EA274E" w:rsidRDefault="00894CC8">
      <w:pPr>
        <w:pStyle w:val="Heading2"/>
        <w:divId w:val="1475219302"/>
        <w:rPr>
          <w:rFonts w:eastAsia="Times New Roman"/>
        </w:rPr>
      </w:pPr>
      <w:r>
        <w:rPr>
          <w:rFonts w:eastAsia="Times New Roman"/>
        </w:rPr>
        <w:t>Activity 15: Rounding to 10, 100 and 1 000</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293945458"/>
        <w:rPr>
          <w:rFonts w:eastAsia="Times New Roman"/>
        </w:rPr>
      </w:pPr>
      <w:bookmarkStart w:id="944" w:name="Unit2_Session2_Answer1"/>
      <w:bookmarkEnd w:id="944"/>
      <w:r>
        <w:rPr>
          <w:rFonts w:eastAsia="Times New Roman"/>
        </w:rPr>
        <w:t>Answer</w:t>
      </w:r>
    </w:p>
    <w:p w:rsidR="00EA274E" w:rsidRDefault="00894CC8">
      <w:pPr>
        <w:divId w:val="293945458"/>
      </w:pPr>
      <w:r>
        <w:rPr>
          <w:vanish/>
        </w:rPr>
        <w:t>Start of Figure</w:t>
      </w:r>
    </w:p>
    <w:p w:rsidR="00EA274E" w:rsidRDefault="00894CC8">
      <w:pPr>
        <w:spacing w:before="240" w:beforeAutospacing="0" w:after="0" w:afterAutospacing="0" w:line="240" w:lineRule="auto"/>
        <w:divId w:val="1499032911"/>
        <w:rPr>
          <w:rFonts w:ascii="Times New Roman" w:eastAsia="Times New Roman" w:hAnsi="Times New Roman" w:cs="Times New Roman"/>
          <w:sz w:val="24"/>
          <w:szCs w:val="24"/>
        </w:rPr>
      </w:pPr>
      <w:bookmarkStart w:id="945" w:name="Unit2_Session2_Figure2"/>
      <w:bookmarkEnd w:id="945"/>
      <w:r>
        <w:rPr>
          <w:rFonts w:ascii="Times New Roman" w:eastAsia="Times New Roman" w:hAnsi="Times New Roman" w:cs="Times New Roman"/>
          <w:noProof/>
          <w:sz w:val="24"/>
          <w:szCs w:val="24"/>
        </w:rPr>
        <w:drawing>
          <wp:inline distT="0" distB="0" distL="0" distR="0" wp14:anchorId="71D886CE" wp14:editId="1AB86F98">
            <wp:extent cx="5278331" cy="1042814"/>
            <wp:effectExtent l="0" t="0" r="0" b="5080"/>
            <wp:docPr id="239" name="Picture 239" descr="D:\AaaF\OUT\httpswwwopeneduopenlearn_cmid140259_2022-12-07_17-31-40_82d7e557728d45448e3e2a5d33cfe564\word\assets\bltl_m1_s1_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AaaF\OUT\httpswwwopeneduopenlearn_cmid140259_2022-12-07_17-31-40_82d7e557728d45448e3e2a5d33cfe564\word\assets\bltl_m1_s1_2b.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EA274E" w:rsidRDefault="00894CC8">
      <w:pPr>
        <w:pStyle w:val="Caption1"/>
        <w:divId w:val="513805182"/>
      </w:pPr>
      <w:r>
        <w:t>Figure 5 A number line</w:t>
      </w:r>
    </w:p>
    <w:bookmarkStart w:id="946" w:name="View_Unit2_Session2_Description2"/>
    <w:p w:rsidR="00EA274E" w:rsidRDefault="00894CC8">
      <w:pPr>
        <w:pStyle w:val="navbutton"/>
        <w:divId w:val="513805182"/>
      </w:pPr>
      <w:r>
        <w:fldChar w:fldCharType="begin"/>
      </w:r>
      <w:r>
        <w:instrText xml:space="preserve"> HYPERLINK "" \l "Unit2_Session2_Description2" </w:instrText>
      </w:r>
      <w:r>
        <w:fldChar w:fldCharType="separate"/>
      </w:r>
      <w:r>
        <w:rPr>
          <w:rStyle w:val="Hyperlink"/>
        </w:rPr>
        <w:t>View description - Figure 5 A number line</w:t>
      </w:r>
      <w:r>
        <w:fldChar w:fldCharType="end"/>
      </w:r>
      <w:bookmarkEnd w:id="946"/>
    </w:p>
    <w:p w:rsidR="00EA274E" w:rsidRDefault="00894CC8">
      <w:pPr>
        <w:divId w:val="293945458"/>
      </w:pPr>
      <w:r>
        <w:rPr>
          <w:vanish/>
        </w:rPr>
        <w:t>End of Figure</w:t>
      </w:r>
    </w:p>
    <w:p w:rsidR="00EA274E" w:rsidRDefault="00894CC8">
      <w:pPr>
        <w:divId w:val="293945458"/>
      </w:pPr>
      <w:r>
        <w:t xml:space="preserve">You can see in Figure 5 that: </w:t>
      </w:r>
    </w:p>
    <w:p w:rsidR="00EA274E" w:rsidRDefault="00894CC8">
      <w:pPr>
        <w:numPr>
          <w:ilvl w:val="0"/>
          <w:numId w:val="185"/>
        </w:numPr>
        <w:spacing w:before="0" w:beforeAutospacing="0" w:after="0" w:afterAutospacing="0"/>
        <w:ind w:left="780" w:right="780"/>
        <w:divId w:val="293945458"/>
        <w:rPr>
          <w:rFonts w:eastAsia="Times New Roman"/>
        </w:rPr>
      </w:pPr>
      <w:r>
        <w:rPr>
          <w:rFonts w:eastAsia="Times New Roman"/>
        </w:rPr>
        <w:t>64 rounded to the nearest 10 is 60.</w:t>
      </w:r>
    </w:p>
    <w:p w:rsidR="00EA274E" w:rsidRDefault="00894CC8">
      <w:pPr>
        <w:numPr>
          <w:ilvl w:val="0"/>
          <w:numId w:val="185"/>
        </w:numPr>
        <w:spacing w:before="0" w:beforeAutospacing="0" w:after="0" w:afterAutospacing="0"/>
        <w:ind w:left="780" w:right="780"/>
        <w:divId w:val="293945458"/>
        <w:rPr>
          <w:rFonts w:eastAsia="Times New Roman"/>
        </w:rPr>
      </w:pPr>
      <w:r>
        <w:rPr>
          <w:rFonts w:eastAsia="Times New Roman"/>
        </w:rPr>
        <w:t>69 rounded to the nearest 10 is 70.</w:t>
      </w:r>
    </w:p>
    <w:p w:rsidR="00EA274E" w:rsidRDefault="00894CC8">
      <w:pPr>
        <w:numPr>
          <w:ilvl w:val="0"/>
          <w:numId w:val="185"/>
        </w:numPr>
        <w:spacing w:before="0" w:beforeAutospacing="0" w:after="0" w:afterAutospacing="0"/>
        <w:ind w:left="780" w:right="780"/>
        <w:divId w:val="293945458"/>
        <w:rPr>
          <w:rFonts w:eastAsia="Times New Roman"/>
        </w:rPr>
      </w:pPr>
      <w:r>
        <w:rPr>
          <w:rFonts w:eastAsia="Times New Roman"/>
        </w:rPr>
        <w:t xml:space="preserve">65 rounded to the nearest 10 is 70. (Remember: when a number is exactly halfway, you always round up. As the rhyme goes, ‘Five or more, raise the score!’) </w:t>
      </w:r>
    </w:p>
    <w:p w:rsidR="00EA274E" w:rsidRDefault="00894CC8">
      <w:pPr>
        <w:divId w:val="293945458"/>
      </w:pPr>
      <w:r>
        <w:t>The other answers are as follows:</w:t>
      </w:r>
    </w:p>
    <w:p w:rsidR="00EA274E" w:rsidRDefault="00894CC8">
      <w:pPr>
        <w:numPr>
          <w:ilvl w:val="0"/>
          <w:numId w:val="186"/>
        </w:numPr>
        <w:spacing w:before="0" w:beforeAutospacing="0" w:after="0" w:afterAutospacing="0"/>
        <w:ind w:left="780" w:right="780"/>
        <w:divId w:val="293945458"/>
        <w:rPr>
          <w:rFonts w:eastAsia="Times New Roman"/>
        </w:rPr>
      </w:pPr>
      <w:r>
        <w:rPr>
          <w:rFonts w:eastAsia="Times New Roman"/>
        </w:rPr>
        <w:t>648 rounded to the nearest 10 is 650.</w:t>
      </w:r>
    </w:p>
    <w:p w:rsidR="00EA274E" w:rsidRDefault="00894CC8">
      <w:pPr>
        <w:numPr>
          <w:ilvl w:val="0"/>
          <w:numId w:val="186"/>
        </w:numPr>
        <w:spacing w:before="0" w:beforeAutospacing="0" w:after="0" w:afterAutospacing="0"/>
        <w:ind w:left="780" w:right="780"/>
        <w:divId w:val="293945458"/>
        <w:rPr>
          <w:rFonts w:eastAsia="Times New Roman"/>
        </w:rPr>
      </w:pPr>
      <w:r>
        <w:rPr>
          <w:rFonts w:eastAsia="Times New Roman"/>
        </w:rPr>
        <w:t>271 rounded to the nearest 10 is 270.</w:t>
      </w:r>
    </w:p>
    <w:p w:rsidR="00EA274E" w:rsidRDefault="00894CC8">
      <w:pPr>
        <w:numPr>
          <w:ilvl w:val="0"/>
          <w:numId w:val="186"/>
        </w:numPr>
        <w:spacing w:before="0" w:beforeAutospacing="0" w:after="0" w:afterAutospacing="0"/>
        <w:ind w:left="780" w:right="780"/>
        <w:divId w:val="293945458"/>
        <w:rPr>
          <w:rFonts w:eastAsia="Times New Roman"/>
        </w:rPr>
      </w:pPr>
      <w:r>
        <w:rPr>
          <w:rFonts w:eastAsia="Times New Roman"/>
        </w:rPr>
        <w:t>587 rounded to the nearest 10 is 590.</w:t>
      </w:r>
    </w:p>
    <w:p w:rsidR="00EA274E" w:rsidRDefault="00894CC8">
      <w:pPr>
        <w:divId w:val="293945458"/>
      </w:pPr>
      <w:r>
        <w:t>Now practise rounding to the nearest 100. The rule is exactly the same.</w:t>
      </w:r>
    </w:p>
    <w:bookmarkStart w:id="947" w:name="Back_To_Unit2_Session2_Part1"/>
    <w:p w:rsidR="00EA274E" w:rsidRDefault="00894CC8">
      <w:pPr>
        <w:pStyle w:val="NormalWeb"/>
        <w:divId w:val="293945458"/>
      </w:pPr>
      <w:r>
        <w:fldChar w:fldCharType="begin"/>
      </w:r>
      <w:r>
        <w:instrText xml:space="preserve"> HYPERLINK "" \l "Unit2_Session2_Part1" </w:instrText>
      </w:r>
      <w:r>
        <w:fldChar w:fldCharType="separate"/>
      </w:r>
      <w:r>
        <w:rPr>
          <w:rStyle w:val="Hyperlink"/>
        </w:rPr>
        <w:t>Back to - Part</w:t>
      </w:r>
      <w:r>
        <w:fldChar w:fldCharType="end"/>
      </w:r>
      <w:bookmarkEnd w:id="947"/>
    </w:p>
    <w:p w:rsidR="00EA274E" w:rsidRDefault="00894CC8">
      <w:pPr>
        <w:pStyle w:val="Heading3"/>
        <w:divId w:val="1475219302"/>
        <w:rPr>
          <w:rFonts w:eastAsia="Times New Roman"/>
        </w:rPr>
      </w:pPr>
      <w:r>
        <w:rPr>
          <w:rFonts w:eastAsia="Times New Roman"/>
        </w:rPr>
        <w:t>Part</w:t>
      </w:r>
    </w:p>
    <w:p w:rsidR="00EA274E" w:rsidRDefault="00894CC8">
      <w:pPr>
        <w:pStyle w:val="Heading4"/>
        <w:divId w:val="1179588063"/>
        <w:rPr>
          <w:rFonts w:eastAsia="Times New Roman"/>
        </w:rPr>
      </w:pPr>
      <w:bookmarkStart w:id="948" w:name="Unit2_Session2_Answer2"/>
      <w:bookmarkEnd w:id="948"/>
      <w:r>
        <w:rPr>
          <w:rFonts w:eastAsia="Times New Roman"/>
        </w:rPr>
        <w:t>Answer</w:t>
      </w:r>
    </w:p>
    <w:p w:rsidR="00EA274E" w:rsidRDefault="00894CC8">
      <w:pPr>
        <w:divId w:val="1179588063"/>
      </w:pPr>
      <w:r>
        <w:rPr>
          <w:vanish/>
        </w:rPr>
        <w:t>Start of Figure</w:t>
      </w:r>
    </w:p>
    <w:p w:rsidR="00EA274E" w:rsidRDefault="00894CC8">
      <w:pPr>
        <w:spacing w:before="240" w:beforeAutospacing="0" w:after="0" w:afterAutospacing="0" w:line="240" w:lineRule="auto"/>
        <w:divId w:val="1942104603"/>
        <w:rPr>
          <w:rFonts w:ascii="Times New Roman" w:eastAsia="Times New Roman" w:hAnsi="Times New Roman" w:cs="Times New Roman"/>
          <w:sz w:val="24"/>
          <w:szCs w:val="24"/>
        </w:rPr>
      </w:pPr>
      <w:bookmarkStart w:id="949" w:name="Unit2_Session2_Figure3"/>
      <w:bookmarkEnd w:id="949"/>
      <w:r>
        <w:rPr>
          <w:rFonts w:ascii="Times New Roman" w:eastAsia="Times New Roman" w:hAnsi="Times New Roman" w:cs="Times New Roman"/>
          <w:noProof/>
          <w:sz w:val="24"/>
          <w:szCs w:val="24"/>
        </w:rPr>
        <w:drawing>
          <wp:inline distT="0" distB="0" distL="0" distR="0" wp14:anchorId="309DDD48" wp14:editId="333EDC70">
            <wp:extent cx="5278331" cy="1042814"/>
            <wp:effectExtent l="0" t="0" r="0" b="5080"/>
            <wp:docPr id="240" name="Picture 240" descr="D:\AaaF\OUT\httpswwwopeneduopenlearn_cmid140259_2022-12-07_17-31-40_82d7e557728d45448e3e2a5d33cfe564\word\assets\bltl_m1_s1_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AaaF\OUT\httpswwwopeneduopenlearn_cmid140259_2022-12-07_17-31-40_82d7e557728d45448e3e2a5d33cfe564\word\assets\bltl_m1_s1_2c.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EA274E" w:rsidRDefault="00894CC8">
      <w:pPr>
        <w:pStyle w:val="Caption1"/>
        <w:divId w:val="1639065736"/>
      </w:pPr>
      <w:r>
        <w:t>Figure 6 A number line</w:t>
      </w:r>
    </w:p>
    <w:bookmarkStart w:id="950" w:name="View_Unit2_Session2_Description3"/>
    <w:p w:rsidR="00EA274E" w:rsidRDefault="00894CC8">
      <w:pPr>
        <w:pStyle w:val="navbutton"/>
        <w:divId w:val="1639065736"/>
      </w:pPr>
      <w:r>
        <w:fldChar w:fldCharType="begin"/>
      </w:r>
      <w:r>
        <w:instrText xml:space="preserve"> HYPERLINK "" \l "Unit2_Session2_Description3" </w:instrText>
      </w:r>
      <w:r>
        <w:fldChar w:fldCharType="separate"/>
      </w:r>
      <w:r>
        <w:rPr>
          <w:rStyle w:val="Hyperlink"/>
        </w:rPr>
        <w:t>View description - Figure 6 A number line</w:t>
      </w:r>
      <w:r>
        <w:fldChar w:fldCharType="end"/>
      </w:r>
      <w:bookmarkEnd w:id="950"/>
    </w:p>
    <w:p w:rsidR="00EA274E" w:rsidRDefault="00894CC8">
      <w:pPr>
        <w:divId w:val="1179588063"/>
      </w:pPr>
      <w:r>
        <w:rPr>
          <w:vanish/>
        </w:rPr>
        <w:t>End of Figure</w:t>
      </w:r>
    </w:p>
    <w:p w:rsidR="00EA274E" w:rsidRDefault="00894CC8">
      <w:pPr>
        <w:divId w:val="1179588063"/>
      </w:pPr>
      <w:r>
        <w:t>You can see in Figure 6 that:</w:t>
      </w:r>
    </w:p>
    <w:p w:rsidR="00EA274E" w:rsidRDefault="00894CC8">
      <w:pPr>
        <w:numPr>
          <w:ilvl w:val="0"/>
          <w:numId w:val="187"/>
        </w:numPr>
        <w:spacing w:before="0" w:beforeAutospacing="0" w:after="0" w:afterAutospacing="0"/>
        <w:ind w:left="780" w:right="780"/>
        <w:divId w:val="1179588063"/>
        <w:rPr>
          <w:rFonts w:eastAsia="Times New Roman"/>
        </w:rPr>
      </w:pPr>
      <w:r>
        <w:rPr>
          <w:rFonts w:eastAsia="Times New Roman"/>
        </w:rPr>
        <w:t>325 rounded to the nearest 100 is 300.</w:t>
      </w:r>
    </w:p>
    <w:p w:rsidR="00EA274E" w:rsidRDefault="00894CC8">
      <w:pPr>
        <w:numPr>
          <w:ilvl w:val="0"/>
          <w:numId w:val="187"/>
        </w:numPr>
        <w:spacing w:before="0" w:beforeAutospacing="0" w:after="0" w:afterAutospacing="0"/>
        <w:ind w:left="780" w:right="780"/>
        <w:divId w:val="1179588063"/>
        <w:rPr>
          <w:rFonts w:eastAsia="Times New Roman"/>
        </w:rPr>
      </w:pPr>
      <w:r>
        <w:rPr>
          <w:rFonts w:eastAsia="Times New Roman"/>
        </w:rPr>
        <w:t>350 rounded to the nearest 100 is 400.</w:t>
      </w:r>
    </w:p>
    <w:p w:rsidR="00EA274E" w:rsidRDefault="00894CC8">
      <w:pPr>
        <w:numPr>
          <w:ilvl w:val="0"/>
          <w:numId w:val="187"/>
        </w:numPr>
        <w:spacing w:before="0" w:beforeAutospacing="0" w:after="0" w:afterAutospacing="0"/>
        <w:ind w:left="780" w:right="780"/>
        <w:divId w:val="1179588063"/>
        <w:rPr>
          <w:rFonts w:eastAsia="Times New Roman"/>
        </w:rPr>
      </w:pPr>
      <w:r>
        <w:rPr>
          <w:rFonts w:eastAsia="Times New Roman"/>
        </w:rPr>
        <w:t>365 rounded to the nearest 100 is 400.</w:t>
      </w:r>
    </w:p>
    <w:p w:rsidR="00EA274E" w:rsidRDefault="00894CC8">
      <w:pPr>
        <w:divId w:val="1179588063"/>
      </w:pPr>
      <w:r>
        <w:t>The other answers are as follows:</w:t>
      </w:r>
    </w:p>
    <w:p w:rsidR="00EA274E" w:rsidRDefault="00894CC8">
      <w:pPr>
        <w:numPr>
          <w:ilvl w:val="0"/>
          <w:numId w:val="188"/>
        </w:numPr>
        <w:spacing w:before="0" w:beforeAutospacing="0" w:after="0" w:afterAutospacing="0"/>
        <w:ind w:left="780" w:right="780"/>
        <w:divId w:val="1179588063"/>
        <w:rPr>
          <w:rFonts w:eastAsia="Times New Roman"/>
        </w:rPr>
      </w:pPr>
      <w:r>
        <w:rPr>
          <w:rFonts w:eastAsia="Times New Roman"/>
        </w:rPr>
        <w:t>2 924 rounded to the nearest 100 is 2 900.</w:t>
      </w:r>
    </w:p>
    <w:p w:rsidR="00EA274E" w:rsidRDefault="00894CC8">
      <w:pPr>
        <w:numPr>
          <w:ilvl w:val="0"/>
          <w:numId w:val="188"/>
        </w:numPr>
        <w:spacing w:before="0" w:beforeAutospacing="0" w:after="0" w:afterAutospacing="0"/>
        <w:ind w:left="780" w:right="780"/>
        <w:divId w:val="1179588063"/>
        <w:rPr>
          <w:rFonts w:eastAsia="Times New Roman"/>
        </w:rPr>
      </w:pPr>
      <w:r>
        <w:rPr>
          <w:rFonts w:eastAsia="Times New Roman"/>
        </w:rPr>
        <w:t>1 630 rounded to the nearest 100 is 1 600.</w:t>
      </w:r>
    </w:p>
    <w:p w:rsidR="00EA274E" w:rsidRDefault="00894CC8">
      <w:pPr>
        <w:numPr>
          <w:ilvl w:val="0"/>
          <w:numId w:val="188"/>
        </w:numPr>
        <w:spacing w:before="0" w:beforeAutospacing="0" w:after="0" w:afterAutospacing="0"/>
        <w:ind w:left="780" w:right="780"/>
        <w:divId w:val="1179588063"/>
        <w:rPr>
          <w:rFonts w:eastAsia="Times New Roman"/>
        </w:rPr>
      </w:pPr>
      <w:r>
        <w:rPr>
          <w:rFonts w:eastAsia="Times New Roman"/>
        </w:rPr>
        <w:t>2 279 rounded to the nearest 100 is 2 300.</w:t>
      </w:r>
    </w:p>
    <w:p w:rsidR="00EA274E" w:rsidRDefault="00894CC8">
      <w:pPr>
        <w:divId w:val="1179588063"/>
      </w:pPr>
      <w:r>
        <w:t xml:space="preserve">Now practise rounding to the nearest 1 000. </w:t>
      </w:r>
    </w:p>
    <w:bookmarkStart w:id="951" w:name="Back_To_Unit2_Session2_Part2"/>
    <w:p w:rsidR="00EA274E" w:rsidRDefault="00894CC8">
      <w:pPr>
        <w:pStyle w:val="NormalWeb"/>
        <w:divId w:val="1179588063"/>
      </w:pPr>
      <w:r>
        <w:fldChar w:fldCharType="begin"/>
      </w:r>
      <w:r>
        <w:instrText xml:space="preserve"> HYPERLINK "" \l "Unit2_Session2_Part2" </w:instrText>
      </w:r>
      <w:r>
        <w:fldChar w:fldCharType="separate"/>
      </w:r>
      <w:r>
        <w:rPr>
          <w:rStyle w:val="Hyperlink"/>
        </w:rPr>
        <w:t>Back to - Part</w:t>
      </w:r>
      <w:r>
        <w:fldChar w:fldCharType="end"/>
      </w:r>
      <w:bookmarkEnd w:id="951"/>
    </w:p>
    <w:p w:rsidR="00EA274E" w:rsidRDefault="00894CC8">
      <w:pPr>
        <w:pStyle w:val="Heading3"/>
        <w:divId w:val="1475219302"/>
        <w:rPr>
          <w:rFonts w:eastAsia="Times New Roman"/>
        </w:rPr>
      </w:pPr>
      <w:r>
        <w:rPr>
          <w:rFonts w:eastAsia="Times New Roman"/>
        </w:rPr>
        <w:t>Part</w:t>
      </w:r>
    </w:p>
    <w:p w:rsidR="00EA274E" w:rsidRDefault="00894CC8">
      <w:pPr>
        <w:pStyle w:val="Heading4"/>
        <w:divId w:val="1059790826"/>
        <w:rPr>
          <w:rFonts w:eastAsia="Times New Roman"/>
        </w:rPr>
      </w:pPr>
      <w:bookmarkStart w:id="952" w:name="Unit2_Session2_Answer3"/>
      <w:bookmarkEnd w:id="952"/>
      <w:r>
        <w:rPr>
          <w:rFonts w:eastAsia="Times New Roman"/>
        </w:rPr>
        <w:t>Answer</w:t>
      </w:r>
    </w:p>
    <w:p w:rsidR="00EA274E" w:rsidRDefault="00894CC8">
      <w:pPr>
        <w:divId w:val="1059790826"/>
      </w:pPr>
      <w:r>
        <w:rPr>
          <w:vanish/>
        </w:rPr>
        <w:t>Start of Figure</w:t>
      </w:r>
    </w:p>
    <w:p w:rsidR="00EA274E" w:rsidRDefault="00894CC8">
      <w:pPr>
        <w:spacing w:before="240" w:beforeAutospacing="0" w:after="0" w:afterAutospacing="0" w:line="240" w:lineRule="auto"/>
        <w:divId w:val="439959319"/>
        <w:rPr>
          <w:rFonts w:ascii="Times New Roman" w:eastAsia="Times New Roman" w:hAnsi="Times New Roman" w:cs="Times New Roman"/>
          <w:sz w:val="24"/>
          <w:szCs w:val="24"/>
        </w:rPr>
      </w:pPr>
      <w:bookmarkStart w:id="953" w:name="Unit2_Session2_Figure4"/>
      <w:bookmarkEnd w:id="953"/>
      <w:r>
        <w:rPr>
          <w:rFonts w:ascii="Times New Roman" w:eastAsia="Times New Roman" w:hAnsi="Times New Roman" w:cs="Times New Roman"/>
          <w:noProof/>
          <w:sz w:val="24"/>
          <w:szCs w:val="24"/>
        </w:rPr>
        <w:drawing>
          <wp:inline distT="0" distB="0" distL="0" distR="0" wp14:anchorId="0D9B80E5" wp14:editId="21AC7A41">
            <wp:extent cx="5278120" cy="1031869"/>
            <wp:effectExtent l="0" t="0" r="0" b="0"/>
            <wp:docPr id="241" name="Picture 241" descr="D:\AaaF\OUT\httpswwwopeneduopenlearn_cmid140259_2022-12-07_17-31-40_82d7e557728d45448e3e2a5d33cfe564\word\assets\bltl_m1_s1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AaaF\OUT\httpswwwopeneduopenlearn_cmid140259_2022-12-07_17-31-40_82d7e557728d45448e3e2a5d33cfe564\word\assets\bltl_m1_s1_2d.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78120" cy="1031869"/>
                    </a:xfrm>
                    <a:prstGeom prst="rect">
                      <a:avLst/>
                    </a:prstGeom>
                    <a:noFill/>
                    <a:ln>
                      <a:noFill/>
                    </a:ln>
                  </pic:spPr>
                </pic:pic>
              </a:graphicData>
            </a:graphic>
          </wp:inline>
        </w:drawing>
      </w:r>
    </w:p>
    <w:p w:rsidR="00EA274E" w:rsidRDefault="00894CC8">
      <w:pPr>
        <w:pStyle w:val="Caption1"/>
        <w:divId w:val="2088453774"/>
      </w:pPr>
      <w:r>
        <w:t>Figure 7 A number line</w:t>
      </w:r>
    </w:p>
    <w:bookmarkStart w:id="954" w:name="View_Unit2_Session2_Description4"/>
    <w:p w:rsidR="00EA274E" w:rsidRDefault="00894CC8">
      <w:pPr>
        <w:pStyle w:val="navbutton"/>
        <w:divId w:val="2088453774"/>
      </w:pPr>
      <w:r>
        <w:fldChar w:fldCharType="begin"/>
      </w:r>
      <w:r>
        <w:instrText xml:space="preserve"> HYPERLINK "" \l "Unit2_Session2_Description4" </w:instrText>
      </w:r>
      <w:r>
        <w:fldChar w:fldCharType="separate"/>
      </w:r>
      <w:r>
        <w:rPr>
          <w:rStyle w:val="Hyperlink"/>
        </w:rPr>
        <w:t>View description - Figure 7 A number line</w:t>
      </w:r>
      <w:r>
        <w:fldChar w:fldCharType="end"/>
      </w:r>
      <w:bookmarkEnd w:id="954"/>
    </w:p>
    <w:p w:rsidR="00EA274E" w:rsidRDefault="00894CC8">
      <w:pPr>
        <w:divId w:val="1059790826"/>
      </w:pPr>
      <w:r>
        <w:rPr>
          <w:vanish/>
        </w:rPr>
        <w:t>End of Figure</w:t>
      </w:r>
    </w:p>
    <w:p w:rsidR="00EA274E" w:rsidRDefault="00894CC8">
      <w:pPr>
        <w:divId w:val="1059790826"/>
      </w:pPr>
      <w:r>
        <w:t>You can see in Figure 7 that:</w:t>
      </w:r>
    </w:p>
    <w:p w:rsidR="00EA274E" w:rsidRDefault="00894CC8">
      <w:pPr>
        <w:numPr>
          <w:ilvl w:val="0"/>
          <w:numId w:val="189"/>
        </w:numPr>
        <w:spacing w:before="0" w:beforeAutospacing="0" w:after="0" w:afterAutospacing="0"/>
        <w:ind w:left="780" w:right="780"/>
        <w:divId w:val="1059790826"/>
        <w:rPr>
          <w:rFonts w:eastAsia="Times New Roman"/>
        </w:rPr>
      </w:pPr>
      <w:r>
        <w:rPr>
          <w:rFonts w:eastAsia="Times New Roman"/>
        </w:rPr>
        <w:t>4 250 rounded to the nearest 1 000 is 4 000.</w:t>
      </w:r>
    </w:p>
    <w:p w:rsidR="00EA274E" w:rsidRDefault="00894CC8">
      <w:pPr>
        <w:numPr>
          <w:ilvl w:val="0"/>
          <w:numId w:val="189"/>
        </w:numPr>
        <w:spacing w:before="0" w:beforeAutospacing="0" w:after="0" w:afterAutospacing="0"/>
        <w:ind w:left="780" w:right="780"/>
        <w:divId w:val="1059790826"/>
        <w:rPr>
          <w:rFonts w:eastAsia="Times New Roman"/>
        </w:rPr>
      </w:pPr>
      <w:r>
        <w:rPr>
          <w:rFonts w:eastAsia="Times New Roman"/>
        </w:rPr>
        <w:t>4 650 rounded to the nearest 1 000 is 5 000.</w:t>
      </w:r>
    </w:p>
    <w:p w:rsidR="00EA274E" w:rsidRDefault="00894CC8">
      <w:pPr>
        <w:numPr>
          <w:ilvl w:val="0"/>
          <w:numId w:val="189"/>
        </w:numPr>
        <w:spacing w:before="0" w:beforeAutospacing="0" w:after="0" w:afterAutospacing="0"/>
        <w:ind w:left="780" w:right="780"/>
        <w:divId w:val="1059790826"/>
        <w:rPr>
          <w:rFonts w:eastAsia="Times New Roman"/>
        </w:rPr>
      </w:pPr>
      <w:r>
        <w:rPr>
          <w:rFonts w:eastAsia="Times New Roman"/>
        </w:rPr>
        <w:t>4 500 rounded to the nearest 1 000 is 5 000.</w:t>
      </w:r>
    </w:p>
    <w:p w:rsidR="00EA274E" w:rsidRDefault="00894CC8">
      <w:pPr>
        <w:numPr>
          <w:ilvl w:val="0"/>
          <w:numId w:val="189"/>
        </w:numPr>
        <w:spacing w:before="0" w:beforeAutospacing="0" w:after="0" w:afterAutospacing="0"/>
        <w:ind w:left="780" w:right="780"/>
        <w:divId w:val="1059790826"/>
        <w:rPr>
          <w:rFonts w:eastAsia="Times New Roman"/>
        </w:rPr>
      </w:pPr>
      <w:r>
        <w:rPr>
          <w:rFonts w:eastAsia="Times New Roman"/>
        </w:rPr>
        <w:t>4 060 rounded to the nearest 1 000 is 4 000.</w:t>
      </w:r>
    </w:p>
    <w:p w:rsidR="00EA274E" w:rsidRDefault="00894CC8">
      <w:pPr>
        <w:divId w:val="1059790826"/>
      </w:pPr>
      <w:r>
        <w:t>The other answers are as follows:</w:t>
      </w:r>
    </w:p>
    <w:p w:rsidR="00EA274E" w:rsidRDefault="00894CC8">
      <w:pPr>
        <w:numPr>
          <w:ilvl w:val="0"/>
          <w:numId w:val="190"/>
        </w:numPr>
        <w:spacing w:before="0" w:beforeAutospacing="0" w:after="0" w:afterAutospacing="0"/>
        <w:ind w:left="780" w:right="780"/>
        <w:divId w:val="1059790826"/>
        <w:rPr>
          <w:rFonts w:eastAsia="Times New Roman"/>
        </w:rPr>
      </w:pPr>
      <w:r>
        <w:rPr>
          <w:rFonts w:eastAsia="Times New Roman"/>
        </w:rPr>
        <w:t>31 300 rounded to the nearest 1 000 is 31 000.</w:t>
      </w:r>
    </w:p>
    <w:p w:rsidR="00EA274E" w:rsidRDefault="00894CC8">
      <w:pPr>
        <w:numPr>
          <w:ilvl w:val="0"/>
          <w:numId w:val="190"/>
        </w:numPr>
        <w:spacing w:before="0" w:beforeAutospacing="0" w:after="0" w:afterAutospacing="0"/>
        <w:ind w:left="780" w:right="780"/>
        <w:divId w:val="1059790826"/>
        <w:rPr>
          <w:rFonts w:eastAsia="Times New Roman"/>
        </w:rPr>
      </w:pPr>
      <w:r>
        <w:rPr>
          <w:rFonts w:eastAsia="Times New Roman"/>
        </w:rPr>
        <w:t>13 781 rounded to the nearest 1 000 is 14 000.</w:t>
      </w:r>
    </w:p>
    <w:p w:rsidR="00EA274E" w:rsidRDefault="00894CC8">
      <w:pPr>
        <w:numPr>
          <w:ilvl w:val="0"/>
          <w:numId w:val="190"/>
        </w:numPr>
        <w:spacing w:before="0" w:beforeAutospacing="0" w:after="0" w:afterAutospacing="0"/>
        <w:ind w:left="780" w:right="780"/>
        <w:divId w:val="1059790826"/>
        <w:rPr>
          <w:rFonts w:eastAsia="Times New Roman"/>
        </w:rPr>
      </w:pPr>
      <w:r>
        <w:rPr>
          <w:rFonts w:eastAsia="Times New Roman"/>
        </w:rPr>
        <w:t>155 600 rounded to the nearest 1 000 is 156 000.</w:t>
      </w:r>
    </w:p>
    <w:bookmarkStart w:id="955" w:name="Back_To_Unit2_Session2_Part3"/>
    <w:p w:rsidR="00EA274E" w:rsidRDefault="00894CC8">
      <w:pPr>
        <w:pStyle w:val="NormalWeb"/>
        <w:divId w:val="1059790826"/>
      </w:pPr>
      <w:r>
        <w:fldChar w:fldCharType="begin"/>
      </w:r>
      <w:r>
        <w:instrText xml:space="preserve"> HYPERLINK "" \l "Unit2_Session2_Part3" </w:instrText>
      </w:r>
      <w:r>
        <w:fldChar w:fldCharType="separate"/>
      </w:r>
      <w:r>
        <w:rPr>
          <w:rStyle w:val="Hyperlink"/>
        </w:rPr>
        <w:t>Back to - Part</w:t>
      </w:r>
      <w:r>
        <w:fldChar w:fldCharType="end"/>
      </w:r>
      <w:bookmarkEnd w:id="955"/>
    </w:p>
    <w:p w:rsidR="00EA274E" w:rsidRDefault="00894CC8">
      <w:pPr>
        <w:pStyle w:val="Heading2"/>
        <w:divId w:val="1475219302"/>
        <w:rPr>
          <w:rFonts w:eastAsia="Times New Roman"/>
        </w:rPr>
      </w:pPr>
      <w:r>
        <w:rPr>
          <w:rFonts w:eastAsia="Times New Roman"/>
        </w:rPr>
        <w:t>Activity 16: Rounding to the nearest £</w:t>
      </w:r>
    </w:p>
    <w:p w:rsidR="00EA274E" w:rsidRDefault="00894CC8">
      <w:pPr>
        <w:pStyle w:val="Heading4"/>
        <w:divId w:val="118227512"/>
        <w:rPr>
          <w:rFonts w:eastAsia="Times New Roman"/>
        </w:rPr>
      </w:pPr>
      <w:bookmarkStart w:id="956" w:name="Unit2_Session2_Answer4"/>
      <w:bookmarkEnd w:id="956"/>
      <w:r>
        <w:rPr>
          <w:rFonts w:eastAsia="Times New Roman"/>
        </w:rPr>
        <w:t>Answer</w:t>
      </w:r>
    </w:p>
    <w:p w:rsidR="00EA274E" w:rsidRDefault="00894CC8">
      <w:pPr>
        <w:numPr>
          <w:ilvl w:val="0"/>
          <w:numId w:val="191"/>
        </w:numPr>
        <w:spacing w:before="0" w:beforeAutospacing="0" w:after="0" w:afterAutospacing="0"/>
        <w:ind w:left="780" w:right="780"/>
        <w:divId w:val="118227512"/>
        <w:rPr>
          <w:rFonts w:eastAsia="Times New Roman"/>
        </w:rPr>
      </w:pPr>
      <w:r>
        <w:rPr>
          <w:rFonts w:eastAsia="Times New Roman"/>
        </w:rPr>
        <w:t>£5</w:t>
      </w:r>
    </w:p>
    <w:p w:rsidR="00EA274E" w:rsidRDefault="00894CC8">
      <w:pPr>
        <w:numPr>
          <w:ilvl w:val="0"/>
          <w:numId w:val="191"/>
        </w:numPr>
        <w:spacing w:before="0" w:beforeAutospacing="0" w:after="0" w:afterAutospacing="0"/>
        <w:ind w:left="780" w:right="780"/>
        <w:divId w:val="118227512"/>
        <w:rPr>
          <w:rFonts w:eastAsia="Times New Roman"/>
        </w:rPr>
      </w:pPr>
      <w:r>
        <w:rPr>
          <w:rFonts w:eastAsia="Times New Roman"/>
        </w:rPr>
        <w:t>£2</w:t>
      </w:r>
    </w:p>
    <w:p w:rsidR="00EA274E" w:rsidRDefault="00894CC8">
      <w:pPr>
        <w:numPr>
          <w:ilvl w:val="0"/>
          <w:numId w:val="191"/>
        </w:numPr>
        <w:spacing w:before="0" w:beforeAutospacing="0" w:after="0" w:afterAutospacing="0"/>
        <w:ind w:left="780" w:right="780"/>
        <w:divId w:val="118227512"/>
        <w:rPr>
          <w:rFonts w:eastAsia="Times New Roman"/>
        </w:rPr>
      </w:pPr>
      <w:r>
        <w:rPr>
          <w:rFonts w:eastAsia="Times New Roman"/>
        </w:rPr>
        <w:t>£7</w:t>
      </w:r>
    </w:p>
    <w:p w:rsidR="00EA274E" w:rsidRDefault="00894CC8">
      <w:pPr>
        <w:numPr>
          <w:ilvl w:val="0"/>
          <w:numId w:val="191"/>
        </w:numPr>
        <w:spacing w:before="0" w:beforeAutospacing="0" w:after="0" w:afterAutospacing="0"/>
        <w:ind w:left="780" w:right="780"/>
        <w:divId w:val="118227512"/>
        <w:rPr>
          <w:rFonts w:eastAsia="Times New Roman"/>
        </w:rPr>
      </w:pPr>
      <w:r>
        <w:rPr>
          <w:rFonts w:eastAsia="Times New Roman"/>
        </w:rPr>
        <w:t>£13</w:t>
      </w:r>
    </w:p>
    <w:p w:rsidR="00EA274E" w:rsidRDefault="00894CC8">
      <w:pPr>
        <w:numPr>
          <w:ilvl w:val="0"/>
          <w:numId w:val="191"/>
        </w:numPr>
        <w:spacing w:before="0" w:beforeAutospacing="0" w:after="0" w:afterAutospacing="0"/>
        <w:ind w:left="780" w:right="780"/>
        <w:divId w:val="118227512"/>
        <w:rPr>
          <w:rFonts w:eastAsia="Times New Roman"/>
        </w:rPr>
      </w:pPr>
      <w:r>
        <w:rPr>
          <w:rFonts w:eastAsia="Times New Roman"/>
        </w:rPr>
        <w:t>£24</w:t>
      </w:r>
    </w:p>
    <w:p w:rsidR="00EA274E" w:rsidRDefault="00894CC8">
      <w:pPr>
        <w:numPr>
          <w:ilvl w:val="0"/>
          <w:numId w:val="191"/>
        </w:numPr>
        <w:spacing w:before="0" w:beforeAutospacing="0" w:after="0" w:afterAutospacing="0"/>
        <w:ind w:left="780" w:right="780"/>
        <w:divId w:val="118227512"/>
        <w:rPr>
          <w:rFonts w:eastAsia="Times New Roman"/>
        </w:rPr>
      </w:pPr>
      <w:r>
        <w:rPr>
          <w:rFonts w:eastAsia="Times New Roman"/>
        </w:rPr>
        <w:t>£129</w:t>
      </w:r>
    </w:p>
    <w:bookmarkStart w:id="957" w:name="Back_To_Unit2_Session2_Activity2"/>
    <w:p w:rsidR="00EA274E" w:rsidRDefault="00894CC8">
      <w:pPr>
        <w:pStyle w:val="NormalWeb"/>
        <w:divId w:val="118227512"/>
      </w:pPr>
      <w:r>
        <w:fldChar w:fldCharType="begin"/>
      </w:r>
      <w:r>
        <w:instrText xml:space="preserve"> HYPERLINK "" \l "Unit2_Session2_Activity2" </w:instrText>
      </w:r>
      <w:r>
        <w:fldChar w:fldCharType="separate"/>
      </w:r>
      <w:r>
        <w:rPr>
          <w:rStyle w:val="Hyperlink"/>
        </w:rPr>
        <w:t>Back to - Activity 16: Rounding to the nearest £</w:t>
      </w:r>
      <w:r>
        <w:fldChar w:fldCharType="end"/>
      </w:r>
      <w:bookmarkEnd w:id="957"/>
    </w:p>
    <w:p w:rsidR="00EA274E" w:rsidRDefault="00894CC8">
      <w:pPr>
        <w:pStyle w:val="Heading2"/>
        <w:divId w:val="1475219302"/>
        <w:rPr>
          <w:rFonts w:eastAsia="Times New Roman"/>
        </w:rPr>
      </w:pPr>
      <w:r>
        <w:rPr>
          <w:rFonts w:eastAsia="Times New Roman"/>
        </w:rPr>
        <w:t>Activity 17: Bill’s shopping</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714619237"/>
        <w:rPr>
          <w:rFonts w:eastAsia="Times New Roman"/>
        </w:rPr>
      </w:pPr>
      <w:bookmarkStart w:id="958" w:name="Unit2_Session2_Answer5"/>
      <w:bookmarkEnd w:id="958"/>
      <w:r>
        <w:rPr>
          <w:rFonts w:eastAsia="Times New Roman"/>
        </w:rPr>
        <w:t>Answer</w:t>
      </w:r>
    </w:p>
    <w:p w:rsidR="00EA274E" w:rsidRDefault="00894CC8">
      <w:pPr>
        <w:divId w:val="714619237"/>
      </w:pPr>
      <w:r>
        <w:t>Rounding all of the items should give you a total of £19 – so yes, Bill probably has enough money to pay for all of his shopping.</w:t>
      </w:r>
    </w:p>
    <w:bookmarkStart w:id="959" w:name="Back_To_Unit2_Session2_Part4"/>
    <w:p w:rsidR="00EA274E" w:rsidRDefault="00894CC8">
      <w:pPr>
        <w:pStyle w:val="NormalWeb"/>
        <w:divId w:val="714619237"/>
      </w:pPr>
      <w:r>
        <w:fldChar w:fldCharType="begin"/>
      </w:r>
      <w:r>
        <w:instrText xml:space="preserve"> HYPERLINK "" \l "Unit2_Session2_Part4" </w:instrText>
      </w:r>
      <w:r>
        <w:fldChar w:fldCharType="separate"/>
      </w:r>
      <w:r>
        <w:rPr>
          <w:rStyle w:val="Hyperlink"/>
        </w:rPr>
        <w:t>Back to - Part</w:t>
      </w:r>
      <w:r>
        <w:fldChar w:fldCharType="end"/>
      </w:r>
      <w:bookmarkEnd w:id="959"/>
    </w:p>
    <w:p w:rsidR="00EA274E" w:rsidRDefault="00894CC8">
      <w:pPr>
        <w:pStyle w:val="Heading3"/>
        <w:divId w:val="1475219302"/>
        <w:rPr>
          <w:rFonts w:eastAsia="Times New Roman"/>
        </w:rPr>
      </w:pPr>
      <w:r>
        <w:rPr>
          <w:rFonts w:eastAsia="Times New Roman"/>
        </w:rPr>
        <w:t>Part</w:t>
      </w:r>
    </w:p>
    <w:p w:rsidR="00EA274E" w:rsidRDefault="00894CC8">
      <w:pPr>
        <w:pStyle w:val="Heading4"/>
        <w:divId w:val="1898398224"/>
        <w:rPr>
          <w:rFonts w:eastAsia="Times New Roman"/>
        </w:rPr>
      </w:pPr>
      <w:bookmarkStart w:id="960" w:name="Unit2_Session2_Answer6"/>
      <w:bookmarkEnd w:id="960"/>
      <w:r>
        <w:rPr>
          <w:rFonts w:eastAsia="Times New Roman"/>
        </w:rPr>
        <w:t>Answer</w:t>
      </w:r>
    </w:p>
    <w:p w:rsidR="00EA274E" w:rsidRDefault="00894CC8">
      <w:pPr>
        <w:divId w:val="1898398224"/>
      </w:pPr>
      <w:r>
        <w:t xml:space="preserve">The total cost of all of the items on the shopping list comes to £19.33, which is very close to the answer you achieved through rounding. </w:t>
      </w:r>
    </w:p>
    <w:p w:rsidR="00EA274E" w:rsidRDefault="00894CC8">
      <w:pPr>
        <w:divId w:val="1898398224"/>
      </w:pPr>
      <w:r>
        <w:t xml:space="preserve">Well done! You have now successfully rounded and carried out some basic number work. Can you see the importance of rounding? This is especially important when sticking to a budget. </w:t>
      </w:r>
    </w:p>
    <w:bookmarkStart w:id="961" w:name="Back_To_Unit2_Session2_Part5"/>
    <w:p w:rsidR="00EA274E" w:rsidRDefault="00894CC8">
      <w:pPr>
        <w:pStyle w:val="NormalWeb"/>
        <w:divId w:val="1898398224"/>
      </w:pPr>
      <w:r>
        <w:fldChar w:fldCharType="begin"/>
      </w:r>
      <w:r>
        <w:instrText xml:space="preserve"> HYPERLINK "" \l "Unit2_Session2_Part5" </w:instrText>
      </w:r>
      <w:r>
        <w:fldChar w:fldCharType="separate"/>
      </w:r>
      <w:r>
        <w:rPr>
          <w:rStyle w:val="Hyperlink"/>
        </w:rPr>
        <w:t>Back to - Part</w:t>
      </w:r>
      <w:r>
        <w:fldChar w:fldCharType="end"/>
      </w:r>
      <w:bookmarkEnd w:id="961"/>
    </w:p>
    <w:p w:rsidR="00EA274E" w:rsidRDefault="00894CC8">
      <w:pPr>
        <w:pStyle w:val="Heading2"/>
        <w:divId w:val="1475219302"/>
        <w:rPr>
          <w:rFonts w:eastAsia="Times New Roman"/>
        </w:rPr>
      </w:pPr>
      <w:r>
        <w:rPr>
          <w:rFonts w:eastAsia="Times New Roman"/>
        </w:rPr>
        <w:t>Activity 18: Rounding</w:t>
      </w:r>
    </w:p>
    <w:p w:rsidR="00EA274E" w:rsidRDefault="00894CC8">
      <w:pPr>
        <w:pStyle w:val="Heading4"/>
        <w:divId w:val="309596534"/>
        <w:rPr>
          <w:rFonts w:eastAsia="Times New Roman"/>
        </w:rPr>
      </w:pPr>
      <w:bookmarkStart w:id="962" w:name="Unit2_Session2_Answer7"/>
      <w:bookmarkEnd w:id="962"/>
      <w:r>
        <w:rPr>
          <w:rFonts w:eastAsia="Times New Roman"/>
        </w:rPr>
        <w:t>Answer</w:t>
      </w:r>
    </w:p>
    <w:p w:rsidR="00EA274E" w:rsidRDefault="00894CC8">
      <w:pPr>
        <w:numPr>
          <w:ilvl w:val="0"/>
          <w:numId w:val="192"/>
        </w:numPr>
        <w:spacing w:before="0" w:beforeAutospacing="0" w:after="0" w:afterAutospacing="0"/>
        <w:ind w:left="780" w:right="780"/>
        <w:divId w:val="309596534"/>
        <w:rPr>
          <w:rFonts w:eastAsia="Times New Roman"/>
        </w:rPr>
      </w:pPr>
      <w:r>
        <w:rPr>
          <w:rFonts w:eastAsia="Times New Roman"/>
        </w:rPr>
        <w:t>The population rounds to 6 000 000 (six million). This is because 6 439 800 is nearer to 6 million than 7 million.</w:t>
      </w:r>
    </w:p>
    <w:p w:rsidR="00EA274E" w:rsidRDefault="00894CC8">
      <w:pPr>
        <w:numPr>
          <w:ilvl w:val="0"/>
          <w:numId w:val="192"/>
        </w:numPr>
        <w:spacing w:before="0" w:beforeAutospacing="0" w:after="0" w:afterAutospacing="0"/>
        <w:ind w:left="780" w:right="780"/>
        <w:divId w:val="309596534"/>
        <w:rPr>
          <w:rFonts w:eastAsia="Times New Roman"/>
        </w:rPr>
      </w:pPr>
      <w:r>
        <w:rPr>
          <w:rFonts w:eastAsia="Times New Roman"/>
        </w:rPr>
        <w:t xml:space="preserve">6 987 rounded to the nearest 1 000 is 7 000. If each ticket costs £6, the approximate total amount of money collected is: </w:t>
      </w:r>
    </w:p>
    <w:p w:rsidR="00EA274E" w:rsidRDefault="00894CC8">
      <w:pPr>
        <w:numPr>
          <w:ilvl w:val="1"/>
          <w:numId w:val="192"/>
        </w:numPr>
        <w:spacing w:before="0" w:beforeAutospacing="0" w:after="0" w:afterAutospacing="0"/>
        <w:ind w:left="1560" w:right="1560"/>
        <w:divId w:val="309596534"/>
        <w:rPr>
          <w:rFonts w:eastAsia="Times New Roman"/>
        </w:rPr>
      </w:pPr>
      <w:r>
        <w:rPr>
          <w:rFonts w:eastAsia="Times New Roman"/>
        </w:rPr>
        <w:t>£6 × 7 000 = £42 000</w:t>
      </w:r>
    </w:p>
    <w:p w:rsidR="00EA274E" w:rsidRDefault="00894CC8">
      <w:pPr>
        <w:numPr>
          <w:ilvl w:val="0"/>
          <w:numId w:val="192"/>
        </w:numPr>
        <w:spacing w:before="0" w:beforeAutospacing="0" w:after="0" w:afterAutospacing="0"/>
        <w:ind w:left="780" w:right="780"/>
        <w:divId w:val="309596534"/>
        <w:rPr>
          <w:rFonts w:eastAsia="Times New Roman"/>
        </w:rPr>
      </w:pPr>
      <w:r>
        <w:rPr>
          <w:rFonts w:eastAsia="Times New Roman"/>
        </w:rPr>
        <w:t xml:space="preserve">412 to the nearest hundred is 400. 395 to the nearest hundred is also 400. So the total approximate number of students passing GCSE Maths is: </w:t>
      </w:r>
    </w:p>
    <w:p w:rsidR="00EA274E" w:rsidRDefault="00894CC8">
      <w:pPr>
        <w:numPr>
          <w:ilvl w:val="1"/>
          <w:numId w:val="192"/>
        </w:numPr>
        <w:spacing w:before="0" w:beforeAutospacing="0" w:after="0" w:afterAutospacing="0"/>
        <w:ind w:left="1560" w:right="1560"/>
        <w:divId w:val="309596534"/>
        <w:rPr>
          <w:rFonts w:eastAsia="Times New Roman"/>
        </w:rPr>
      </w:pPr>
      <w:r>
        <w:rPr>
          <w:rFonts w:eastAsia="Times New Roman"/>
        </w:rPr>
        <w:t>400 + 400 = 800 students</w:t>
      </w:r>
    </w:p>
    <w:p w:rsidR="00EA274E" w:rsidRDefault="00894CC8">
      <w:pPr>
        <w:numPr>
          <w:ilvl w:val="0"/>
          <w:numId w:val="192"/>
        </w:numPr>
        <w:spacing w:before="0" w:beforeAutospacing="0" w:after="0" w:afterAutospacing="0"/>
        <w:ind w:left="780" w:right="780"/>
        <w:divId w:val="309596534"/>
        <w:rPr>
          <w:rFonts w:eastAsia="Times New Roman"/>
        </w:rPr>
      </w:pPr>
      <w:r>
        <w:rPr>
          <w:rFonts w:eastAsia="Times New Roman"/>
        </w:rPr>
        <w:t xml:space="preserve">£595 to the nearest hundred is £600. So the approximate cost of one armchair is: </w:t>
      </w:r>
    </w:p>
    <w:p w:rsidR="00EA274E" w:rsidRDefault="00894CC8">
      <w:pPr>
        <w:numPr>
          <w:ilvl w:val="1"/>
          <w:numId w:val="192"/>
        </w:numPr>
        <w:spacing w:before="0" w:beforeAutospacing="0" w:after="0" w:afterAutospacing="0"/>
        <w:ind w:left="1560" w:right="1560"/>
        <w:divId w:val="309596534"/>
        <w:rPr>
          <w:rFonts w:eastAsia="Times New Roman"/>
        </w:rPr>
      </w:pPr>
      <w:r>
        <w:rPr>
          <w:rFonts w:eastAsia="Times New Roman"/>
        </w:rPr>
        <w:t>£600 ÷ 4 = £150</w:t>
      </w:r>
    </w:p>
    <w:p w:rsidR="00EA274E" w:rsidRDefault="00894CC8">
      <w:pPr>
        <w:numPr>
          <w:ilvl w:val="0"/>
          <w:numId w:val="192"/>
        </w:numPr>
        <w:ind w:left="780" w:right="780"/>
        <w:divId w:val="309596534"/>
      </w:pPr>
      <w:r>
        <w:t>18 rounded to the nearest 10 is 20. So the approximate total number of pencils is:</w:t>
      </w:r>
    </w:p>
    <w:p w:rsidR="00EA274E" w:rsidRDefault="00894CC8">
      <w:pPr>
        <w:numPr>
          <w:ilvl w:val="1"/>
          <w:numId w:val="192"/>
        </w:numPr>
        <w:spacing w:before="0" w:beforeAutospacing="0" w:after="0" w:afterAutospacing="0"/>
        <w:ind w:left="1560" w:right="1560"/>
        <w:divId w:val="309596534"/>
        <w:rPr>
          <w:rFonts w:eastAsia="Times New Roman"/>
        </w:rPr>
      </w:pPr>
      <w:r>
        <w:rPr>
          <w:rFonts w:eastAsia="Times New Roman"/>
        </w:rPr>
        <w:t>20 × 50 = 1 000 pencils</w:t>
      </w:r>
    </w:p>
    <w:p w:rsidR="00EA274E" w:rsidRDefault="00894CC8">
      <w:pPr>
        <w:ind w:left="780" w:right="780"/>
        <w:divId w:val="309596534"/>
      </w:pPr>
      <w:r>
        <w:rPr>
          <w:rStyle w:val="Strong"/>
        </w:rPr>
        <w:t>Note</w:t>
      </w:r>
      <w:r>
        <w:t xml:space="preserve">: 50 × 20 = 50 × 2 × 10 = 100 × 10 = 1 000. </w:t>
      </w:r>
    </w:p>
    <w:bookmarkStart w:id="963" w:name="Back_To_Unit2_Session2_Activity4"/>
    <w:p w:rsidR="00EA274E" w:rsidRDefault="00894CC8">
      <w:pPr>
        <w:pStyle w:val="NormalWeb"/>
        <w:divId w:val="309596534"/>
      </w:pPr>
      <w:r>
        <w:fldChar w:fldCharType="begin"/>
      </w:r>
      <w:r>
        <w:instrText xml:space="preserve"> HYPERLINK "" \l "Unit2_Session2_Activity4" </w:instrText>
      </w:r>
      <w:r>
        <w:fldChar w:fldCharType="separate"/>
      </w:r>
      <w:r>
        <w:rPr>
          <w:rStyle w:val="Hyperlink"/>
        </w:rPr>
        <w:t>Back to - Activity 18: Rounding</w:t>
      </w:r>
      <w:r>
        <w:fldChar w:fldCharType="end"/>
      </w:r>
      <w:bookmarkEnd w:id="963"/>
    </w:p>
    <w:p w:rsidR="00EA274E" w:rsidRDefault="00894CC8">
      <w:pPr>
        <w:pStyle w:val="Heading2"/>
        <w:divId w:val="1475219302"/>
        <w:rPr>
          <w:rFonts w:eastAsia="Times New Roman"/>
        </w:rPr>
      </w:pPr>
      <w:r>
        <w:rPr>
          <w:rFonts w:eastAsia="Times New Roman"/>
        </w:rPr>
        <w:t>Activity 19: Fractions in order of size</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767047178"/>
        <w:rPr>
          <w:rFonts w:eastAsia="Times New Roman"/>
        </w:rPr>
      </w:pPr>
      <w:bookmarkStart w:id="964" w:name="Unit2_Session3_Answer1"/>
      <w:bookmarkEnd w:id="964"/>
      <w:r>
        <w:rPr>
          <w:rFonts w:eastAsia="Times New Roman"/>
        </w:rPr>
        <w:t>Answer</w:t>
      </w:r>
    </w:p>
    <w:p w:rsidR="00EA274E" w:rsidRDefault="00894CC8">
      <w:pPr>
        <w:divId w:val="767047178"/>
      </w:pPr>
      <w:r>
        <w:t>Remember that when the numerator of a fraction is 1, the larger the denominator, the smaller the fraction.</w:t>
      </w:r>
    </w:p>
    <w:p w:rsidR="00EA274E" w:rsidRDefault="00894CC8">
      <w:pPr>
        <w:divId w:val="767047178"/>
      </w:pPr>
      <w:r>
        <w:t>From smallest to largest, the order is:</w:t>
      </w:r>
    </w:p>
    <w:p w:rsidR="00EA274E" w:rsidRDefault="00894CC8">
      <w:pPr>
        <w:numPr>
          <w:ilvl w:val="0"/>
          <w:numId w:val="193"/>
        </w:numPr>
        <w:spacing w:before="0" w:beforeAutospacing="0" w:after="0" w:afterAutospacing="0"/>
        <w:ind w:left="780" w:right="780"/>
        <w:divId w:val="767047178"/>
        <w:rPr>
          <w:rFonts w:eastAsia="Times New Roman"/>
        </w:rPr>
      </w:pPr>
      <w:r>
        <w:rPr>
          <w:rFonts w:eastAsia="Times New Roman"/>
          <w:noProof/>
          <w:position w:val="-16"/>
        </w:rPr>
        <w:drawing>
          <wp:inline distT="0" distB="0" distL="0" distR="0" wp14:anchorId="70DAD7C4" wp14:editId="16947756">
            <wp:extent cx="209524" cy="295238"/>
            <wp:effectExtent l="0" t="0" r="635" b="0"/>
            <wp:docPr id="242" name="Picture 242"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one divided by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8B2DEE7" wp14:editId="611E3AC1">
            <wp:extent cx="133333" cy="295238"/>
            <wp:effectExtent l="0" t="0" r="635" b="0"/>
            <wp:docPr id="243" name="Picture 24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FC0DB19" wp14:editId="04A237E2">
            <wp:extent cx="133333" cy="295238"/>
            <wp:effectExtent l="0" t="0" r="635" b="0"/>
            <wp:docPr id="244" name="Picture 244"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E469EDC" wp14:editId="56493BE2">
            <wp:extent cx="133333" cy="295238"/>
            <wp:effectExtent l="0" t="0" r="635" b="0"/>
            <wp:docPr id="245" name="Picture 245"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528B1E66" wp14:editId="3E1A0BF7">
            <wp:extent cx="133333" cy="285714"/>
            <wp:effectExtent l="0" t="0" r="635" b="635"/>
            <wp:docPr id="246" name="Picture 24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bookmarkStart w:id="965" w:name="Back_To_Unit2_Session3_Part1"/>
    <w:p w:rsidR="00EA274E" w:rsidRDefault="00894CC8">
      <w:pPr>
        <w:pStyle w:val="NormalWeb"/>
        <w:divId w:val="767047178"/>
      </w:pPr>
      <w:r>
        <w:fldChar w:fldCharType="begin"/>
      </w:r>
      <w:r>
        <w:instrText xml:space="preserve"> HYPERLINK "" \l "Unit2_Session3_Part1" </w:instrText>
      </w:r>
      <w:r>
        <w:fldChar w:fldCharType="separate"/>
      </w:r>
      <w:r>
        <w:rPr>
          <w:rStyle w:val="Hyperlink"/>
        </w:rPr>
        <w:t>Back to - Part</w:t>
      </w:r>
      <w:r>
        <w:fldChar w:fldCharType="end"/>
      </w:r>
      <w:bookmarkEnd w:id="965"/>
    </w:p>
    <w:p w:rsidR="00EA274E" w:rsidRDefault="00894CC8">
      <w:pPr>
        <w:pStyle w:val="Heading3"/>
        <w:divId w:val="1475219302"/>
        <w:rPr>
          <w:rFonts w:eastAsia="Times New Roman"/>
        </w:rPr>
      </w:pPr>
      <w:r>
        <w:rPr>
          <w:rFonts w:eastAsia="Times New Roman"/>
        </w:rPr>
        <w:t>Part</w:t>
      </w:r>
    </w:p>
    <w:p w:rsidR="00EA274E" w:rsidRDefault="00894CC8">
      <w:pPr>
        <w:pStyle w:val="Heading4"/>
        <w:divId w:val="1614364747"/>
        <w:rPr>
          <w:rFonts w:eastAsia="Times New Roman"/>
        </w:rPr>
      </w:pPr>
      <w:bookmarkStart w:id="966" w:name="Unit2_Session3_Answer2"/>
      <w:bookmarkEnd w:id="966"/>
      <w:r>
        <w:rPr>
          <w:rFonts w:eastAsia="Times New Roman"/>
        </w:rPr>
        <w:t>Answer</w:t>
      </w:r>
    </w:p>
    <w:p w:rsidR="00EA274E" w:rsidRDefault="00894CC8">
      <w:pPr>
        <w:numPr>
          <w:ilvl w:val="0"/>
          <w:numId w:val="194"/>
        </w:numPr>
        <w:spacing w:before="0" w:beforeAutospacing="0" w:after="0" w:afterAutospacing="0"/>
        <w:ind w:left="780" w:right="780"/>
        <w:divId w:val="1614364747"/>
        <w:rPr>
          <w:rFonts w:eastAsia="Times New Roman"/>
        </w:rPr>
      </w:pPr>
      <w:r>
        <w:rPr>
          <w:rFonts w:eastAsia="Times New Roman"/>
          <w:noProof/>
          <w:position w:val="-16"/>
        </w:rPr>
        <w:drawing>
          <wp:inline distT="0" distB="0" distL="0" distR="0" wp14:anchorId="0849E591" wp14:editId="15F88F32">
            <wp:extent cx="133333" cy="295238"/>
            <wp:effectExtent l="0" t="0" r="635" b="0"/>
            <wp:docPr id="247" name="Picture 24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7B9A2862" wp14:editId="640C32C8">
            <wp:extent cx="133333" cy="295238"/>
            <wp:effectExtent l="0" t="0" r="635" b="0"/>
            <wp:docPr id="248" name="Picture 248" descr="two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two divided by six"/>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numPr>
          <w:ilvl w:val="0"/>
          <w:numId w:val="194"/>
        </w:numPr>
        <w:spacing w:before="0" w:beforeAutospacing="0" w:after="0" w:afterAutospacing="0"/>
        <w:ind w:left="780" w:right="780"/>
        <w:divId w:val="1614364747"/>
        <w:rPr>
          <w:rFonts w:eastAsia="Times New Roman"/>
        </w:rPr>
      </w:pPr>
      <w:r>
        <w:rPr>
          <w:rFonts w:eastAsia="Times New Roman"/>
          <w:noProof/>
          <w:position w:val="-16"/>
        </w:rPr>
        <w:drawing>
          <wp:inline distT="0" distB="0" distL="0" distR="0" wp14:anchorId="4305142C" wp14:editId="34E3BCF1">
            <wp:extent cx="133333" cy="295238"/>
            <wp:effectExtent l="0" t="0" r="635" b="0"/>
            <wp:docPr id="249" name="Picture 24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1FD4450A" wp14:editId="2D696228">
            <wp:extent cx="133333" cy="295238"/>
            <wp:effectExtent l="0" t="0" r="635" b="0"/>
            <wp:docPr id="250" name="Picture 250" descr="two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two divided by eigh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numPr>
          <w:ilvl w:val="0"/>
          <w:numId w:val="194"/>
        </w:numPr>
        <w:spacing w:before="0" w:beforeAutospacing="0" w:after="0" w:afterAutospacing="0"/>
        <w:ind w:left="780" w:right="780"/>
        <w:divId w:val="1614364747"/>
        <w:rPr>
          <w:rFonts w:eastAsia="Times New Roman"/>
        </w:rPr>
      </w:pPr>
      <w:r>
        <w:rPr>
          <w:rFonts w:eastAsia="Times New Roman"/>
          <w:noProof/>
          <w:position w:val="-16"/>
        </w:rPr>
        <w:drawing>
          <wp:inline distT="0" distB="0" distL="0" distR="0" wp14:anchorId="3EE763FC" wp14:editId="4DF39103">
            <wp:extent cx="133333" cy="295238"/>
            <wp:effectExtent l="0" t="0" r="635" b="0"/>
            <wp:docPr id="251" name="Picture 251"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140F1176" wp14:editId="211D8887">
            <wp:extent cx="209524" cy="295238"/>
            <wp:effectExtent l="0" t="0" r="635" b="0"/>
            <wp:docPr id="252" name="Picture 252" descr="two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two divided by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EA274E" w:rsidRDefault="00894CC8">
      <w:pPr>
        <w:numPr>
          <w:ilvl w:val="0"/>
          <w:numId w:val="194"/>
        </w:numPr>
        <w:spacing w:before="0" w:beforeAutospacing="0" w:after="0" w:afterAutospacing="0"/>
        <w:ind w:left="780" w:right="780"/>
        <w:divId w:val="1614364747"/>
        <w:rPr>
          <w:rFonts w:eastAsia="Times New Roman"/>
        </w:rPr>
      </w:pPr>
      <w:r>
        <w:rPr>
          <w:rFonts w:eastAsia="Times New Roman"/>
          <w:noProof/>
          <w:position w:val="-14"/>
        </w:rPr>
        <w:drawing>
          <wp:inline distT="0" distB="0" distL="0" distR="0" wp14:anchorId="050B606A" wp14:editId="207E6CEB">
            <wp:extent cx="133333" cy="285714"/>
            <wp:effectExtent l="0" t="0" r="635" b="635"/>
            <wp:docPr id="253" name="Picture 25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2D2545DE" wp14:editId="09F62EF7">
            <wp:extent cx="209524" cy="295238"/>
            <wp:effectExtent l="0" t="0" r="635" b="0"/>
            <wp:docPr id="254" name="Picture 254"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five divided by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bookmarkStart w:id="967" w:name="Back_To_Unit2_Session3_Part2"/>
    <w:p w:rsidR="00EA274E" w:rsidRDefault="00894CC8">
      <w:pPr>
        <w:pStyle w:val="NormalWeb"/>
        <w:divId w:val="1614364747"/>
      </w:pPr>
      <w:r>
        <w:fldChar w:fldCharType="begin"/>
      </w:r>
      <w:r>
        <w:instrText xml:space="preserve"> HYPERLINK "" \l "Unit2_Session3_Part2" </w:instrText>
      </w:r>
      <w:r>
        <w:fldChar w:fldCharType="separate"/>
      </w:r>
      <w:r>
        <w:rPr>
          <w:rStyle w:val="Hyperlink"/>
        </w:rPr>
        <w:t>Back to - Part</w:t>
      </w:r>
      <w:r>
        <w:fldChar w:fldCharType="end"/>
      </w:r>
      <w:bookmarkEnd w:id="967"/>
    </w:p>
    <w:p w:rsidR="00EA274E" w:rsidRDefault="00894CC8">
      <w:pPr>
        <w:pStyle w:val="Heading3"/>
        <w:divId w:val="1475219302"/>
        <w:rPr>
          <w:rFonts w:eastAsia="Times New Roman"/>
        </w:rPr>
      </w:pPr>
      <w:r>
        <w:rPr>
          <w:rFonts w:eastAsia="Times New Roman"/>
        </w:rPr>
        <w:t>Part</w:t>
      </w:r>
    </w:p>
    <w:p w:rsidR="00EA274E" w:rsidRDefault="00894CC8">
      <w:pPr>
        <w:pStyle w:val="Heading4"/>
        <w:divId w:val="1478717832"/>
        <w:rPr>
          <w:rFonts w:eastAsia="Times New Roman"/>
        </w:rPr>
      </w:pPr>
      <w:bookmarkStart w:id="968" w:name="Unit2_Session3_Answer3"/>
      <w:bookmarkEnd w:id="968"/>
      <w:r>
        <w:rPr>
          <w:rFonts w:eastAsia="Times New Roman"/>
        </w:rPr>
        <w:t>Answer</w:t>
      </w:r>
    </w:p>
    <w:p w:rsidR="00EA274E" w:rsidRDefault="00894CC8">
      <w:pPr>
        <w:divId w:val="1478717832"/>
      </w:pPr>
      <w:r>
        <w:t xml:space="preserve">You need to change to equivalent fractions to compare like-for-like. To do this, you need to look at the bottom numbers of the fractions (3, 5 and 10) and find the lowest common multiple. The lowest common multiple of 3, 5 and 10 is 30: </w:t>
      </w:r>
    </w:p>
    <w:p w:rsidR="00EA274E" w:rsidRDefault="00894CC8">
      <w:pPr>
        <w:divId w:val="1478717832"/>
      </w:pPr>
      <w:r>
        <w:rPr>
          <w:vanish/>
        </w:rPr>
        <w:t>Start of Extract</w:t>
      </w:r>
    </w:p>
    <w:p w:rsidR="00EA274E" w:rsidRDefault="00894CC8">
      <w:pPr>
        <w:divId w:val="380400518"/>
      </w:pPr>
      <w:bookmarkStart w:id="969" w:name="Unit2_Session3_Extract4"/>
      <w:bookmarkEnd w:id="969"/>
      <w:r>
        <w:t>3 × 10 = 30</w:t>
      </w:r>
    </w:p>
    <w:p w:rsidR="00EA274E" w:rsidRDefault="00894CC8">
      <w:pPr>
        <w:divId w:val="380400518"/>
      </w:pPr>
      <w:r>
        <w:t>5 × 6 = 30</w:t>
      </w:r>
    </w:p>
    <w:p w:rsidR="00EA274E" w:rsidRDefault="00894CC8">
      <w:pPr>
        <w:divId w:val="380400518"/>
      </w:pPr>
      <w:r>
        <w:t>10 × 3 = 30</w:t>
      </w:r>
    </w:p>
    <w:p w:rsidR="00EA274E" w:rsidRDefault="00894CC8">
      <w:pPr>
        <w:divId w:val="1478717832"/>
      </w:pPr>
      <w:r>
        <w:rPr>
          <w:vanish/>
        </w:rPr>
        <w:t>End of Extract</w:t>
      </w:r>
    </w:p>
    <w:p w:rsidR="00EA274E" w:rsidRDefault="00894CC8">
      <w:pPr>
        <w:divId w:val="1478717832"/>
      </w:pPr>
      <w:r>
        <w:t>Whatever you do to the bottom of each fraction, you must also do to the top:</w:t>
      </w:r>
    </w:p>
    <w:p w:rsidR="00EA274E" w:rsidRDefault="00894CC8">
      <w:pPr>
        <w:divId w:val="1478717832"/>
      </w:pPr>
      <w:r>
        <w:rPr>
          <w:vanish/>
        </w:rPr>
        <w:t>Start of Extract</w:t>
      </w:r>
    </w:p>
    <w:p w:rsidR="00EA274E" w:rsidRDefault="00894CC8">
      <w:pPr>
        <w:divId w:val="2097360663"/>
      </w:pPr>
      <w:bookmarkStart w:id="970" w:name="Unit2_Session3_Extract5"/>
      <w:bookmarkEnd w:id="970"/>
      <w:r>
        <w:t xml:space="preserve">With </w:t>
      </w:r>
      <w:r>
        <w:rPr>
          <w:noProof/>
          <w:position w:val="-16"/>
        </w:rPr>
        <w:drawing>
          <wp:inline distT="0" distB="0" distL="0" distR="0" wp14:anchorId="447480FD" wp14:editId="448539C9">
            <wp:extent cx="133333" cy="295238"/>
            <wp:effectExtent l="0" t="0" r="635" b="0"/>
            <wp:docPr id="255" name="Picture 255"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you need to multiply the top and bottom numbers by 10 to make </w:t>
      </w:r>
      <w:r>
        <w:rPr>
          <w:noProof/>
          <w:position w:val="-16"/>
        </w:rPr>
        <w:drawing>
          <wp:inline distT="0" distB="0" distL="0" distR="0" wp14:anchorId="46069F9F" wp14:editId="07267B2B">
            <wp:extent cx="209524" cy="295238"/>
            <wp:effectExtent l="0" t="0" r="635" b="0"/>
            <wp:docPr id="256" name="Picture 256"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20 divided by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divId w:val="2097360663"/>
      </w:pPr>
      <w:r>
        <w:t xml:space="preserve">With </w:t>
      </w:r>
      <w:r>
        <w:rPr>
          <w:noProof/>
          <w:position w:val="-16"/>
        </w:rPr>
        <w:drawing>
          <wp:inline distT="0" distB="0" distL="0" distR="0" wp14:anchorId="6A4FE361" wp14:editId="15D2FA60">
            <wp:extent cx="133333" cy="295238"/>
            <wp:effectExtent l="0" t="0" r="635" b="0"/>
            <wp:docPr id="257" name="Picture 257"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three divided by fiv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you need to multiply the top and bottom number by 6 to equal </w:t>
      </w:r>
      <w:r>
        <w:rPr>
          <w:noProof/>
          <w:position w:val="-16"/>
        </w:rPr>
        <w:drawing>
          <wp:inline distT="0" distB="0" distL="0" distR="0" wp14:anchorId="59DBEB32" wp14:editId="64DAD173">
            <wp:extent cx="209524" cy="295238"/>
            <wp:effectExtent l="0" t="0" r="635" b="0"/>
            <wp:docPr id="258" name="Picture 258" descr="18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18 divided by 3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divId w:val="2097360663"/>
      </w:pPr>
      <w:r>
        <w:t xml:space="preserve">With </w:t>
      </w:r>
      <w:r>
        <w:rPr>
          <w:noProof/>
          <w:position w:val="-16"/>
        </w:rPr>
        <w:drawing>
          <wp:inline distT="0" distB="0" distL="0" distR="0" wp14:anchorId="39A22562" wp14:editId="1C80FD11">
            <wp:extent cx="209524" cy="295238"/>
            <wp:effectExtent l="0" t="0" r="635" b="0"/>
            <wp:docPr id="259" name="Picture 259" descr="thre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three divided by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you need to multiply the top and bottom number by 3 to equal</w:t>
      </w:r>
      <w:r>
        <w:rPr>
          <w:noProof/>
          <w:position w:val="-16"/>
        </w:rPr>
        <w:drawing>
          <wp:inline distT="0" distB="0" distL="0" distR="0" wp14:anchorId="1B792E33" wp14:editId="12EE16C6">
            <wp:extent cx="209524" cy="295238"/>
            <wp:effectExtent l="0" t="0" r="635" b="0"/>
            <wp:docPr id="260" name="Picture 260" descr="nine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nine divided by 3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divId w:val="1478717832"/>
      </w:pPr>
      <w:r>
        <w:rPr>
          <w:vanish/>
        </w:rPr>
        <w:t>End of Extract</w:t>
      </w:r>
    </w:p>
    <w:p w:rsidR="00EA274E" w:rsidRDefault="00894CC8">
      <w:pPr>
        <w:divId w:val="1478717832"/>
      </w:pPr>
      <w:r>
        <w:t>The order of the fractions from smallest to largest is therefore:</w:t>
      </w:r>
    </w:p>
    <w:p w:rsidR="00EA274E" w:rsidRDefault="00894CC8">
      <w:pPr>
        <w:divId w:val="1478717832"/>
      </w:pPr>
      <w:r>
        <w:rPr>
          <w:vanish/>
        </w:rPr>
        <w:t>Start of Extract</w:t>
      </w:r>
    </w:p>
    <w:p w:rsidR="00EA274E" w:rsidRDefault="00894CC8">
      <w:pPr>
        <w:divId w:val="2053531680"/>
      </w:pPr>
      <w:bookmarkStart w:id="971" w:name="Unit2_Session3_Extract6"/>
      <w:bookmarkEnd w:id="971"/>
      <w:r>
        <w:rPr>
          <w:noProof/>
          <w:position w:val="-16"/>
        </w:rPr>
        <w:drawing>
          <wp:inline distT="0" distB="0" distL="0" distR="0" wp14:anchorId="52EC5EE7" wp14:editId="5101ADDE">
            <wp:extent cx="209524" cy="295238"/>
            <wp:effectExtent l="0" t="0" r="635" b="0"/>
            <wp:docPr id="261" name="Picture 261" descr="thre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hree divided by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w:t>
      </w:r>
      <w:r>
        <w:rPr>
          <w:noProof/>
          <w:position w:val="-16"/>
        </w:rPr>
        <w:drawing>
          <wp:inline distT="0" distB="0" distL="0" distR="0" wp14:anchorId="4877F158" wp14:editId="3C7292B0">
            <wp:extent cx="209524" cy="295238"/>
            <wp:effectExtent l="0" t="0" r="635" b="0"/>
            <wp:docPr id="262" name="Picture 262" descr="nine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nine divided by 3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divId w:val="2053531680"/>
      </w:pPr>
      <w:r>
        <w:rPr>
          <w:noProof/>
          <w:position w:val="-16"/>
        </w:rPr>
        <w:drawing>
          <wp:inline distT="0" distB="0" distL="0" distR="0" wp14:anchorId="12723BFD" wp14:editId="4374086A">
            <wp:extent cx="133333" cy="295238"/>
            <wp:effectExtent l="0" t="0" r="635" b="0"/>
            <wp:docPr id="263" name="Picture 263"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three divided by fiv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w:t>
      </w:r>
      <w:r>
        <w:rPr>
          <w:noProof/>
          <w:position w:val="-16"/>
        </w:rPr>
        <w:drawing>
          <wp:inline distT="0" distB="0" distL="0" distR="0" wp14:anchorId="5573AA7D" wp14:editId="51607166">
            <wp:extent cx="209524" cy="295238"/>
            <wp:effectExtent l="0" t="0" r="635" b="0"/>
            <wp:docPr id="264" name="Picture 264" descr="18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8 divided by 3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divId w:val="2053531680"/>
      </w:pPr>
      <w:r>
        <w:rPr>
          <w:noProof/>
          <w:position w:val="-16"/>
        </w:rPr>
        <w:drawing>
          <wp:inline distT="0" distB="0" distL="0" distR="0" wp14:anchorId="7BEB36C9" wp14:editId="09A1A9F8">
            <wp:extent cx="133333" cy="295238"/>
            <wp:effectExtent l="0" t="0" r="635" b="0"/>
            <wp:docPr id="265" name="Picture 265"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w:t>
      </w:r>
      <w:r>
        <w:rPr>
          <w:noProof/>
          <w:position w:val="-16"/>
        </w:rPr>
        <w:drawing>
          <wp:inline distT="0" distB="0" distL="0" distR="0" wp14:anchorId="1A0246C5" wp14:editId="6461A577">
            <wp:extent cx="209524" cy="295238"/>
            <wp:effectExtent l="0" t="0" r="635" b="0"/>
            <wp:docPr id="266" name="Picture 266"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0 divided by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EA274E" w:rsidRDefault="00894CC8">
      <w:pPr>
        <w:divId w:val="1478717832"/>
      </w:pPr>
      <w:r>
        <w:rPr>
          <w:vanish/>
        </w:rPr>
        <w:t>End of Extract</w:t>
      </w:r>
    </w:p>
    <w:bookmarkStart w:id="972" w:name="Back_To_Unit2_Session3_Part3"/>
    <w:p w:rsidR="00EA274E" w:rsidRDefault="00894CC8">
      <w:pPr>
        <w:pStyle w:val="NormalWeb"/>
        <w:divId w:val="1478717832"/>
      </w:pPr>
      <w:r>
        <w:fldChar w:fldCharType="begin"/>
      </w:r>
      <w:r>
        <w:instrText xml:space="preserve"> HYPERLINK "" \l "Unit2_Session3_Part3" </w:instrText>
      </w:r>
      <w:r>
        <w:fldChar w:fldCharType="separate"/>
      </w:r>
      <w:r>
        <w:rPr>
          <w:rStyle w:val="Hyperlink"/>
        </w:rPr>
        <w:t>Back to - Part</w:t>
      </w:r>
      <w:r>
        <w:fldChar w:fldCharType="end"/>
      </w:r>
      <w:bookmarkEnd w:id="972"/>
    </w:p>
    <w:p w:rsidR="00EA274E" w:rsidRDefault="00894CC8">
      <w:pPr>
        <w:pStyle w:val="Heading2"/>
        <w:divId w:val="1475219302"/>
        <w:rPr>
          <w:rFonts w:eastAsia="Times New Roman"/>
        </w:rPr>
      </w:pPr>
      <w:r>
        <w:rPr>
          <w:rFonts w:eastAsia="Times New Roman"/>
        </w:rPr>
        <w:t>Activity 20: Putting fractions in order</w:t>
      </w:r>
    </w:p>
    <w:p w:rsidR="00EA274E" w:rsidRDefault="00894CC8">
      <w:pPr>
        <w:pStyle w:val="Heading4"/>
        <w:divId w:val="699942032"/>
        <w:rPr>
          <w:rFonts w:eastAsia="Times New Roman"/>
        </w:rPr>
      </w:pPr>
      <w:bookmarkStart w:id="973" w:name="Unit2_Session3_Answer4"/>
      <w:bookmarkEnd w:id="973"/>
      <w:r>
        <w:rPr>
          <w:rFonts w:eastAsia="Times New Roman"/>
        </w:rPr>
        <w:t>Answer</w:t>
      </w:r>
    </w:p>
    <w:p w:rsidR="00EA274E" w:rsidRDefault="00894CC8">
      <w:pPr>
        <w:numPr>
          <w:ilvl w:val="0"/>
          <w:numId w:val="195"/>
        </w:numPr>
        <w:spacing w:before="0" w:beforeAutospacing="0" w:after="0" w:afterAutospacing="0"/>
        <w:ind w:left="780" w:right="780"/>
        <w:divId w:val="699942032"/>
        <w:rPr>
          <w:rFonts w:eastAsia="Times New Roman"/>
        </w:rPr>
      </w:pPr>
      <w:r>
        <w:rPr>
          <w:rFonts w:eastAsia="Times New Roman"/>
        </w:rPr>
        <w:t xml:space="preserve">The correct order would be: </w:t>
      </w:r>
    </w:p>
    <w:p w:rsidR="00EA274E" w:rsidRDefault="00894CC8">
      <w:pPr>
        <w:numPr>
          <w:ilvl w:val="0"/>
          <w:numId w:val="196"/>
        </w:numPr>
        <w:spacing w:before="0" w:beforeAutospacing="0" w:after="0" w:afterAutospacing="0"/>
        <w:ind w:left="780" w:right="780"/>
        <w:divId w:val="699942032"/>
        <w:rPr>
          <w:rFonts w:eastAsia="Times New Roman"/>
        </w:rPr>
      </w:pPr>
      <w:r>
        <w:rPr>
          <w:rFonts w:eastAsia="Times New Roman"/>
        </w:rPr>
        <w:t xml:space="preserve">2 </w:t>
      </w:r>
      <w:r>
        <w:rPr>
          <w:rFonts w:eastAsia="Times New Roman"/>
          <w:noProof/>
          <w:position w:val="-14"/>
        </w:rPr>
        <w:drawing>
          <wp:inline distT="0" distB="0" distL="0" distR="0" wp14:anchorId="1115C563" wp14:editId="0B4223CF">
            <wp:extent cx="133333" cy="285714"/>
            <wp:effectExtent l="0" t="0" r="635" b="635"/>
            <wp:docPr id="267" name="Picture 26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5 </w:t>
      </w:r>
      <w:r>
        <w:rPr>
          <w:rFonts w:eastAsia="Times New Roman"/>
          <w:noProof/>
          <w:position w:val="-16"/>
        </w:rPr>
        <w:drawing>
          <wp:inline distT="0" distB="0" distL="0" distR="0" wp14:anchorId="03648290" wp14:editId="41F170EE">
            <wp:extent cx="133333" cy="295238"/>
            <wp:effectExtent l="0" t="0" r="635" b="0"/>
            <wp:docPr id="268" name="Picture 26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6 </w:t>
      </w:r>
      <w:r>
        <w:rPr>
          <w:rFonts w:eastAsia="Times New Roman"/>
          <w:noProof/>
          <w:position w:val="-16"/>
        </w:rPr>
        <w:drawing>
          <wp:inline distT="0" distB="0" distL="0" distR="0" wp14:anchorId="66863127" wp14:editId="45188514">
            <wp:extent cx="133333" cy="295238"/>
            <wp:effectExtent l="0" t="0" r="635" b="0"/>
            <wp:docPr id="269" name="Picture 269"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EA274E" w:rsidRDefault="00894CC8">
      <w:pPr>
        <w:numPr>
          <w:ilvl w:val="0"/>
          <w:numId w:val="197"/>
        </w:numPr>
        <w:spacing w:before="0" w:beforeAutospacing="0" w:after="0" w:afterAutospacing="0"/>
        <w:ind w:left="780" w:right="780"/>
        <w:divId w:val="699942032"/>
        <w:rPr>
          <w:rFonts w:eastAsia="Times New Roman"/>
        </w:rPr>
      </w:pPr>
      <w:r>
        <w:rPr>
          <w:rFonts w:eastAsia="Times New Roman"/>
        </w:rPr>
        <w:t xml:space="preserve">In this case, even though </w:t>
      </w:r>
      <w:r>
        <w:rPr>
          <w:rFonts w:eastAsia="Times New Roman"/>
          <w:noProof/>
          <w:position w:val="-14"/>
        </w:rPr>
        <w:drawing>
          <wp:inline distT="0" distB="0" distL="0" distR="0" wp14:anchorId="58B616EC" wp14:editId="5C9A4096">
            <wp:extent cx="133333" cy="285714"/>
            <wp:effectExtent l="0" t="0" r="635" b="635"/>
            <wp:docPr id="270" name="Picture 27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is bigger than </w:t>
      </w:r>
      <w:r>
        <w:rPr>
          <w:rFonts w:eastAsia="Times New Roman"/>
          <w:noProof/>
          <w:position w:val="-16"/>
        </w:rPr>
        <w:drawing>
          <wp:inline distT="0" distB="0" distL="0" distR="0" wp14:anchorId="24ACA711" wp14:editId="0E91F239">
            <wp:extent cx="133333" cy="295238"/>
            <wp:effectExtent l="0" t="0" r="635" b="0"/>
            <wp:docPr id="271" name="Picture 27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and </w:t>
      </w:r>
      <w:r>
        <w:rPr>
          <w:rFonts w:eastAsia="Times New Roman"/>
          <w:noProof/>
          <w:position w:val="-16"/>
        </w:rPr>
        <w:drawing>
          <wp:inline distT="0" distB="0" distL="0" distR="0" wp14:anchorId="10062D48" wp14:editId="5803DBF3">
            <wp:extent cx="133333" cy="295238"/>
            <wp:effectExtent l="0" t="0" r="635" b="0"/>
            <wp:docPr id="272" name="Picture 27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is bigger than </w:t>
      </w:r>
      <w:r>
        <w:rPr>
          <w:rFonts w:eastAsia="Times New Roman"/>
          <w:noProof/>
          <w:position w:val="-16"/>
        </w:rPr>
        <w:drawing>
          <wp:inline distT="0" distB="0" distL="0" distR="0" wp14:anchorId="2719ED58" wp14:editId="28B30A4F">
            <wp:extent cx="133333" cy="295238"/>
            <wp:effectExtent l="0" t="0" r="635" b="0"/>
            <wp:docPr id="273" name="Picture 27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you need to look at the whole numbers first and then the fractions. The diagram illustrates this more clearly: </w:t>
      </w:r>
    </w:p>
    <w:p w:rsidR="00EA274E" w:rsidRDefault="00894CC8">
      <w:pPr>
        <w:divId w:val="699942032"/>
      </w:pPr>
      <w:r>
        <w:rPr>
          <w:vanish/>
        </w:rPr>
        <w:t>Start of Figure</w:t>
      </w:r>
    </w:p>
    <w:p w:rsidR="00EA274E" w:rsidRDefault="00894CC8">
      <w:pPr>
        <w:spacing w:before="240" w:beforeAutospacing="0" w:after="0" w:afterAutospacing="0" w:line="240" w:lineRule="auto"/>
        <w:divId w:val="433793855"/>
        <w:rPr>
          <w:rFonts w:ascii="Times New Roman" w:eastAsia="Times New Roman" w:hAnsi="Times New Roman" w:cs="Times New Roman"/>
          <w:sz w:val="24"/>
          <w:szCs w:val="24"/>
        </w:rPr>
      </w:pPr>
      <w:bookmarkStart w:id="974" w:name="Unit2_Session3_Figure8"/>
      <w:bookmarkEnd w:id="974"/>
      <w:r>
        <w:rPr>
          <w:rFonts w:ascii="Times New Roman" w:eastAsia="Times New Roman" w:hAnsi="Times New Roman" w:cs="Times New Roman"/>
          <w:noProof/>
          <w:sz w:val="24"/>
          <w:szCs w:val="24"/>
        </w:rPr>
        <w:drawing>
          <wp:inline distT="0" distB="0" distL="0" distR="0" wp14:anchorId="779F3B28" wp14:editId="32AD7228">
            <wp:extent cx="5278331" cy="2462442"/>
            <wp:effectExtent l="0" t="0" r="0" b="0"/>
            <wp:docPr id="274" name="Picture 274" descr="D:\AaaF\OUT\httpswwwopeneduopenlearn_cmid140259_2022-12-07_17-31-40_82d7e557728d45448e3e2a5d33cfe564\word\assets\bltl_m1_s1_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AaaF\OUT\httpswwwopeneduopenlearn_cmid140259_2022-12-07_17-31-40_82d7e557728d45448e3e2a5d33cfe564\word\assets\bltl_m1_s1_3c.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78331" cy="2462442"/>
                    </a:xfrm>
                    <a:prstGeom prst="rect">
                      <a:avLst/>
                    </a:prstGeom>
                    <a:noFill/>
                    <a:ln>
                      <a:noFill/>
                    </a:ln>
                  </pic:spPr>
                </pic:pic>
              </a:graphicData>
            </a:graphic>
          </wp:inline>
        </w:drawing>
      </w:r>
    </w:p>
    <w:p w:rsidR="00EA274E" w:rsidRDefault="00894CC8">
      <w:pPr>
        <w:pStyle w:val="Caption1"/>
        <w:divId w:val="322395793"/>
      </w:pPr>
      <w:r>
        <w:t>Figure 17 Drawing the fractions</w:t>
      </w:r>
    </w:p>
    <w:bookmarkStart w:id="975" w:name="View_Unit2_Session3_Description8"/>
    <w:p w:rsidR="00EA274E" w:rsidRDefault="00894CC8">
      <w:pPr>
        <w:pStyle w:val="navbutton"/>
        <w:divId w:val="322395793"/>
      </w:pPr>
      <w:r>
        <w:fldChar w:fldCharType="begin"/>
      </w:r>
      <w:r>
        <w:instrText xml:space="preserve"> HYPERLINK "" \l "Unit2_Session3_Description8" </w:instrText>
      </w:r>
      <w:r>
        <w:fldChar w:fldCharType="separate"/>
      </w:r>
      <w:r>
        <w:rPr>
          <w:rStyle w:val="Hyperlink"/>
        </w:rPr>
        <w:t>View description - Figure 17 Drawing the fractions</w:t>
      </w:r>
      <w:r>
        <w:fldChar w:fldCharType="end"/>
      </w:r>
      <w:bookmarkEnd w:id="975"/>
    </w:p>
    <w:p w:rsidR="00EA274E" w:rsidRDefault="00894CC8">
      <w:pPr>
        <w:divId w:val="699942032"/>
      </w:pPr>
      <w:r>
        <w:rPr>
          <w:vanish/>
        </w:rPr>
        <w:t>End of Figure</w:t>
      </w:r>
    </w:p>
    <w:p w:rsidR="00EA274E" w:rsidRDefault="00894CC8">
      <w:pPr>
        <w:numPr>
          <w:ilvl w:val="0"/>
          <w:numId w:val="198"/>
        </w:numPr>
        <w:spacing w:before="0" w:beforeAutospacing="0" w:after="0" w:afterAutospacing="0"/>
        <w:ind w:left="780" w:right="780"/>
        <w:divId w:val="699942032"/>
        <w:rPr>
          <w:rFonts w:eastAsia="Times New Roman"/>
        </w:rPr>
      </w:pPr>
      <w:r>
        <w:rPr>
          <w:rFonts w:eastAsia="Times New Roman"/>
        </w:rPr>
        <w:t xml:space="preserve">The correct order would be: </w:t>
      </w:r>
    </w:p>
    <w:p w:rsidR="00EA274E" w:rsidRDefault="00894CC8">
      <w:pPr>
        <w:numPr>
          <w:ilvl w:val="0"/>
          <w:numId w:val="199"/>
        </w:numPr>
        <w:spacing w:before="0" w:beforeAutospacing="0" w:after="0" w:afterAutospacing="0"/>
        <w:ind w:left="780" w:right="780"/>
        <w:divId w:val="699942032"/>
        <w:rPr>
          <w:rFonts w:eastAsia="Times New Roman"/>
        </w:rPr>
      </w:pPr>
      <w:r>
        <w:rPr>
          <w:rFonts w:eastAsia="Times New Roman"/>
        </w:rPr>
        <w:t xml:space="preserve">1 </w:t>
      </w:r>
      <w:r>
        <w:rPr>
          <w:rFonts w:eastAsia="Times New Roman"/>
          <w:noProof/>
          <w:position w:val="-16"/>
        </w:rPr>
        <w:drawing>
          <wp:inline distT="0" distB="0" distL="0" distR="0" wp14:anchorId="43012F7D" wp14:editId="1F87A8C7">
            <wp:extent cx="209524" cy="295238"/>
            <wp:effectExtent l="0" t="0" r="635" b="0"/>
            <wp:docPr id="275" name="Picture 275"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nine divided by 1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2 </w:t>
      </w:r>
      <w:r>
        <w:rPr>
          <w:rFonts w:eastAsia="Times New Roman"/>
          <w:noProof/>
          <w:position w:val="-16"/>
        </w:rPr>
        <w:drawing>
          <wp:inline distT="0" distB="0" distL="0" distR="0" wp14:anchorId="32629005" wp14:editId="0A3BCC5D">
            <wp:extent cx="133333" cy="295238"/>
            <wp:effectExtent l="0" t="0" r="635" b="0"/>
            <wp:docPr id="276" name="Picture 276"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wo divided by f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14:anchorId="331BB645" wp14:editId="492C4E88">
            <wp:extent cx="133333" cy="285714"/>
            <wp:effectExtent l="0" t="0" r="635" b="635"/>
            <wp:docPr id="277" name="Picture 27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rPr>
        <w:t xml:space="preserve">Looking at the whole numbers, 1 </w:t>
      </w:r>
      <w:r>
        <w:rPr>
          <w:rFonts w:eastAsia="Times New Roman"/>
          <w:noProof/>
          <w:position w:val="-16"/>
        </w:rPr>
        <w:drawing>
          <wp:inline distT="0" distB="0" distL="0" distR="0" wp14:anchorId="43CD8C9A" wp14:editId="3F97B794">
            <wp:extent cx="209524" cy="295238"/>
            <wp:effectExtent l="0" t="0" r="635" b="0"/>
            <wp:docPr id="278" name="Picture 278"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nine divided by 1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would be the smallest because the other two mixed numbers are both greater than 2. To see which is bigger out of 2 </w:t>
      </w:r>
      <w:r>
        <w:rPr>
          <w:rFonts w:eastAsia="Times New Roman"/>
          <w:noProof/>
          <w:position w:val="-16"/>
        </w:rPr>
        <w:drawing>
          <wp:inline distT="0" distB="0" distL="0" distR="0" wp14:anchorId="3A6A751E" wp14:editId="211BDD43">
            <wp:extent cx="133333" cy="295238"/>
            <wp:effectExtent l="0" t="0" r="635" b="0"/>
            <wp:docPr id="279" name="Picture 279"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two divided by f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or 2 </w:t>
      </w:r>
      <w:r>
        <w:rPr>
          <w:rFonts w:eastAsia="Times New Roman"/>
          <w:noProof/>
          <w:position w:val="-14"/>
        </w:rPr>
        <w:drawing>
          <wp:inline distT="0" distB="0" distL="0" distR="0" wp14:anchorId="45041341" wp14:editId="48637C21">
            <wp:extent cx="133333" cy="285714"/>
            <wp:effectExtent l="0" t="0" r="635" b="635"/>
            <wp:docPr id="280" name="Picture 28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you need to compare the fraction part. Which is bigger: </w:t>
      </w:r>
      <w:r>
        <w:rPr>
          <w:rFonts w:eastAsia="Times New Roman"/>
          <w:noProof/>
          <w:position w:val="-16"/>
        </w:rPr>
        <w:drawing>
          <wp:inline distT="0" distB="0" distL="0" distR="0" wp14:anchorId="2B9DDDD3" wp14:editId="6253A757">
            <wp:extent cx="133333" cy="295238"/>
            <wp:effectExtent l="0" t="0" r="635" b="0"/>
            <wp:docPr id="281" name="Picture 281"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two divided by f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or </w:t>
      </w:r>
      <w:r>
        <w:rPr>
          <w:rFonts w:eastAsia="Times New Roman"/>
          <w:noProof/>
          <w:position w:val="-14"/>
        </w:rPr>
        <w:drawing>
          <wp:inline distT="0" distB="0" distL="0" distR="0" wp14:anchorId="3E479D95" wp14:editId="5C7522F6">
            <wp:extent cx="133333" cy="285714"/>
            <wp:effectExtent l="0" t="0" r="635" b="635"/>
            <wp:docPr id="282" name="Picture 28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w:t>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rPr>
        <w:t xml:space="preserve">To work this out, you could draw images as above, or you could use the method we looked at earlier where you change to equivalent fractions – the bottom numbers of the fractions are 5 and 2, and the lowest common multiple of 5 and 2 is 10: </w:t>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rPr>
        <w:t>5 × 2 = 10</w:t>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rPr>
        <w:t>2 × 5 = 10</w:t>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rPr>
        <w:t>Whatever you do to the bottom, do to the top:</w:t>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rPr>
        <w:t xml:space="preserve">If you mulitiply the top and bottom numbers in </w:t>
      </w:r>
      <w:r>
        <w:rPr>
          <w:rFonts w:eastAsia="Times New Roman"/>
          <w:noProof/>
          <w:position w:val="-16"/>
        </w:rPr>
        <w:drawing>
          <wp:inline distT="0" distB="0" distL="0" distR="0" wp14:anchorId="14CB1C4C" wp14:editId="4F095CC9">
            <wp:extent cx="133333" cy="295238"/>
            <wp:effectExtent l="0" t="0" r="635" b="0"/>
            <wp:docPr id="283" name="Picture 283"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two divided by f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by 2, you make </w:t>
      </w:r>
      <w:r>
        <w:rPr>
          <w:rFonts w:eastAsia="Times New Roman"/>
          <w:noProof/>
          <w:position w:val="-16"/>
        </w:rPr>
        <w:drawing>
          <wp:inline distT="0" distB="0" distL="0" distR="0" wp14:anchorId="3539684E" wp14:editId="766357A4">
            <wp:extent cx="209524" cy="295238"/>
            <wp:effectExtent l="0" t="0" r="635" b="0"/>
            <wp:docPr id="284" name="Picture 284" descr="four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four divided by 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rPr>
        <w:t xml:space="preserve">If you mulitiply the top and bottom numbers in </w:t>
      </w:r>
      <w:r>
        <w:rPr>
          <w:rFonts w:eastAsia="Times New Roman"/>
          <w:noProof/>
          <w:position w:val="-14"/>
        </w:rPr>
        <w:drawing>
          <wp:inline distT="0" distB="0" distL="0" distR="0" wp14:anchorId="5C263094" wp14:editId="40227D4D">
            <wp:extent cx="133333" cy="285714"/>
            <wp:effectExtent l="0" t="0" r="635" b="635"/>
            <wp:docPr id="285" name="Picture 28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by 5, you make </w:t>
      </w:r>
      <w:r>
        <w:rPr>
          <w:rFonts w:eastAsia="Times New Roman"/>
          <w:noProof/>
          <w:position w:val="-16"/>
        </w:rPr>
        <w:drawing>
          <wp:inline distT="0" distB="0" distL="0" distR="0" wp14:anchorId="062DBD28" wp14:editId="23BE5444">
            <wp:extent cx="209524" cy="295238"/>
            <wp:effectExtent l="0" t="0" r="635" b="0"/>
            <wp:docPr id="286" name="Picture 286"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ive divided by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p>
    <w:p w:rsidR="00EA274E" w:rsidRDefault="00894CC8">
      <w:pPr>
        <w:numPr>
          <w:ilvl w:val="0"/>
          <w:numId w:val="200"/>
        </w:numPr>
        <w:spacing w:before="0" w:beforeAutospacing="0" w:after="0" w:afterAutospacing="0"/>
        <w:ind w:left="780" w:right="780"/>
        <w:divId w:val="699942032"/>
        <w:rPr>
          <w:rFonts w:eastAsia="Times New Roman"/>
        </w:rPr>
      </w:pPr>
      <w:r>
        <w:rPr>
          <w:rFonts w:eastAsia="Times New Roman"/>
          <w:noProof/>
          <w:position w:val="-16"/>
        </w:rPr>
        <w:drawing>
          <wp:inline distT="0" distB="0" distL="0" distR="0" wp14:anchorId="57B37909" wp14:editId="1B374149">
            <wp:extent cx="209524" cy="295238"/>
            <wp:effectExtent l="0" t="0" r="635" b="0"/>
            <wp:docPr id="287" name="Picture 287" descr="four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four divided by 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w:t>
      </w:r>
      <w:r>
        <w:rPr>
          <w:rFonts w:eastAsia="Times New Roman"/>
          <w:noProof/>
          <w:position w:val="-16"/>
        </w:rPr>
        <w:drawing>
          <wp:inline distT="0" distB="0" distL="0" distR="0" wp14:anchorId="31D06064" wp14:editId="220EB220">
            <wp:extent cx="133333" cy="295238"/>
            <wp:effectExtent l="0" t="0" r="635" b="0"/>
            <wp:docPr id="288" name="Picture 288"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two divided by f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is smaller than </w:t>
      </w:r>
      <w:r>
        <w:rPr>
          <w:rFonts w:eastAsia="Times New Roman"/>
          <w:noProof/>
          <w:position w:val="-16"/>
        </w:rPr>
        <w:drawing>
          <wp:inline distT="0" distB="0" distL="0" distR="0" wp14:anchorId="28D42847" wp14:editId="6E19FD8A">
            <wp:extent cx="209524" cy="295238"/>
            <wp:effectExtent l="0" t="0" r="635" b="0"/>
            <wp:docPr id="289" name="Picture 289"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five divided by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7620777D" wp14:editId="5694E707">
            <wp:extent cx="133333" cy="285714"/>
            <wp:effectExtent l="0" t="0" r="635" b="635"/>
            <wp:docPr id="290" name="Picture 29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so 2</w:t>
      </w:r>
      <w:r>
        <w:rPr>
          <w:rFonts w:eastAsia="Times New Roman"/>
          <w:noProof/>
          <w:position w:val="-16"/>
        </w:rPr>
        <w:drawing>
          <wp:inline distT="0" distB="0" distL="0" distR="0" wp14:anchorId="296FD1AF" wp14:editId="41CBEDC2">
            <wp:extent cx="133333" cy="295238"/>
            <wp:effectExtent l="0" t="0" r="635" b="0"/>
            <wp:docPr id="291" name="Picture 291"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wo divided by f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is smaller than 2</w:t>
      </w:r>
      <w:r>
        <w:rPr>
          <w:rFonts w:eastAsia="Times New Roman"/>
          <w:noProof/>
          <w:position w:val="-14"/>
        </w:rPr>
        <w:drawing>
          <wp:inline distT="0" distB="0" distL="0" distR="0" wp14:anchorId="476CF462" wp14:editId="39E82353">
            <wp:extent cx="133333" cy="285714"/>
            <wp:effectExtent l="0" t="0" r="635" b="635"/>
            <wp:docPr id="292" name="Picture 29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w:t>
      </w:r>
    </w:p>
    <w:bookmarkStart w:id="976" w:name="Back_To_Unit2_Session3_Activity2"/>
    <w:p w:rsidR="00EA274E" w:rsidRDefault="00894CC8">
      <w:pPr>
        <w:pStyle w:val="NormalWeb"/>
        <w:divId w:val="699942032"/>
      </w:pPr>
      <w:r>
        <w:fldChar w:fldCharType="begin"/>
      </w:r>
      <w:r>
        <w:instrText xml:space="preserve"> HYPERLINK "" \l "Unit2_Session3_Activity2" </w:instrText>
      </w:r>
      <w:r>
        <w:fldChar w:fldCharType="separate"/>
      </w:r>
      <w:r>
        <w:rPr>
          <w:rStyle w:val="Hyperlink"/>
        </w:rPr>
        <w:t>Back to - Activity 20: Putting fractions in order</w:t>
      </w:r>
      <w:r>
        <w:fldChar w:fldCharType="end"/>
      </w:r>
      <w:bookmarkEnd w:id="976"/>
    </w:p>
    <w:p w:rsidR="00EA274E" w:rsidRDefault="00894CC8">
      <w:pPr>
        <w:pStyle w:val="Heading2"/>
        <w:divId w:val="1475219302"/>
        <w:rPr>
          <w:rFonts w:eastAsia="Times New Roman"/>
        </w:rPr>
      </w:pPr>
      <w:r>
        <w:rPr>
          <w:rFonts w:eastAsia="Times New Roman"/>
        </w:rPr>
        <w:t>Activity 21: Simplifying fractions</w:t>
      </w:r>
    </w:p>
    <w:p w:rsidR="00EA274E" w:rsidRDefault="00894CC8">
      <w:pPr>
        <w:pStyle w:val="Heading4"/>
        <w:divId w:val="2051956383"/>
        <w:rPr>
          <w:rFonts w:eastAsia="Times New Roman"/>
        </w:rPr>
      </w:pPr>
      <w:bookmarkStart w:id="977" w:name="Unit2_Session3_Answer5"/>
      <w:bookmarkEnd w:id="977"/>
      <w:r>
        <w:rPr>
          <w:rFonts w:eastAsia="Times New Roman"/>
        </w:rPr>
        <w:t>Answer</w:t>
      </w:r>
    </w:p>
    <w:p w:rsidR="00EA274E" w:rsidRDefault="00894CC8">
      <w:pPr>
        <w:numPr>
          <w:ilvl w:val="0"/>
          <w:numId w:val="201"/>
        </w:numPr>
        <w:spacing w:before="0" w:beforeAutospacing="0" w:after="0" w:afterAutospacing="0"/>
        <w:ind w:left="780" w:right="780"/>
        <w:divId w:val="2051956383"/>
        <w:rPr>
          <w:rFonts w:eastAsia="Times New Roman"/>
        </w:rPr>
      </w:pPr>
      <w:r>
        <w:rPr>
          <w:rFonts w:eastAsia="Times New Roman"/>
          <w:noProof/>
          <w:position w:val="-16"/>
        </w:rPr>
        <w:drawing>
          <wp:inline distT="0" distB="0" distL="0" distR="0" wp14:anchorId="19A00B2F" wp14:editId="2BD9D05C">
            <wp:extent cx="209524" cy="295238"/>
            <wp:effectExtent l="0" t="0" r="635" b="0"/>
            <wp:docPr id="293" name="Picture 293"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five divided by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5E1B1B6F" wp14:editId="50F84C23">
            <wp:extent cx="133333" cy="285714"/>
            <wp:effectExtent l="0" t="0" r="635" b="635"/>
            <wp:docPr id="294" name="Picture 29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(the top and bottom numbers are divided by 5) </w:t>
      </w:r>
    </w:p>
    <w:p w:rsidR="00EA274E" w:rsidRDefault="00894CC8">
      <w:pPr>
        <w:numPr>
          <w:ilvl w:val="0"/>
          <w:numId w:val="201"/>
        </w:numPr>
        <w:spacing w:before="0" w:beforeAutospacing="0" w:after="0" w:afterAutospacing="0"/>
        <w:ind w:left="780" w:right="780"/>
        <w:divId w:val="2051956383"/>
        <w:rPr>
          <w:rFonts w:eastAsia="Times New Roman"/>
        </w:rPr>
      </w:pPr>
      <w:r>
        <w:rPr>
          <w:rFonts w:eastAsia="Times New Roman"/>
          <w:noProof/>
          <w:position w:val="-16"/>
        </w:rPr>
        <w:drawing>
          <wp:inline distT="0" distB="0" distL="0" distR="0" wp14:anchorId="608DBA3F" wp14:editId="382EF36E">
            <wp:extent cx="209524" cy="295238"/>
            <wp:effectExtent l="0" t="0" r="635" b="0"/>
            <wp:docPr id="295" name="Picture 295" descr="20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20 divided by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7C3D960E" wp14:editId="61B281C8">
            <wp:extent cx="133333" cy="295238"/>
            <wp:effectExtent l="0" t="0" r="635" b="0"/>
            <wp:docPr id="296" name="Picture 296" descr="four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four divided by fiv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(the top and bottom numbers are divided by 5) </w:t>
      </w:r>
    </w:p>
    <w:p w:rsidR="00EA274E" w:rsidRDefault="00894CC8">
      <w:pPr>
        <w:numPr>
          <w:ilvl w:val="0"/>
          <w:numId w:val="201"/>
        </w:numPr>
        <w:spacing w:before="0" w:beforeAutospacing="0" w:after="0" w:afterAutospacing="0"/>
        <w:ind w:left="780" w:right="780"/>
        <w:divId w:val="2051956383"/>
        <w:rPr>
          <w:rFonts w:eastAsia="Times New Roman"/>
        </w:rPr>
      </w:pPr>
      <w:r>
        <w:rPr>
          <w:rFonts w:eastAsia="Times New Roman"/>
          <w:noProof/>
          <w:position w:val="-16"/>
        </w:rPr>
        <w:drawing>
          <wp:inline distT="0" distB="0" distL="0" distR="0" wp14:anchorId="1829C8AD" wp14:editId="1604415C">
            <wp:extent cx="133333" cy="295238"/>
            <wp:effectExtent l="0" t="0" r="635" b="0"/>
            <wp:docPr id="297" name="Picture 297"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hree divided by six"/>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3C4C15DA" wp14:editId="4DEF2536">
            <wp:extent cx="133333" cy="285714"/>
            <wp:effectExtent l="0" t="0" r="635" b="635"/>
            <wp:docPr id="298" name="Picture 29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(the top and bottom numbers are divided 2) </w:t>
      </w:r>
    </w:p>
    <w:p w:rsidR="00EA274E" w:rsidRDefault="00894CC8">
      <w:pPr>
        <w:numPr>
          <w:ilvl w:val="0"/>
          <w:numId w:val="201"/>
        </w:numPr>
        <w:spacing w:before="0" w:beforeAutospacing="0" w:after="0" w:afterAutospacing="0"/>
        <w:ind w:left="780" w:right="780"/>
        <w:divId w:val="2051956383"/>
        <w:rPr>
          <w:rFonts w:eastAsia="Times New Roman"/>
        </w:rPr>
      </w:pPr>
      <w:r>
        <w:rPr>
          <w:rFonts w:eastAsia="Times New Roman"/>
          <w:noProof/>
          <w:position w:val="-16"/>
        </w:rPr>
        <w:drawing>
          <wp:inline distT="0" distB="0" distL="0" distR="0" wp14:anchorId="6A735A5D" wp14:editId="665E8224">
            <wp:extent cx="133333" cy="295238"/>
            <wp:effectExtent l="0" t="0" r="635" b="0"/>
            <wp:docPr id="299" name="Picture 299" descr="two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wo divided by eigh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2B38F8B" wp14:editId="4D96B9FC">
            <wp:extent cx="133333" cy="295238"/>
            <wp:effectExtent l="0" t="0" r="635" b="0"/>
            <wp:docPr id="300" name="Picture 30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(the top and bottom numbers are divided 2) </w:t>
      </w:r>
    </w:p>
    <w:p w:rsidR="00EA274E" w:rsidRDefault="00894CC8">
      <w:pPr>
        <w:numPr>
          <w:ilvl w:val="0"/>
          <w:numId w:val="201"/>
        </w:numPr>
        <w:spacing w:before="0" w:beforeAutospacing="0" w:after="0" w:afterAutospacing="0"/>
        <w:ind w:left="780" w:right="780"/>
        <w:divId w:val="2051956383"/>
        <w:rPr>
          <w:rFonts w:eastAsia="Times New Roman"/>
        </w:rPr>
      </w:pPr>
      <w:r>
        <w:rPr>
          <w:rFonts w:eastAsia="Times New Roman"/>
          <w:noProof/>
          <w:position w:val="-16"/>
        </w:rPr>
        <w:drawing>
          <wp:inline distT="0" distB="0" distL="0" distR="0" wp14:anchorId="2A69E75E" wp14:editId="3BDDCD6D">
            <wp:extent cx="133333" cy="295238"/>
            <wp:effectExtent l="0" t="0" r="635" b="0"/>
            <wp:docPr id="301" name="Picture 301" descr="three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three divided by nin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471EA4FD" wp14:editId="7DAC684E">
            <wp:extent cx="133333" cy="295238"/>
            <wp:effectExtent l="0" t="0" r="635" b="0"/>
            <wp:docPr id="302" name="Picture 302"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(the top and bottom numbers are divided 3) </w:t>
      </w:r>
    </w:p>
    <w:bookmarkStart w:id="978" w:name="Back_To_Unit2_Session3_Activity3"/>
    <w:p w:rsidR="00EA274E" w:rsidRDefault="00894CC8">
      <w:pPr>
        <w:pStyle w:val="NormalWeb"/>
        <w:divId w:val="2051956383"/>
      </w:pPr>
      <w:r>
        <w:fldChar w:fldCharType="begin"/>
      </w:r>
      <w:r>
        <w:instrText xml:space="preserve"> HYPERLINK "" \l "Unit2_Session3_Activity3" </w:instrText>
      </w:r>
      <w:r>
        <w:fldChar w:fldCharType="separate"/>
      </w:r>
      <w:r>
        <w:rPr>
          <w:rStyle w:val="Hyperlink"/>
        </w:rPr>
        <w:t>Back to - Activity 21: Simplifying fractions</w:t>
      </w:r>
      <w:r>
        <w:fldChar w:fldCharType="end"/>
      </w:r>
      <w:bookmarkEnd w:id="978"/>
    </w:p>
    <w:p w:rsidR="00EA274E" w:rsidRDefault="00894CC8">
      <w:pPr>
        <w:pStyle w:val="Heading2"/>
        <w:divId w:val="1475219302"/>
        <w:rPr>
          <w:rFonts w:eastAsia="Times New Roman"/>
        </w:rPr>
      </w:pPr>
      <w:r>
        <w:rPr>
          <w:rFonts w:eastAsia="Times New Roman"/>
        </w:rPr>
        <w:t>Activity 22: Paying in instalments</w:t>
      </w:r>
    </w:p>
    <w:p w:rsidR="00EA274E" w:rsidRDefault="00894CC8">
      <w:pPr>
        <w:pStyle w:val="Heading4"/>
        <w:divId w:val="915407556"/>
        <w:rPr>
          <w:rFonts w:eastAsia="Times New Roman"/>
        </w:rPr>
      </w:pPr>
      <w:bookmarkStart w:id="979" w:name="Unit2_Session3_Answer6"/>
      <w:bookmarkEnd w:id="979"/>
      <w:r>
        <w:rPr>
          <w:rFonts w:eastAsia="Times New Roman"/>
        </w:rPr>
        <w:t>Answer</w:t>
      </w:r>
    </w:p>
    <w:p w:rsidR="00EA274E" w:rsidRDefault="00894CC8">
      <w:pPr>
        <w:divId w:val="915407556"/>
      </w:pPr>
      <w:r>
        <w:t xml:space="preserve">To work out </w:t>
      </w:r>
      <w:r>
        <w:rPr>
          <w:noProof/>
          <w:position w:val="-16"/>
        </w:rPr>
        <w:drawing>
          <wp:inline distT="0" distB="0" distL="0" distR="0" wp14:anchorId="5A2A75D7" wp14:editId="29F79C89">
            <wp:extent cx="133333" cy="295238"/>
            <wp:effectExtent l="0" t="0" r="635" b="0"/>
            <wp:docPr id="303" name="Picture 30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£12 000 you need to divide £12 000 by 5. </w:t>
      </w:r>
    </w:p>
    <w:p w:rsidR="00EA274E" w:rsidRDefault="00894CC8">
      <w:pPr>
        <w:numPr>
          <w:ilvl w:val="0"/>
          <w:numId w:val="202"/>
        </w:numPr>
        <w:spacing w:before="0" w:beforeAutospacing="0" w:after="0" w:afterAutospacing="0"/>
        <w:ind w:left="780" w:right="780"/>
        <w:divId w:val="915407556"/>
        <w:rPr>
          <w:rFonts w:eastAsia="Times New Roman"/>
        </w:rPr>
      </w:pPr>
      <w:r>
        <w:rPr>
          <w:rFonts w:eastAsia="Times New Roman"/>
        </w:rPr>
        <w:t xml:space="preserve">12 000 ÷ 5 = 2 400 </w:t>
      </w:r>
    </w:p>
    <w:p w:rsidR="00EA274E" w:rsidRDefault="00894CC8">
      <w:pPr>
        <w:divId w:val="915407556"/>
      </w:pPr>
      <w:r>
        <w:t xml:space="preserve">Now multiply by the number on the top of the fraction: </w:t>
      </w:r>
    </w:p>
    <w:p w:rsidR="00EA274E" w:rsidRDefault="00894CC8">
      <w:pPr>
        <w:numPr>
          <w:ilvl w:val="0"/>
          <w:numId w:val="203"/>
        </w:numPr>
        <w:spacing w:before="0" w:beforeAutospacing="0" w:after="0" w:afterAutospacing="0"/>
        <w:ind w:left="780" w:right="780"/>
        <w:divId w:val="915407556"/>
        <w:rPr>
          <w:rFonts w:eastAsia="Times New Roman"/>
        </w:rPr>
      </w:pPr>
      <w:r>
        <w:rPr>
          <w:rFonts w:eastAsia="Times New Roman"/>
        </w:rPr>
        <w:t>2 400 × 1 = £2 400</w:t>
      </w:r>
    </w:p>
    <w:p w:rsidR="00EA274E" w:rsidRDefault="00894CC8">
      <w:pPr>
        <w:divId w:val="915407556"/>
      </w:pPr>
      <w:r>
        <w:t>So at Stage 1 the builder will need £2 400.</w:t>
      </w:r>
    </w:p>
    <w:p w:rsidR="00EA274E" w:rsidRDefault="00894CC8">
      <w:pPr>
        <w:divId w:val="915407556"/>
      </w:pPr>
      <w:r>
        <w:t xml:space="preserve">To work out </w:t>
      </w:r>
      <w:r>
        <w:rPr>
          <w:noProof/>
          <w:position w:val="-16"/>
        </w:rPr>
        <w:drawing>
          <wp:inline distT="0" distB="0" distL="0" distR="0" wp14:anchorId="1B3D0F09" wp14:editId="107688E4">
            <wp:extent cx="133333" cy="295238"/>
            <wp:effectExtent l="0" t="0" r="635" b="0"/>
            <wp:docPr id="304" name="Picture 304"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£12 000 you need to first work out </w:t>
      </w:r>
      <w:r>
        <w:rPr>
          <w:noProof/>
          <w:position w:val="-16"/>
        </w:rPr>
        <w:drawing>
          <wp:inline distT="0" distB="0" distL="0" distR="0" wp14:anchorId="2E6E4448" wp14:editId="573E5380">
            <wp:extent cx="133333" cy="295238"/>
            <wp:effectExtent l="0" t="0" r="635" b="0"/>
            <wp:docPr id="305" name="Picture 305"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£12 000. To do this you need to divide £12 000 by 3. </w:t>
      </w:r>
    </w:p>
    <w:p w:rsidR="00EA274E" w:rsidRDefault="00894CC8">
      <w:pPr>
        <w:numPr>
          <w:ilvl w:val="0"/>
          <w:numId w:val="204"/>
        </w:numPr>
        <w:spacing w:before="0" w:beforeAutospacing="0" w:after="0" w:afterAutospacing="0"/>
        <w:ind w:left="780" w:right="780"/>
        <w:divId w:val="915407556"/>
        <w:rPr>
          <w:rFonts w:eastAsia="Times New Roman"/>
        </w:rPr>
      </w:pPr>
      <w:r>
        <w:rPr>
          <w:rFonts w:eastAsia="Times New Roman"/>
        </w:rPr>
        <w:t xml:space="preserve">12 000 ÷ 3 = 4 000 </w:t>
      </w:r>
    </w:p>
    <w:p w:rsidR="00EA274E" w:rsidRDefault="00894CC8">
      <w:pPr>
        <w:divId w:val="915407556"/>
      </w:pPr>
      <w:r>
        <w:t xml:space="preserve">You now need to work out </w:t>
      </w:r>
      <w:r>
        <w:rPr>
          <w:noProof/>
          <w:position w:val="-16"/>
        </w:rPr>
        <w:drawing>
          <wp:inline distT="0" distB="0" distL="0" distR="0" wp14:anchorId="0D162B12" wp14:editId="267F15A7">
            <wp:extent cx="133333" cy="295238"/>
            <wp:effectExtent l="0" t="0" r="635" b="0"/>
            <wp:docPr id="306" name="Picture 306"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wo divided by thre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£12 000 so you multiply by the number on the top of the fraction: </w:t>
      </w:r>
    </w:p>
    <w:p w:rsidR="00EA274E" w:rsidRDefault="00894CC8">
      <w:pPr>
        <w:numPr>
          <w:ilvl w:val="0"/>
          <w:numId w:val="205"/>
        </w:numPr>
        <w:spacing w:before="0" w:beforeAutospacing="0" w:after="0" w:afterAutospacing="0"/>
        <w:ind w:left="780" w:right="780"/>
        <w:divId w:val="915407556"/>
        <w:rPr>
          <w:rFonts w:eastAsia="Times New Roman"/>
        </w:rPr>
      </w:pPr>
      <w:r>
        <w:rPr>
          <w:rFonts w:eastAsia="Times New Roman"/>
        </w:rPr>
        <w:t xml:space="preserve">4 000 × 2 = 8 000 </w:t>
      </w:r>
    </w:p>
    <w:p w:rsidR="00EA274E" w:rsidRDefault="00894CC8">
      <w:pPr>
        <w:divId w:val="915407556"/>
      </w:pPr>
      <w:r>
        <w:t>So at Stage 2 the builder will need £8 000.</w:t>
      </w:r>
    </w:p>
    <w:bookmarkStart w:id="980" w:name="Back_To_Unit2_Session3_Activity4"/>
    <w:p w:rsidR="00EA274E" w:rsidRDefault="00894CC8">
      <w:pPr>
        <w:pStyle w:val="NormalWeb"/>
        <w:divId w:val="915407556"/>
      </w:pPr>
      <w:r>
        <w:fldChar w:fldCharType="begin"/>
      </w:r>
      <w:r>
        <w:instrText xml:space="preserve"> HYPERLINK "" \l "Unit2_Session3_Activity4" </w:instrText>
      </w:r>
      <w:r>
        <w:fldChar w:fldCharType="separate"/>
      </w:r>
      <w:r>
        <w:rPr>
          <w:rStyle w:val="Hyperlink"/>
        </w:rPr>
        <w:t>Back to - Activity 22: Paying in instalments</w:t>
      </w:r>
      <w:r>
        <w:fldChar w:fldCharType="end"/>
      </w:r>
      <w:bookmarkEnd w:id="980"/>
    </w:p>
    <w:p w:rsidR="00EA274E" w:rsidRDefault="00894CC8">
      <w:pPr>
        <w:pStyle w:val="Heading2"/>
        <w:divId w:val="1475219302"/>
        <w:rPr>
          <w:rFonts w:eastAsia="Times New Roman"/>
        </w:rPr>
      </w:pPr>
      <w:r>
        <w:rPr>
          <w:rFonts w:eastAsia="Times New Roman"/>
        </w:rPr>
        <w:t>Activity 23: Decimal dilemmas</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189420825"/>
        <w:rPr>
          <w:rFonts w:eastAsia="Times New Roman"/>
        </w:rPr>
      </w:pPr>
      <w:bookmarkStart w:id="981" w:name="Unit2_Session4_Answer1"/>
      <w:bookmarkEnd w:id="981"/>
      <w:r>
        <w:rPr>
          <w:rFonts w:eastAsia="Times New Roman"/>
        </w:rPr>
        <w:t>Answer</w:t>
      </w:r>
    </w:p>
    <w:p w:rsidR="00EA274E" w:rsidRDefault="00894CC8">
      <w:pPr>
        <w:numPr>
          <w:ilvl w:val="0"/>
          <w:numId w:val="206"/>
        </w:numPr>
        <w:spacing w:before="0" w:beforeAutospacing="0" w:after="0" w:afterAutospacing="0"/>
        <w:ind w:left="780" w:right="780"/>
        <w:divId w:val="189420825"/>
        <w:rPr>
          <w:rFonts w:eastAsia="Times New Roman"/>
        </w:rPr>
      </w:pPr>
      <w:r>
        <w:rPr>
          <w:rFonts w:eastAsia="Times New Roman"/>
        </w:rPr>
        <w:t xml:space="preserve">Any child that is more than 0.95 m tall will be allowed on the ride. So to answer the question you need to compare the height of each child with 0.95 m. </w:t>
      </w:r>
    </w:p>
    <w:p w:rsidR="00EA274E" w:rsidRDefault="00894CC8">
      <w:pPr>
        <w:divId w:val="1894208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1086263112"/>
        </w:trPr>
        <w:tc>
          <w:tcPr>
            <w:tcW w:w="0" w:type="auto"/>
            <w:tcMar>
              <w:top w:w="48" w:type="dxa"/>
              <w:left w:w="96" w:type="dxa"/>
              <w:bottom w:w="48" w:type="dxa"/>
              <w:right w:w="96" w:type="dxa"/>
            </w:tcMar>
            <w:hideMark/>
          </w:tcPr>
          <w:p w:rsidR="00EA274E" w:rsidRDefault="00EA274E">
            <w:bookmarkStart w:id="982" w:name="Unit2_Session4_Table5"/>
            <w:bookmarkEnd w:id="982"/>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EA274E">
        <w:trPr>
          <w:divId w:val="1086263112"/>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Margaret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A274E">
        <w:trPr>
          <w:divId w:val="1086263112"/>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David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EA274E">
        <w:trPr>
          <w:divId w:val="1086263112"/>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Suha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EA274E">
        <w:trPr>
          <w:divId w:val="1086263112"/>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Prabha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EA274E" w:rsidRDefault="00894CC8">
      <w:pPr>
        <w:divId w:val="189420825"/>
      </w:pPr>
      <w:r>
        <w:rPr>
          <w:vanish/>
        </w:rPr>
        <w:t>End of Table</w:t>
      </w:r>
    </w:p>
    <w:p w:rsidR="00EA274E" w:rsidRDefault="00894CC8">
      <w:pPr>
        <w:numPr>
          <w:ilvl w:val="0"/>
          <w:numId w:val="207"/>
        </w:numPr>
        <w:spacing w:before="0" w:beforeAutospacing="0" w:after="0" w:afterAutospacing="0"/>
        <w:ind w:left="780" w:right="780"/>
        <w:divId w:val="189420825"/>
        <w:rPr>
          <w:rFonts w:eastAsia="Times New Roman"/>
        </w:rPr>
      </w:pPr>
      <w:r>
        <w:rPr>
          <w:rFonts w:eastAsia="Times New Roman"/>
        </w:rPr>
        <w:t>Comparing the tenths tells us that only two children may possibly be allowed on the ride: David and Prabha.</w:t>
      </w:r>
    </w:p>
    <w:p w:rsidR="00EA274E" w:rsidRDefault="00894CC8">
      <w:pPr>
        <w:numPr>
          <w:ilvl w:val="0"/>
          <w:numId w:val="207"/>
        </w:numPr>
        <w:spacing w:before="0" w:beforeAutospacing="0" w:after="0" w:afterAutospacing="0"/>
        <w:ind w:left="780" w:right="780"/>
        <w:divId w:val="189420825"/>
        <w:rPr>
          <w:rFonts w:eastAsia="Times New Roman"/>
        </w:rPr>
      </w:pPr>
      <w:r>
        <w:rPr>
          <w:rFonts w:eastAsia="Times New Roman"/>
        </w:rPr>
        <w:t>If we go on to compare the hundredths, we see that only David is taller than 0.95 m.</w:t>
      </w:r>
    </w:p>
    <w:p w:rsidR="00EA274E" w:rsidRDefault="00894CC8">
      <w:pPr>
        <w:numPr>
          <w:ilvl w:val="0"/>
          <w:numId w:val="207"/>
        </w:numPr>
        <w:spacing w:before="0" w:beforeAutospacing="0" w:after="0" w:afterAutospacing="0"/>
        <w:ind w:left="780" w:right="780"/>
        <w:divId w:val="189420825"/>
        <w:rPr>
          <w:rFonts w:eastAsia="Times New Roman"/>
        </w:rPr>
      </w:pPr>
      <w:r>
        <w:rPr>
          <w:rFonts w:eastAsia="Times New Roman"/>
        </w:rPr>
        <w:t>So only David would be allowed on the Wacky Wheel.</w:t>
      </w:r>
    </w:p>
    <w:p w:rsidR="00EA274E" w:rsidRDefault="00894CC8">
      <w:pPr>
        <w:numPr>
          <w:ilvl w:val="0"/>
          <w:numId w:val="208"/>
        </w:numPr>
        <w:spacing w:before="0" w:beforeAutospacing="0" w:after="0" w:afterAutospacing="0"/>
        <w:ind w:left="780" w:right="780"/>
        <w:divId w:val="189420825"/>
        <w:rPr>
          <w:rFonts w:eastAsia="Times New Roman"/>
        </w:rPr>
      </w:pPr>
      <w:r>
        <w:rPr>
          <w:rFonts w:eastAsia="Times New Roman"/>
        </w:rPr>
        <w:t>You need to compare the tens, units, tenths and hundredths, in that order.</w:t>
      </w:r>
    </w:p>
    <w:p w:rsidR="00EA274E" w:rsidRDefault="00894CC8">
      <w:pPr>
        <w:divId w:val="1894208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EA274E">
        <w:trPr>
          <w:divId w:val="787241868"/>
        </w:trPr>
        <w:tc>
          <w:tcPr>
            <w:tcW w:w="0" w:type="auto"/>
            <w:tcMar>
              <w:top w:w="48" w:type="dxa"/>
              <w:left w:w="96" w:type="dxa"/>
              <w:bottom w:w="48" w:type="dxa"/>
              <w:right w:w="96" w:type="dxa"/>
            </w:tcMar>
            <w:hideMark/>
          </w:tcPr>
          <w:p w:rsidR="00EA274E" w:rsidRDefault="00EA274E">
            <w:bookmarkStart w:id="983" w:name="Unit2_Session4_Table6"/>
            <w:bookmarkEnd w:id="983"/>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EA274E">
        <w:trPr>
          <w:divId w:val="787241868"/>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Sonia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A274E">
        <w:trPr>
          <w:divId w:val="787241868"/>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EA274E">
        <w:trPr>
          <w:divId w:val="787241868"/>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Anita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4E">
        <w:trPr>
          <w:divId w:val="787241868"/>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Aarti</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EA274E">
        <w:trPr>
          <w:divId w:val="787241868"/>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EA274E">
        <w:trPr>
          <w:divId w:val="787241868"/>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Susie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EA274E" w:rsidRDefault="00894CC8">
      <w:pPr>
        <w:divId w:val="189420825"/>
      </w:pPr>
      <w:r>
        <w:rPr>
          <w:vanish/>
        </w:rPr>
        <w:t>End of Table</w:t>
      </w:r>
    </w:p>
    <w:p w:rsidR="00EA274E" w:rsidRDefault="00894CC8">
      <w:pPr>
        <w:numPr>
          <w:ilvl w:val="0"/>
          <w:numId w:val="209"/>
        </w:numPr>
        <w:spacing w:before="0" w:beforeAutospacing="0" w:after="0" w:afterAutospacing="0"/>
        <w:ind w:left="780" w:right="780"/>
        <w:divId w:val="189420825"/>
        <w:rPr>
          <w:rFonts w:eastAsia="Times New Roman"/>
        </w:rPr>
      </w:pPr>
      <w:r>
        <w:rPr>
          <w:rFonts w:eastAsia="Times New Roman"/>
        </w:rPr>
        <w:t>All of the times have the same number of tens and units, so it is necessary to go on to compare the tenths.</w:t>
      </w:r>
    </w:p>
    <w:p w:rsidR="00EA274E" w:rsidRDefault="00894CC8">
      <w:pPr>
        <w:numPr>
          <w:ilvl w:val="0"/>
          <w:numId w:val="209"/>
        </w:numPr>
        <w:spacing w:before="0" w:beforeAutospacing="0" w:after="0" w:afterAutospacing="0"/>
        <w:ind w:left="780" w:right="780"/>
        <w:divId w:val="189420825"/>
        <w:rPr>
          <w:rFonts w:eastAsia="Times New Roman"/>
        </w:rPr>
      </w:pPr>
      <w:r>
        <w:rPr>
          <w:rFonts w:eastAsia="Times New Roman"/>
        </w:rPr>
        <w:t xml:space="preserve">The three times with the lowest number of tenths are 10.59, (Anjali), 10.58 (Sita) and 10.56 (Susie). If we now go on to compare the hundredths in these three times, we see that the lowest times are (lowest first): 10.56, 10.58 and 10.59. </w:t>
      </w:r>
    </w:p>
    <w:p w:rsidR="00EA274E" w:rsidRDefault="00894CC8">
      <w:pPr>
        <w:numPr>
          <w:ilvl w:val="0"/>
          <w:numId w:val="209"/>
        </w:numPr>
        <w:spacing w:before="0" w:beforeAutospacing="0" w:after="0" w:afterAutospacing="0"/>
        <w:ind w:left="780" w:right="780"/>
        <w:divId w:val="189420825"/>
        <w:rPr>
          <w:rFonts w:eastAsia="Times New Roman"/>
        </w:rPr>
      </w:pPr>
      <w:r>
        <w:rPr>
          <w:rFonts w:eastAsia="Times New Roman"/>
        </w:rPr>
        <w:t xml:space="preserve">So medals go to: </w:t>
      </w:r>
    </w:p>
    <w:p w:rsidR="00EA274E" w:rsidRDefault="00894CC8">
      <w:pPr>
        <w:numPr>
          <w:ilvl w:val="1"/>
          <w:numId w:val="209"/>
        </w:numPr>
        <w:spacing w:before="0" w:beforeAutospacing="0" w:after="0" w:afterAutospacing="0"/>
        <w:ind w:left="1560" w:right="1560"/>
        <w:divId w:val="189420825"/>
        <w:rPr>
          <w:rFonts w:eastAsia="Times New Roman"/>
        </w:rPr>
      </w:pPr>
      <w:r>
        <w:rPr>
          <w:rFonts w:eastAsia="Times New Roman"/>
        </w:rPr>
        <w:t>Susie (10.56 secs): gold</w:t>
      </w:r>
    </w:p>
    <w:p w:rsidR="00EA274E" w:rsidRDefault="00894CC8">
      <w:pPr>
        <w:numPr>
          <w:ilvl w:val="1"/>
          <w:numId w:val="209"/>
        </w:numPr>
        <w:spacing w:before="0" w:beforeAutospacing="0" w:after="0" w:afterAutospacing="0"/>
        <w:ind w:left="1560" w:right="1560"/>
        <w:divId w:val="189420825"/>
        <w:rPr>
          <w:rFonts w:eastAsia="Times New Roman"/>
        </w:rPr>
      </w:pPr>
      <w:r>
        <w:rPr>
          <w:rFonts w:eastAsia="Times New Roman"/>
        </w:rPr>
        <w:t>Sita (10.58 secs): silver</w:t>
      </w:r>
    </w:p>
    <w:p w:rsidR="00EA274E" w:rsidRDefault="00894CC8">
      <w:pPr>
        <w:numPr>
          <w:ilvl w:val="1"/>
          <w:numId w:val="209"/>
        </w:numPr>
        <w:spacing w:before="0" w:beforeAutospacing="0" w:after="0" w:afterAutospacing="0"/>
        <w:ind w:left="1560" w:right="1560"/>
        <w:divId w:val="189420825"/>
        <w:rPr>
          <w:rFonts w:eastAsia="Times New Roman"/>
        </w:rPr>
      </w:pPr>
      <w:r>
        <w:rPr>
          <w:rFonts w:eastAsia="Times New Roman"/>
        </w:rPr>
        <w:t>Anjali (10.59 secs): bronze</w:t>
      </w:r>
    </w:p>
    <w:p w:rsidR="00EA274E" w:rsidRDefault="00894CC8">
      <w:pPr>
        <w:numPr>
          <w:ilvl w:val="0"/>
          <w:numId w:val="210"/>
        </w:numPr>
        <w:spacing w:before="0" w:beforeAutospacing="0" w:after="0" w:afterAutospacing="0"/>
        <w:ind w:left="780" w:right="780"/>
        <w:divId w:val="189420825"/>
        <w:rPr>
          <w:rFonts w:eastAsia="Times New Roman"/>
        </w:rPr>
      </w:pPr>
      <w:r>
        <w:rPr>
          <w:rFonts w:eastAsia="Times New Roman"/>
        </w:rPr>
        <w:t>Again, we need to compare the tens, units, tenths and hundredths, in that order.</w:t>
      </w:r>
    </w:p>
    <w:p w:rsidR="00EA274E" w:rsidRDefault="00894CC8">
      <w:pPr>
        <w:divId w:val="1894208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EA274E">
        <w:trPr>
          <w:divId w:val="552470435"/>
        </w:trPr>
        <w:tc>
          <w:tcPr>
            <w:tcW w:w="0" w:type="auto"/>
            <w:tcMar>
              <w:top w:w="48" w:type="dxa"/>
              <w:left w:w="96" w:type="dxa"/>
              <w:bottom w:w="48" w:type="dxa"/>
              <w:right w:w="96" w:type="dxa"/>
            </w:tcMar>
            <w:hideMark/>
          </w:tcPr>
          <w:p w:rsidR="00EA274E" w:rsidRDefault="00EA274E">
            <w:bookmarkStart w:id="984" w:name="Unit2_Session4_Table7"/>
            <w:bookmarkEnd w:id="984"/>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EA274E">
        <w:trPr>
          <w:divId w:val="55247043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Janak</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A274E">
        <w:trPr>
          <w:divId w:val="55247043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Nadia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EA274E">
        <w:trPr>
          <w:divId w:val="55247043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Carol</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EA274E">
        <w:trPr>
          <w:divId w:val="55247043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Tracey</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rsidR="00EA274E" w:rsidRDefault="00894CC8">
      <w:pPr>
        <w:divId w:val="189420825"/>
      </w:pPr>
      <w:r>
        <w:rPr>
          <w:vanish/>
        </w:rPr>
        <w:t>End of Table</w:t>
      </w:r>
    </w:p>
    <w:p w:rsidR="00EA274E" w:rsidRDefault="00894CC8">
      <w:pPr>
        <w:numPr>
          <w:ilvl w:val="0"/>
          <w:numId w:val="211"/>
        </w:numPr>
        <w:spacing w:before="0" w:beforeAutospacing="0" w:after="0" w:afterAutospacing="0"/>
        <w:ind w:left="780" w:right="780"/>
        <w:divId w:val="189420825"/>
        <w:rPr>
          <w:rFonts w:eastAsia="Times New Roman"/>
        </w:rPr>
      </w:pPr>
      <w:r>
        <w:rPr>
          <w:rFonts w:eastAsia="Times New Roman"/>
        </w:rPr>
        <w:t xml:space="preserve">All the scores have the same number of tens and units. Looking at the tenths, two scores (23.95 and 23.98) have 9 tenths. If you compare the hundredths in these two numbers, you can see that 23.98 is bigger than 23.95. </w:t>
      </w:r>
    </w:p>
    <w:p w:rsidR="00EA274E" w:rsidRDefault="00894CC8">
      <w:pPr>
        <w:numPr>
          <w:ilvl w:val="0"/>
          <w:numId w:val="211"/>
        </w:numPr>
        <w:spacing w:before="0" w:beforeAutospacing="0" w:after="0" w:afterAutospacing="0"/>
        <w:ind w:left="780" w:right="780"/>
        <w:divId w:val="189420825"/>
        <w:rPr>
          <w:rFonts w:eastAsia="Times New Roman"/>
        </w:rPr>
      </w:pPr>
      <w:r>
        <w:rPr>
          <w:rFonts w:eastAsia="Times New Roman"/>
        </w:rPr>
        <w:t xml:space="preserve">To find the third highest number, go back to the other two numbers, 23.89 and 23.88. Comparing the hundredths, you can see that 23.89 is the higher number. So the top three competitors are: </w:t>
      </w:r>
    </w:p>
    <w:p w:rsidR="00EA274E" w:rsidRDefault="00894CC8">
      <w:pPr>
        <w:numPr>
          <w:ilvl w:val="1"/>
          <w:numId w:val="211"/>
        </w:numPr>
        <w:spacing w:before="0" w:beforeAutospacing="0" w:after="0" w:afterAutospacing="0"/>
        <w:ind w:left="1560" w:right="1560"/>
        <w:divId w:val="189420825"/>
        <w:rPr>
          <w:rFonts w:eastAsia="Times New Roman"/>
        </w:rPr>
      </w:pPr>
      <w:r>
        <w:rPr>
          <w:rFonts w:eastAsia="Times New Roman"/>
        </w:rPr>
        <w:t>Carol (23.98)</w:t>
      </w:r>
    </w:p>
    <w:p w:rsidR="00EA274E" w:rsidRDefault="00894CC8">
      <w:pPr>
        <w:numPr>
          <w:ilvl w:val="1"/>
          <w:numId w:val="211"/>
        </w:numPr>
        <w:spacing w:before="0" w:beforeAutospacing="0" w:after="0" w:afterAutospacing="0"/>
        <w:ind w:left="1560" w:right="1560"/>
        <w:divId w:val="189420825"/>
        <w:rPr>
          <w:rFonts w:eastAsia="Times New Roman"/>
        </w:rPr>
      </w:pPr>
      <w:r>
        <w:rPr>
          <w:rFonts w:eastAsia="Times New Roman"/>
        </w:rPr>
        <w:t>Janak (23.95)</w:t>
      </w:r>
    </w:p>
    <w:p w:rsidR="00EA274E" w:rsidRDefault="00894CC8">
      <w:pPr>
        <w:numPr>
          <w:ilvl w:val="1"/>
          <w:numId w:val="211"/>
        </w:numPr>
        <w:spacing w:before="0" w:beforeAutospacing="0" w:after="0" w:afterAutospacing="0"/>
        <w:ind w:left="1560" w:right="1560"/>
        <w:divId w:val="189420825"/>
        <w:rPr>
          <w:rFonts w:eastAsia="Times New Roman"/>
        </w:rPr>
      </w:pPr>
      <w:r>
        <w:rPr>
          <w:rFonts w:eastAsia="Times New Roman"/>
        </w:rPr>
        <w:t>Nadia (23.89)</w:t>
      </w:r>
    </w:p>
    <w:bookmarkStart w:id="985" w:name="Back_To_Unit2_Session4_Part3"/>
    <w:p w:rsidR="00EA274E" w:rsidRDefault="00894CC8">
      <w:pPr>
        <w:pStyle w:val="NormalWeb"/>
        <w:divId w:val="189420825"/>
      </w:pPr>
      <w:r>
        <w:fldChar w:fldCharType="begin"/>
      </w:r>
      <w:r>
        <w:instrText xml:space="preserve"> HYPERLINK "" \l "Unit2_Session4_Part3" </w:instrText>
      </w:r>
      <w:r>
        <w:fldChar w:fldCharType="separate"/>
      </w:r>
      <w:r>
        <w:rPr>
          <w:rStyle w:val="Hyperlink"/>
        </w:rPr>
        <w:t>Back to - Part</w:t>
      </w:r>
      <w:r>
        <w:fldChar w:fldCharType="end"/>
      </w:r>
      <w:bookmarkEnd w:id="985"/>
    </w:p>
    <w:p w:rsidR="00EA274E" w:rsidRDefault="00894CC8">
      <w:pPr>
        <w:pStyle w:val="Heading2"/>
        <w:divId w:val="1475219302"/>
        <w:rPr>
          <w:rFonts w:eastAsia="Times New Roman"/>
        </w:rPr>
      </w:pPr>
      <w:r>
        <w:rPr>
          <w:rFonts w:eastAsia="Times New Roman"/>
        </w:rPr>
        <w:t>Activity 24: Rounding</w:t>
      </w:r>
    </w:p>
    <w:p w:rsidR="00EA274E" w:rsidRDefault="00894CC8">
      <w:pPr>
        <w:pStyle w:val="Heading4"/>
        <w:divId w:val="1911230585"/>
        <w:rPr>
          <w:rFonts w:eastAsia="Times New Roman"/>
        </w:rPr>
      </w:pPr>
      <w:bookmarkStart w:id="986" w:name="Unit2_Session4_Answer2"/>
      <w:bookmarkEnd w:id="986"/>
      <w:r>
        <w:rPr>
          <w:rFonts w:eastAsia="Times New Roman"/>
        </w:rPr>
        <w:t>Answer</w:t>
      </w:r>
    </w:p>
    <w:p w:rsidR="00EA274E" w:rsidRDefault="00894CC8">
      <w:pPr>
        <w:numPr>
          <w:ilvl w:val="0"/>
          <w:numId w:val="212"/>
        </w:numPr>
        <w:spacing w:before="0" w:beforeAutospacing="0" w:after="0" w:afterAutospacing="0"/>
        <w:ind w:left="780" w:right="780"/>
        <w:divId w:val="1911230585"/>
        <w:rPr>
          <w:rFonts w:eastAsia="Times New Roman"/>
        </w:rPr>
      </w:pPr>
      <w:r>
        <w:rPr>
          <w:rFonts w:eastAsia="Times New Roman"/>
        </w:rPr>
        <w:t xml:space="preserve">The answers are as follows: </w:t>
      </w:r>
    </w:p>
    <w:p w:rsidR="00EA274E" w:rsidRDefault="00894CC8">
      <w:pPr>
        <w:numPr>
          <w:ilvl w:val="1"/>
          <w:numId w:val="212"/>
        </w:numPr>
        <w:ind w:left="1560" w:right="1560"/>
        <w:divId w:val="1911230585"/>
      </w:pPr>
      <w:r>
        <w:t>The nearest whole number to 3.72 is 4.</w:t>
      </w:r>
    </w:p>
    <w:p w:rsidR="00EA274E" w:rsidRDefault="00894CC8">
      <w:pPr>
        <w:ind w:left="1560" w:right="1560"/>
        <w:divId w:val="1911230585"/>
      </w:pPr>
      <w:r>
        <w:t>The nearest whole number to 8.4 is 8.</w:t>
      </w:r>
    </w:p>
    <w:p w:rsidR="00EA274E" w:rsidRDefault="00894CC8">
      <w:pPr>
        <w:ind w:left="1560" w:right="1560"/>
        <w:divId w:val="1911230585"/>
      </w:pPr>
      <w:r>
        <w:t>So our approximate answer is:</w:t>
      </w:r>
    </w:p>
    <w:p w:rsidR="00EA274E" w:rsidRDefault="00894CC8">
      <w:pPr>
        <w:ind w:left="1560" w:right="1560"/>
        <w:divId w:val="1911230585"/>
      </w:pPr>
      <w:r>
        <w:t>4 + 8 = 12</w:t>
      </w:r>
    </w:p>
    <w:p w:rsidR="00EA274E" w:rsidRDefault="00894CC8">
      <w:pPr>
        <w:numPr>
          <w:ilvl w:val="1"/>
          <w:numId w:val="212"/>
        </w:numPr>
        <w:ind w:left="1560" w:right="1560"/>
        <w:divId w:val="1911230585"/>
      </w:pPr>
      <w:r>
        <w:t>The nearest whole number to 9.6 is 10.</w:t>
      </w:r>
    </w:p>
    <w:p w:rsidR="00EA274E" w:rsidRDefault="00894CC8">
      <w:pPr>
        <w:ind w:left="1560" w:right="1560"/>
        <w:divId w:val="1911230585"/>
      </w:pPr>
      <w:r>
        <w:t>The nearest whole number to 1.312 is 1.</w:t>
      </w:r>
    </w:p>
    <w:p w:rsidR="00EA274E" w:rsidRDefault="00894CC8">
      <w:pPr>
        <w:ind w:left="1560" w:right="1560"/>
        <w:divId w:val="1911230585"/>
      </w:pPr>
      <w:r>
        <w:t xml:space="preserve">So our approximate answer is: </w:t>
      </w:r>
    </w:p>
    <w:p w:rsidR="00EA274E" w:rsidRDefault="00894CC8">
      <w:pPr>
        <w:ind w:left="1560" w:right="1560"/>
        <w:divId w:val="1911230585"/>
      </w:pPr>
      <w:r>
        <w:t>10 – 1 = 9</w:t>
      </w:r>
    </w:p>
    <w:p w:rsidR="00EA274E" w:rsidRDefault="00894CC8">
      <w:pPr>
        <w:numPr>
          <w:ilvl w:val="1"/>
          <w:numId w:val="212"/>
        </w:numPr>
        <w:ind w:left="1560" w:right="1560"/>
        <w:divId w:val="1911230585"/>
      </w:pPr>
      <w:r>
        <w:t>The nearest whole number to 2.8 is 3.</w:t>
      </w:r>
    </w:p>
    <w:p w:rsidR="00EA274E" w:rsidRDefault="00894CC8">
      <w:pPr>
        <w:ind w:left="1560" w:right="1560"/>
        <w:divId w:val="1911230585"/>
      </w:pPr>
      <w:r>
        <w:t>The nearest whole number to 3.4 is 3.</w:t>
      </w:r>
    </w:p>
    <w:p w:rsidR="00EA274E" w:rsidRDefault="00894CC8">
      <w:pPr>
        <w:ind w:left="1560" w:right="1560"/>
        <w:divId w:val="1911230585"/>
      </w:pPr>
      <w:r>
        <w:t xml:space="preserve">So our approximate answer is: </w:t>
      </w:r>
    </w:p>
    <w:p w:rsidR="00EA274E" w:rsidRDefault="00894CC8">
      <w:pPr>
        <w:ind w:left="1560" w:right="1560"/>
        <w:divId w:val="1911230585"/>
      </w:pPr>
      <w:r>
        <w:t>3 × 3 = 9</w:t>
      </w:r>
    </w:p>
    <w:p w:rsidR="00EA274E" w:rsidRDefault="00894CC8">
      <w:pPr>
        <w:numPr>
          <w:ilvl w:val="1"/>
          <w:numId w:val="212"/>
        </w:numPr>
        <w:ind w:left="1560" w:right="1560"/>
        <w:divId w:val="1911230585"/>
      </w:pPr>
      <w:r>
        <w:t>The nearest whole number to 9.51 is 10.</w:t>
      </w:r>
    </w:p>
    <w:p w:rsidR="00EA274E" w:rsidRDefault="00894CC8">
      <w:pPr>
        <w:ind w:left="1560" w:right="1560"/>
        <w:divId w:val="1911230585"/>
      </w:pPr>
      <w:r>
        <w:t>The nearest whole number to 1.5 is 2.</w:t>
      </w:r>
    </w:p>
    <w:p w:rsidR="00EA274E" w:rsidRDefault="00894CC8">
      <w:pPr>
        <w:ind w:left="1560" w:right="1560"/>
        <w:divId w:val="1911230585"/>
      </w:pPr>
      <w:r>
        <w:t xml:space="preserve">So our approximate answer is: </w:t>
      </w:r>
    </w:p>
    <w:p w:rsidR="00EA274E" w:rsidRDefault="00894CC8">
      <w:pPr>
        <w:ind w:left="1560" w:right="1560"/>
        <w:divId w:val="1911230585"/>
      </w:pPr>
      <w:r>
        <w:t>10 ÷ 2 = 5</w:t>
      </w:r>
    </w:p>
    <w:p w:rsidR="00EA274E" w:rsidRDefault="00894CC8">
      <w:pPr>
        <w:numPr>
          <w:ilvl w:val="0"/>
          <w:numId w:val="212"/>
        </w:numPr>
        <w:spacing w:before="0" w:beforeAutospacing="0" w:after="0" w:afterAutospacing="0"/>
        <w:ind w:left="780" w:right="780"/>
        <w:divId w:val="1911230585"/>
        <w:rPr>
          <w:rFonts w:eastAsia="Times New Roman"/>
        </w:rPr>
      </w:pPr>
      <w:r>
        <w:rPr>
          <w:rFonts w:eastAsia="Times New Roman"/>
        </w:rPr>
        <w:t xml:space="preserve">The answers are as follows: </w:t>
      </w:r>
    </w:p>
    <w:p w:rsidR="00EA274E" w:rsidRDefault="00894CC8">
      <w:pPr>
        <w:numPr>
          <w:ilvl w:val="1"/>
          <w:numId w:val="212"/>
        </w:numPr>
        <w:ind w:left="1560" w:right="1560"/>
        <w:divId w:val="1911230585"/>
      </w:pPr>
      <w:r>
        <w:t xml:space="preserve">To round to two decimal places, look at the third digit after the decimal point. This is more than 5, so round the previous digit (4) up to 5. </w:t>
      </w:r>
    </w:p>
    <w:p w:rsidR="00EA274E" w:rsidRDefault="00894CC8">
      <w:pPr>
        <w:ind w:left="1560" w:right="1560"/>
        <w:divId w:val="1911230585"/>
      </w:pPr>
      <w:r>
        <w:t>The answer is 3.85.</w:t>
      </w:r>
    </w:p>
    <w:p w:rsidR="00EA274E" w:rsidRDefault="00894CC8">
      <w:pPr>
        <w:numPr>
          <w:ilvl w:val="1"/>
          <w:numId w:val="212"/>
        </w:numPr>
        <w:ind w:left="1560" w:right="1560"/>
        <w:divId w:val="1911230585"/>
      </w:pPr>
      <w:r>
        <w:t>In this case, the third digit after the decimal point is less than 5, so leave the previous digit unchanged.</w:t>
      </w:r>
    </w:p>
    <w:p w:rsidR="00EA274E" w:rsidRDefault="00894CC8">
      <w:pPr>
        <w:ind w:left="1560" w:right="1560"/>
        <w:divId w:val="1911230585"/>
      </w:pPr>
      <w:r>
        <w:t>The answer is 2.98.</w:t>
      </w:r>
    </w:p>
    <w:p w:rsidR="00EA274E" w:rsidRDefault="00894CC8">
      <w:pPr>
        <w:numPr>
          <w:ilvl w:val="1"/>
          <w:numId w:val="212"/>
        </w:numPr>
        <w:ind w:left="1560" w:right="1560"/>
        <w:divId w:val="1911230585"/>
      </w:pPr>
      <w:r>
        <w:t>The third digit after the decimal point here is 5. Remember in this case we always round up.</w:t>
      </w:r>
    </w:p>
    <w:p w:rsidR="00EA274E" w:rsidRDefault="00894CC8">
      <w:pPr>
        <w:ind w:left="1560" w:right="1560"/>
        <w:divId w:val="1911230585"/>
      </w:pPr>
      <w:r>
        <w:t>The answer is 3.48.</w:t>
      </w:r>
    </w:p>
    <w:bookmarkStart w:id="987" w:name="Back_To_Unit2_Session4_Activity2"/>
    <w:p w:rsidR="00EA274E" w:rsidRDefault="00894CC8">
      <w:pPr>
        <w:pStyle w:val="NormalWeb"/>
        <w:divId w:val="1911230585"/>
      </w:pPr>
      <w:r>
        <w:fldChar w:fldCharType="begin"/>
      </w:r>
      <w:r>
        <w:instrText xml:space="preserve"> HYPERLINK "" \l "Unit2_Session4_Activity2" </w:instrText>
      </w:r>
      <w:r>
        <w:fldChar w:fldCharType="separate"/>
      </w:r>
      <w:r>
        <w:rPr>
          <w:rStyle w:val="Hyperlink"/>
        </w:rPr>
        <w:t>Back to - Activity 24: Rounding</w:t>
      </w:r>
      <w:r>
        <w:fldChar w:fldCharType="end"/>
      </w:r>
      <w:bookmarkEnd w:id="987"/>
    </w:p>
    <w:p w:rsidR="00EA274E" w:rsidRDefault="00894CC8">
      <w:pPr>
        <w:pStyle w:val="Heading2"/>
        <w:divId w:val="1475219302"/>
        <w:rPr>
          <w:rFonts w:eastAsia="Times New Roman"/>
        </w:rPr>
      </w:pPr>
      <w:r>
        <w:rPr>
          <w:rFonts w:eastAsia="Times New Roman"/>
        </w:rPr>
        <w:t>Activity 25: Rounding to the nearest 10p</w:t>
      </w:r>
    </w:p>
    <w:p w:rsidR="00EA274E" w:rsidRDefault="00894CC8">
      <w:pPr>
        <w:pStyle w:val="Heading4"/>
        <w:divId w:val="2031642144"/>
        <w:rPr>
          <w:rFonts w:eastAsia="Times New Roman"/>
        </w:rPr>
      </w:pPr>
      <w:bookmarkStart w:id="988" w:name="Unit2_Session4_Answer3"/>
      <w:bookmarkEnd w:id="988"/>
      <w:r>
        <w:rPr>
          <w:rFonts w:eastAsia="Times New Roman"/>
        </w:rPr>
        <w:t>Answer</w:t>
      </w:r>
    </w:p>
    <w:p w:rsidR="00EA274E" w:rsidRDefault="00894CC8">
      <w:pPr>
        <w:numPr>
          <w:ilvl w:val="0"/>
          <w:numId w:val="213"/>
        </w:numPr>
        <w:spacing w:before="0" w:beforeAutospacing="0" w:after="0" w:afterAutospacing="0"/>
        <w:ind w:left="780" w:right="780"/>
        <w:divId w:val="2031642144"/>
        <w:rPr>
          <w:rFonts w:eastAsia="Times New Roman"/>
        </w:rPr>
      </w:pPr>
      <w:r>
        <w:rPr>
          <w:rFonts w:eastAsia="Times New Roman"/>
        </w:rPr>
        <w:t>10p</w:t>
      </w:r>
    </w:p>
    <w:p w:rsidR="00EA274E" w:rsidRDefault="00894CC8">
      <w:pPr>
        <w:numPr>
          <w:ilvl w:val="0"/>
          <w:numId w:val="213"/>
        </w:numPr>
        <w:spacing w:before="0" w:beforeAutospacing="0" w:after="0" w:afterAutospacing="0"/>
        <w:ind w:left="780" w:right="780"/>
        <w:divId w:val="2031642144"/>
        <w:rPr>
          <w:rFonts w:eastAsia="Times New Roman"/>
        </w:rPr>
      </w:pPr>
      <w:r>
        <w:rPr>
          <w:rFonts w:eastAsia="Times New Roman"/>
        </w:rPr>
        <w:t>30p</w:t>
      </w:r>
    </w:p>
    <w:p w:rsidR="00EA274E" w:rsidRDefault="00894CC8">
      <w:pPr>
        <w:numPr>
          <w:ilvl w:val="0"/>
          <w:numId w:val="213"/>
        </w:numPr>
        <w:spacing w:before="0" w:beforeAutospacing="0" w:after="0" w:afterAutospacing="0"/>
        <w:ind w:left="780" w:right="780"/>
        <w:divId w:val="2031642144"/>
        <w:rPr>
          <w:rFonts w:eastAsia="Times New Roman"/>
        </w:rPr>
      </w:pPr>
      <w:r>
        <w:rPr>
          <w:rFonts w:eastAsia="Times New Roman"/>
        </w:rPr>
        <w:t>40p</w:t>
      </w:r>
    </w:p>
    <w:p w:rsidR="00EA274E" w:rsidRDefault="00894CC8">
      <w:pPr>
        <w:numPr>
          <w:ilvl w:val="0"/>
          <w:numId w:val="213"/>
        </w:numPr>
        <w:spacing w:before="0" w:beforeAutospacing="0" w:after="0" w:afterAutospacing="0"/>
        <w:ind w:left="780" w:right="780"/>
        <w:divId w:val="2031642144"/>
        <w:rPr>
          <w:rFonts w:eastAsia="Times New Roman"/>
        </w:rPr>
      </w:pPr>
      <w:r>
        <w:rPr>
          <w:rFonts w:eastAsia="Times New Roman"/>
        </w:rPr>
        <w:t>£4.70</w:t>
      </w:r>
    </w:p>
    <w:p w:rsidR="00EA274E" w:rsidRDefault="00894CC8">
      <w:pPr>
        <w:numPr>
          <w:ilvl w:val="0"/>
          <w:numId w:val="213"/>
        </w:numPr>
        <w:spacing w:before="0" w:beforeAutospacing="0" w:after="0" w:afterAutospacing="0"/>
        <w:ind w:left="780" w:right="780"/>
        <w:divId w:val="2031642144"/>
        <w:rPr>
          <w:rFonts w:eastAsia="Times New Roman"/>
        </w:rPr>
      </w:pPr>
      <w:r>
        <w:rPr>
          <w:rFonts w:eastAsia="Times New Roman"/>
        </w:rPr>
        <w:t>£8.60</w:t>
      </w:r>
    </w:p>
    <w:p w:rsidR="00EA274E" w:rsidRDefault="00894CC8">
      <w:pPr>
        <w:numPr>
          <w:ilvl w:val="0"/>
          <w:numId w:val="213"/>
        </w:numPr>
        <w:spacing w:before="0" w:beforeAutospacing="0" w:after="0" w:afterAutospacing="0"/>
        <w:ind w:left="780" w:right="780"/>
        <w:divId w:val="2031642144"/>
        <w:rPr>
          <w:rFonts w:eastAsia="Times New Roman"/>
        </w:rPr>
      </w:pPr>
      <w:r>
        <w:rPr>
          <w:rFonts w:eastAsia="Times New Roman"/>
        </w:rPr>
        <w:t>£14.90</w:t>
      </w:r>
    </w:p>
    <w:bookmarkStart w:id="989" w:name="Back_To_Unit2_Session4_Activity3"/>
    <w:p w:rsidR="00EA274E" w:rsidRDefault="00894CC8">
      <w:pPr>
        <w:pStyle w:val="NormalWeb"/>
        <w:divId w:val="2031642144"/>
      </w:pPr>
      <w:r>
        <w:fldChar w:fldCharType="begin"/>
      </w:r>
      <w:r>
        <w:instrText xml:space="preserve"> HYPERLINK "" \l "Unit2_Session4_Activity3" </w:instrText>
      </w:r>
      <w:r>
        <w:fldChar w:fldCharType="separate"/>
      </w:r>
      <w:r>
        <w:rPr>
          <w:rStyle w:val="Hyperlink"/>
        </w:rPr>
        <w:t>Back to - Activity 25: Rounding to the nearest 10p</w:t>
      </w:r>
      <w:r>
        <w:fldChar w:fldCharType="end"/>
      </w:r>
      <w:bookmarkEnd w:id="989"/>
    </w:p>
    <w:p w:rsidR="00EA274E" w:rsidRDefault="00894CC8">
      <w:pPr>
        <w:pStyle w:val="Heading2"/>
        <w:divId w:val="1475219302"/>
        <w:rPr>
          <w:rFonts w:eastAsia="Times New Roman"/>
        </w:rPr>
      </w:pPr>
      <w:r>
        <w:rPr>
          <w:rFonts w:eastAsia="Times New Roman"/>
        </w:rPr>
        <w:t>Activity 26: Rounding to the nearest £</w:t>
      </w:r>
    </w:p>
    <w:p w:rsidR="00EA274E" w:rsidRDefault="00894CC8">
      <w:pPr>
        <w:pStyle w:val="Heading4"/>
        <w:divId w:val="1849325221"/>
        <w:rPr>
          <w:rFonts w:eastAsia="Times New Roman"/>
        </w:rPr>
      </w:pPr>
      <w:bookmarkStart w:id="990" w:name="Unit2_Session4_Answer4"/>
      <w:bookmarkEnd w:id="990"/>
      <w:r>
        <w:rPr>
          <w:rFonts w:eastAsia="Times New Roman"/>
        </w:rPr>
        <w:t>Answer</w:t>
      </w:r>
    </w:p>
    <w:p w:rsidR="00EA274E" w:rsidRDefault="00894CC8">
      <w:pPr>
        <w:numPr>
          <w:ilvl w:val="0"/>
          <w:numId w:val="214"/>
        </w:numPr>
        <w:spacing w:before="0" w:beforeAutospacing="0" w:after="0" w:afterAutospacing="0"/>
        <w:ind w:left="780" w:right="780"/>
        <w:divId w:val="1849325221"/>
        <w:rPr>
          <w:rFonts w:eastAsia="Times New Roman"/>
        </w:rPr>
      </w:pPr>
      <w:r>
        <w:rPr>
          <w:rFonts w:eastAsia="Times New Roman"/>
        </w:rPr>
        <w:t>£6</w:t>
      </w:r>
    </w:p>
    <w:p w:rsidR="00EA274E" w:rsidRDefault="00894CC8">
      <w:pPr>
        <w:numPr>
          <w:ilvl w:val="0"/>
          <w:numId w:val="214"/>
        </w:numPr>
        <w:spacing w:before="0" w:beforeAutospacing="0" w:after="0" w:afterAutospacing="0"/>
        <w:ind w:left="780" w:right="780"/>
        <w:divId w:val="1849325221"/>
        <w:rPr>
          <w:rFonts w:eastAsia="Times New Roman"/>
        </w:rPr>
      </w:pPr>
      <w:r>
        <w:rPr>
          <w:rFonts w:eastAsia="Times New Roman"/>
        </w:rPr>
        <w:t>£10</w:t>
      </w:r>
    </w:p>
    <w:p w:rsidR="00EA274E" w:rsidRDefault="00894CC8">
      <w:pPr>
        <w:numPr>
          <w:ilvl w:val="0"/>
          <w:numId w:val="214"/>
        </w:numPr>
        <w:spacing w:before="0" w:beforeAutospacing="0" w:after="0" w:afterAutospacing="0"/>
        <w:ind w:left="780" w:right="780"/>
        <w:divId w:val="1849325221"/>
        <w:rPr>
          <w:rFonts w:eastAsia="Times New Roman"/>
        </w:rPr>
      </w:pPr>
      <w:r>
        <w:rPr>
          <w:rFonts w:eastAsia="Times New Roman"/>
        </w:rPr>
        <w:t>£1</w:t>
      </w:r>
    </w:p>
    <w:p w:rsidR="00EA274E" w:rsidRDefault="00894CC8">
      <w:pPr>
        <w:numPr>
          <w:ilvl w:val="0"/>
          <w:numId w:val="214"/>
        </w:numPr>
        <w:spacing w:before="0" w:beforeAutospacing="0" w:after="0" w:afterAutospacing="0"/>
        <w:ind w:left="780" w:right="780"/>
        <w:divId w:val="1849325221"/>
        <w:rPr>
          <w:rFonts w:eastAsia="Times New Roman"/>
        </w:rPr>
      </w:pPr>
      <w:r>
        <w:rPr>
          <w:rFonts w:eastAsia="Times New Roman"/>
        </w:rPr>
        <w:t>£13</w:t>
      </w:r>
    </w:p>
    <w:p w:rsidR="00EA274E" w:rsidRDefault="00894CC8">
      <w:pPr>
        <w:numPr>
          <w:ilvl w:val="0"/>
          <w:numId w:val="214"/>
        </w:numPr>
        <w:spacing w:before="0" w:beforeAutospacing="0" w:after="0" w:afterAutospacing="0"/>
        <w:ind w:left="780" w:right="780"/>
        <w:divId w:val="1849325221"/>
        <w:rPr>
          <w:rFonts w:eastAsia="Times New Roman"/>
        </w:rPr>
      </w:pPr>
      <w:r>
        <w:rPr>
          <w:rFonts w:eastAsia="Times New Roman"/>
        </w:rPr>
        <w:t>£26</w:t>
      </w:r>
    </w:p>
    <w:p w:rsidR="00EA274E" w:rsidRDefault="00894CC8">
      <w:pPr>
        <w:numPr>
          <w:ilvl w:val="0"/>
          <w:numId w:val="214"/>
        </w:numPr>
        <w:spacing w:before="0" w:beforeAutospacing="0" w:after="0" w:afterAutospacing="0"/>
        <w:ind w:left="780" w:right="780"/>
        <w:divId w:val="1849325221"/>
        <w:rPr>
          <w:rFonts w:eastAsia="Times New Roman"/>
        </w:rPr>
      </w:pPr>
      <w:r>
        <w:rPr>
          <w:rFonts w:eastAsia="Times New Roman"/>
        </w:rPr>
        <w:t>£53</w:t>
      </w:r>
    </w:p>
    <w:bookmarkStart w:id="991" w:name="Back_To_Unit2_Session4_Activity4"/>
    <w:p w:rsidR="00EA274E" w:rsidRDefault="00894CC8">
      <w:pPr>
        <w:pStyle w:val="NormalWeb"/>
        <w:divId w:val="1849325221"/>
      </w:pPr>
      <w:r>
        <w:fldChar w:fldCharType="begin"/>
      </w:r>
      <w:r>
        <w:instrText xml:space="preserve"> HYPERLINK "" \l "Unit2_Session4_Activity4" </w:instrText>
      </w:r>
      <w:r>
        <w:fldChar w:fldCharType="separate"/>
      </w:r>
      <w:r>
        <w:rPr>
          <w:rStyle w:val="Hyperlink"/>
        </w:rPr>
        <w:t>Back to - Activity 26: Rounding to the nearest £</w:t>
      </w:r>
      <w:r>
        <w:fldChar w:fldCharType="end"/>
      </w:r>
      <w:bookmarkEnd w:id="991"/>
    </w:p>
    <w:p w:rsidR="00EA274E" w:rsidRDefault="00894CC8">
      <w:pPr>
        <w:pStyle w:val="Heading2"/>
        <w:divId w:val="1475219302"/>
        <w:rPr>
          <w:rFonts w:eastAsia="Times New Roman"/>
        </w:rPr>
      </w:pPr>
      <w:r>
        <w:rPr>
          <w:rFonts w:eastAsia="Times New Roman"/>
        </w:rPr>
        <w:t>Activity 27: Using decimals</w:t>
      </w:r>
    </w:p>
    <w:p w:rsidR="00EA274E" w:rsidRDefault="00894CC8">
      <w:pPr>
        <w:pStyle w:val="Heading4"/>
        <w:divId w:val="1961835653"/>
        <w:rPr>
          <w:rFonts w:eastAsia="Times New Roman"/>
        </w:rPr>
      </w:pPr>
      <w:bookmarkStart w:id="992" w:name="Unit2_Session4_Answer5"/>
      <w:bookmarkEnd w:id="992"/>
      <w:r>
        <w:rPr>
          <w:rFonts w:eastAsia="Times New Roman"/>
        </w:rPr>
        <w:t>Answer</w:t>
      </w:r>
    </w:p>
    <w:p w:rsidR="00EA274E" w:rsidRDefault="00894CC8">
      <w:pPr>
        <w:numPr>
          <w:ilvl w:val="0"/>
          <w:numId w:val="215"/>
        </w:numPr>
        <w:spacing w:before="0" w:beforeAutospacing="0" w:after="0" w:afterAutospacing="0"/>
        <w:ind w:left="780" w:right="780"/>
        <w:divId w:val="1961835653"/>
        <w:rPr>
          <w:rFonts w:eastAsia="Times New Roman"/>
        </w:rPr>
      </w:pPr>
      <w:r>
        <w:rPr>
          <w:rFonts w:eastAsia="Times New Roman"/>
        </w:rPr>
        <w:t>7.9</w:t>
      </w:r>
    </w:p>
    <w:p w:rsidR="00EA274E" w:rsidRDefault="00894CC8">
      <w:pPr>
        <w:numPr>
          <w:ilvl w:val="0"/>
          <w:numId w:val="215"/>
        </w:numPr>
        <w:spacing w:before="0" w:beforeAutospacing="0" w:after="0" w:afterAutospacing="0"/>
        <w:ind w:left="780" w:right="780"/>
        <w:divId w:val="1961835653"/>
        <w:rPr>
          <w:rFonts w:eastAsia="Times New Roman"/>
        </w:rPr>
      </w:pPr>
      <w:r>
        <w:rPr>
          <w:rFonts w:eastAsia="Times New Roman"/>
        </w:rPr>
        <w:t>1.6</w:t>
      </w:r>
    </w:p>
    <w:p w:rsidR="00EA274E" w:rsidRDefault="00894CC8">
      <w:pPr>
        <w:numPr>
          <w:ilvl w:val="0"/>
          <w:numId w:val="215"/>
        </w:numPr>
        <w:spacing w:before="0" w:beforeAutospacing="0" w:after="0" w:afterAutospacing="0"/>
        <w:ind w:left="780" w:right="780"/>
        <w:divId w:val="1961835653"/>
        <w:rPr>
          <w:rFonts w:eastAsia="Times New Roman"/>
        </w:rPr>
      </w:pPr>
      <w:r>
        <w:rPr>
          <w:rFonts w:eastAsia="Times New Roman"/>
        </w:rPr>
        <w:t>55.69</w:t>
      </w:r>
    </w:p>
    <w:p w:rsidR="00EA274E" w:rsidRDefault="00894CC8">
      <w:pPr>
        <w:numPr>
          <w:ilvl w:val="0"/>
          <w:numId w:val="215"/>
        </w:numPr>
        <w:spacing w:before="0" w:beforeAutospacing="0" w:after="0" w:afterAutospacing="0"/>
        <w:ind w:left="780" w:right="780"/>
        <w:divId w:val="1961835653"/>
        <w:rPr>
          <w:rFonts w:eastAsia="Times New Roman"/>
        </w:rPr>
      </w:pPr>
      <w:r>
        <w:rPr>
          <w:rFonts w:eastAsia="Times New Roman"/>
        </w:rPr>
        <w:t>50.5</w:t>
      </w:r>
    </w:p>
    <w:p w:rsidR="00EA274E" w:rsidRDefault="00894CC8">
      <w:pPr>
        <w:numPr>
          <w:ilvl w:val="0"/>
          <w:numId w:val="215"/>
        </w:numPr>
        <w:spacing w:before="0" w:beforeAutospacing="0" w:after="0" w:afterAutospacing="0"/>
        <w:ind w:left="780" w:right="780"/>
        <w:divId w:val="1961835653"/>
        <w:rPr>
          <w:rFonts w:eastAsia="Times New Roman"/>
        </w:rPr>
      </w:pPr>
      <w:r>
        <w:rPr>
          <w:rFonts w:eastAsia="Times New Roman"/>
        </w:rPr>
        <w:t>£190.37</w:t>
      </w:r>
    </w:p>
    <w:p w:rsidR="00EA274E" w:rsidRDefault="00894CC8">
      <w:pPr>
        <w:numPr>
          <w:ilvl w:val="0"/>
          <w:numId w:val="215"/>
        </w:numPr>
        <w:spacing w:before="0" w:beforeAutospacing="0" w:after="0" w:afterAutospacing="0"/>
        <w:ind w:left="780" w:right="780"/>
        <w:divId w:val="1961835653"/>
        <w:rPr>
          <w:rFonts w:eastAsia="Times New Roman"/>
        </w:rPr>
      </w:pPr>
      <w:r>
        <w:rPr>
          <w:rFonts w:eastAsia="Times New Roman"/>
        </w:rPr>
        <w:t>1.35 m</w:t>
      </w:r>
    </w:p>
    <w:bookmarkStart w:id="993" w:name="Back_To_Unit2_Session4_Activity5"/>
    <w:p w:rsidR="00EA274E" w:rsidRDefault="00894CC8">
      <w:pPr>
        <w:pStyle w:val="NormalWeb"/>
        <w:divId w:val="1961835653"/>
      </w:pPr>
      <w:r>
        <w:fldChar w:fldCharType="begin"/>
      </w:r>
      <w:r>
        <w:instrText xml:space="preserve"> HYPERLINK "" \l "Unit2_Session4_Activity5" </w:instrText>
      </w:r>
      <w:r>
        <w:fldChar w:fldCharType="separate"/>
      </w:r>
      <w:r>
        <w:rPr>
          <w:rStyle w:val="Hyperlink"/>
        </w:rPr>
        <w:t>Back to - Activity 27: Using decimals</w:t>
      </w:r>
      <w:r>
        <w:fldChar w:fldCharType="end"/>
      </w:r>
      <w:bookmarkEnd w:id="993"/>
    </w:p>
    <w:p w:rsidR="00EA274E" w:rsidRDefault="00894CC8">
      <w:pPr>
        <w:pStyle w:val="Heading2"/>
        <w:divId w:val="1475219302"/>
        <w:rPr>
          <w:rFonts w:eastAsia="Times New Roman"/>
        </w:rPr>
      </w:pPr>
      <w:r>
        <w:rPr>
          <w:rFonts w:eastAsia="Times New Roman"/>
        </w:rPr>
        <w:t>Activity 28: Multiplying decimals by 10, 100, 1000</w:t>
      </w:r>
    </w:p>
    <w:p w:rsidR="00EA274E" w:rsidRDefault="00894CC8">
      <w:pPr>
        <w:pStyle w:val="Heading4"/>
        <w:divId w:val="1886214651"/>
        <w:rPr>
          <w:rFonts w:eastAsia="Times New Roman"/>
        </w:rPr>
      </w:pPr>
      <w:bookmarkStart w:id="994" w:name="Unit2_Session4_Answer6"/>
      <w:bookmarkEnd w:id="994"/>
      <w:r>
        <w:rPr>
          <w:rFonts w:eastAsia="Times New Roman"/>
        </w:rPr>
        <w:t>Answer</w:t>
      </w:r>
    </w:p>
    <w:p w:rsidR="00EA274E" w:rsidRDefault="00894CC8">
      <w:pPr>
        <w:numPr>
          <w:ilvl w:val="0"/>
          <w:numId w:val="216"/>
        </w:numPr>
        <w:spacing w:before="0" w:beforeAutospacing="0" w:after="0" w:afterAutospacing="0"/>
        <w:ind w:left="780" w:right="780"/>
        <w:divId w:val="1886214651"/>
        <w:rPr>
          <w:rFonts w:eastAsia="Times New Roman"/>
        </w:rPr>
      </w:pPr>
      <w:r>
        <w:rPr>
          <w:rFonts w:eastAsia="Times New Roman"/>
        </w:rPr>
        <w:t>163</w:t>
      </w:r>
    </w:p>
    <w:p w:rsidR="00EA274E" w:rsidRDefault="00894CC8">
      <w:pPr>
        <w:numPr>
          <w:ilvl w:val="0"/>
          <w:numId w:val="216"/>
        </w:numPr>
        <w:spacing w:before="0" w:beforeAutospacing="0" w:after="0" w:afterAutospacing="0"/>
        <w:ind w:left="780" w:right="780"/>
        <w:divId w:val="1886214651"/>
        <w:rPr>
          <w:rFonts w:eastAsia="Times New Roman"/>
        </w:rPr>
      </w:pPr>
      <w:r>
        <w:rPr>
          <w:rFonts w:eastAsia="Times New Roman"/>
        </w:rPr>
        <w:t>52.7</w:t>
      </w:r>
    </w:p>
    <w:p w:rsidR="00EA274E" w:rsidRDefault="00894CC8">
      <w:pPr>
        <w:numPr>
          <w:ilvl w:val="0"/>
          <w:numId w:val="216"/>
        </w:numPr>
        <w:spacing w:before="0" w:beforeAutospacing="0" w:after="0" w:afterAutospacing="0"/>
        <w:ind w:left="780" w:right="780"/>
        <w:divId w:val="1886214651"/>
        <w:rPr>
          <w:rFonts w:eastAsia="Times New Roman"/>
        </w:rPr>
      </w:pPr>
      <w:r>
        <w:rPr>
          <w:rFonts w:eastAsia="Times New Roman"/>
        </w:rPr>
        <w:t>8 205</w:t>
      </w:r>
    </w:p>
    <w:p w:rsidR="00EA274E" w:rsidRDefault="00894CC8">
      <w:pPr>
        <w:numPr>
          <w:ilvl w:val="0"/>
          <w:numId w:val="216"/>
        </w:numPr>
        <w:spacing w:before="0" w:beforeAutospacing="0" w:after="0" w:afterAutospacing="0"/>
        <w:ind w:left="780" w:right="780"/>
        <w:divId w:val="1886214651"/>
        <w:rPr>
          <w:rFonts w:eastAsia="Times New Roman"/>
        </w:rPr>
      </w:pPr>
      <w:r>
        <w:rPr>
          <w:rFonts w:eastAsia="Times New Roman"/>
        </w:rPr>
        <w:t>67 320</w:t>
      </w:r>
    </w:p>
    <w:p w:rsidR="00EA274E" w:rsidRDefault="00894CC8">
      <w:pPr>
        <w:numPr>
          <w:ilvl w:val="0"/>
          <w:numId w:val="216"/>
        </w:numPr>
        <w:spacing w:before="0" w:beforeAutospacing="0" w:after="0" w:afterAutospacing="0"/>
        <w:ind w:left="780" w:right="780"/>
        <w:divId w:val="1886214651"/>
        <w:rPr>
          <w:rFonts w:eastAsia="Times New Roman"/>
        </w:rPr>
      </w:pPr>
      <w:r>
        <w:rPr>
          <w:rFonts w:eastAsia="Times New Roman"/>
        </w:rPr>
        <w:t>48 851</w:t>
      </w:r>
    </w:p>
    <w:p w:rsidR="00EA274E" w:rsidRDefault="00894CC8">
      <w:pPr>
        <w:numPr>
          <w:ilvl w:val="0"/>
          <w:numId w:val="216"/>
        </w:numPr>
        <w:spacing w:before="0" w:beforeAutospacing="0" w:after="0" w:afterAutospacing="0"/>
        <w:ind w:left="780" w:right="780"/>
        <w:divId w:val="1886214651"/>
        <w:rPr>
          <w:rFonts w:eastAsia="Times New Roman"/>
        </w:rPr>
      </w:pPr>
      <w:r>
        <w:rPr>
          <w:rFonts w:eastAsia="Times New Roman"/>
        </w:rPr>
        <w:t>59 240</w:t>
      </w:r>
    </w:p>
    <w:bookmarkStart w:id="995" w:name="Back_To_Unit2_Session4_Activity6"/>
    <w:p w:rsidR="00EA274E" w:rsidRDefault="00894CC8">
      <w:pPr>
        <w:pStyle w:val="NormalWeb"/>
        <w:divId w:val="1886214651"/>
      </w:pPr>
      <w:r>
        <w:fldChar w:fldCharType="begin"/>
      </w:r>
      <w:r>
        <w:instrText xml:space="preserve"> HYPERLINK "" \l "Unit2_Session4_Activity6" </w:instrText>
      </w:r>
      <w:r>
        <w:fldChar w:fldCharType="separate"/>
      </w:r>
      <w:r>
        <w:rPr>
          <w:rStyle w:val="Hyperlink"/>
        </w:rPr>
        <w:t>Back to - Activity 28: Multiplying decimals by 10, 100, 1000</w:t>
      </w:r>
      <w:r>
        <w:fldChar w:fldCharType="end"/>
      </w:r>
      <w:bookmarkEnd w:id="995"/>
    </w:p>
    <w:p w:rsidR="00EA274E" w:rsidRDefault="00894CC8">
      <w:pPr>
        <w:pStyle w:val="Heading2"/>
        <w:divId w:val="1475219302"/>
        <w:rPr>
          <w:rFonts w:eastAsia="Times New Roman"/>
        </w:rPr>
      </w:pPr>
      <w:r>
        <w:rPr>
          <w:rFonts w:eastAsia="Times New Roman"/>
        </w:rPr>
        <w:t xml:space="preserve">Activity 29: Multiplying decimals </w:t>
      </w:r>
    </w:p>
    <w:p w:rsidR="00EA274E" w:rsidRDefault="00894CC8">
      <w:pPr>
        <w:pStyle w:val="Heading4"/>
        <w:divId w:val="1848398179"/>
        <w:rPr>
          <w:rFonts w:eastAsia="Times New Roman"/>
        </w:rPr>
      </w:pPr>
      <w:bookmarkStart w:id="996" w:name="Unit2_Session4_Answer7"/>
      <w:bookmarkEnd w:id="996"/>
      <w:r>
        <w:rPr>
          <w:rFonts w:eastAsia="Times New Roman"/>
        </w:rPr>
        <w:t>Answer</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2.8</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0.12</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56.1</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13.882 (13.88 to 2 dp)</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1.121 (1.12 to 2 dp)</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4.183 (4.18 to 2 dp)</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£6.45</w:t>
      </w:r>
    </w:p>
    <w:p w:rsidR="00EA274E" w:rsidRDefault="00894CC8">
      <w:pPr>
        <w:numPr>
          <w:ilvl w:val="0"/>
          <w:numId w:val="217"/>
        </w:numPr>
        <w:spacing w:before="0" w:beforeAutospacing="0" w:after="0" w:afterAutospacing="0"/>
        <w:ind w:left="780" w:right="780"/>
        <w:divId w:val="1848398179"/>
        <w:rPr>
          <w:rFonts w:eastAsia="Times New Roman"/>
        </w:rPr>
      </w:pPr>
      <w:r>
        <w:rPr>
          <w:rFonts w:eastAsia="Times New Roman"/>
        </w:rPr>
        <w:t>£335.625 (£335.63 to 2 dp)</w:t>
      </w:r>
    </w:p>
    <w:bookmarkStart w:id="997" w:name="Back_To_Unit2_Session4_Activity7"/>
    <w:p w:rsidR="00EA274E" w:rsidRDefault="00894CC8">
      <w:pPr>
        <w:pStyle w:val="NormalWeb"/>
        <w:divId w:val="1848398179"/>
      </w:pPr>
      <w:r>
        <w:fldChar w:fldCharType="begin"/>
      </w:r>
      <w:r>
        <w:instrText xml:space="preserve"> HYPERLINK "" \l "Unit2_Session4_Activity7" </w:instrText>
      </w:r>
      <w:r>
        <w:fldChar w:fldCharType="separate"/>
      </w:r>
      <w:r>
        <w:rPr>
          <w:rStyle w:val="Hyperlink"/>
        </w:rPr>
        <w:t xml:space="preserve">Back to - Activity 29: Multiplying decimals </w:t>
      </w:r>
      <w:r>
        <w:fldChar w:fldCharType="end"/>
      </w:r>
      <w:bookmarkEnd w:id="997"/>
    </w:p>
    <w:p w:rsidR="00EA274E" w:rsidRDefault="00894CC8">
      <w:pPr>
        <w:pStyle w:val="Heading2"/>
        <w:divId w:val="1475219302"/>
        <w:rPr>
          <w:rFonts w:eastAsia="Times New Roman"/>
        </w:rPr>
      </w:pPr>
      <w:r>
        <w:rPr>
          <w:rFonts w:eastAsia="Times New Roman"/>
        </w:rPr>
        <w:t>Activity 30: Dividing decimals by 10, 100, 1 000</w:t>
      </w:r>
    </w:p>
    <w:p w:rsidR="00EA274E" w:rsidRDefault="00894CC8">
      <w:pPr>
        <w:pStyle w:val="Heading4"/>
        <w:divId w:val="118185229"/>
        <w:rPr>
          <w:rFonts w:eastAsia="Times New Roman"/>
        </w:rPr>
      </w:pPr>
      <w:bookmarkStart w:id="998" w:name="Unit2_Session4_Answer8"/>
      <w:bookmarkEnd w:id="998"/>
      <w:r>
        <w:rPr>
          <w:rFonts w:eastAsia="Times New Roman"/>
        </w:rPr>
        <w:t>Answer</w:t>
      </w:r>
    </w:p>
    <w:p w:rsidR="00EA274E" w:rsidRDefault="00894CC8">
      <w:pPr>
        <w:numPr>
          <w:ilvl w:val="0"/>
          <w:numId w:val="218"/>
        </w:numPr>
        <w:spacing w:before="0" w:beforeAutospacing="0" w:after="0" w:afterAutospacing="0"/>
        <w:ind w:left="780" w:right="780"/>
        <w:divId w:val="118185229"/>
        <w:rPr>
          <w:rFonts w:eastAsia="Times New Roman"/>
        </w:rPr>
      </w:pPr>
      <w:r>
        <w:rPr>
          <w:rFonts w:eastAsia="Times New Roman"/>
        </w:rPr>
        <w:t>5.708</w:t>
      </w:r>
    </w:p>
    <w:p w:rsidR="00EA274E" w:rsidRDefault="00894CC8">
      <w:pPr>
        <w:numPr>
          <w:ilvl w:val="0"/>
          <w:numId w:val="218"/>
        </w:numPr>
        <w:spacing w:before="0" w:beforeAutospacing="0" w:after="0" w:afterAutospacing="0"/>
        <w:ind w:left="780" w:right="780"/>
        <w:divId w:val="118185229"/>
        <w:rPr>
          <w:rFonts w:eastAsia="Times New Roman"/>
        </w:rPr>
      </w:pPr>
      <w:r>
        <w:rPr>
          <w:rFonts w:eastAsia="Times New Roman"/>
        </w:rPr>
        <w:t>0.609</w:t>
      </w:r>
    </w:p>
    <w:p w:rsidR="00EA274E" w:rsidRDefault="00894CC8">
      <w:pPr>
        <w:numPr>
          <w:ilvl w:val="0"/>
          <w:numId w:val="218"/>
        </w:numPr>
        <w:spacing w:before="0" w:beforeAutospacing="0" w:after="0" w:afterAutospacing="0"/>
        <w:ind w:left="780" w:right="780"/>
        <w:divId w:val="118185229"/>
        <w:rPr>
          <w:rFonts w:eastAsia="Times New Roman"/>
        </w:rPr>
      </w:pPr>
      <w:r>
        <w:rPr>
          <w:rFonts w:eastAsia="Times New Roman"/>
        </w:rPr>
        <w:t>4.3357</w:t>
      </w:r>
    </w:p>
    <w:p w:rsidR="00EA274E" w:rsidRDefault="00894CC8">
      <w:pPr>
        <w:numPr>
          <w:ilvl w:val="0"/>
          <w:numId w:val="218"/>
        </w:numPr>
        <w:spacing w:before="0" w:beforeAutospacing="0" w:after="0" w:afterAutospacing="0"/>
        <w:ind w:left="780" w:right="780"/>
        <w:divId w:val="118185229"/>
        <w:rPr>
          <w:rFonts w:eastAsia="Times New Roman"/>
        </w:rPr>
      </w:pPr>
      <w:r>
        <w:rPr>
          <w:rFonts w:eastAsia="Times New Roman"/>
        </w:rPr>
        <w:t>0.512</w:t>
      </w:r>
    </w:p>
    <w:p w:rsidR="00EA274E" w:rsidRDefault="00894CC8">
      <w:pPr>
        <w:numPr>
          <w:ilvl w:val="0"/>
          <w:numId w:val="218"/>
        </w:numPr>
        <w:spacing w:before="0" w:beforeAutospacing="0" w:after="0" w:afterAutospacing="0"/>
        <w:ind w:left="780" w:right="780"/>
        <w:divId w:val="118185229"/>
        <w:rPr>
          <w:rFonts w:eastAsia="Times New Roman"/>
        </w:rPr>
      </w:pPr>
      <w:r>
        <w:rPr>
          <w:rFonts w:eastAsia="Times New Roman"/>
        </w:rPr>
        <w:t>0.89934</w:t>
      </w:r>
    </w:p>
    <w:p w:rsidR="00EA274E" w:rsidRDefault="00894CC8">
      <w:pPr>
        <w:numPr>
          <w:ilvl w:val="0"/>
          <w:numId w:val="218"/>
        </w:numPr>
        <w:spacing w:before="0" w:beforeAutospacing="0" w:after="0" w:afterAutospacing="0"/>
        <w:ind w:left="780" w:right="780"/>
        <w:divId w:val="118185229"/>
        <w:rPr>
          <w:rFonts w:eastAsia="Times New Roman"/>
        </w:rPr>
      </w:pPr>
      <w:r>
        <w:rPr>
          <w:rFonts w:eastAsia="Times New Roman"/>
        </w:rPr>
        <w:t>0.06751</w:t>
      </w:r>
    </w:p>
    <w:bookmarkStart w:id="999" w:name="Back_To_Unit2_Session4_Activity8"/>
    <w:p w:rsidR="00EA274E" w:rsidRDefault="00894CC8">
      <w:pPr>
        <w:pStyle w:val="NormalWeb"/>
        <w:divId w:val="118185229"/>
      </w:pPr>
      <w:r>
        <w:fldChar w:fldCharType="begin"/>
      </w:r>
      <w:r>
        <w:instrText xml:space="preserve"> HYPERLINK "" \l "Unit2_Session4_Activity8" </w:instrText>
      </w:r>
      <w:r>
        <w:fldChar w:fldCharType="separate"/>
      </w:r>
      <w:r>
        <w:rPr>
          <w:rStyle w:val="Hyperlink"/>
        </w:rPr>
        <w:t>Back to - Activity 30: Dividing decimals by 10, 100, 1 000</w:t>
      </w:r>
      <w:r>
        <w:fldChar w:fldCharType="end"/>
      </w:r>
      <w:bookmarkEnd w:id="999"/>
    </w:p>
    <w:p w:rsidR="00EA274E" w:rsidRDefault="00894CC8">
      <w:pPr>
        <w:pStyle w:val="Heading2"/>
        <w:divId w:val="1475219302"/>
        <w:rPr>
          <w:rFonts w:eastAsia="Times New Roman"/>
        </w:rPr>
      </w:pPr>
      <w:r>
        <w:rPr>
          <w:rFonts w:eastAsia="Times New Roman"/>
        </w:rPr>
        <w:t>Activity 31: Dividing a decimal by a whole number</w:t>
      </w:r>
    </w:p>
    <w:p w:rsidR="00EA274E" w:rsidRDefault="00894CC8">
      <w:pPr>
        <w:pStyle w:val="Heading4"/>
        <w:divId w:val="569119483"/>
        <w:rPr>
          <w:rFonts w:eastAsia="Times New Roman"/>
        </w:rPr>
      </w:pPr>
      <w:bookmarkStart w:id="1000" w:name="Unit2_Session4_Answer9"/>
      <w:bookmarkEnd w:id="1000"/>
      <w:r>
        <w:rPr>
          <w:rFonts w:eastAsia="Times New Roman"/>
        </w:rPr>
        <w:t>Answer</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1.41</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15.98</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7.82</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141.02</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0.169</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37.6425</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£43.95 per month</w:t>
      </w:r>
    </w:p>
    <w:p w:rsidR="00EA274E" w:rsidRDefault="00894CC8">
      <w:pPr>
        <w:numPr>
          <w:ilvl w:val="0"/>
          <w:numId w:val="219"/>
        </w:numPr>
        <w:spacing w:before="0" w:beforeAutospacing="0" w:after="0" w:afterAutospacing="0"/>
        <w:ind w:left="780" w:right="780"/>
        <w:divId w:val="569119483"/>
        <w:rPr>
          <w:rFonts w:eastAsia="Times New Roman"/>
        </w:rPr>
      </w:pPr>
      <w:r>
        <w:rPr>
          <w:rFonts w:eastAsia="Times New Roman"/>
        </w:rPr>
        <w:t>£8.70 each</w:t>
      </w:r>
    </w:p>
    <w:bookmarkStart w:id="1001" w:name="Back_To_Unit2_Session4_Activity9"/>
    <w:p w:rsidR="00EA274E" w:rsidRDefault="00894CC8">
      <w:pPr>
        <w:pStyle w:val="NormalWeb"/>
        <w:divId w:val="569119483"/>
      </w:pPr>
      <w:r>
        <w:fldChar w:fldCharType="begin"/>
      </w:r>
      <w:r>
        <w:instrText xml:space="preserve"> HYPERLINK "" \l "Unit2_Session4_Activity9" </w:instrText>
      </w:r>
      <w:r>
        <w:fldChar w:fldCharType="separate"/>
      </w:r>
      <w:r>
        <w:rPr>
          <w:rStyle w:val="Hyperlink"/>
        </w:rPr>
        <w:t>Back to - Activity 31: Dividing a decimal by a whole number</w:t>
      </w:r>
      <w:r>
        <w:fldChar w:fldCharType="end"/>
      </w:r>
      <w:bookmarkEnd w:id="1001"/>
    </w:p>
    <w:p w:rsidR="00EA274E" w:rsidRDefault="00894CC8">
      <w:pPr>
        <w:pStyle w:val="Heading2"/>
        <w:divId w:val="1475219302"/>
        <w:rPr>
          <w:rFonts w:eastAsia="Times New Roman"/>
        </w:rPr>
      </w:pPr>
      <w:r>
        <w:rPr>
          <w:rFonts w:eastAsia="Times New Roman"/>
        </w:rPr>
        <w:t>Activity 32: Dividing a decimal by a decimal</w:t>
      </w:r>
    </w:p>
    <w:p w:rsidR="00EA274E" w:rsidRDefault="00894CC8">
      <w:pPr>
        <w:pStyle w:val="Heading4"/>
        <w:divId w:val="1300264298"/>
        <w:rPr>
          <w:rFonts w:eastAsia="Times New Roman"/>
        </w:rPr>
      </w:pPr>
      <w:bookmarkStart w:id="1002" w:name="Unit2_Session4_Answer10"/>
      <w:bookmarkEnd w:id="1002"/>
      <w:r>
        <w:rPr>
          <w:rFonts w:eastAsia="Times New Roman"/>
        </w:rPr>
        <w:t>Answer</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3</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360</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26.5</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62.5</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18.35 (to 2 dp)</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5.23 (to 2 dp)</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62.5 cups</w:t>
      </w:r>
    </w:p>
    <w:p w:rsidR="00EA274E" w:rsidRDefault="00894CC8">
      <w:pPr>
        <w:numPr>
          <w:ilvl w:val="0"/>
          <w:numId w:val="220"/>
        </w:numPr>
        <w:spacing w:before="0" w:beforeAutospacing="0" w:after="0" w:afterAutospacing="0"/>
        <w:ind w:left="780" w:right="780"/>
        <w:divId w:val="1300264298"/>
        <w:rPr>
          <w:rFonts w:eastAsia="Times New Roman"/>
        </w:rPr>
      </w:pPr>
      <w:r>
        <w:rPr>
          <w:rFonts w:eastAsia="Times New Roman"/>
        </w:rPr>
        <w:t>38 slabs</w:t>
      </w:r>
    </w:p>
    <w:bookmarkStart w:id="1003" w:name="Back_To_Unit2_Session4_Activity10"/>
    <w:p w:rsidR="00EA274E" w:rsidRDefault="00894CC8">
      <w:pPr>
        <w:pStyle w:val="NormalWeb"/>
        <w:divId w:val="1300264298"/>
      </w:pPr>
      <w:r>
        <w:fldChar w:fldCharType="begin"/>
      </w:r>
      <w:r>
        <w:instrText xml:space="preserve"> HYPERLINK "" \l "Unit2_Session4_Activity10" </w:instrText>
      </w:r>
      <w:r>
        <w:fldChar w:fldCharType="separate"/>
      </w:r>
      <w:r>
        <w:rPr>
          <w:rStyle w:val="Hyperlink"/>
        </w:rPr>
        <w:t>Back to - Activity 32: Dividing a decimal by a decimal</w:t>
      </w:r>
      <w:r>
        <w:fldChar w:fldCharType="end"/>
      </w:r>
      <w:bookmarkEnd w:id="1003"/>
    </w:p>
    <w:p w:rsidR="00EA274E" w:rsidRDefault="00894CC8">
      <w:pPr>
        <w:pStyle w:val="Heading2"/>
        <w:divId w:val="1475219302"/>
        <w:rPr>
          <w:rFonts w:eastAsia="Times New Roman"/>
        </w:rPr>
      </w:pPr>
      <w:r>
        <w:rPr>
          <w:rFonts w:eastAsia="Times New Roman"/>
        </w:rPr>
        <w:t>Activity 33: Using decimals</w:t>
      </w:r>
    </w:p>
    <w:p w:rsidR="00EA274E" w:rsidRDefault="00894CC8">
      <w:pPr>
        <w:pStyle w:val="Heading4"/>
        <w:divId w:val="408507518"/>
        <w:rPr>
          <w:rFonts w:eastAsia="Times New Roman"/>
        </w:rPr>
      </w:pPr>
      <w:bookmarkStart w:id="1004" w:name="Unit2_Session4_Answer11"/>
      <w:bookmarkEnd w:id="1004"/>
      <w:r>
        <w:rPr>
          <w:rFonts w:eastAsia="Times New Roman"/>
        </w:rPr>
        <w:t>Answer</w:t>
      </w:r>
    </w:p>
    <w:p w:rsidR="00EA274E" w:rsidRDefault="00894CC8">
      <w:pPr>
        <w:numPr>
          <w:ilvl w:val="0"/>
          <w:numId w:val="221"/>
        </w:numPr>
        <w:spacing w:before="0" w:beforeAutospacing="0" w:after="0" w:afterAutospacing="0"/>
        <w:ind w:left="780" w:right="780"/>
        <w:divId w:val="408507518"/>
        <w:rPr>
          <w:rFonts w:eastAsia="Times New Roman"/>
        </w:rPr>
      </w:pPr>
      <w:r>
        <w:rPr>
          <w:rFonts w:eastAsia="Times New Roman"/>
        </w:rPr>
        <w:t xml:space="preserve">The answers are as follows: </w:t>
      </w:r>
    </w:p>
    <w:p w:rsidR="00EA274E" w:rsidRDefault="00894CC8">
      <w:pPr>
        <w:numPr>
          <w:ilvl w:val="1"/>
          <w:numId w:val="221"/>
        </w:numPr>
        <w:ind w:left="1560" w:right="1560"/>
        <w:divId w:val="408507518"/>
      </w:pPr>
      <w:r>
        <w:t xml:space="preserve">Add the cost of the two items: </w:t>
      </w:r>
    </w:p>
    <w:p w:rsidR="00EA274E" w:rsidRDefault="00894CC8">
      <w:pPr>
        <w:ind w:left="1560" w:right="1560"/>
        <w:divId w:val="408507518"/>
      </w:pPr>
      <w:r>
        <w:rPr>
          <w:noProof/>
        </w:rPr>
        <w:drawing>
          <wp:inline distT="0" distB="0" distL="0" distR="0" wp14:anchorId="746E5F69" wp14:editId="494F44BE">
            <wp:extent cx="1274400" cy="712800"/>
            <wp:effectExtent l="0" t="0" r="2540" b="0"/>
            <wp:docPr id="307" name="Picture 307" descr="The sum £2.65 + £1.98 =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The sum £2.65 + £1.98 = £4.9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74400" cy="712800"/>
                    </a:xfrm>
                    <a:prstGeom prst="rect">
                      <a:avLst/>
                    </a:prstGeom>
                    <a:noFill/>
                    <a:ln>
                      <a:noFill/>
                    </a:ln>
                  </pic:spPr>
                </pic:pic>
              </a:graphicData>
            </a:graphic>
          </wp:inline>
        </w:drawing>
      </w:r>
    </w:p>
    <w:p w:rsidR="00EA274E" w:rsidRDefault="00894CC8">
      <w:pPr>
        <w:ind w:left="1560" w:right="1560"/>
        <w:divId w:val="408507518"/>
      </w:pPr>
      <w:r>
        <w:t xml:space="preserve">(Keep the decimal points in line.) </w:t>
      </w:r>
    </w:p>
    <w:p w:rsidR="00EA274E" w:rsidRDefault="00894CC8">
      <w:pPr>
        <w:ind w:left="1560" w:right="1560"/>
        <w:divId w:val="408507518"/>
      </w:pPr>
      <w:r>
        <w:t>The total cost of the items is £4.63.</w:t>
      </w:r>
    </w:p>
    <w:p w:rsidR="00EA274E" w:rsidRDefault="00894CC8">
      <w:pPr>
        <w:numPr>
          <w:ilvl w:val="1"/>
          <w:numId w:val="221"/>
        </w:numPr>
        <w:ind w:left="1560" w:right="1560"/>
        <w:divId w:val="408507518"/>
      </w:pPr>
      <w:r>
        <w:t>Take away the total cost from £5:</w:t>
      </w:r>
    </w:p>
    <w:p w:rsidR="00EA274E" w:rsidRDefault="00894CC8">
      <w:pPr>
        <w:ind w:left="1560" w:right="1560"/>
        <w:divId w:val="408507518"/>
      </w:pPr>
      <w:r>
        <w:rPr>
          <w:noProof/>
        </w:rPr>
        <w:drawing>
          <wp:inline distT="0" distB="0" distL="0" distR="0" wp14:anchorId="010D01C6" wp14:editId="6B09A6C0">
            <wp:extent cx="1267200" cy="734400"/>
            <wp:effectExtent l="0" t="0" r="0" b="8890"/>
            <wp:docPr id="308" name="Picture 308" descr="The sum £5.00 – £4.63 =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The sum £5.00 – £4.63 = £0.3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267200" cy="734400"/>
                    </a:xfrm>
                    <a:prstGeom prst="rect">
                      <a:avLst/>
                    </a:prstGeom>
                    <a:noFill/>
                    <a:ln>
                      <a:noFill/>
                    </a:ln>
                  </pic:spPr>
                </pic:pic>
              </a:graphicData>
            </a:graphic>
          </wp:inline>
        </w:drawing>
      </w:r>
    </w:p>
    <w:p w:rsidR="00EA274E" w:rsidRDefault="00894CC8">
      <w:pPr>
        <w:ind w:left="1560" w:right="1560"/>
        <w:divId w:val="408507518"/>
      </w:pPr>
      <w:r>
        <w:t xml:space="preserve">You should get 37p change from £5. You may have used a different method to work this out. </w:t>
      </w:r>
    </w:p>
    <w:p w:rsidR="00EA274E" w:rsidRDefault="00894CC8">
      <w:pPr>
        <w:numPr>
          <w:ilvl w:val="0"/>
          <w:numId w:val="221"/>
        </w:numPr>
        <w:ind w:left="780" w:right="780"/>
        <w:divId w:val="408507518"/>
      </w:pPr>
      <w:r>
        <w:t>Multiply the exchange rate in euros (€1.4) by the amount in pounds (£8):</w:t>
      </w:r>
    </w:p>
    <w:p w:rsidR="00EA274E" w:rsidRDefault="00894CC8">
      <w:pPr>
        <w:ind w:left="780" w:right="780"/>
        <w:divId w:val="408507518"/>
      </w:pPr>
      <w:r>
        <w:rPr>
          <w:noProof/>
        </w:rPr>
        <w:drawing>
          <wp:inline distT="0" distB="0" distL="0" distR="0" wp14:anchorId="6C4EF8D4" wp14:editId="2CACC3BE">
            <wp:extent cx="1274400" cy="705600"/>
            <wp:effectExtent l="0" t="0" r="2540" b="0"/>
            <wp:docPr id="309" name="Picture 309" descr="The sum 1.4 × 8 =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he sum 1.4 × 8 = 11.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274400" cy="705600"/>
                    </a:xfrm>
                    <a:prstGeom prst="rect">
                      <a:avLst/>
                    </a:prstGeom>
                    <a:noFill/>
                    <a:ln>
                      <a:noFill/>
                    </a:ln>
                  </pic:spPr>
                </pic:pic>
              </a:graphicData>
            </a:graphic>
          </wp:inline>
        </w:drawing>
      </w:r>
    </w:p>
    <w:p w:rsidR="00EA274E" w:rsidRDefault="00894CC8">
      <w:pPr>
        <w:ind w:left="780" w:right="780"/>
        <w:divId w:val="408507518"/>
      </w:pPr>
      <w:r>
        <w:t xml:space="preserve">So £8 = €11.20. You may have used a different method to work this out. </w:t>
      </w:r>
    </w:p>
    <w:p w:rsidR="00EA274E" w:rsidRDefault="00894CC8">
      <w:pPr>
        <w:numPr>
          <w:ilvl w:val="0"/>
          <w:numId w:val="221"/>
        </w:numPr>
        <w:ind w:left="780" w:right="780"/>
        <w:divId w:val="408507518"/>
      </w:pPr>
      <w:r>
        <w:t>Divide the total cost (£56.60) by the number of people (4):</w:t>
      </w:r>
    </w:p>
    <w:p w:rsidR="00EA274E" w:rsidRDefault="00894CC8">
      <w:pPr>
        <w:ind w:left="780" w:right="780"/>
        <w:divId w:val="408507518"/>
      </w:pPr>
      <w:r>
        <w:rPr>
          <w:noProof/>
        </w:rPr>
        <w:drawing>
          <wp:inline distT="0" distB="0" distL="0" distR="0" wp14:anchorId="7ADE2B0F" wp14:editId="3826D2E3">
            <wp:extent cx="1285200" cy="525600"/>
            <wp:effectExtent l="0" t="0" r="0" b="8255"/>
            <wp:docPr id="310" name="Picture 310" descr="The sum 56.60 ÷ 4 =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The sum 56.60 ÷ 4 = 14.1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85200" cy="525600"/>
                    </a:xfrm>
                    <a:prstGeom prst="rect">
                      <a:avLst/>
                    </a:prstGeom>
                    <a:noFill/>
                    <a:ln>
                      <a:noFill/>
                    </a:ln>
                  </pic:spPr>
                </pic:pic>
              </a:graphicData>
            </a:graphic>
          </wp:inline>
        </w:drawing>
      </w:r>
    </w:p>
    <w:p w:rsidR="00EA274E" w:rsidRDefault="00894CC8">
      <w:pPr>
        <w:ind w:left="780" w:right="780"/>
        <w:divId w:val="408507518"/>
      </w:pPr>
      <w:r>
        <w:t>You would each pay £14.15.</w:t>
      </w:r>
    </w:p>
    <w:p w:rsidR="00EA274E" w:rsidRDefault="00894CC8">
      <w:pPr>
        <w:numPr>
          <w:ilvl w:val="0"/>
          <w:numId w:val="221"/>
        </w:numPr>
        <w:ind w:left="780" w:right="780"/>
        <w:divId w:val="408507518"/>
      </w:pPr>
      <w:r>
        <w:t>To convert 6.25 m into cm, you need to multiply the amount by 100.</w:t>
      </w:r>
    </w:p>
    <w:p w:rsidR="00EA274E" w:rsidRDefault="00894CC8">
      <w:pPr>
        <w:numPr>
          <w:ilvl w:val="1"/>
          <w:numId w:val="222"/>
        </w:numPr>
        <w:spacing w:before="0" w:beforeAutospacing="0" w:after="0" w:afterAutospacing="0"/>
        <w:ind w:left="1560" w:right="1560"/>
        <w:divId w:val="408507518"/>
        <w:rPr>
          <w:rFonts w:eastAsia="Times New Roman"/>
        </w:rPr>
      </w:pPr>
      <w:r>
        <w:rPr>
          <w:rFonts w:eastAsia="Times New Roman"/>
        </w:rPr>
        <w:t>6.25 × 100 = 625</w:t>
      </w:r>
    </w:p>
    <w:p w:rsidR="00EA274E" w:rsidRDefault="00894CC8">
      <w:pPr>
        <w:ind w:left="780" w:right="780"/>
        <w:divId w:val="408507518"/>
      </w:pPr>
      <w:r>
        <w:t>So the answer is 625 cm.</w:t>
      </w:r>
    </w:p>
    <w:bookmarkStart w:id="1005" w:name="Back_To_Unit2_Session4_Activity11"/>
    <w:p w:rsidR="00EA274E" w:rsidRDefault="00894CC8">
      <w:pPr>
        <w:pStyle w:val="NormalWeb"/>
        <w:divId w:val="408507518"/>
      </w:pPr>
      <w:r>
        <w:fldChar w:fldCharType="begin"/>
      </w:r>
      <w:r>
        <w:instrText xml:space="preserve"> HYPERLINK "" \l "Unit2_Session4_Activity11" </w:instrText>
      </w:r>
      <w:r>
        <w:fldChar w:fldCharType="separate"/>
      </w:r>
      <w:r>
        <w:rPr>
          <w:rStyle w:val="Hyperlink"/>
        </w:rPr>
        <w:t>Back to - Activity 33: Using decimals</w:t>
      </w:r>
      <w:r>
        <w:fldChar w:fldCharType="end"/>
      </w:r>
      <w:bookmarkEnd w:id="1005"/>
    </w:p>
    <w:p w:rsidR="00EA274E" w:rsidRDefault="00894CC8">
      <w:pPr>
        <w:pStyle w:val="Heading2"/>
        <w:divId w:val="1475219302"/>
        <w:rPr>
          <w:rFonts w:eastAsia="Times New Roman"/>
        </w:rPr>
      </w:pPr>
      <w:r>
        <w:rPr>
          <w:rFonts w:eastAsia="Times New Roman"/>
        </w:rPr>
        <w:t>Activity 34: Finding percentages of amounts</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439909613"/>
        <w:rPr>
          <w:rFonts w:eastAsia="Times New Roman"/>
        </w:rPr>
      </w:pPr>
      <w:bookmarkStart w:id="1006" w:name="Unit2_Session5_Answer1"/>
      <w:bookmarkEnd w:id="1006"/>
      <w:r>
        <w:rPr>
          <w:rFonts w:eastAsia="Times New Roman"/>
        </w:rPr>
        <w:t>Answer</w:t>
      </w:r>
    </w:p>
    <w:p w:rsidR="00EA274E" w:rsidRDefault="00894CC8">
      <w:pPr>
        <w:pStyle w:val="Heading3"/>
        <w:divId w:val="439909613"/>
        <w:rPr>
          <w:rFonts w:eastAsia="Times New Roman"/>
        </w:rPr>
      </w:pPr>
      <w:r>
        <w:rPr>
          <w:rFonts w:eastAsia="Times New Roman"/>
        </w:rPr>
        <w:t>Method 1</w:t>
      </w:r>
    </w:p>
    <w:p w:rsidR="00EA274E" w:rsidRDefault="00894CC8">
      <w:pPr>
        <w:divId w:val="439909613"/>
      </w:pPr>
      <w:r>
        <w:t>In order to identify how much the deposit is, you need to find out what 20% (</w:t>
      </w:r>
      <w:r>
        <w:rPr>
          <w:noProof/>
          <w:position w:val="-40"/>
        </w:rPr>
        <w:drawing>
          <wp:inline distT="0" distB="0" distL="0" distR="0" wp14:anchorId="447532CB" wp14:editId="5F2A77E7">
            <wp:extent cx="276190" cy="447619"/>
            <wp:effectExtent l="0" t="0" r="0" b="0"/>
            <wp:docPr id="311" name="Picture 311"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0 divided by 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of £800 is. To do this, first you need to find out 1% (</w:t>
      </w:r>
      <w:r>
        <w:rPr>
          <w:noProof/>
          <w:position w:val="-40"/>
        </w:rPr>
        <w:drawing>
          <wp:inline distT="0" distB="0" distL="0" distR="0" wp14:anchorId="7B46B0CE" wp14:editId="61F9D182">
            <wp:extent cx="276190" cy="447619"/>
            <wp:effectExtent l="0" t="0" r="0" b="0"/>
            <wp:docPr id="312" name="Picture 312"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£800: </w:t>
      </w:r>
    </w:p>
    <w:p w:rsidR="00EA274E" w:rsidRDefault="00894CC8">
      <w:pPr>
        <w:numPr>
          <w:ilvl w:val="0"/>
          <w:numId w:val="223"/>
        </w:numPr>
        <w:spacing w:before="0" w:beforeAutospacing="0" w:after="0" w:afterAutospacing="0"/>
        <w:ind w:left="780" w:right="780"/>
        <w:divId w:val="439909613"/>
        <w:rPr>
          <w:rFonts w:eastAsia="Times New Roman"/>
        </w:rPr>
      </w:pPr>
      <w:r>
        <w:rPr>
          <w:rFonts w:eastAsia="Times New Roman"/>
        </w:rPr>
        <w:t>800 ÷ 100 = 8</w:t>
      </w:r>
    </w:p>
    <w:p w:rsidR="00EA274E" w:rsidRDefault="00894CC8">
      <w:pPr>
        <w:divId w:val="439909613"/>
      </w:pPr>
      <w:r>
        <w:t>So 20% (</w:t>
      </w:r>
      <w:r>
        <w:rPr>
          <w:noProof/>
          <w:position w:val="-40"/>
        </w:rPr>
        <w:drawing>
          <wp:inline distT="0" distB="0" distL="0" distR="0" wp14:anchorId="47E76009" wp14:editId="125C241F">
            <wp:extent cx="276190" cy="447619"/>
            <wp:effectExtent l="0" t="0" r="0" b="0"/>
            <wp:docPr id="313" name="Picture 313"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20 divided by 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£800 is: </w:t>
      </w:r>
    </w:p>
    <w:p w:rsidR="00EA274E" w:rsidRDefault="00894CC8">
      <w:pPr>
        <w:numPr>
          <w:ilvl w:val="0"/>
          <w:numId w:val="224"/>
        </w:numPr>
        <w:spacing w:before="0" w:beforeAutospacing="0" w:after="0" w:afterAutospacing="0"/>
        <w:ind w:left="780" w:right="780"/>
        <w:divId w:val="439909613"/>
        <w:rPr>
          <w:rFonts w:eastAsia="Times New Roman"/>
        </w:rPr>
      </w:pPr>
      <w:r>
        <w:rPr>
          <w:rFonts w:eastAsia="Times New Roman"/>
        </w:rPr>
        <w:t>8 × 20 = 160</w:t>
      </w:r>
    </w:p>
    <w:p w:rsidR="00EA274E" w:rsidRDefault="00894CC8">
      <w:pPr>
        <w:divId w:val="439909613"/>
      </w:pPr>
      <w:r>
        <w:t>The deposit is £160.</w:t>
      </w:r>
    </w:p>
    <w:p w:rsidR="00EA274E" w:rsidRDefault="00894CC8">
      <w:pPr>
        <w:pStyle w:val="Heading3"/>
        <w:divId w:val="439909613"/>
        <w:rPr>
          <w:rFonts w:eastAsia="Times New Roman"/>
        </w:rPr>
      </w:pPr>
      <w:r>
        <w:rPr>
          <w:rFonts w:eastAsia="Times New Roman"/>
        </w:rPr>
        <w:t>Method 2</w:t>
      </w:r>
    </w:p>
    <w:p w:rsidR="00EA274E" w:rsidRDefault="00894CC8">
      <w:pPr>
        <w:divId w:val="439909613"/>
      </w:pPr>
      <w:r>
        <w:t xml:space="preserve">In order to calculate 10%, or </w:t>
      </w:r>
      <w:r>
        <w:rPr>
          <w:noProof/>
          <w:position w:val="-40"/>
        </w:rPr>
        <w:drawing>
          <wp:inline distT="0" distB="0" distL="0" distR="0" wp14:anchorId="73E26D7C" wp14:editId="508F1F0A">
            <wp:extent cx="209524" cy="447619"/>
            <wp:effectExtent l="0" t="0" r="635" b="0"/>
            <wp:docPr id="314" name="Picture 314"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one divided by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you need to divide the number by 10: </w:t>
      </w:r>
    </w:p>
    <w:p w:rsidR="00EA274E" w:rsidRDefault="00894CC8">
      <w:pPr>
        <w:numPr>
          <w:ilvl w:val="0"/>
          <w:numId w:val="225"/>
        </w:numPr>
        <w:spacing w:before="0" w:beforeAutospacing="0" w:after="0" w:afterAutospacing="0"/>
        <w:ind w:left="780" w:right="780"/>
        <w:divId w:val="439909613"/>
        <w:rPr>
          <w:rFonts w:eastAsia="Times New Roman"/>
        </w:rPr>
      </w:pPr>
      <w:r>
        <w:rPr>
          <w:rFonts w:eastAsia="Times New Roman"/>
        </w:rPr>
        <w:t>800 ÷ 10 = 80</w:t>
      </w:r>
    </w:p>
    <w:p w:rsidR="00EA274E" w:rsidRDefault="00894CC8">
      <w:pPr>
        <w:divId w:val="439909613"/>
      </w:pPr>
      <w:r>
        <w:t>You now have 10% and you need 20%. Therefore you need to multiply your 10% by 2:</w:t>
      </w:r>
    </w:p>
    <w:p w:rsidR="00EA274E" w:rsidRDefault="00894CC8">
      <w:pPr>
        <w:numPr>
          <w:ilvl w:val="0"/>
          <w:numId w:val="226"/>
        </w:numPr>
        <w:spacing w:before="0" w:beforeAutospacing="0" w:after="0" w:afterAutospacing="0"/>
        <w:ind w:left="780" w:right="780"/>
        <w:divId w:val="439909613"/>
        <w:rPr>
          <w:rFonts w:eastAsia="Times New Roman"/>
        </w:rPr>
      </w:pPr>
      <w:r>
        <w:rPr>
          <w:rFonts w:eastAsia="Times New Roman"/>
        </w:rPr>
        <w:t>80 × 2 = 160</w:t>
      </w:r>
    </w:p>
    <w:p w:rsidR="00EA274E" w:rsidRDefault="00894CC8">
      <w:pPr>
        <w:divId w:val="439909613"/>
      </w:pPr>
      <w:r>
        <w:t>The deposit is £160.</w:t>
      </w:r>
    </w:p>
    <w:bookmarkStart w:id="1007" w:name="Back_To_Unit2_Session5_Part1"/>
    <w:p w:rsidR="00EA274E" w:rsidRDefault="00894CC8">
      <w:pPr>
        <w:pStyle w:val="NormalWeb"/>
        <w:divId w:val="439909613"/>
      </w:pPr>
      <w:r>
        <w:fldChar w:fldCharType="begin"/>
      </w:r>
      <w:r>
        <w:instrText xml:space="preserve"> HYPERLINK "" \l "Unit2_Session5_Part1" </w:instrText>
      </w:r>
      <w:r>
        <w:fldChar w:fldCharType="separate"/>
      </w:r>
      <w:r>
        <w:rPr>
          <w:rStyle w:val="Hyperlink"/>
        </w:rPr>
        <w:t>Back to - Part</w:t>
      </w:r>
      <w:r>
        <w:fldChar w:fldCharType="end"/>
      </w:r>
      <w:bookmarkEnd w:id="1007"/>
    </w:p>
    <w:p w:rsidR="00EA274E" w:rsidRDefault="00894CC8">
      <w:pPr>
        <w:pStyle w:val="Heading3"/>
        <w:divId w:val="1475219302"/>
        <w:rPr>
          <w:rFonts w:eastAsia="Times New Roman"/>
        </w:rPr>
      </w:pPr>
      <w:r>
        <w:rPr>
          <w:rFonts w:eastAsia="Times New Roman"/>
        </w:rPr>
        <w:t>Part</w:t>
      </w:r>
    </w:p>
    <w:p w:rsidR="00EA274E" w:rsidRDefault="00894CC8">
      <w:pPr>
        <w:pStyle w:val="Heading4"/>
        <w:divId w:val="1371492665"/>
        <w:rPr>
          <w:rFonts w:eastAsia="Times New Roman"/>
        </w:rPr>
      </w:pPr>
      <w:bookmarkStart w:id="1008" w:name="Unit2_Session5_Answer2"/>
      <w:bookmarkEnd w:id="1008"/>
      <w:r>
        <w:rPr>
          <w:rFonts w:eastAsia="Times New Roman"/>
        </w:rPr>
        <w:t>Answer</w:t>
      </w:r>
    </w:p>
    <w:p w:rsidR="00EA274E" w:rsidRDefault="00894CC8">
      <w:pPr>
        <w:divId w:val="1371492665"/>
      </w:pPr>
      <w:r>
        <w:t xml:space="preserve">There are different ways you could have worked out the answers to these calculations. One method is suggested in brackets in each case, but you may have used a different method. </w:t>
      </w:r>
    </w:p>
    <w:p w:rsidR="00EA274E" w:rsidRDefault="00894CC8">
      <w:pPr>
        <w:numPr>
          <w:ilvl w:val="0"/>
          <w:numId w:val="227"/>
        </w:numPr>
        <w:spacing w:before="0" w:beforeAutospacing="0" w:after="0" w:afterAutospacing="0"/>
        <w:ind w:left="780" w:right="780"/>
        <w:divId w:val="1371492665"/>
        <w:rPr>
          <w:rFonts w:eastAsia="Times New Roman"/>
        </w:rPr>
      </w:pPr>
      <w:r>
        <w:rPr>
          <w:rFonts w:eastAsia="Times New Roman"/>
        </w:rPr>
        <w:t>£85 (170 ÷ 2 = 85)</w:t>
      </w:r>
    </w:p>
    <w:p w:rsidR="00EA274E" w:rsidRDefault="00894CC8">
      <w:pPr>
        <w:numPr>
          <w:ilvl w:val="0"/>
          <w:numId w:val="227"/>
        </w:numPr>
        <w:spacing w:before="0" w:beforeAutospacing="0" w:after="0" w:afterAutospacing="0"/>
        <w:ind w:left="780" w:right="780"/>
        <w:divId w:val="1371492665"/>
        <w:rPr>
          <w:rFonts w:eastAsia="Times New Roman"/>
        </w:rPr>
      </w:pPr>
      <w:r>
        <w:rPr>
          <w:rFonts w:eastAsia="Times New Roman"/>
        </w:rPr>
        <w:t>£75 (Finding 10% is 250 ÷ 10 = 25, so 30% = 3 × 25 = 75)</w:t>
      </w:r>
    </w:p>
    <w:p w:rsidR="00EA274E" w:rsidRDefault="00894CC8">
      <w:pPr>
        <w:numPr>
          <w:ilvl w:val="0"/>
          <w:numId w:val="227"/>
        </w:numPr>
        <w:spacing w:before="0" w:beforeAutospacing="0" w:after="0" w:afterAutospacing="0"/>
        <w:ind w:left="780" w:right="780"/>
        <w:divId w:val="1371492665"/>
        <w:rPr>
          <w:rFonts w:eastAsia="Times New Roman"/>
        </w:rPr>
      </w:pPr>
      <w:r>
        <w:rPr>
          <w:rFonts w:eastAsia="Times New Roman"/>
        </w:rPr>
        <w:t>£30 (120 ÷ 4 = 30)</w:t>
      </w:r>
    </w:p>
    <w:p w:rsidR="00EA274E" w:rsidRDefault="00894CC8">
      <w:pPr>
        <w:numPr>
          <w:ilvl w:val="0"/>
          <w:numId w:val="227"/>
        </w:numPr>
        <w:spacing w:before="0" w:beforeAutospacing="0" w:after="0" w:afterAutospacing="0"/>
        <w:ind w:left="780" w:right="780"/>
        <w:divId w:val="1371492665"/>
        <w:rPr>
          <w:rFonts w:eastAsia="Times New Roman"/>
        </w:rPr>
      </w:pPr>
      <w:r>
        <w:rPr>
          <w:rFonts w:eastAsia="Times New Roman"/>
        </w:rPr>
        <w:t xml:space="preserve">£42 (75% is </w:t>
      </w:r>
      <w:r>
        <w:rPr>
          <w:rFonts w:eastAsia="Times New Roman"/>
          <w:noProof/>
          <w:position w:val="-42"/>
        </w:rPr>
        <w:drawing>
          <wp:inline distT="0" distB="0" distL="0" distR="0" wp14:anchorId="1DA6992D" wp14:editId="1B4F2552">
            <wp:extent cx="133333" cy="457143"/>
            <wp:effectExtent l="0" t="0" r="635" b="0"/>
            <wp:docPr id="315" name="Picture 315"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hree divided by fo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56 ÷ 4 = 14, and then 14 × 3 = 42) </w:t>
      </w:r>
    </w:p>
    <w:p w:rsidR="00EA274E" w:rsidRDefault="00894CC8">
      <w:pPr>
        <w:numPr>
          <w:ilvl w:val="0"/>
          <w:numId w:val="227"/>
        </w:numPr>
        <w:spacing w:before="0" w:beforeAutospacing="0" w:after="0" w:afterAutospacing="0"/>
        <w:ind w:left="780" w:right="780"/>
        <w:divId w:val="1371492665"/>
        <w:rPr>
          <w:rFonts w:eastAsia="Times New Roman"/>
        </w:rPr>
      </w:pPr>
      <w:r>
        <w:rPr>
          <w:rFonts w:eastAsia="Times New Roman"/>
        </w:rPr>
        <w:t>£76 (Finding 10% is 95 ÷ 10 = 9.50, so 80% = 8 × 9.50 = 76)</w:t>
      </w:r>
    </w:p>
    <w:p w:rsidR="00EA274E" w:rsidRDefault="00894CC8">
      <w:pPr>
        <w:numPr>
          <w:ilvl w:val="0"/>
          <w:numId w:val="227"/>
        </w:numPr>
        <w:spacing w:before="0" w:beforeAutospacing="0" w:after="0" w:afterAutospacing="0"/>
        <w:ind w:left="780" w:right="780"/>
        <w:divId w:val="1371492665"/>
        <w:rPr>
          <w:rFonts w:eastAsia="Times New Roman"/>
        </w:rPr>
      </w:pPr>
      <w:r>
        <w:rPr>
          <w:rFonts w:eastAsia="Times New Roman"/>
        </w:rPr>
        <w:t>£31 (Finding 10% is 620 ÷ 10 = 62, so 5% = 62 ÷ 2 = 31)</w:t>
      </w:r>
    </w:p>
    <w:bookmarkStart w:id="1009" w:name="Back_To_Unit2_Session5_Part2"/>
    <w:p w:rsidR="00EA274E" w:rsidRDefault="00894CC8">
      <w:pPr>
        <w:pStyle w:val="NormalWeb"/>
        <w:divId w:val="1371492665"/>
      </w:pPr>
      <w:r>
        <w:fldChar w:fldCharType="begin"/>
      </w:r>
      <w:r>
        <w:instrText xml:space="preserve"> HYPERLINK "" \l "Unit2_Session5_Part2" </w:instrText>
      </w:r>
      <w:r>
        <w:fldChar w:fldCharType="separate"/>
      </w:r>
      <w:r>
        <w:rPr>
          <w:rStyle w:val="Hyperlink"/>
        </w:rPr>
        <w:t>Back to - Part</w:t>
      </w:r>
      <w:r>
        <w:fldChar w:fldCharType="end"/>
      </w:r>
      <w:bookmarkEnd w:id="1009"/>
    </w:p>
    <w:p w:rsidR="00EA274E" w:rsidRDefault="00894CC8">
      <w:pPr>
        <w:pStyle w:val="Heading2"/>
        <w:divId w:val="1475219302"/>
        <w:rPr>
          <w:rFonts w:eastAsia="Times New Roman"/>
        </w:rPr>
      </w:pPr>
      <w:r>
        <w:rPr>
          <w:rFonts w:eastAsia="Times New Roman"/>
        </w:rPr>
        <w:t>Activity 35: Calculating percentage increases and decreases</w:t>
      </w:r>
    </w:p>
    <w:p w:rsidR="00EA274E" w:rsidRDefault="00894CC8">
      <w:pPr>
        <w:pStyle w:val="Heading4"/>
        <w:divId w:val="1505516050"/>
        <w:rPr>
          <w:rFonts w:eastAsia="Times New Roman"/>
        </w:rPr>
      </w:pPr>
      <w:bookmarkStart w:id="1010" w:name="Unit2_Session5_Answer3"/>
      <w:bookmarkEnd w:id="1010"/>
      <w:r>
        <w:rPr>
          <w:rFonts w:eastAsia="Times New Roman"/>
        </w:rPr>
        <w:t>Answer</w:t>
      </w:r>
    </w:p>
    <w:p w:rsidR="00EA274E" w:rsidRDefault="00894CC8">
      <w:pPr>
        <w:numPr>
          <w:ilvl w:val="0"/>
          <w:numId w:val="228"/>
        </w:numPr>
        <w:spacing w:before="0" w:beforeAutospacing="0" w:after="0" w:afterAutospacing="0"/>
        <w:ind w:left="780" w:right="780"/>
        <w:divId w:val="1505516050"/>
        <w:rPr>
          <w:rFonts w:eastAsia="Times New Roman"/>
        </w:rPr>
      </w:pPr>
      <w:r>
        <w:rPr>
          <w:rFonts w:eastAsia="Times New Roman"/>
        </w:rPr>
        <w:t>In order to identify how much the value of the car will decrease by, you need to find out what 25% (</w:t>
      </w:r>
      <w:r>
        <w:rPr>
          <w:rFonts w:eastAsia="Times New Roman"/>
          <w:noProof/>
          <w:position w:val="-40"/>
        </w:rPr>
        <w:drawing>
          <wp:inline distT="0" distB="0" distL="0" distR="0" wp14:anchorId="465789B0" wp14:editId="274A090B">
            <wp:extent cx="276190" cy="447619"/>
            <wp:effectExtent l="0" t="0" r="0" b="0"/>
            <wp:docPr id="316" name="Picture 316"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25 divided by 10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of £9 000 is. You can work this out in several different ways. Find 1% (</w:t>
      </w:r>
      <w:r>
        <w:rPr>
          <w:rFonts w:eastAsia="Times New Roman"/>
          <w:noProof/>
          <w:position w:val="-40"/>
        </w:rPr>
        <w:drawing>
          <wp:inline distT="0" distB="0" distL="0" distR="0" wp14:anchorId="5E49B83F" wp14:editId="4D2E2D24">
            <wp:extent cx="276190" cy="447619"/>
            <wp:effectExtent l="0" t="0" r="0" b="0"/>
            <wp:docPr id="317" name="Picture 317"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first: </w:t>
      </w:r>
    </w:p>
    <w:p w:rsidR="00EA274E" w:rsidRDefault="00894CC8">
      <w:pPr>
        <w:numPr>
          <w:ilvl w:val="1"/>
          <w:numId w:val="228"/>
        </w:numPr>
        <w:spacing w:before="0" w:beforeAutospacing="0" w:after="0" w:afterAutospacing="0"/>
        <w:ind w:left="1560" w:right="1560"/>
        <w:divId w:val="1505516050"/>
        <w:rPr>
          <w:rFonts w:eastAsia="Times New Roman"/>
        </w:rPr>
      </w:pPr>
      <w:r>
        <w:rPr>
          <w:rFonts w:eastAsia="Times New Roman"/>
        </w:rPr>
        <w:t>9 000 ÷ 100 = 90</w:t>
      </w:r>
    </w:p>
    <w:p w:rsidR="00EA274E" w:rsidRDefault="00894CC8">
      <w:pPr>
        <w:spacing w:before="0" w:beforeAutospacing="0" w:after="0" w:afterAutospacing="0"/>
        <w:ind w:left="780" w:right="780"/>
        <w:divId w:val="1505516050"/>
        <w:rPr>
          <w:rFonts w:eastAsia="Times New Roman"/>
        </w:rPr>
      </w:pPr>
      <w:r>
        <w:rPr>
          <w:rFonts w:eastAsia="Times New Roman"/>
        </w:rPr>
        <w:t>Then find 25% (</w:t>
      </w:r>
      <w:r>
        <w:rPr>
          <w:rFonts w:eastAsia="Times New Roman"/>
          <w:noProof/>
          <w:position w:val="-40"/>
        </w:rPr>
        <w:drawing>
          <wp:inline distT="0" distB="0" distL="0" distR="0" wp14:anchorId="7F869943" wp14:editId="69B2A1B6">
            <wp:extent cx="276190" cy="447619"/>
            <wp:effectExtent l="0" t="0" r="0" b="0"/>
            <wp:docPr id="318" name="Picture 318"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25 divided by 10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by multiplying by 25: </w:t>
      </w:r>
    </w:p>
    <w:p w:rsidR="00EA274E" w:rsidRDefault="00894CC8">
      <w:pPr>
        <w:numPr>
          <w:ilvl w:val="1"/>
          <w:numId w:val="228"/>
        </w:numPr>
        <w:spacing w:before="0" w:beforeAutospacing="0" w:after="0" w:afterAutospacing="0"/>
        <w:ind w:left="1560" w:right="1560"/>
        <w:divId w:val="1505516050"/>
        <w:rPr>
          <w:rFonts w:eastAsia="Times New Roman"/>
        </w:rPr>
      </w:pPr>
      <w:r>
        <w:rPr>
          <w:rFonts w:eastAsia="Times New Roman"/>
        </w:rPr>
        <w:t>25 × 90 = 2 250</w:t>
      </w:r>
    </w:p>
    <w:p w:rsidR="00EA274E" w:rsidRDefault="00894CC8">
      <w:pPr>
        <w:spacing w:before="0" w:beforeAutospacing="0" w:after="0" w:afterAutospacing="0"/>
        <w:ind w:left="780" w:right="780"/>
        <w:divId w:val="1505516050"/>
        <w:rPr>
          <w:rFonts w:eastAsia="Times New Roman"/>
        </w:rPr>
      </w:pPr>
      <w:r>
        <w:rPr>
          <w:rFonts w:eastAsia="Times New Roman"/>
        </w:rPr>
        <w:t xml:space="preserve">Alternatively, you could have found 25% of £9 000 by dividing 9 000 by 4 (25% = </w:t>
      </w:r>
      <w:r>
        <w:rPr>
          <w:rFonts w:eastAsia="Times New Roman"/>
          <w:noProof/>
          <w:position w:val="-42"/>
        </w:rPr>
        <w:drawing>
          <wp:inline distT="0" distB="0" distL="0" distR="0" wp14:anchorId="04F2C56C" wp14:editId="708C6ED6">
            <wp:extent cx="133333" cy="457143"/>
            <wp:effectExtent l="0" t="0" r="635" b="0"/>
            <wp:docPr id="319" name="Picture 31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w:t>
      </w:r>
    </w:p>
    <w:p w:rsidR="00EA274E" w:rsidRDefault="00894CC8">
      <w:pPr>
        <w:numPr>
          <w:ilvl w:val="1"/>
          <w:numId w:val="228"/>
        </w:numPr>
        <w:spacing w:before="0" w:beforeAutospacing="0" w:after="0" w:afterAutospacing="0"/>
        <w:ind w:left="1560" w:right="1560"/>
        <w:divId w:val="1505516050"/>
        <w:rPr>
          <w:rFonts w:eastAsia="Times New Roman"/>
        </w:rPr>
      </w:pPr>
      <w:r>
        <w:rPr>
          <w:rFonts w:eastAsia="Times New Roman"/>
        </w:rPr>
        <w:t>9 000 ÷ 4 = 2 250</w:t>
      </w:r>
    </w:p>
    <w:p w:rsidR="00EA274E" w:rsidRDefault="00894CC8">
      <w:pPr>
        <w:numPr>
          <w:ilvl w:val="0"/>
          <w:numId w:val="229"/>
        </w:numPr>
        <w:spacing w:before="0" w:beforeAutospacing="0" w:after="0" w:afterAutospacing="0"/>
        <w:ind w:left="780" w:right="780"/>
        <w:divId w:val="1505516050"/>
        <w:rPr>
          <w:rFonts w:eastAsia="Times New Roman"/>
        </w:rPr>
      </w:pPr>
      <w:r>
        <w:rPr>
          <w:rFonts w:eastAsia="Times New Roman"/>
        </w:rPr>
        <w:t xml:space="preserve">The car’s value depreciates by £2 250 in the first year, so the value of the car at the end of the first year will be: </w:t>
      </w:r>
    </w:p>
    <w:p w:rsidR="00EA274E" w:rsidRDefault="00894CC8">
      <w:pPr>
        <w:numPr>
          <w:ilvl w:val="1"/>
          <w:numId w:val="229"/>
        </w:numPr>
        <w:spacing w:before="0" w:beforeAutospacing="0" w:after="0" w:afterAutospacing="0"/>
        <w:ind w:left="1560" w:right="1560"/>
        <w:divId w:val="1505516050"/>
        <w:rPr>
          <w:rFonts w:eastAsia="Times New Roman"/>
        </w:rPr>
      </w:pPr>
      <w:r>
        <w:rPr>
          <w:rFonts w:eastAsia="Times New Roman"/>
        </w:rPr>
        <w:t>£9 000 – £2 250 = £6 750</w:t>
      </w:r>
    </w:p>
    <w:p w:rsidR="00EA274E" w:rsidRDefault="00894CC8">
      <w:pPr>
        <w:numPr>
          <w:ilvl w:val="0"/>
          <w:numId w:val="230"/>
        </w:numPr>
        <w:spacing w:before="0" w:beforeAutospacing="0" w:after="0" w:afterAutospacing="0"/>
        <w:ind w:left="780" w:right="780"/>
        <w:divId w:val="1505516050"/>
        <w:rPr>
          <w:rFonts w:eastAsia="Times New Roman"/>
        </w:rPr>
      </w:pPr>
      <w:r>
        <w:rPr>
          <w:rFonts w:eastAsia="Times New Roman"/>
        </w:rPr>
        <w:t>It might be easier in this example to convert £10 into pence (£10 = 1 000p). In order to identify the new value of the share, you need to find out what 30% (</w:t>
      </w:r>
      <w:r>
        <w:rPr>
          <w:rFonts w:eastAsia="Times New Roman"/>
          <w:noProof/>
          <w:position w:val="-40"/>
        </w:rPr>
        <w:drawing>
          <wp:inline distT="0" distB="0" distL="0" distR="0" wp14:anchorId="56850732" wp14:editId="4871E1F4">
            <wp:extent cx="276190" cy="447619"/>
            <wp:effectExtent l="0" t="0" r="0" b="0"/>
            <wp:docPr id="320" name="Picture 320" descr="3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30 divided by 10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of 1 000p is. To do this, first you need to find out 1% (</w:t>
      </w:r>
      <w:r>
        <w:rPr>
          <w:rFonts w:eastAsia="Times New Roman"/>
          <w:noProof/>
          <w:position w:val="-40"/>
        </w:rPr>
        <w:drawing>
          <wp:inline distT="0" distB="0" distL="0" distR="0" wp14:anchorId="53F630D8" wp14:editId="26BCBB31">
            <wp:extent cx="276190" cy="447619"/>
            <wp:effectExtent l="0" t="0" r="0" b="0"/>
            <wp:docPr id="321" name="Picture 321"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1 000p: </w:t>
      </w:r>
    </w:p>
    <w:p w:rsidR="00EA274E" w:rsidRDefault="00894CC8">
      <w:pPr>
        <w:numPr>
          <w:ilvl w:val="1"/>
          <w:numId w:val="230"/>
        </w:numPr>
        <w:spacing w:before="0" w:beforeAutospacing="0" w:after="0" w:afterAutospacing="0"/>
        <w:ind w:left="1560" w:right="1560"/>
        <w:divId w:val="1505516050"/>
        <w:rPr>
          <w:rFonts w:eastAsia="Times New Roman"/>
        </w:rPr>
      </w:pPr>
      <w:r>
        <w:rPr>
          <w:rFonts w:eastAsia="Times New Roman"/>
        </w:rPr>
        <w:t>1 000 ÷ 100 = 10</w:t>
      </w:r>
    </w:p>
    <w:p w:rsidR="00EA274E" w:rsidRDefault="00894CC8">
      <w:pPr>
        <w:numPr>
          <w:ilvl w:val="0"/>
          <w:numId w:val="231"/>
        </w:numPr>
        <w:spacing w:before="0" w:beforeAutospacing="0" w:after="0" w:afterAutospacing="0"/>
        <w:ind w:left="780" w:right="780"/>
        <w:divId w:val="1505516050"/>
        <w:rPr>
          <w:rFonts w:eastAsia="Times New Roman"/>
        </w:rPr>
      </w:pPr>
      <w:r>
        <w:rPr>
          <w:rFonts w:eastAsia="Times New Roman"/>
        </w:rPr>
        <w:t>So 30% (</w:t>
      </w:r>
      <w:r>
        <w:rPr>
          <w:rFonts w:eastAsia="Times New Roman"/>
          <w:noProof/>
          <w:position w:val="-40"/>
        </w:rPr>
        <w:drawing>
          <wp:inline distT="0" distB="0" distL="0" distR="0" wp14:anchorId="31660FC8" wp14:editId="33784259">
            <wp:extent cx="276190" cy="447619"/>
            <wp:effectExtent l="0" t="0" r="0" b="0"/>
            <wp:docPr id="322" name="Picture 322" descr="3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30 divided by 10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1 000p is: </w:t>
      </w:r>
    </w:p>
    <w:p w:rsidR="00EA274E" w:rsidRDefault="00894CC8">
      <w:pPr>
        <w:numPr>
          <w:ilvl w:val="1"/>
          <w:numId w:val="231"/>
        </w:numPr>
        <w:spacing w:before="0" w:beforeAutospacing="0" w:after="0" w:afterAutospacing="0"/>
        <w:ind w:left="1560" w:right="1560"/>
        <w:divId w:val="1505516050"/>
        <w:rPr>
          <w:rFonts w:eastAsia="Times New Roman"/>
        </w:rPr>
      </w:pPr>
      <w:r>
        <w:rPr>
          <w:rFonts w:eastAsia="Times New Roman"/>
        </w:rPr>
        <w:t>30 × 10 = 300</w:t>
      </w:r>
    </w:p>
    <w:p w:rsidR="00EA274E" w:rsidRDefault="00894CC8">
      <w:pPr>
        <w:spacing w:before="0" w:beforeAutospacing="0" w:after="0" w:afterAutospacing="0"/>
        <w:ind w:left="780" w:right="780"/>
        <w:divId w:val="1505516050"/>
        <w:rPr>
          <w:rFonts w:eastAsia="Times New Roman"/>
        </w:rPr>
      </w:pPr>
      <w:r>
        <w:rPr>
          <w:rFonts w:eastAsia="Times New Roman"/>
        </w:rPr>
        <w:t xml:space="preserve">So the price of one share has increased by 300p (£3.00), so the one share is now worth: </w:t>
      </w:r>
    </w:p>
    <w:p w:rsidR="00EA274E" w:rsidRDefault="00894CC8">
      <w:pPr>
        <w:numPr>
          <w:ilvl w:val="1"/>
          <w:numId w:val="231"/>
        </w:numPr>
        <w:spacing w:before="0" w:beforeAutospacing="0" w:after="0" w:afterAutospacing="0"/>
        <w:ind w:left="1560" w:right="1560"/>
        <w:divId w:val="1505516050"/>
        <w:rPr>
          <w:rFonts w:eastAsia="Times New Roman"/>
        </w:rPr>
      </w:pPr>
      <w:r>
        <w:rPr>
          <w:rFonts w:eastAsia="Times New Roman"/>
        </w:rPr>
        <w:t>£10 + £3 = £13</w:t>
      </w:r>
    </w:p>
    <w:p w:rsidR="00EA274E" w:rsidRDefault="00894CC8">
      <w:pPr>
        <w:spacing w:before="0" w:beforeAutospacing="0" w:after="0" w:afterAutospacing="0"/>
        <w:ind w:left="780" w:right="780"/>
        <w:divId w:val="1505516050"/>
        <w:rPr>
          <w:rFonts w:eastAsia="Times New Roman"/>
        </w:rPr>
      </w:pPr>
      <w:r>
        <w:rPr>
          <w:rFonts w:eastAsia="Times New Roman"/>
        </w:rPr>
        <w:t xml:space="preserve">Alternatively, you could have found 10% by dividing by 10: </w:t>
      </w:r>
    </w:p>
    <w:p w:rsidR="00EA274E" w:rsidRDefault="00894CC8">
      <w:pPr>
        <w:numPr>
          <w:ilvl w:val="1"/>
          <w:numId w:val="231"/>
        </w:numPr>
        <w:spacing w:before="0" w:beforeAutospacing="0" w:after="0" w:afterAutospacing="0"/>
        <w:ind w:left="1560" w:right="1560"/>
        <w:divId w:val="1505516050"/>
        <w:rPr>
          <w:rFonts w:eastAsia="Times New Roman"/>
        </w:rPr>
      </w:pPr>
      <w:r>
        <w:rPr>
          <w:rFonts w:eastAsia="Times New Roman"/>
        </w:rPr>
        <w:t>1 000 ÷ 10 = 100</w:t>
      </w:r>
    </w:p>
    <w:p w:rsidR="00EA274E" w:rsidRDefault="00894CC8">
      <w:pPr>
        <w:spacing w:before="0" w:beforeAutospacing="0" w:after="0" w:afterAutospacing="0"/>
        <w:ind w:left="780" w:right="780"/>
        <w:divId w:val="1505516050"/>
        <w:rPr>
          <w:rFonts w:eastAsia="Times New Roman"/>
        </w:rPr>
      </w:pPr>
      <w:r>
        <w:rPr>
          <w:rFonts w:eastAsia="Times New Roman"/>
        </w:rPr>
        <w:t xml:space="preserve">You would then multiply by 3 to find 30%: </w:t>
      </w:r>
    </w:p>
    <w:p w:rsidR="00EA274E" w:rsidRDefault="00894CC8">
      <w:pPr>
        <w:numPr>
          <w:ilvl w:val="1"/>
          <w:numId w:val="231"/>
        </w:numPr>
        <w:spacing w:before="0" w:beforeAutospacing="0" w:after="0" w:afterAutospacing="0"/>
        <w:ind w:left="1560" w:right="1560"/>
        <w:divId w:val="1505516050"/>
        <w:rPr>
          <w:rFonts w:eastAsia="Times New Roman"/>
        </w:rPr>
      </w:pPr>
      <w:r>
        <w:rPr>
          <w:rFonts w:eastAsia="Times New Roman"/>
        </w:rPr>
        <w:t>3 × 100 = 300</w:t>
      </w:r>
    </w:p>
    <w:p w:rsidR="00EA274E" w:rsidRDefault="00894CC8">
      <w:pPr>
        <w:numPr>
          <w:ilvl w:val="0"/>
          <w:numId w:val="232"/>
        </w:numPr>
        <w:spacing w:before="0" w:beforeAutospacing="0" w:after="0" w:afterAutospacing="0"/>
        <w:ind w:left="780" w:right="780"/>
        <w:divId w:val="1505516050"/>
        <w:rPr>
          <w:rFonts w:eastAsia="Times New Roman"/>
        </w:rPr>
      </w:pPr>
      <w:r>
        <w:rPr>
          <w:rFonts w:eastAsia="Times New Roman"/>
        </w:rPr>
        <w:t>In order to identify Shop A’s discount, you need to find out what 25% (</w:t>
      </w:r>
      <w:r>
        <w:rPr>
          <w:rFonts w:eastAsia="Times New Roman"/>
          <w:noProof/>
          <w:position w:val="-40"/>
        </w:rPr>
        <w:drawing>
          <wp:inline distT="0" distB="0" distL="0" distR="0" wp14:anchorId="2796303E" wp14:editId="47C5812E">
            <wp:extent cx="276190" cy="447619"/>
            <wp:effectExtent l="0" t="0" r="0" b="0"/>
            <wp:docPr id="323" name="Picture 323"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25 divided by 10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of £500 is. To do this, first you need to find out 1% (</w:t>
      </w:r>
      <w:r>
        <w:rPr>
          <w:rFonts w:eastAsia="Times New Roman"/>
          <w:noProof/>
          <w:position w:val="-40"/>
        </w:rPr>
        <w:drawing>
          <wp:inline distT="0" distB="0" distL="0" distR="0" wp14:anchorId="7EF9A690" wp14:editId="4A77CEE2">
            <wp:extent cx="276190" cy="447619"/>
            <wp:effectExtent l="0" t="0" r="0" b="0"/>
            <wp:docPr id="324" name="Picture 324"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£500: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 xml:space="preserve">500 ÷ 100 = 5 </w:t>
      </w:r>
    </w:p>
    <w:p w:rsidR="00EA274E" w:rsidRDefault="00894CC8">
      <w:pPr>
        <w:spacing w:before="0" w:beforeAutospacing="0" w:after="0" w:afterAutospacing="0"/>
        <w:ind w:left="780" w:right="780"/>
        <w:divId w:val="1505516050"/>
        <w:rPr>
          <w:rFonts w:eastAsia="Times New Roman"/>
        </w:rPr>
      </w:pPr>
      <w:r>
        <w:rPr>
          <w:rFonts w:eastAsia="Times New Roman"/>
        </w:rPr>
        <w:t>So 25% (</w:t>
      </w:r>
      <w:r>
        <w:rPr>
          <w:rFonts w:eastAsia="Times New Roman"/>
          <w:noProof/>
          <w:position w:val="-40"/>
        </w:rPr>
        <w:drawing>
          <wp:inline distT="0" distB="0" distL="0" distR="0" wp14:anchorId="71489595" wp14:editId="089F5B09">
            <wp:extent cx="276190" cy="447619"/>
            <wp:effectExtent l="0" t="0" r="0" b="0"/>
            <wp:docPr id="325" name="Picture 325"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25 divided by 10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£500 is: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 xml:space="preserve">5 × 25 = 125 </w:t>
      </w:r>
    </w:p>
    <w:p w:rsidR="00EA274E" w:rsidRDefault="00894CC8">
      <w:pPr>
        <w:spacing w:before="0" w:beforeAutospacing="0" w:after="0" w:afterAutospacing="0"/>
        <w:ind w:left="780" w:right="780"/>
        <w:divId w:val="1505516050"/>
        <w:rPr>
          <w:rFonts w:eastAsia="Times New Roman"/>
        </w:rPr>
      </w:pPr>
      <w:r>
        <w:rPr>
          <w:rFonts w:eastAsia="Times New Roman"/>
        </w:rPr>
        <w:t xml:space="preserve">The discount is £125, so you would have to pay: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 xml:space="preserve">£500 – £125 = £375 </w:t>
      </w:r>
    </w:p>
    <w:p w:rsidR="00EA274E" w:rsidRDefault="00894CC8">
      <w:pPr>
        <w:spacing w:before="0" w:beforeAutospacing="0" w:after="0" w:afterAutospacing="0"/>
        <w:ind w:left="780" w:right="780"/>
        <w:divId w:val="1505516050"/>
        <w:rPr>
          <w:rFonts w:eastAsia="Times New Roman"/>
        </w:rPr>
      </w:pPr>
      <w:r>
        <w:rPr>
          <w:rFonts w:eastAsia="Times New Roman"/>
        </w:rPr>
        <w:t xml:space="preserve">You may have worked out 25% of £500 differently. Because 25% is the same as </w:t>
      </w:r>
      <w:r>
        <w:rPr>
          <w:rFonts w:eastAsia="Times New Roman"/>
          <w:noProof/>
          <w:position w:val="-42"/>
        </w:rPr>
        <w:drawing>
          <wp:inline distT="0" distB="0" distL="0" distR="0" wp14:anchorId="64741CF1" wp14:editId="55873DFD">
            <wp:extent cx="133333" cy="457143"/>
            <wp:effectExtent l="0" t="0" r="635" b="0"/>
            <wp:docPr id="326" name="Picture 32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you may have divided by 4: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 xml:space="preserve">500 ÷ 4 = 125 </w:t>
      </w:r>
    </w:p>
    <w:p w:rsidR="00EA274E" w:rsidRDefault="00894CC8">
      <w:pPr>
        <w:spacing w:before="0" w:beforeAutospacing="0" w:after="0" w:afterAutospacing="0"/>
        <w:ind w:left="780" w:right="780"/>
        <w:divId w:val="1505516050"/>
        <w:rPr>
          <w:rFonts w:eastAsia="Times New Roman"/>
        </w:rPr>
      </w:pPr>
      <w:r>
        <w:rPr>
          <w:rFonts w:eastAsia="Times New Roman"/>
        </w:rPr>
        <w:t xml:space="preserve">Alternatively, you could have halved and halved again: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500 ÷ 2 = 250</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250 ÷ 2 = 125</w:t>
      </w:r>
    </w:p>
    <w:p w:rsidR="00EA274E" w:rsidRDefault="00894CC8">
      <w:pPr>
        <w:spacing w:before="0" w:beforeAutospacing="0" w:after="0" w:afterAutospacing="0"/>
        <w:ind w:left="780" w:right="780"/>
        <w:divId w:val="1505516050"/>
        <w:rPr>
          <w:rFonts w:eastAsia="Times New Roman"/>
        </w:rPr>
      </w:pPr>
      <w:r>
        <w:rPr>
          <w:rFonts w:eastAsia="Times New Roman"/>
        </w:rPr>
        <w:t>In order to identify Shop B’s discount, you need to find out what 10% (</w:t>
      </w:r>
      <w:r>
        <w:rPr>
          <w:rFonts w:eastAsia="Times New Roman"/>
          <w:noProof/>
          <w:position w:val="-40"/>
        </w:rPr>
        <w:drawing>
          <wp:inline distT="0" distB="0" distL="0" distR="0" wp14:anchorId="4061F717" wp14:editId="09510194">
            <wp:extent cx="276190" cy="447619"/>
            <wp:effectExtent l="0" t="0" r="0" b="0"/>
            <wp:docPr id="327" name="Picture 327"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10 divided by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of £400 is. To do this, first you need to find out 1% (</w:t>
      </w:r>
      <w:r>
        <w:rPr>
          <w:rFonts w:eastAsia="Times New Roman"/>
          <w:noProof/>
          <w:position w:val="-40"/>
        </w:rPr>
        <w:drawing>
          <wp:inline distT="0" distB="0" distL="0" distR="0" wp14:anchorId="03B6448A" wp14:editId="02701756">
            <wp:extent cx="276190" cy="447619"/>
            <wp:effectExtent l="0" t="0" r="0" b="0"/>
            <wp:docPr id="328" name="Picture 328"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one divided by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£400: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 xml:space="preserve">400 ÷ 100 = 4 </w:t>
      </w:r>
    </w:p>
    <w:p w:rsidR="00EA274E" w:rsidRDefault="00894CC8">
      <w:pPr>
        <w:spacing w:before="0" w:beforeAutospacing="0" w:after="0" w:afterAutospacing="0"/>
        <w:ind w:left="780" w:right="780"/>
        <w:divId w:val="1505516050"/>
        <w:rPr>
          <w:rFonts w:eastAsia="Times New Roman"/>
        </w:rPr>
      </w:pPr>
      <w:r>
        <w:rPr>
          <w:rFonts w:eastAsia="Times New Roman"/>
        </w:rPr>
        <w:t>So 10% (</w:t>
      </w:r>
      <w:r>
        <w:rPr>
          <w:rFonts w:eastAsia="Times New Roman"/>
          <w:noProof/>
          <w:position w:val="-40"/>
        </w:rPr>
        <w:drawing>
          <wp:inline distT="0" distB="0" distL="0" distR="0" wp14:anchorId="213BF05F" wp14:editId="138133D9">
            <wp:extent cx="276190" cy="447619"/>
            <wp:effectExtent l="0" t="0" r="0" b="0"/>
            <wp:docPr id="329" name="Picture 329"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10 divided by 1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£400 is: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 xml:space="preserve">4 × 10 = 40 </w:t>
      </w:r>
    </w:p>
    <w:p w:rsidR="00EA274E" w:rsidRDefault="00894CC8">
      <w:pPr>
        <w:spacing w:before="0" w:beforeAutospacing="0" w:after="0" w:afterAutospacing="0"/>
        <w:ind w:left="780" w:right="780"/>
        <w:divId w:val="1505516050"/>
        <w:rPr>
          <w:rFonts w:eastAsia="Times New Roman"/>
        </w:rPr>
      </w:pPr>
      <w:r>
        <w:rPr>
          <w:rFonts w:eastAsia="Times New Roman"/>
        </w:rPr>
        <w:t xml:space="preserve">The discount is £40, so you would have to pay: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 xml:space="preserve">£400 – £40 = £360 </w:t>
      </w:r>
    </w:p>
    <w:p w:rsidR="00EA274E" w:rsidRDefault="00894CC8">
      <w:pPr>
        <w:spacing w:before="0" w:beforeAutospacing="0" w:after="0" w:afterAutospacing="0"/>
        <w:ind w:left="780" w:right="780"/>
        <w:divId w:val="1505516050"/>
        <w:rPr>
          <w:rFonts w:eastAsia="Times New Roman"/>
        </w:rPr>
      </w:pPr>
      <w:r>
        <w:rPr>
          <w:rFonts w:eastAsia="Times New Roman"/>
        </w:rPr>
        <w:t xml:space="preserve">You may have found 10% of £400 by dividing by 10: </w:t>
      </w:r>
    </w:p>
    <w:p w:rsidR="00EA274E" w:rsidRDefault="00894CC8">
      <w:pPr>
        <w:numPr>
          <w:ilvl w:val="1"/>
          <w:numId w:val="232"/>
        </w:numPr>
        <w:spacing w:before="0" w:beforeAutospacing="0" w:after="0" w:afterAutospacing="0"/>
        <w:ind w:left="1560" w:right="1560"/>
        <w:divId w:val="1505516050"/>
        <w:rPr>
          <w:rFonts w:eastAsia="Times New Roman"/>
        </w:rPr>
      </w:pPr>
      <w:r>
        <w:rPr>
          <w:rFonts w:eastAsia="Times New Roman"/>
        </w:rPr>
        <w:t>400 ÷ 10 = 40</w:t>
      </w:r>
    </w:p>
    <w:p w:rsidR="00EA274E" w:rsidRDefault="00894CC8">
      <w:pPr>
        <w:spacing w:before="0" w:beforeAutospacing="0" w:after="0" w:afterAutospacing="0"/>
        <w:ind w:left="780" w:right="780"/>
        <w:divId w:val="1505516050"/>
        <w:rPr>
          <w:rFonts w:eastAsia="Times New Roman"/>
        </w:rPr>
      </w:pPr>
      <w:r>
        <w:rPr>
          <w:rFonts w:eastAsia="Times New Roman"/>
        </w:rPr>
        <w:t xml:space="preserve">Whichever method you used, Shop B offers the best deal. </w:t>
      </w:r>
    </w:p>
    <w:bookmarkStart w:id="1011" w:name="Back_To_Unit2_Session5_Activity2"/>
    <w:p w:rsidR="00EA274E" w:rsidRDefault="00894CC8">
      <w:pPr>
        <w:pStyle w:val="NormalWeb"/>
        <w:divId w:val="1505516050"/>
      </w:pPr>
      <w:r>
        <w:fldChar w:fldCharType="begin"/>
      </w:r>
      <w:r>
        <w:instrText xml:space="preserve"> HYPERLINK "" \l "Unit2_Session5_Activity2" </w:instrText>
      </w:r>
      <w:r>
        <w:fldChar w:fldCharType="separate"/>
      </w:r>
      <w:r>
        <w:rPr>
          <w:rStyle w:val="Hyperlink"/>
        </w:rPr>
        <w:t>Back to - Activity 35: Calculating percentage increases and decreases</w:t>
      </w:r>
      <w:r>
        <w:fldChar w:fldCharType="end"/>
      </w:r>
      <w:bookmarkEnd w:id="1011"/>
    </w:p>
    <w:p w:rsidR="00EA274E" w:rsidRDefault="00894CC8">
      <w:pPr>
        <w:pStyle w:val="Heading2"/>
        <w:divId w:val="1475219302"/>
        <w:rPr>
          <w:rFonts w:eastAsia="Times New Roman"/>
        </w:rPr>
      </w:pPr>
      <w:r>
        <w:rPr>
          <w:rFonts w:eastAsia="Times New Roman"/>
        </w:rPr>
        <w:t>Activity 36: Looking for equivalencies</w:t>
      </w:r>
    </w:p>
    <w:p w:rsidR="00EA274E" w:rsidRDefault="00894CC8">
      <w:pPr>
        <w:pStyle w:val="Heading4"/>
        <w:divId w:val="1904483483"/>
        <w:rPr>
          <w:rFonts w:eastAsia="Times New Roman"/>
        </w:rPr>
      </w:pPr>
      <w:bookmarkStart w:id="1012" w:name="Unit2_Session6_Answer1"/>
      <w:bookmarkEnd w:id="1012"/>
      <w:r>
        <w:rPr>
          <w:rFonts w:eastAsia="Times New Roman"/>
        </w:rPr>
        <w:t>Answer</w:t>
      </w:r>
    </w:p>
    <w:p w:rsidR="00EA274E" w:rsidRDefault="00894CC8">
      <w:pPr>
        <w:numPr>
          <w:ilvl w:val="0"/>
          <w:numId w:val="233"/>
        </w:numPr>
        <w:spacing w:before="0" w:beforeAutospacing="0" w:after="0" w:afterAutospacing="0"/>
        <w:ind w:left="780" w:right="780"/>
        <w:divId w:val="1904483483"/>
        <w:rPr>
          <w:rFonts w:eastAsia="Times New Roman"/>
        </w:rPr>
      </w:pPr>
      <w:r>
        <w:rPr>
          <w:rFonts w:eastAsia="Times New Roman"/>
        </w:rPr>
        <w:t xml:space="preserve">0.75 as a fraction is </w:t>
      </w:r>
      <w:r>
        <w:rPr>
          <w:rFonts w:eastAsia="Times New Roman"/>
          <w:noProof/>
          <w:position w:val="-42"/>
        </w:rPr>
        <w:drawing>
          <wp:inline distT="0" distB="0" distL="0" distR="0" wp14:anchorId="5EAED350" wp14:editId="73ED88D7">
            <wp:extent cx="133333" cy="457143"/>
            <wp:effectExtent l="0" t="0" r="635" b="0"/>
            <wp:docPr id="330" name="Picture 330"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three divided by fo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w:t>
      </w:r>
    </w:p>
    <w:p w:rsidR="00EA274E" w:rsidRDefault="00894CC8">
      <w:pPr>
        <w:numPr>
          <w:ilvl w:val="0"/>
          <w:numId w:val="233"/>
        </w:numPr>
        <w:spacing w:before="0" w:beforeAutospacing="0" w:after="0" w:afterAutospacing="0"/>
        <w:ind w:left="780" w:right="780"/>
        <w:divId w:val="1904483483"/>
        <w:rPr>
          <w:rFonts w:eastAsia="Times New Roman"/>
        </w:rPr>
      </w:pPr>
      <w:r>
        <w:rPr>
          <w:rFonts w:eastAsia="Times New Roman"/>
        </w:rPr>
        <w:t xml:space="preserve">0.25 is the same as </w:t>
      </w:r>
      <w:r>
        <w:rPr>
          <w:rFonts w:eastAsia="Times New Roman"/>
          <w:noProof/>
          <w:position w:val="-42"/>
        </w:rPr>
        <w:drawing>
          <wp:inline distT="0" distB="0" distL="0" distR="0" wp14:anchorId="7AA785B4" wp14:editId="07C15649">
            <wp:extent cx="133333" cy="457143"/>
            <wp:effectExtent l="0" t="0" r="635" b="0"/>
            <wp:docPr id="331" name="Picture 33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so you will have walked </w:t>
      </w:r>
      <w:r>
        <w:rPr>
          <w:rFonts w:eastAsia="Times New Roman"/>
          <w:noProof/>
          <w:position w:val="-42"/>
        </w:rPr>
        <w:drawing>
          <wp:inline distT="0" distB="0" distL="0" distR="0" wp14:anchorId="1F17E6CB" wp14:editId="72FDBD07">
            <wp:extent cx="133333" cy="457143"/>
            <wp:effectExtent l="0" t="0" r="635" b="0"/>
            <wp:docPr id="332" name="Picture 33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of a kilometre. </w:t>
      </w:r>
    </w:p>
    <w:p w:rsidR="00EA274E" w:rsidRDefault="00894CC8">
      <w:pPr>
        <w:numPr>
          <w:ilvl w:val="0"/>
          <w:numId w:val="233"/>
        </w:numPr>
        <w:spacing w:before="0" w:beforeAutospacing="0" w:after="0" w:afterAutospacing="0"/>
        <w:ind w:left="780" w:right="780"/>
        <w:divId w:val="1904483483"/>
        <w:rPr>
          <w:rFonts w:eastAsia="Times New Roman"/>
        </w:rPr>
      </w:pPr>
      <w:r>
        <w:rPr>
          <w:rFonts w:eastAsia="Times New Roman"/>
          <w:noProof/>
          <w:position w:val="-40"/>
        </w:rPr>
        <w:drawing>
          <wp:inline distT="0" distB="0" distL="0" distR="0" wp14:anchorId="0B49BA18" wp14:editId="2674EAA2">
            <wp:extent cx="133333" cy="447619"/>
            <wp:effectExtent l="0" t="0" r="635" b="0"/>
            <wp:docPr id="333" name="Picture 33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rPr>
          <w:rFonts w:eastAsia="Times New Roman"/>
        </w:rPr>
        <w:t xml:space="preserve">is the same as 50%, so the increase is 50%. </w:t>
      </w:r>
    </w:p>
    <w:p w:rsidR="00EA274E" w:rsidRDefault="00894CC8">
      <w:pPr>
        <w:numPr>
          <w:ilvl w:val="0"/>
          <w:numId w:val="233"/>
        </w:numPr>
        <w:spacing w:before="0" w:beforeAutospacing="0" w:after="0" w:afterAutospacing="0"/>
        <w:ind w:left="780" w:right="780"/>
        <w:divId w:val="1904483483"/>
        <w:rPr>
          <w:rFonts w:eastAsia="Times New Roman"/>
        </w:rPr>
      </w:pPr>
      <w:r>
        <w:rPr>
          <w:rFonts w:eastAsia="Times New Roman"/>
        </w:rPr>
        <w:t xml:space="preserve">50% is the same as </w:t>
      </w:r>
      <w:r>
        <w:rPr>
          <w:rFonts w:eastAsia="Times New Roman"/>
          <w:noProof/>
          <w:position w:val="-40"/>
        </w:rPr>
        <w:drawing>
          <wp:inline distT="0" distB="0" distL="0" distR="0" wp14:anchorId="6E5A205E" wp14:editId="129895FC">
            <wp:extent cx="133333" cy="447619"/>
            <wp:effectExtent l="0" t="0" r="635" b="0"/>
            <wp:docPr id="334" name="Picture 33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rPr>
          <w:rFonts w:eastAsia="Times New Roman"/>
        </w:rPr>
        <w:t xml:space="preserve">, so the discount as a fraction is </w:t>
      </w:r>
      <w:r>
        <w:rPr>
          <w:rFonts w:eastAsia="Times New Roman"/>
          <w:noProof/>
          <w:position w:val="-40"/>
        </w:rPr>
        <w:drawing>
          <wp:inline distT="0" distB="0" distL="0" distR="0" wp14:anchorId="02BEA451" wp14:editId="66B25AA4">
            <wp:extent cx="133333" cy="447619"/>
            <wp:effectExtent l="0" t="0" r="635" b="0"/>
            <wp:docPr id="335" name="Picture 33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rPr>
          <w:rFonts w:eastAsia="Times New Roman"/>
        </w:rPr>
        <w:t xml:space="preserve">. </w:t>
      </w:r>
    </w:p>
    <w:p w:rsidR="00EA274E" w:rsidRDefault="00894CC8">
      <w:pPr>
        <w:numPr>
          <w:ilvl w:val="0"/>
          <w:numId w:val="233"/>
        </w:numPr>
        <w:spacing w:before="0" w:beforeAutospacing="0" w:after="0" w:afterAutospacing="0"/>
        <w:ind w:left="780" w:right="780"/>
        <w:divId w:val="1904483483"/>
        <w:rPr>
          <w:rFonts w:eastAsia="Times New Roman"/>
        </w:rPr>
      </w:pPr>
      <w:r>
        <w:rPr>
          <w:rFonts w:eastAsia="Times New Roman"/>
        </w:rPr>
        <w:t>20% is the same as 0.2, so the increase as a decimal is 0.2.</w:t>
      </w:r>
    </w:p>
    <w:p w:rsidR="00EA274E" w:rsidRDefault="00894CC8">
      <w:pPr>
        <w:numPr>
          <w:ilvl w:val="0"/>
          <w:numId w:val="233"/>
        </w:numPr>
        <w:spacing w:before="0" w:beforeAutospacing="0" w:after="0" w:afterAutospacing="0"/>
        <w:ind w:left="780" w:right="780"/>
        <w:divId w:val="1904483483"/>
        <w:rPr>
          <w:rFonts w:eastAsia="Times New Roman"/>
        </w:rPr>
      </w:pPr>
      <w:r>
        <w:rPr>
          <w:rFonts w:eastAsia="Times New Roman"/>
        </w:rPr>
        <w:t xml:space="preserve">10% is the same as </w:t>
      </w:r>
      <w:r>
        <w:rPr>
          <w:rFonts w:eastAsia="Times New Roman"/>
          <w:noProof/>
          <w:position w:val="-40"/>
        </w:rPr>
        <w:drawing>
          <wp:inline distT="0" distB="0" distL="0" distR="0" wp14:anchorId="634C2DA7" wp14:editId="7C805BF8">
            <wp:extent cx="209524" cy="447619"/>
            <wp:effectExtent l="0" t="0" r="635" b="0"/>
            <wp:docPr id="336" name="Picture 336"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one divided by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rPr>
          <w:rFonts w:eastAsia="Times New Roman"/>
        </w:rPr>
        <w:t xml:space="preserve">, so according to the headline, the number is predicted to rise by </w:t>
      </w:r>
      <w:r>
        <w:rPr>
          <w:rFonts w:eastAsia="Times New Roman"/>
          <w:noProof/>
          <w:position w:val="-40"/>
        </w:rPr>
        <w:drawing>
          <wp:inline distT="0" distB="0" distL="0" distR="0" wp14:anchorId="63554668" wp14:editId="597AF3CC">
            <wp:extent cx="209524" cy="447619"/>
            <wp:effectExtent l="0" t="0" r="635" b="0"/>
            <wp:docPr id="337" name="Picture 337"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one divided by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rPr>
          <w:rFonts w:eastAsia="Times New Roman"/>
        </w:rPr>
        <w:t xml:space="preserve">. </w:t>
      </w:r>
    </w:p>
    <w:p w:rsidR="00EA274E" w:rsidRDefault="00894CC8">
      <w:pPr>
        <w:numPr>
          <w:ilvl w:val="0"/>
          <w:numId w:val="233"/>
        </w:numPr>
        <w:spacing w:before="0" w:beforeAutospacing="0" w:after="0" w:afterAutospacing="0"/>
        <w:ind w:left="780" w:right="780"/>
        <w:divId w:val="1904483483"/>
        <w:rPr>
          <w:rFonts w:eastAsia="Times New Roman"/>
        </w:rPr>
      </w:pPr>
      <w:r>
        <w:rPr>
          <w:rFonts w:eastAsia="Times New Roman"/>
        </w:rPr>
        <w:t>Think of this as a fraction first: 15 minutes is a quarter (</w:t>
      </w:r>
      <w:r>
        <w:rPr>
          <w:rFonts w:eastAsia="Times New Roman"/>
          <w:noProof/>
          <w:position w:val="-42"/>
        </w:rPr>
        <w:drawing>
          <wp:inline distT="0" distB="0" distL="0" distR="0" wp14:anchorId="5CE7C827" wp14:editId="42F6615A">
            <wp:extent cx="133333" cy="457143"/>
            <wp:effectExtent l="0" t="0" r="635" b="0"/>
            <wp:docPr id="338" name="Picture 33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of an hour. </w:t>
      </w:r>
      <w:r>
        <w:rPr>
          <w:rFonts w:eastAsia="Times New Roman"/>
          <w:noProof/>
          <w:position w:val="-42"/>
        </w:rPr>
        <w:drawing>
          <wp:inline distT="0" distB="0" distL="0" distR="0" wp14:anchorId="010183BB" wp14:editId="32273BBB">
            <wp:extent cx="133333" cy="457143"/>
            <wp:effectExtent l="0" t="0" r="635" b="0"/>
            <wp:docPr id="339" name="Picture 33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one divided by fou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rPr>
          <w:rFonts w:eastAsia="Times New Roman"/>
        </w:rPr>
        <w:t xml:space="preserve"> is the same as 25%, so 15 minutes is 25% of an hour. </w:t>
      </w:r>
    </w:p>
    <w:bookmarkStart w:id="1013" w:name="Back_To_Unit2_Session6_Activity1"/>
    <w:p w:rsidR="00EA274E" w:rsidRDefault="00894CC8">
      <w:pPr>
        <w:pStyle w:val="NormalWeb"/>
        <w:divId w:val="1904483483"/>
      </w:pPr>
      <w:r>
        <w:fldChar w:fldCharType="begin"/>
      </w:r>
      <w:r>
        <w:instrText xml:space="preserve"> HYPERLINK "" \l "Unit2_Session6_Activity1" </w:instrText>
      </w:r>
      <w:r>
        <w:fldChar w:fldCharType="separate"/>
      </w:r>
      <w:r>
        <w:rPr>
          <w:rStyle w:val="Hyperlink"/>
        </w:rPr>
        <w:t>Back to - Activity 36: Looking for equivalencies</w:t>
      </w:r>
      <w:r>
        <w:fldChar w:fldCharType="end"/>
      </w:r>
      <w:bookmarkEnd w:id="1013"/>
    </w:p>
    <w:p w:rsidR="00EA274E" w:rsidRDefault="00894CC8">
      <w:pPr>
        <w:pStyle w:val="Heading2"/>
        <w:divId w:val="1475219302"/>
        <w:rPr>
          <w:rFonts w:eastAsia="Times New Roman"/>
        </w:rPr>
      </w:pPr>
      <w:r>
        <w:rPr>
          <w:rFonts w:eastAsia="Times New Roman"/>
        </w:rPr>
        <w:t>Activity 37: Using ratios</w:t>
      </w:r>
    </w:p>
    <w:p w:rsidR="00EA274E" w:rsidRDefault="00894CC8">
      <w:pPr>
        <w:pStyle w:val="Heading4"/>
        <w:divId w:val="654915200"/>
        <w:rPr>
          <w:rFonts w:eastAsia="Times New Roman"/>
        </w:rPr>
      </w:pPr>
      <w:bookmarkStart w:id="1014" w:name="Unit2_Session7_Answer1"/>
      <w:bookmarkEnd w:id="1014"/>
      <w:r>
        <w:rPr>
          <w:rFonts w:eastAsia="Times New Roman"/>
        </w:rPr>
        <w:t>Answer</w:t>
      </w:r>
    </w:p>
    <w:p w:rsidR="00EA274E" w:rsidRDefault="00894CC8">
      <w:pPr>
        <w:numPr>
          <w:ilvl w:val="0"/>
          <w:numId w:val="234"/>
        </w:numPr>
        <w:spacing w:before="0" w:beforeAutospacing="0" w:after="0" w:afterAutospacing="0"/>
        <w:ind w:left="780" w:right="780"/>
        <w:divId w:val="654915200"/>
        <w:rPr>
          <w:rFonts w:eastAsia="Times New Roman"/>
        </w:rPr>
      </w:pPr>
      <w:r>
        <w:rPr>
          <w:rFonts w:eastAsia="Times New Roman"/>
        </w:rPr>
        <w:t>10:7</w:t>
      </w:r>
    </w:p>
    <w:p w:rsidR="00EA274E" w:rsidRDefault="00894CC8">
      <w:pPr>
        <w:numPr>
          <w:ilvl w:val="0"/>
          <w:numId w:val="234"/>
        </w:numPr>
        <w:spacing w:before="0" w:beforeAutospacing="0" w:after="0" w:afterAutospacing="0"/>
        <w:ind w:left="780" w:right="780"/>
        <w:divId w:val="654915200"/>
        <w:rPr>
          <w:rFonts w:eastAsia="Times New Roman"/>
        </w:rPr>
      </w:pPr>
      <w:r>
        <w:rPr>
          <w:rFonts w:eastAsia="Times New Roman"/>
        </w:rPr>
        <w:t xml:space="preserve">A ratio of 3:1 means three parts of sand to one part of cement, making four parts in total. If the cement (one part) is 40kg, then the sand (three parts) will be: </w:t>
      </w:r>
    </w:p>
    <w:p w:rsidR="00EA274E" w:rsidRDefault="00894CC8">
      <w:pPr>
        <w:numPr>
          <w:ilvl w:val="1"/>
          <w:numId w:val="234"/>
        </w:numPr>
        <w:spacing w:before="0" w:beforeAutospacing="0" w:after="0" w:afterAutospacing="0"/>
        <w:ind w:left="1560" w:right="1560"/>
        <w:divId w:val="654915200"/>
        <w:rPr>
          <w:rFonts w:eastAsia="Times New Roman"/>
        </w:rPr>
      </w:pPr>
      <w:r>
        <w:rPr>
          <w:rFonts w:eastAsia="Times New Roman"/>
        </w:rPr>
        <w:t>3 × 40 kg = 120 kg</w:t>
      </w:r>
    </w:p>
    <w:p w:rsidR="00EA274E" w:rsidRDefault="00894CC8">
      <w:pPr>
        <w:numPr>
          <w:ilvl w:val="0"/>
          <w:numId w:val="234"/>
        </w:numPr>
        <w:ind w:left="780" w:right="780"/>
        <w:divId w:val="654915200"/>
      </w:pPr>
      <w:r>
        <w:t>A ratio of 1:7 means one part of wallpaper stripper to seven parts of water, making eight parts in total.</w:t>
      </w:r>
    </w:p>
    <w:p w:rsidR="00EA274E" w:rsidRDefault="00894CC8">
      <w:pPr>
        <w:ind w:left="780" w:right="780"/>
        <w:divId w:val="654915200"/>
      </w:pPr>
      <w:r>
        <w:t xml:space="preserve">We need 16 litres of solution. If eight parts are worth 16 litres, this means that one part is worth: </w:t>
      </w:r>
    </w:p>
    <w:p w:rsidR="00EA274E" w:rsidRDefault="00894CC8">
      <w:pPr>
        <w:numPr>
          <w:ilvl w:val="1"/>
          <w:numId w:val="234"/>
        </w:numPr>
        <w:spacing w:before="0" w:beforeAutospacing="0" w:after="0" w:afterAutospacing="0"/>
        <w:ind w:left="1560" w:right="1560"/>
        <w:divId w:val="654915200"/>
        <w:rPr>
          <w:rFonts w:eastAsia="Times New Roman"/>
        </w:rPr>
      </w:pPr>
      <w:r>
        <w:rPr>
          <w:rFonts w:eastAsia="Times New Roman"/>
        </w:rPr>
        <w:t>16 litres ÷ 8 = 2 litres</w:t>
      </w:r>
    </w:p>
    <w:p w:rsidR="00EA274E" w:rsidRDefault="00894CC8">
      <w:pPr>
        <w:ind w:left="780" w:right="780"/>
        <w:divId w:val="654915200"/>
      </w:pPr>
      <w:r>
        <w:t>So 16 litres of solution requires:</w:t>
      </w:r>
    </w:p>
    <w:p w:rsidR="00EA274E" w:rsidRDefault="00894CC8">
      <w:pPr>
        <w:numPr>
          <w:ilvl w:val="1"/>
          <w:numId w:val="234"/>
        </w:numPr>
        <w:ind w:left="1560" w:right="1560"/>
        <w:divId w:val="654915200"/>
      </w:pPr>
      <w:r>
        <w:t>Wallpaper stripper: one part × 2 litres = 2 litres</w:t>
      </w:r>
    </w:p>
    <w:p w:rsidR="00EA274E" w:rsidRDefault="00894CC8">
      <w:pPr>
        <w:ind w:left="1560" w:right="1560"/>
        <w:divId w:val="654915200"/>
      </w:pPr>
      <w:r>
        <w:t>Water: seven parts × 2 litres = 14 litres</w:t>
      </w:r>
    </w:p>
    <w:p w:rsidR="00EA274E" w:rsidRDefault="00894CC8">
      <w:pPr>
        <w:ind w:left="780" w:right="780"/>
        <w:divId w:val="654915200"/>
      </w:pPr>
      <w:r>
        <w:t>You can confirm that these figures are correct by adding them and checking that they match the amount needed:</w:t>
      </w:r>
    </w:p>
    <w:p w:rsidR="00EA274E" w:rsidRDefault="00894CC8">
      <w:pPr>
        <w:numPr>
          <w:ilvl w:val="1"/>
          <w:numId w:val="234"/>
        </w:numPr>
        <w:spacing w:before="0" w:beforeAutospacing="0" w:after="0" w:afterAutospacing="0"/>
        <w:ind w:left="1560" w:right="1560"/>
        <w:divId w:val="654915200"/>
        <w:rPr>
          <w:rFonts w:eastAsia="Times New Roman"/>
        </w:rPr>
      </w:pPr>
      <w:r>
        <w:rPr>
          <w:rFonts w:eastAsia="Times New Roman"/>
        </w:rPr>
        <w:t>2 litres + 14 litres = 16 litres</w:t>
      </w:r>
    </w:p>
    <w:p w:rsidR="00EA274E" w:rsidRDefault="00894CC8">
      <w:pPr>
        <w:numPr>
          <w:ilvl w:val="0"/>
          <w:numId w:val="234"/>
        </w:numPr>
        <w:ind w:left="780" w:right="780"/>
        <w:divId w:val="654915200"/>
      </w:pPr>
      <w:r>
        <w:t>The ratio of 1:4 means one part hair colourant to four parts water, making five parts in total.</w:t>
      </w:r>
    </w:p>
    <w:p w:rsidR="00EA274E" w:rsidRDefault="00894CC8">
      <w:pPr>
        <w:ind w:left="780" w:right="780"/>
        <w:divId w:val="654915200"/>
      </w:pPr>
      <w:r>
        <w:t xml:space="preserve">We need 400 ml of solution. If five parts are worth 400 ml, this means that one part is worth: </w:t>
      </w:r>
    </w:p>
    <w:p w:rsidR="00EA274E" w:rsidRDefault="00894CC8">
      <w:pPr>
        <w:numPr>
          <w:ilvl w:val="1"/>
          <w:numId w:val="234"/>
        </w:numPr>
        <w:spacing w:before="0" w:beforeAutospacing="0" w:after="0" w:afterAutospacing="0"/>
        <w:ind w:left="1560" w:right="1560"/>
        <w:divId w:val="654915200"/>
        <w:rPr>
          <w:rFonts w:eastAsia="Times New Roman"/>
        </w:rPr>
      </w:pPr>
      <w:r>
        <w:rPr>
          <w:rFonts w:eastAsia="Times New Roman"/>
        </w:rPr>
        <w:t>400 ml ÷ 5 = 80 ml</w:t>
      </w:r>
    </w:p>
    <w:p w:rsidR="00EA274E" w:rsidRDefault="00894CC8">
      <w:pPr>
        <w:ind w:left="780" w:right="780"/>
        <w:divId w:val="654915200"/>
      </w:pPr>
      <w:r>
        <w:t>So 400 ml of solution requires:</w:t>
      </w:r>
    </w:p>
    <w:p w:rsidR="00EA274E" w:rsidRDefault="00894CC8">
      <w:pPr>
        <w:numPr>
          <w:ilvl w:val="1"/>
          <w:numId w:val="234"/>
        </w:numPr>
        <w:ind w:left="1560" w:right="1560"/>
        <w:divId w:val="654915200"/>
      </w:pPr>
      <w:r>
        <w:t>Hair colourant: one part × 80 ml = 80 ml</w:t>
      </w:r>
    </w:p>
    <w:p w:rsidR="00EA274E" w:rsidRDefault="00894CC8">
      <w:pPr>
        <w:ind w:left="1560" w:right="1560"/>
        <w:divId w:val="654915200"/>
      </w:pPr>
      <w:r>
        <w:t>Water: four parts × 80 ml = 320 ml</w:t>
      </w:r>
    </w:p>
    <w:p w:rsidR="00EA274E" w:rsidRDefault="00894CC8">
      <w:pPr>
        <w:ind w:left="780" w:right="780"/>
        <w:divId w:val="654915200"/>
      </w:pPr>
      <w:r>
        <w:t>You can confirm that these figures are correct by adding them and checking that they match the amount needed:</w:t>
      </w:r>
    </w:p>
    <w:p w:rsidR="00EA274E" w:rsidRDefault="00894CC8">
      <w:pPr>
        <w:numPr>
          <w:ilvl w:val="1"/>
          <w:numId w:val="234"/>
        </w:numPr>
        <w:spacing w:before="0" w:beforeAutospacing="0" w:after="0" w:afterAutospacing="0"/>
        <w:ind w:left="1560" w:right="1560"/>
        <w:divId w:val="654915200"/>
        <w:rPr>
          <w:rFonts w:eastAsia="Times New Roman"/>
        </w:rPr>
      </w:pPr>
      <w:r>
        <w:rPr>
          <w:rFonts w:eastAsia="Times New Roman"/>
        </w:rPr>
        <w:t>80 ml + 320 ml = 400 ml</w:t>
      </w:r>
    </w:p>
    <w:bookmarkStart w:id="1015" w:name="Back_To_Unit2_Session7_Activity1"/>
    <w:p w:rsidR="00EA274E" w:rsidRDefault="00894CC8">
      <w:pPr>
        <w:pStyle w:val="NormalWeb"/>
        <w:divId w:val="654915200"/>
      </w:pPr>
      <w:r>
        <w:fldChar w:fldCharType="begin"/>
      </w:r>
      <w:r>
        <w:instrText xml:space="preserve"> HYPERLINK "" \l "Unit2_Session7_Activity1" </w:instrText>
      </w:r>
      <w:r>
        <w:fldChar w:fldCharType="separate"/>
      </w:r>
      <w:r>
        <w:rPr>
          <w:rStyle w:val="Hyperlink"/>
        </w:rPr>
        <w:t>Back to - Activity 37: Using ratios</w:t>
      </w:r>
      <w:r>
        <w:fldChar w:fldCharType="end"/>
      </w:r>
      <w:bookmarkEnd w:id="1015"/>
    </w:p>
    <w:p w:rsidR="00EA274E" w:rsidRDefault="00894CC8">
      <w:pPr>
        <w:pStyle w:val="Heading2"/>
        <w:divId w:val="1475219302"/>
        <w:rPr>
          <w:rFonts w:eastAsia="Times New Roman"/>
        </w:rPr>
      </w:pPr>
      <w:r>
        <w:rPr>
          <w:rFonts w:eastAsia="Times New Roman"/>
        </w:rPr>
        <w:t>Activity 38: Scaling up recipes</w:t>
      </w:r>
    </w:p>
    <w:p w:rsidR="00EA274E" w:rsidRDefault="00894CC8">
      <w:pPr>
        <w:pStyle w:val="Heading4"/>
        <w:divId w:val="227811029"/>
        <w:rPr>
          <w:rFonts w:eastAsia="Times New Roman"/>
        </w:rPr>
      </w:pPr>
      <w:bookmarkStart w:id="1016" w:name="Unit2_Session8_Answer1"/>
      <w:bookmarkEnd w:id="1016"/>
      <w:r>
        <w:rPr>
          <w:rFonts w:eastAsia="Times New Roman"/>
        </w:rPr>
        <w:t>Answer</w:t>
      </w:r>
    </w:p>
    <w:p w:rsidR="00EA274E" w:rsidRDefault="00894CC8">
      <w:pPr>
        <w:numPr>
          <w:ilvl w:val="0"/>
          <w:numId w:val="235"/>
        </w:numPr>
        <w:spacing w:before="0" w:beforeAutospacing="0" w:after="0" w:afterAutospacing="0"/>
        <w:ind w:left="780" w:right="780"/>
        <w:divId w:val="227811029"/>
        <w:rPr>
          <w:rFonts w:eastAsia="Times New Roman"/>
        </w:rPr>
      </w:pPr>
      <w:r>
        <w:rPr>
          <w:rFonts w:eastAsia="Times New Roman"/>
        </w:rPr>
        <w:t xml:space="preserve">To make 20 cookies you need twice as much of each ingredient: </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440 g flour (220 × 2)</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300 g butter (150 × 2)</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200 g sugar (100 × 2)</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4 eggs (2 × 2)</w:t>
      </w:r>
    </w:p>
    <w:p w:rsidR="00EA274E" w:rsidRDefault="00894CC8">
      <w:pPr>
        <w:numPr>
          <w:ilvl w:val="0"/>
          <w:numId w:val="235"/>
        </w:numPr>
        <w:spacing w:before="0" w:beforeAutospacing="0" w:after="0" w:afterAutospacing="0"/>
        <w:ind w:left="780" w:right="780"/>
        <w:divId w:val="227811029"/>
        <w:rPr>
          <w:rFonts w:eastAsia="Times New Roman"/>
        </w:rPr>
      </w:pPr>
      <w:r>
        <w:rPr>
          <w:rFonts w:eastAsia="Times New Roman"/>
        </w:rPr>
        <w:t xml:space="preserve">To make milkshakes for two people you need half as much of each ingredient: </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400 ml milk (800 ÷ 2)</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100 g strawberries (200 ÷ 2)</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2 scoops of ice cream (4 ÷ 2)</w:t>
      </w:r>
    </w:p>
    <w:p w:rsidR="00EA274E" w:rsidRDefault="00894CC8">
      <w:pPr>
        <w:numPr>
          <w:ilvl w:val="0"/>
          <w:numId w:val="235"/>
        </w:numPr>
        <w:spacing w:before="0" w:beforeAutospacing="0" w:after="0" w:afterAutospacing="0"/>
        <w:ind w:left="780" w:right="780"/>
        <w:divId w:val="227811029"/>
        <w:rPr>
          <w:rFonts w:eastAsia="Times New Roman"/>
        </w:rPr>
      </w:pPr>
      <w:r>
        <w:rPr>
          <w:rFonts w:eastAsia="Times New Roman"/>
        </w:rPr>
        <w:t xml:space="preserve">To make dessert for six people you need three times the amount of each ingredient: </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900 ml milk (300 × 3)</w:t>
      </w:r>
    </w:p>
    <w:p w:rsidR="00EA274E" w:rsidRDefault="00894CC8">
      <w:pPr>
        <w:numPr>
          <w:ilvl w:val="1"/>
          <w:numId w:val="235"/>
        </w:numPr>
        <w:spacing w:before="0" w:beforeAutospacing="0" w:after="0" w:afterAutospacing="0"/>
        <w:ind w:left="1560" w:right="1560"/>
        <w:divId w:val="227811029"/>
        <w:rPr>
          <w:rFonts w:eastAsia="Times New Roman"/>
        </w:rPr>
      </w:pPr>
      <w:r>
        <w:rPr>
          <w:rFonts w:eastAsia="Times New Roman"/>
        </w:rPr>
        <w:t>180 g powder (60 × 3)</w:t>
      </w:r>
    </w:p>
    <w:bookmarkStart w:id="1017" w:name="Back_To_Unit2_Session8_Activity1"/>
    <w:p w:rsidR="00EA274E" w:rsidRDefault="00894CC8">
      <w:pPr>
        <w:pStyle w:val="NormalWeb"/>
        <w:divId w:val="227811029"/>
      </w:pPr>
      <w:r>
        <w:fldChar w:fldCharType="begin"/>
      </w:r>
      <w:r>
        <w:instrText xml:space="preserve"> HYPERLINK "" \l "Unit2_Session8_Activity1" </w:instrText>
      </w:r>
      <w:r>
        <w:fldChar w:fldCharType="separate"/>
      </w:r>
      <w:r>
        <w:rPr>
          <w:rStyle w:val="Hyperlink"/>
        </w:rPr>
        <w:t>Back to - Activity 38: Scaling up recipes</w:t>
      </w:r>
      <w:r>
        <w:fldChar w:fldCharType="end"/>
      </w:r>
      <w:bookmarkEnd w:id="1017"/>
    </w:p>
    <w:p w:rsidR="00EA274E" w:rsidRDefault="00894CC8">
      <w:pPr>
        <w:pStyle w:val="Heading2"/>
        <w:divId w:val="1475219302"/>
        <w:rPr>
          <w:rFonts w:eastAsia="Times New Roman"/>
        </w:rPr>
      </w:pPr>
      <w:r>
        <w:rPr>
          <w:rFonts w:eastAsia="Times New Roman"/>
        </w:rPr>
        <w:t>Activity 39: Looking at ratio and proportion</w:t>
      </w:r>
    </w:p>
    <w:p w:rsidR="00EA274E" w:rsidRDefault="00894CC8">
      <w:pPr>
        <w:pStyle w:val="Heading4"/>
        <w:divId w:val="352220838"/>
        <w:rPr>
          <w:rFonts w:eastAsia="Times New Roman"/>
        </w:rPr>
      </w:pPr>
      <w:bookmarkStart w:id="1018" w:name="Unit2_Session8_Answer2"/>
      <w:bookmarkEnd w:id="1018"/>
      <w:r>
        <w:rPr>
          <w:rFonts w:eastAsia="Times New Roman"/>
        </w:rPr>
        <w:t>Answer</w:t>
      </w:r>
    </w:p>
    <w:p w:rsidR="00EA274E" w:rsidRDefault="00894CC8">
      <w:pPr>
        <w:numPr>
          <w:ilvl w:val="0"/>
          <w:numId w:val="236"/>
        </w:numPr>
        <w:ind w:left="780" w:right="780"/>
        <w:divId w:val="352220838"/>
      </w:pPr>
      <w:r>
        <w:t>A ratio of 1:9 means one part curtain whitener to nine parts water, making ten parts in total.</w:t>
      </w:r>
    </w:p>
    <w:p w:rsidR="00EA274E" w:rsidRDefault="00894CC8">
      <w:pPr>
        <w:ind w:left="780" w:right="780"/>
        <w:divId w:val="352220838"/>
      </w:pPr>
      <w:r>
        <w:t xml:space="preserve">You need 2 000 ml of solution. If ten parts are worth 2 000 ml, this means that one part is worth: </w:t>
      </w:r>
    </w:p>
    <w:p w:rsidR="00EA274E" w:rsidRDefault="00894CC8">
      <w:pPr>
        <w:numPr>
          <w:ilvl w:val="1"/>
          <w:numId w:val="236"/>
        </w:numPr>
        <w:spacing w:before="0" w:beforeAutospacing="0" w:after="0" w:afterAutospacing="0"/>
        <w:ind w:left="1560" w:right="1560"/>
        <w:divId w:val="352220838"/>
        <w:rPr>
          <w:rFonts w:eastAsia="Times New Roman"/>
        </w:rPr>
      </w:pPr>
      <w:r>
        <w:rPr>
          <w:rFonts w:eastAsia="Times New Roman"/>
        </w:rPr>
        <w:t>2 000 ml ÷ 10 = 200 ml</w:t>
      </w:r>
    </w:p>
    <w:p w:rsidR="00EA274E" w:rsidRDefault="00894CC8">
      <w:pPr>
        <w:ind w:left="780" w:right="780"/>
        <w:divId w:val="352220838"/>
      </w:pPr>
      <w:r>
        <w:t>So 2 000 ml of solution requires:</w:t>
      </w:r>
    </w:p>
    <w:p w:rsidR="00EA274E" w:rsidRDefault="00894CC8">
      <w:pPr>
        <w:numPr>
          <w:ilvl w:val="1"/>
          <w:numId w:val="236"/>
        </w:numPr>
        <w:ind w:left="1560" w:right="1560"/>
        <w:divId w:val="352220838"/>
      </w:pPr>
      <w:r>
        <w:t>Curtain whitener: one part × 200 ml = 200 ml</w:t>
      </w:r>
    </w:p>
    <w:p w:rsidR="00EA274E" w:rsidRDefault="00894CC8">
      <w:pPr>
        <w:ind w:left="1560" w:right="1560"/>
        <w:divId w:val="352220838"/>
      </w:pPr>
      <w:r>
        <w:t>Water: nine parts × 200 ml = 1 800 ml</w:t>
      </w:r>
    </w:p>
    <w:p w:rsidR="00EA274E" w:rsidRDefault="00894CC8">
      <w:pPr>
        <w:ind w:left="780" w:right="780"/>
        <w:divId w:val="352220838"/>
      </w:pPr>
      <w:r>
        <w:t>You can confirm that these figures are correct by adding them and checking that they match the amount needed:</w:t>
      </w:r>
    </w:p>
    <w:p w:rsidR="00EA274E" w:rsidRDefault="00894CC8">
      <w:pPr>
        <w:numPr>
          <w:ilvl w:val="1"/>
          <w:numId w:val="236"/>
        </w:numPr>
        <w:spacing w:before="0" w:beforeAutospacing="0" w:after="0" w:afterAutospacing="0"/>
        <w:ind w:left="1560" w:right="1560"/>
        <w:divId w:val="352220838"/>
        <w:rPr>
          <w:rFonts w:eastAsia="Times New Roman"/>
        </w:rPr>
      </w:pPr>
      <w:r>
        <w:rPr>
          <w:rFonts w:eastAsia="Times New Roman"/>
        </w:rPr>
        <w:t>200 ml + 1 800 ml = 2 000 ml</w:t>
      </w:r>
    </w:p>
    <w:p w:rsidR="00EA274E" w:rsidRDefault="00894CC8">
      <w:pPr>
        <w:numPr>
          <w:ilvl w:val="0"/>
          <w:numId w:val="236"/>
        </w:numPr>
        <w:spacing w:before="0" w:beforeAutospacing="0" w:after="0" w:afterAutospacing="0"/>
        <w:ind w:left="780" w:right="780"/>
        <w:divId w:val="352220838"/>
        <w:rPr>
          <w:rFonts w:eastAsia="Times New Roman"/>
        </w:rPr>
      </w:pPr>
      <w:r>
        <w:rPr>
          <w:rFonts w:eastAsia="Times New Roman"/>
        </w:rPr>
        <w:t xml:space="preserve">To make enough risotto for six people you need three times as much of each ingredient: </w:t>
      </w:r>
    </w:p>
    <w:p w:rsidR="00EA274E" w:rsidRDefault="00894CC8">
      <w:pPr>
        <w:numPr>
          <w:ilvl w:val="1"/>
          <w:numId w:val="236"/>
        </w:numPr>
        <w:spacing w:before="0" w:beforeAutospacing="0" w:after="0" w:afterAutospacing="0"/>
        <w:ind w:left="1560" w:right="1560"/>
        <w:divId w:val="352220838"/>
        <w:rPr>
          <w:rFonts w:eastAsia="Times New Roman"/>
        </w:rPr>
      </w:pPr>
      <w:r>
        <w:rPr>
          <w:rFonts w:eastAsia="Times New Roman"/>
        </w:rPr>
        <w:t>600 g of mushrooms (200 × 3)</w:t>
      </w:r>
    </w:p>
    <w:p w:rsidR="00EA274E" w:rsidRDefault="00894CC8">
      <w:pPr>
        <w:numPr>
          <w:ilvl w:val="1"/>
          <w:numId w:val="236"/>
        </w:numPr>
        <w:spacing w:before="0" w:beforeAutospacing="0" w:after="0" w:afterAutospacing="0"/>
        <w:ind w:left="1560" w:right="1560"/>
        <w:divId w:val="352220838"/>
        <w:rPr>
          <w:rFonts w:eastAsia="Times New Roman"/>
        </w:rPr>
      </w:pPr>
      <w:r>
        <w:rPr>
          <w:rFonts w:eastAsia="Times New Roman"/>
        </w:rPr>
        <w:t>525 g of rice (175 × 3)</w:t>
      </w:r>
    </w:p>
    <w:p w:rsidR="00EA274E" w:rsidRDefault="00894CC8">
      <w:pPr>
        <w:numPr>
          <w:ilvl w:val="1"/>
          <w:numId w:val="236"/>
        </w:numPr>
        <w:spacing w:before="0" w:beforeAutospacing="0" w:after="0" w:afterAutospacing="0"/>
        <w:ind w:left="1560" w:right="1560"/>
        <w:divId w:val="352220838"/>
        <w:rPr>
          <w:rFonts w:eastAsia="Times New Roman"/>
        </w:rPr>
      </w:pPr>
      <w:r>
        <w:rPr>
          <w:rFonts w:eastAsia="Times New Roman"/>
        </w:rPr>
        <w:t>540 ml of water (180 × 3)</w:t>
      </w:r>
    </w:p>
    <w:p w:rsidR="00EA274E" w:rsidRDefault="00894CC8">
      <w:pPr>
        <w:numPr>
          <w:ilvl w:val="1"/>
          <w:numId w:val="236"/>
        </w:numPr>
        <w:spacing w:before="0" w:beforeAutospacing="0" w:after="0" w:afterAutospacing="0"/>
        <w:ind w:left="1560" w:right="1560"/>
        <w:divId w:val="352220838"/>
        <w:rPr>
          <w:rFonts w:eastAsia="Times New Roman"/>
        </w:rPr>
      </w:pPr>
      <w:r>
        <w:rPr>
          <w:rFonts w:eastAsia="Times New Roman"/>
        </w:rPr>
        <w:t>540 ml of evaporated milk (180 × 3)</w:t>
      </w:r>
    </w:p>
    <w:bookmarkStart w:id="1019" w:name="Back_To_Unit2_Session8_Activity2"/>
    <w:p w:rsidR="00EA274E" w:rsidRDefault="00894CC8">
      <w:pPr>
        <w:pStyle w:val="NormalWeb"/>
        <w:divId w:val="352220838"/>
      </w:pPr>
      <w:r>
        <w:fldChar w:fldCharType="begin"/>
      </w:r>
      <w:r>
        <w:instrText xml:space="preserve"> HYPERLINK "" \l "Unit2_Session8_Activity2" </w:instrText>
      </w:r>
      <w:r>
        <w:fldChar w:fldCharType="separate"/>
      </w:r>
      <w:r>
        <w:rPr>
          <w:rStyle w:val="Hyperlink"/>
        </w:rPr>
        <w:t>Back to - Activity 39: Looking at ratio and proportion</w:t>
      </w:r>
      <w:r>
        <w:fldChar w:fldCharType="end"/>
      </w:r>
      <w:bookmarkEnd w:id="1019"/>
    </w:p>
    <w:p w:rsidR="00EA274E" w:rsidRDefault="00894CC8">
      <w:pPr>
        <w:pStyle w:val="Heading2"/>
        <w:divId w:val="1475219302"/>
        <w:rPr>
          <w:rFonts w:eastAsia="Times New Roman"/>
        </w:rPr>
      </w:pPr>
      <w:r>
        <w:rPr>
          <w:rFonts w:eastAsia="Times New Roman"/>
        </w:rPr>
        <w:t>Activity 40: Using formulas</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2781870"/>
        <w:rPr>
          <w:rFonts w:eastAsia="Times New Roman"/>
        </w:rPr>
      </w:pPr>
      <w:bookmarkStart w:id="1020" w:name="Unit2_Session9_Answer1"/>
      <w:bookmarkEnd w:id="1020"/>
      <w:r>
        <w:rPr>
          <w:rFonts w:eastAsia="Times New Roman"/>
        </w:rPr>
        <w:t>Answer</w:t>
      </w:r>
    </w:p>
    <w:p w:rsidR="00EA274E" w:rsidRDefault="00894CC8">
      <w:pPr>
        <w:divId w:val="2781870"/>
      </w:pPr>
      <w:r>
        <w:t>To answer this you need to multiply the amount Harvey earns in an hour (£7.75) by the number of hours (eight):</w:t>
      </w:r>
    </w:p>
    <w:p w:rsidR="00EA274E" w:rsidRDefault="00894CC8">
      <w:pPr>
        <w:numPr>
          <w:ilvl w:val="0"/>
          <w:numId w:val="237"/>
        </w:numPr>
        <w:spacing w:before="0" w:beforeAutospacing="0" w:after="0" w:afterAutospacing="0"/>
        <w:ind w:left="780" w:right="780"/>
        <w:divId w:val="2781870"/>
        <w:rPr>
          <w:rFonts w:eastAsia="Times New Roman"/>
        </w:rPr>
      </w:pPr>
      <w:r>
        <w:rPr>
          <w:rFonts w:eastAsia="Times New Roman"/>
        </w:rPr>
        <w:t xml:space="preserve">£7.75 × 8 = £62.00 </w:t>
      </w:r>
    </w:p>
    <w:bookmarkStart w:id="1021" w:name="Back_To_Unit2_Session9_Part1"/>
    <w:p w:rsidR="00EA274E" w:rsidRDefault="00894CC8">
      <w:pPr>
        <w:pStyle w:val="NormalWeb"/>
        <w:divId w:val="2781870"/>
      </w:pPr>
      <w:r>
        <w:fldChar w:fldCharType="begin"/>
      </w:r>
      <w:r>
        <w:instrText xml:space="preserve"> HYPERLINK "" \l "Unit2_Session9_Part1" </w:instrText>
      </w:r>
      <w:r>
        <w:fldChar w:fldCharType="separate"/>
      </w:r>
      <w:r>
        <w:rPr>
          <w:rStyle w:val="Hyperlink"/>
        </w:rPr>
        <w:t>Back to - Part</w:t>
      </w:r>
      <w:r>
        <w:fldChar w:fldCharType="end"/>
      </w:r>
      <w:bookmarkEnd w:id="1021"/>
    </w:p>
    <w:p w:rsidR="00EA274E" w:rsidRDefault="00894CC8">
      <w:pPr>
        <w:pStyle w:val="Heading3"/>
        <w:divId w:val="1475219302"/>
        <w:rPr>
          <w:rFonts w:eastAsia="Times New Roman"/>
        </w:rPr>
      </w:pPr>
      <w:r>
        <w:rPr>
          <w:rFonts w:eastAsia="Times New Roman"/>
        </w:rPr>
        <w:t>Part</w:t>
      </w:r>
    </w:p>
    <w:p w:rsidR="00EA274E" w:rsidRDefault="00894CC8">
      <w:pPr>
        <w:pStyle w:val="Heading4"/>
        <w:divId w:val="1180315194"/>
        <w:rPr>
          <w:rFonts w:eastAsia="Times New Roman"/>
        </w:rPr>
      </w:pPr>
      <w:bookmarkStart w:id="1022" w:name="Unit2_Session9_Answer2"/>
      <w:bookmarkEnd w:id="1022"/>
      <w:r>
        <w:rPr>
          <w:rFonts w:eastAsia="Times New Roman"/>
        </w:rPr>
        <w:t>Answer</w:t>
      </w:r>
    </w:p>
    <w:p w:rsidR="00EA274E" w:rsidRDefault="00894CC8">
      <w:pPr>
        <w:numPr>
          <w:ilvl w:val="0"/>
          <w:numId w:val="238"/>
        </w:numPr>
        <w:ind w:left="780" w:right="780"/>
        <w:divId w:val="1180315194"/>
      </w:pPr>
      <w:r>
        <w:t xml:space="preserve">You need to use a two-step formula to answer each of these questions. To work out how long a 2 kg joint of pork takes to cook, you’ll need a formula with two steps: </w:t>
      </w:r>
    </w:p>
    <w:p w:rsidR="00EA274E" w:rsidRDefault="00894CC8">
      <w:pPr>
        <w:numPr>
          <w:ilvl w:val="1"/>
          <w:numId w:val="238"/>
        </w:numPr>
        <w:ind w:left="1560" w:right="1560"/>
        <w:divId w:val="1180315194"/>
      </w:pPr>
      <w:r>
        <w:t>Step 1: 40 minutes × number of kilograms</w:t>
      </w:r>
    </w:p>
    <w:p w:rsidR="00EA274E" w:rsidRDefault="00894CC8">
      <w:pPr>
        <w:ind w:left="1560" w:right="1560"/>
        <w:divId w:val="1180315194"/>
      </w:pPr>
      <w:r>
        <w:t>Step 2: Add 30 minutes</w:t>
      </w:r>
    </w:p>
    <w:p w:rsidR="00EA274E" w:rsidRDefault="00894CC8">
      <w:pPr>
        <w:numPr>
          <w:ilvl w:val="0"/>
          <w:numId w:val="238"/>
        </w:numPr>
        <w:ind w:left="780" w:right="780"/>
        <w:divId w:val="1180315194"/>
      </w:pPr>
      <w:r>
        <w:t>Written as a formula, this is:</w:t>
      </w:r>
    </w:p>
    <w:p w:rsidR="00EA274E" w:rsidRDefault="00894CC8">
      <w:pPr>
        <w:numPr>
          <w:ilvl w:val="1"/>
          <w:numId w:val="238"/>
        </w:numPr>
        <w:spacing w:before="0" w:beforeAutospacing="0" w:after="0" w:afterAutospacing="0"/>
        <w:ind w:left="1560" w:right="1560"/>
        <w:divId w:val="1180315194"/>
        <w:rPr>
          <w:rFonts w:eastAsia="Times New Roman"/>
        </w:rPr>
      </w:pPr>
      <w:r>
        <w:rPr>
          <w:rFonts w:eastAsia="Times New Roman"/>
        </w:rPr>
        <w:t>(40 × number of kilograms) + 30 = cooking time</w:t>
      </w:r>
    </w:p>
    <w:p w:rsidR="00EA274E" w:rsidRDefault="00894CC8">
      <w:pPr>
        <w:ind w:left="780" w:right="780"/>
        <w:divId w:val="1180315194"/>
      </w:pPr>
      <w:r>
        <w:t xml:space="preserve">So a 2 kg joint would take: </w:t>
      </w:r>
    </w:p>
    <w:p w:rsidR="00EA274E" w:rsidRDefault="00894CC8">
      <w:pPr>
        <w:numPr>
          <w:ilvl w:val="1"/>
          <w:numId w:val="238"/>
        </w:numPr>
        <w:spacing w:before="0" w:beforeAutospacing="0" w:after="0" w:afterAutospacing="0"/>
        <w:ind w:left="1560" w:right="1560"/>
        <w:divId w:val="1180315194"/>
        <w:rPr>
          <w:rFonts w:eastAsia="Times New Roman"/>
        </w:rPr>
      </w:pPr>
      <w:r>
        <w:rPr>
          <w:rFonts w:eastAsia="Times New Roman"/>
        </w:rPr>
        <w:t>(40 × 2) + 30 = 110 minutes, or 1 hour and 50 minutes</w:t>
      </w:r>
    </w:p>
    <w:p w:rsidR="00EA274E" w:rsidRDefault="00894CC8">
      <w:pPr>
        <w:numPr>
          <w:ilvl w:val="0"/>
          <w:numId w:val="238"/>
        </w:numPr>
        <w:spacing w:before="0" w:beforeAutospacing="0" w:after="0" w:afterAutospacing="0"/>
        <w:ind w:left="780" w:right="780"/>
        <w:divId w:val="1180315194"/>
        <w:rPr>
          <w:rFonts w:eastAsia="Times New Roman"/>
        </w:rPr>
      </w:pPr>
      <w:r>
        <w:rPr>
          <w:rFonts w:eastAsia="Times New Roman"/>
        </w:rPr>
        <w:t xml:space="preserve">Using the same formula, a 1.5 kg joint would take: </w:t>
      </w:r>
    </w:p>
    <w:p w:rsidR="00EA274E" w:rsidRDefault="00894CC8">
      <w:pPr>
        <w:numPr>
          <w:ilvl w:val="1"/>
          <w:numId w:val="238"/>
        </w:numPr>
        <w:spacing w:before="0" w:beforeAutospacing="0" w:after="0" w:afterAutospacing="0"/>
        <w:ind w:left="1560" w:right="1560"/>
        <w:divId w:val="1180315194"/>
        <w:rPr>
          <w:rFonts w:eastAsia="Times New Roman"/>
        </w:rPr>
      </w:pPr>
      <w:r>
        <w:rPr>
          <w:rFonts w:eastAsia="Times New Roman"/>
        </w:rPr>
        <w:t>(40 × 1.5) + 30 = 90 minutes, or 1 hour and 30 minutes</w:t>
      </w:r>
    </w:p>
    <w:bookmarkStart w:id="1023" w:name="Back_To_Unit2_Session9_Part2"/>
    <w:p w:rsidR="00EA274E" w:rsidRDefault="00894CC8">
      <w:pPr>
        <w:pStyle w:val="NormalWeb"/>
        <w:divId w:val="1180315194"/>
      </w:pPr>
      <w:r>
        <w:fldChar w:fldCharType="begin"/>
      </w:r>
      <w:r>
        <w:instrText xml:space="preserve"> HYPERLINK "" \l "Unit2_Session9_Part2" </w:instrText>
      </w:r>
      <w:r>
        <w:fldChar w:fldCharType="separate"/>
      </w:r>
      <w:r>
        <w:rPr>
          <w:rStyle w:val="Hyperlink"/>
        </w:rPr>
        <w:t>Back to - Part</w:t>
      </w:r>
      <w:r>
        <w:fldChar w:fldCharType="end"/>
      </w:r>
      <w:bookmarkEnd w:id="1023"/>
    </w:p>
    <w:p w:rsidR="00EA274E" w:rsidRDefault="00894CC8">
      <w:pPr>
        <w:pStyle w:val="Heading3"/>
        <w:divId w:val="1475219302"/>
        <w:rPr>
          <w:rFonts w:eastAsia="Times New Roman"/>
        </w:rPr>
      </w:pPr>
      <w:r>
        <w:rPr>
          <w:rFonts w:eastAsia="Times New Roman"/>
        </w:rPr>
        <w:t>Part</w:t>
      </w:r>
    </w:p>
    <w:p w:rsidR="00EA274E" w:rsidRDefault="00894CC8">
      <w:pPr>
        <w:pStyle w:val="Heading4"/>
        <w:divId w:val="1769695571"/>
        <w:rPr>
          <w:rFonts w:eastAsia="Times New Roman"/>
        </w:rPr>
      </w:pPr>
      <w:bookmarkStart w:id="1024" w:name="Unit2_Session9_Answer3"/>
      <w:bookmarkEnd w:id="1024"/>
      <w:r>
        <w:rPr>
          <w:rFonts w:eastAsia="Times New Roman"/>
        </w:rPr>
        <w:t>Answer</w:t>
      </w:r>
    </w:p>
    <w:p w:rsidR="00EA274E" w:rsidRDefault="00894CC8">
      <w:pPr>
        <w:divId w:val="1769695571"/>
      </w:pPr>
      <w:r>
        <w:t xml:space="preserve">The information in the question gives you two formulas. To answer the question you need to find the answers to both formulas and add the results together. </w:t>
      </w:r>
    </w:p>
    <w:p w:rsidR="00EA274E" w:rsidRDefault="00894CC8">
      <w:pPr>
        <w:divId w:val="1769695571"/>
      </w:pPr>
      <w:r>
        <w:t xml:space="preserve">The contract costs £15 a month for the first four months. So the formula for this part of the contract is: </w:t>
      </w:r>
    </w:p>
    <w:p w:rsidR="00EA274E" w:rsidRDefault="00894CC8">
      <w:pPr>
        <w:numPr>
          <w:ilvl w:val="0"/>
          <w:numId w:val="239"/>
        </w:numPr>
        <w:spacing w:before="0" w:beforeAutospacing="0" w:after="0" w:afterAutospacing="0"/>
        <w:ind w:left="780" w:right="780"/>
        <w:divId w:val="1769695571"/>
        <w:rPr>
          <w:rFonts w:eastAsia="Times New Roman"/>
        </w:rPr>
      </w:pPr>
      <w:r>
        <w:rPr>
          <w:rFonts w:eastAsia="Times New Roman"/>
        </w:rPr>
        <w:t xml:space="preserve">£15 × 4 = £60 </w:t>
      </w:r>
    </w:p>
    <w:p w:rsidR="00EA274E" w:rsidRDefault="00894CC8">
      <w:pPr>
        <w:divId w:val="1769695571"/>
      </w:pPr>
      <w:r>
        <w:t xml:space="preserve">After the first four months the contract is £20 a month. The question asks you the total cost of the phone contract for one year, so you need to calculate how much you would pay for another eight months: </w:t>
      </w:r>
    </w:p>
    <w:p w:rsidR="00EA274E" w:rsidRDefault="00894CC8">
      <w:pPr>
        <w:numPr>
          <w:ilvl w:val="0"/>
          <w:numId w:val="240"/>
        </w:numPr>
        <w:spacing w:before="0" w:beforeAutospacing="0" w:after="0" w:afterAutospacing="0"/>
        <w:ind w:left="780" w:right="780"/>
        <w:divId w:val="1769695571"/>
        <w:rPr>
          <w:rFonts w:eastAsia="Times New Roman"/>
        </w:rPr>
      </w:pPr>
      <w:r>
        <w:rPr>
          <w:rFonts w:eastAsia="Times New Roman"/>
        </w:rPr>
        <w:t xml:space="preserve">£20 × 8 = £160 </w:t>
      </w:r>
    </w:p>
    <w:p w:rsidR="00EA274E" w:rsidRDefault="00894CC8">
      <w:pPr>
        <w:divId w:val="1769695571"/>
      </w:pPr>
      <w:r>
        <w:t xml:space="preserve">So the total cost of the contract for one year is: </w:t>
      </w:r>
    </w:p>
    <w:p w:rsidR="00EA274E" w:rsidRDefault="00894CC8">
      <w:pPr>
        <w:numPr>
          <w:ilvl w:val="0"/>
          <w:numId w:val="241"/>
        </w:numPr>
        <w:spacing w:before="0" w:beforeAutospacing="0" w:after="0" w:afterAutospacing="0"/>
        <w:ind w:left="780" w:right="780"/>
        <w:divId w:val="1769695571"/>
        <w:rPr>
          <w:rFonts w:eastAsia="Times New Roman"/>
        </w:rPr>
      </w:pPr>
      <w:r>
        <w:rPr>
          <w:rFonts w:eastAsia="Times New Roman"/>
        </w:rPr>
        <w:t xml:space="preserve">£60 + £160 = £220 </w:t>
      </w:r>
    </w:p>
    <w:bookmarkStart w:id="1025" w:name="Back_To_Unit2_Session9_Part3"/>
    <w:p w:rsidR="00EA274E" w:rsidRDefault="00894CC8">
      <w:pPr>
        <w:pStyle w:val="NormalWeb"/>
        <w:divId w:val="1769695571"/>
      </w:pPr>
      <w:r>
        <w:fldChar w:fldCharType="begin"/>
      </w:r>
      <w:r>
        <w:instrText xml:space="preserve"> HYPERLINK "" \l "Unit2_Session9_Part3" </w:instrText>
      </w:r>
      <w:r>
        <w:fldChar w:fldCharType="separate"/>
      </w:r>
      <w:r>
        <w:rPr>
          <w:rStyle w:val="Hyperlink"/>
        </w:rPr>
        <w:t>Back to - Part</w:t>
      </w:r>
      <w:r>
        <w:fldChar w:fldCharType="end"/>
      </w:r>
      <w:bookmarkEnd w:id="1025"/>
    </w:p>
    <w:p w:rsidR="00EA274E" w:rsidRDefault="00894CC8">
      <w:pPr>
        <w:pStyle w:val="Heading2"/>
        <w:divId w:val="1475219302"/>
        <w:rPr>
          <w:rFonts w:eastAsia="Times New Roman"/>
        </w:rPr>
      </w:pPr>
      <w:r>
        <w:rPr>
          <w:rFonts w:eastAsia="Times New Roman"/>
        </w:rPr>
        <w:t>Activity 1: Which unit?</w:t>
      </w:r>
    </w:p>
    <w:p w:rsidR="00EA274E" w:rsidRDefault="00894CC8">
      <w:pPr>
        <w:pStyle w:val="Heading4"/>
        <w:divId w:val="2029259695"/>
        <w:rPr>
          <w:rFonts w:eastAsia="Times New Roman"/>
        </w:rPr>
      </w:pPr>
      <w:bookmarkStart w:id="1026" w:name="Unit3_Session1_Answer1"/>
      <w:bookmarkEnd w:id="1026"/>
      <w:r>
        <w:rPr>
          <w:rFonts w:eastAsia="Times New Roman"/>
        </w:rPr>
        <w:t>Answer</w:t>
      </w:r>
    </w:p>
    <w:p w:rsidR="00EA274E" w:rsidRDefault="00894CC8">
      <w:pPr>
        <w:divId w:val="2029259695"/>
      </w:pPr>
      <w:r>
        <w:t>Suggested answers: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Centimetres or millimetres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Kilometres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Centimetres or millimetres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Kilometres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Centimetres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Centimetres or 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Centimetres</w:t>
      </w:r>
    </w:p>
    <w:p w:rsidR="00EA274E" w:rsidRDefault="00894CC8">
      <w:pPr>
        <w:numPr>
          <w:ilvl w:val="0"/>
          <w:numId w:val="242"/>
        </w:numPr>
        <w:spacing w:before="0" w:beforeAutospacing="0" w:after="0" w:afterAutospacing="0"/>
        <w:ind w:left="780" w:right="780"/>
        <w:divId w:val="2029259695"/>
        <w:rPr>
          <w:rFonts w:eastAsia="Times New Roman"/>
        </w:rPr>
      </w:pPr>
      <w:r>
        <w:rPr>
          <w:rFonts w:eastAsia="Times New Roman"/>
        </w:rPr>
        <w:t>Millimetres</w:t>
      </w:r>
    </w:p>
    <w:bookmarkStart w:id="1027" w:name="Back_To_Unit3_Session1_Activity1"/>
    <w:p w:rsidR="00EA274E" w:rsidRDefault="00894CC8">
      <w:pPr>
        <w:pStyle w:val="NormalWeb"/>
        <w:divId w:val="2029259695"/>
      </w:pPr>
      <w:r>
        <w:fldChar w:fldCharType="begin"/>
      </w:r>
      <w:r>
        <w:instrText xml:space="preserve"> HYPERLINK "" \l "Unit3_Session1_Activity1" </w:instrText>
      </w:r>
      <w:r>
        <w:fldChar w:fldCharType="separate"/>
      </w:r>
      <w:r>
        <w:rPr>
          <w:rStyle w:val="Hyperlink"/>
        </w:rPr>
        <w:t>Back to - Activity 1: Which unit?</w:t>
      </w:r>
      <w:r>
        <w:fldChar w:fldCharType="end"/>
      </w:r>
      <w:bookmarkEnd w:id="1027"/>
    </w:p>
    <w:p w:rsidR="00EA274E" w:rsidRDefault="00894CC8">
      <w:pPr>
        <w:pStyle w:val="Heading2"/>
        <w:divId w:val="1475219302"/>
        <w:rPr>
          <w:rFonts w:eastAsia="Times New Roman"/>
        </w:rPr>
      </w:pPr>
      <w:r>
        <w:rPr>
          <w:rFonts w:eastAsia="Times New Roman"/>
        </w:rPr>
        <w:t>Activity 2: How long?</w:t>
      </w:r>
    </w:p>
    <w:p w:rsidR="00EA274E" w:rsidRDefault="00894CC8">
      <w:pPr>
        <w:pStyle w:val="Heading4"/>
        <w:divId w:val="1674869534"/>
        <w:rPr>
          <w:rFonts w:eastAsia="Times New Roman"/>
        </w:rPr>
      </w:pPr>
      <w:bookmarkStart w:id="1028" w:name="Unit3_Session1_Interaction1"/>
      <w:bookmarkEnd w:id="1028"/>
      <w:r>
        <w:rPr>
          <w:rFonts w:eastAsia="Times New Roman"/>
        </w:rPr>
        <w:t>Answer</w:t>
      </w:r>
    </w:p>
    <w:p w:rsidR="00EA274E" w:rsidRDefault="00894CC8">
      <w:pPr>
        <w:pStyle w:val="NormalWeb"/>
        <w:divId w:val="1674869534"/>
      </w:pPr>
      <w:r>
        <w:rPr>
          <w:rStyle w:val="Strong"/>
        </w:rPr>
        <w:t>The correct matches are:</w:t>
      </w:r>
    </w:p>
    <w:p w:rsidR="00EA274E" w:rsidRDefault="00894CC8">
      <w:pPr>
        <w:ind w:left="120" w:right="120"/>
        <w:divId w:val="1180123729"/>
      </w:pPr>
      <w:r>
        <w:t>The height of a man</w:t>
      </w:r>
    </w:p>
    <w:p w:rsidR="00EA274E" w:rsidRDefault="00894CC8">
      <w:pPr>
        <w:ind w:left="120" w:right="120"/>
        <w:divId w:val="676350506"/>
      </w:pPr>
      <w:r>
        <w:t>175 cm</w:t>
      </w:r>
    </w:p>
    <w:p w:rsidR="00EA274E" w:rsidRDefault="00894CC8">
      <w:pPr>
        <w:ind w:left="120" w:right="120"/>
        <w:divId w:val="169881778"/>
      </w:pPr>
      <w:r>
        <w:t>The length of a pen</w:t>
      </w:r>
    </w:p>
    <w:p w:rsidR="00EA274E" w:rsidRDefault="00894CC8">
      <w:pPr>
        <w:ind w:left="120" w:right="120"/>
        <w:divId w:val="813568725"/>
      </w:pPr>
      <w:r>
        <w:t>15 cm</w:t>
      </w:r>
    </w:p>
    <w:p w:rsidR="00EA274E" w:rsidRDefault="00894CC8">
      <w:pPr>
        <w:ind w:left="120" w:right="120"/>
        <w:divId w:val="236407812"/>
      </w:pPr>
      <w:r>
        <w:t>The length of an A4 piece of paper</w:t>
      </w:r>
    </w:p>
    <w:p w:rsidR="00EA274E" w:rsidRDefault="00894CC8">
      <w:pPr>
        <w:ind w:left="120" w:right="120"/>
        <w:divId w:val="1154757469"/>
      </w:pPr>
      <w:r>
        <w:t>30 cm</w:t>
      </w:r>
    </w:p>
    <w:p w:rsidR="00EA274E" w:rsidRDefault="00894CC8">
      <w:pPr>
        <w:ind w:left="120" w:right="120"/>
        <w:divId w:val="906232836"/>
      </w:pPr>
      <w:r>
        <w:t>The height of a double-decker bus</w:t>
      </w:r>
    </w:p>
    <w:p w:rsidR="00EA274E" w:rsidRDefault="00894CC8">
      <w:pPr>
        <w:ind w:left="120" w:right="120"/>
        <w:divId w:val="664477331"/>
      </w:pPr>
      <w:r>
        <w:t>4 m</w:t>
      </w:r>
    </w:p>
    <w:p w:rsidR="00EA274E" w:rsidRDefault="00894CC8">
      <w:pPr>
        <w:ind w:left="120" w:right="120"/>
        <w:divId w:val="2137334896"/>
      </w:pPr>
      <w:r>
        <w:t>The length of a swimming pool</w:t>
      </w:r>
    </w:p>
    <w:p w:rsidR="00EA274E" w:rsidRDefault="00894CC8">
      <w:pPr>
        <w:ind w:left="120" w:right="120"/>
        <w:divId w:val="1676804433"/>
      </w:pPr>
      <w:r>
        <w:t>25 m</w:t>
      </w:r>
    </w:p>
    <w:p w:rsidR="00EA274E" w:rsidRDefault="00894CC8">
      <w:pPr>
        <w:ind w:left="120" w:right="120"/>
        <w:divId w:val="792945664"/>
      </w:pPr>
      <w:r>
        <w:t>The length of an eyelash</w:t>
      </w:r>
    </w:p>
    <w:p w:rsidR="00EA274E" w:rsidRDefault="00894CC8">
      <w:pPr>
        <w:ind w:left="120" w:right="120"/>
        <w:divId w:val="183860356"/>
      </w:pPr>
      <w:r>
        <w:t>10 mm</w:t>
      </w:r>
    </w:p>
    <w:p w:rsidR="00EA274E" w:rsidRDefault="00894CC8">
      <w:pPr>
        <w:ind w:left="120" w:right="120"/>
        <w:divId w:val="569005095"/>
      </w:pPr>
      <w:r>
        <w:t>The length of a half marathon</w:t>
      </w:r>
    </w:p>
    <w:p w:rsidR="00EA274E" w:rsidRDefault="00894CC8">
      <w:pPr>
        <w:ind w:left="120" w:right="120"/>
        <w:divId w:val="124589729"/>
      </w:pPr>
      <w:r>
        <w:t>20 km</w:t>
      </w:r>
    </w:p>
    <w:bookmarkStart w:id="1029" w:name="Back_To_Unit3_Session1_Activity2"/>
    <w:p w:rsidR="00EA274E" w:rsidRDefault="00894CC8">
      <w:pPr>
        <w:pStyle w:val="NormalWeb"/>
        <w:divId w:val="1674869534"/>
      </w:pPr>
      <w:r>
        <w:fldChar w:fldCharType="begin"/>
      </w:r>
      <w:r>
        <w:instrText xml:space="preserve"> HYPERLINK "" \l "Unit3_Session1_Activity2" </w:instrText>
      </w:r>
      <w:r>
        <w:fldChar w:fldCharType="separate"/>
      </w:r>
      <w:r>
        <w:rPr>
          <w:rStyle w:val="Hyperlink"/>
        </w:rPr>
        <w:t>Back to - Activity 2: How long?</w:t>
      </w:r>
      <w:r>
        <w:fldChar w:fldCharType="end"/>
      </w:r>
      <w:bookmarkEnd w:id="1029"/>
    </w:p>
    <w:p w:rsidR="00EA274E" w:rsidRDefault="00894CC8">
      <w:pPr>
        <w:pStyle w:val="Heading2"/>
        <w:divId w:val="1475219302"/>
        <w:rPr>
          <w:rFonts w:eastAsia="Times New Roman"/>
        </w:rPr>
      </w:pPr>
      <w:r>
        <w:rPr>
          <w:rFonts w:eastAsia="Times New Roman"/>
        </w:rPr>
        <w:t>Activity 3: Building a shelf for DVDs</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731781725"/>
        <w:rPr>
          <w:rFonts w:eastAsia="Times New Roman"/>
        </w:rPr>
      </w:pPr>
      <w:bookmarkStart w:id="1030" w:name="Unit3_Session1_Answer2"/>
      <w:bookmarkEnd w:id="1030"/>
      <w:r>
        <w:rPr>
          <w:rFonts w:eastAsia="Times New Roman"/>
        </w:rPr>
        <w:t>Answer</w:t>
      </w:r>
    </w:p>
    <w:p w:rsidR="00EA274E" w:rsidRDefault="00894CC8">
      <w:pPr>
        <w:numPr>
          <w:ilvl w:val="0"/>
          <w:numId w:val="243"/>
        </w:numPr>
        <w:spacing w:before="0" w:beforeAutospacing="0" w:after="0" w:afterAutospacing="0"/>
        <w:ind w:left="780" w:right="780"/>
        <w:divId w:val="731781725"/>
        <w:rPr>
          <w:rFonts w:eastAsia="Times New Roman"/>
        </w:rPr>
      </w:pPr>
      <w:r>
        <w:rPr>
          <w:rFonts w:eastAsia="Times New Roman"/>
        </w:rPr>
        <w:t>The DVD case is 19 cm tall.</w:t>
      </w:r>
    </w:p>
    <w:p w:rsidR="00EA274E" w:rsidRDefault="00894CC8">
      <w:pPr>
        <w:ind w:left="780" w:right="780"/>
        <w:divId w:val="731781725"/>
      </w:pPr>
      <w:r>
        <w:rPr>
          <w:vanish/>
        </w:rPr>
        <w:t>Start of Figure</w:t>
      </w:r>
    </w:p>
    <w:p w:rsidR="00EA274E" w:rsidRDefault="00894CC8">
      <w:pPr>
        <w:spacing w:before="240" w:beforeAutospacing="0" w:after="0" w:afterAutospacing="0"/>
        <w:ind w:left="780" w:right="780"/>
        <w:divId w:val="1150051818"/>
        <w:rPr>
          <w:rFonts w:eastAsia="Times New Roman"/>
        </w:rPr>
      </w:pPr>
      <w:bookmarkStart w:id="1031" w:name="Unit3_Session1_Figure5"/>
      <w:bookmarkEnd w:id="1031"/>
      <w:r>
        <w:rPr>
          <w:rFonts w:eastAsia="Times New Roman"/>
          <w:noProof/>
        </w:rPr>
        <w:drawing>
          <wp:inline distT="0" distB="0" distL="0" distR="0" wp14:anchorId="262B4183" wp14:editId="647D15FE">
            <wp:extent cx="4345200" cy="4284000"/>
            <wp:effectExtent l="0" t="0" r="0" b="2540"/>
            <wp:docPr id="340" name="Picture 340" descr="D:\AaaF\OUT\httpswwwopeneduopenlearn_cmid140259_2022-12-07_17-31-40_82d7e557728d45448e3e2a5d33cfe564\word\assets\bltl_m1_s2_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AaaF\OUT\httpswwwopeneduopenlearn_cmid140259_2022-12-07_17-31-40_82d7e557728d45448e3e2a5d33cfe564\word\assets\bltl_m1_s2_1e.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345200" cy="4284000"/>
                    </a:xfrm>
                    <a:prstGeom prst="rect">
                      <a:avLst/>
                    </a:prstGeom>
                    <a:noFill/>
                    <a:ln>
                      <a:noFill/>
                    </a:ln>
                  </pic:spPr>
                </pic:pic>
              </a:graphicData>
            </a:graphic>
          </wp:inline>
        </w:drawing>
      </w:r>
    </w:p>
    <w:p w:rsidR="00EA274E" w:rsidRDefault="00894CC8">
      <w:pPr>
        <w:pStyle w:val="Caption1"/>
        <w:ind w:left="780" w:right="780"/>
        <w:divId w:val="1906066260"/>
      </w:pPr>
      <w:r>
        <w:t>Figure 5 Measuring a pen (answer)</w:t>
      </w:r>
    </w:p>
    <w:bookmarkStart w:id="1032" w:name="View_Unit3_Session1_Description5"/>
    <w:p w:rsidR="00EA274E" w:rsidRDefault="00894CC8">
      <w:pPr>
        <w:pStyle w:val="navbutton"/>
        <w:ind w:left="780" w:right="780"/>
        <w:divId w:val="1906066260"/>
      </w:pPr>
      <w:r>
        <w:fldChar w:fldCharType="begin"/>
      </w:r>
      <w:r>
        <w:instrText xml:space="preserve"> HYPERLINK "" \l "Unit3_Session1_Description5" </w:instrText>
      </w:r>
      <w:r>
        <w:fldChar w:fldCharType="separate"/>
      </w:r>
      <w:r>
        <w:rPr>
          <w:rStyle w:val="Hyperlink"/>
        </w:rPr>
        <w:t>View description - Figure 5 Measuring a pen (answer)</w:t>
      </w:r>
      <w:r>
        <w:fldChar w:fldCharType="end"/>
      </w:r>
      <w:bookmarkEnd w:id="1032"/>
    </w:p>
    <w:p w:rsidR="00EA274E" w:rsidRDefault="00894CC8">
      <w:pPr>
        <w:ind w:left="780" w:right="780"/>
        <w:divId w:val="731781725"/>
      </w:pPr>
      <w:r>
        <w:rPr>
          <w:vanish/>
        </w:rPr>
        <w:t>End of Figure</w:t>
      </w:r>
    </w:p>
    <w:p w:rsidR="00EA274E" w:rsidRDefault="00894CC8">
      <w:pPr>
        <w:numPr>
          <w:ilvl w:val="0"/>
          <w:numId w:val="243"/>
        </w:numPr>
        <w:spacing w:before="0" w:beforeAutospacing="0" w:after="0" w:afterAutospacing="0"/>
        <w:ind w:left="780" w:right="780"/>
        <w:divId w:val="731781725"/>
        <w:rPr>
          <w:rFonts w:eastAsia="Times New Roman"/>
        </w:rPr>
      </w:pPr>
      <w:r>
        <w:rPr>
          <w:rFonts w:eastAsia="Times New Roman"/>
        </w:rPr>
        <w:t>The end of the screw is halfway between 2 and 3 cm, so the screw is 2.5 cm (2</w:t>
      </w:r>
      <w:r>
        <w:rPr>
          <w:rFonts w:eastAsia="Times New Roman"/>
          <w:noProof/>
          <w:position w:val="-14"/>
        </w:rPr>
        <w:drawing>
          <wp:inline distT="0" distB="0" distL="0" distR="0" wp14:anchorId="2DC199D6" wp14:editId="77377FC1">
            <wp:extent cx="133333" cy="285714"/>
            <wp:effectExtent l="0" t="0" r="635" b="635"/>
            <wp:docPr id="341" name="Picture 34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cm) long. Note here how the measurement is not a whole number. Often items have to be measured very precisely: when this is the case, it may not be appropriate to round off to the nearest centimetre, for instance.</w:t>
      </w:r>
    </w:p>
    <w:p w:rsidR="00EA274E" w:rsidRDefault="00894CC8">
      <w:pPr>
        <w:ind w:left="780" w:right="780"/>
        <w:divId w:val="731781725"/>
      </w:pPr>
      <w:r>
        <w:rPr>
          <w:vanish/>
        </w:rPr>
        <w:t>Start of Figure</w:t>
      </w:r>
    </w:p>
    <w:p w:rsidR="00EA274E" w:rsidRDefault="00894CC8">
      <w:pPr>
        <w:spacing w:before="240" w:beforeAutospacing="0" w:after="0" w:afterAutospacing="0"/>
        <w:ind w:left="780" w:right="780"/>
        <w:divId w:val="2059354436"/>
        <w:rPr>
          <w:rFonts w:eastAsia="Times New Roman"/>
        </w:rPr>
      </w:pPr>
      <w:bookmarkStart w:id="1033" w:name="Unit3_Session1_Figure6"/>
      <w:bookmarkEnd w:id="1033"/>
      <w:r>
        <w:rPr>
          <w:rFonts w:eastAsia="Times New Roman"/>
          <w:noProof/>
        </w:rPr>
        <w:drawing>
          <wp:inline distT="0" distB="0" distL="0" distR="0" wp14:anchorId="272D073A" wp14:editId="057AF625">
            <wp:extent cx="4345200" cy="2350800"/>
            <wp:effectExtent l="0" t="0" r="0" b="0"/>
            <wp:docPr id="342" name="Picture 342" descr="D:\AaaF\OUT\httpswwwopeneduopenlearn_cmid140259_2022-12-07_17-31-40_82d7e557728d45448e3e2a5d33cfe564\word\assets\bltl_m1_s2_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AaaF\OUT\httpswwwopeneduopenlearn_cmid140259_2022-12-07_17-31-40_82d7e557728d45448e3e2a5d33cfe564\word\assets\bltl_m1_s2_1f.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345200" cy="2350800"/>
                    </a:xfrm>
                    <a:prstGeom prst="rect">
                      <a:avLst/>
                    </a:prstGeom>
                    <a:noFill/>
                    <a:ln>
                      <a:noFill/>
                    </a:ln>
                  </pic:spPr>
                </pic:pic>
              </a:graphicData>
            </a:graphic>
          </wp:inline>
        </w:drawing>
      </w:r>
    </w:p>
    <w:p w:rsidR="00EA274E" w:rsidRDefault="00894CC8">
      <w:pPr>
        <w:pStyle w:val="Caption1"/>
        <w:ind w:left="780" w:right="780"/>
        <w:divId w:val="1472675251"/>
      </w:pPr>
      <w:r>
        <w:t>Figure 6 Measuring a screw (answer)</w:t>
      </w:r>
    </w:p>
    <w:bookmarkStart w:id="1034" w:name="View_Unit3_Session1_Description6"/>
    <w:p w:rsidR="00EA274E" w:rsidRDefault="00894CC8">
      <w:pPr>
        <w:pStyle w:val="navbutton"/>
        <w:ind w:left="780" w:right="780"/>
        <w:divId w:val="1472675251"/>
      </w:pPr>
      <w:r>
        <w:fldChar w:fldCharType="begin"/>
      </w:r>
      <w:r>
        <w:instrText xml:space="preserve"> HYPERLINK "" \l "Unit3_Session1_Description6" </w:instrText>
      </w:r>
      <w:r>
        <w:fldChar w:fldCharType="separate"/>
      </w:r>
      <w:r>
        <w:rPr>
          <w:rStyle w:val="Hyperlink"/>
        </w:rPr>
        <w:t>View description - Figure 6 Measuring a screw (answer)</w:t>
      </w:r>
      <w:r>
        <w:fldChar w:fldCharType="end"/>
      </w:r>
      <w:bookmarkEnd w:id="1034"/>
    </w:p>
    <w:p w:rsidR="00EA274E" w:rsidRDefault="00894CC8">
      <w:pPr>
        <w:ind w:left="780" w:right="780"/>
        <w:divId w:val="731781725"/>
      </w:pPr>
      <w:r>
        <w:rPr>
          <w:vanish/>
        </w:rPr>
        <w:t>End of Figure</w:t>
      </w:r>
    </w:p>
    <w:p w:rsidR="00EA274E" w:rsidRDefault="00894CC8">
      <w:pPr>
        <w:numPr>
          <w:ilvl w:val="0"/>
          <w:numId w:val="243"/>
        </w:numPr>
        <w:spacing w:before="0" w:beforeAutospacing="0" w:after="0" w:afterAutospacing="0"/>
        <w:ind w:left="780" w:right="780"/>
        <w:divId w:val="731781725"/>
        <w:rPr>
          <w:rFonts w:eastAsia="Times New Roman"/>
        </w:rPr>
      </w:pPr>
      <w:r>
        <w:rPr>
          <w:rFonts w:eastAsia="Times New Roman"/>
        </w:rPr>
        <w:t>The screw head is 5 mm wide.</w:t>
      </w:r>
    </w:p>
    <w:p w:rsidR="00EA274E" w:rsidRDefault="00894CC8">
      <w:pPr>
        <w:ind w:left="780" w:right="780"/>
        <w:divId w:val="731781725"/>
      </w:pPr>
      <w:r>
        <w:rPr>
          <w:vanish/>
        </w:rPr>
        <w:t>Start of Figure</w:t>
      </w:r>
    </w:p>
    <w:p w:rsidR="00EA274E" w:rsidRDefault="00894CC8">
      <w:pPr>
        <w:spacing w:before="240" w:beforeAutospacing="0" w:after="0" w:afterAutospacing="0"/>
        <w:ind w:left="780" w:right="780"/>
        <w:divId w:val="315110204"/>
        <w:rPr>
          <w:rFonts w:eastAsia="Times New Roman"/>
        </w:rPr>
      </w:pPr>
      <w:bookmarkStart w:id="1035" w:name="Unit3_Session1_Figure7"/>
      <w:bookmarkEnd w:id="1035"/>
      <w:r>
        <w:rPr>
          <w:rFonts w:eastAsia="Times New Roman"/>
          <w:noProof/>
        </w:rPr>
        <w:drawing>
          <wp:inline distT="0" distB="0" distL="0" distR="0" wp14:anchorId="59419426" wp14:editId="43DD642D">
            <wp:extent cx="4345200" cy="3049200"/>
            <wp:effectExtent l="0" t="0" r="0" b="0"/>
            <wp:docPr id="343" name="Picture 343" descr="D:\AaaF\OUT\httpswwwopeneduopenlearn_cmid140259_2022-12-07_17-31-40_82d7e557728d45448e3e2a5d33cfe564\word\assets\bltl_m1_s2_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AaaF\OUT\httpswwwopeneduopenlearn_cmid140259_2022-12-07_17-31-40_82d7e557728d45448e3e2a5d33cfe564\word\assets\bltl_m1_s2_1g.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345200" cy="3049200"/>
                    </a:xfrm>
                    <a:prstGeom prst="rect">
                      <a:avLst/>
                    </a:prstGeom>
                    <a:noFill/>
                    <a:ln>
                      <a:noFill/>
                    </a:ln>
                  </pic:spPr>
                </pic:pic>
              </a:graphicData>
            </a:graphic>
          </wp:inline>
        </w:drawing>
      </w:r>
    </w:p>
    <w:p w:rsidR="00EA274E" w:rsidRDefault="00894CC8">
      <w:pPr>
        <w:pStyle w:val="Caption1"/>
        <w:ind w:left="780" w:right="780"/>
        <w:divId w:val="205603932"/>
      </w:pPr>
      <w:r>
        <w:t>Figure 7 Measuring a screw head (answer)</w:t>
      </w:r>
    </w:p>
    <w:bookmarkStart w:id="1036" w:name="View_Unit3_Session1_Description7"/>
    <w:p w:rsidR="00EA274E" w:rsidRDefault="00894CC8">
      <w:pPr>
        <w:pStyle w:val="navbutton"/>
        <w:ind w:left="780" w:right="780"/>
        <w:divId w:val="205603932"/>
      </w:pPr>
      <w:r>
        <w:fldChar w:fldCharType="begin"/>
      </w:r>
      <w:r>
        <w:instrText xml:space="preserve"> HYPERLINK "" \l "Unit3_Session1_Description7" </w:instrText>
      </w:r>
      <w:r>
        <w:fldChar w:fldCharType="separate"/>
      </w:r>
      <w:r>
        <w:rPr>
          <w:rStyle w:val="Hyperlink"/>
        </w:rPr>
        <w:t>View description - Figure 7 Measuring a screw head (answer)</w:t>
      </w:r>
      <w:r>
        <w:fldChar w:fldCharType="end"/>
      </w:r>
      <w:bookmarkEnd w:id="1036"/>
    </w:p>
    <w:p w:rsidR="00EA274E" w:rsidRDefault="00894CC8">
      <w:pPr>
        <w:ind w:left="780" w:right="780"/>
        <w:divId w:val="731781725"/>
      </w:pPr>
      <w:r>
        <w:rPr>
          <w:vanish/>
        </w:rPr>
        <w:t>End of Figure</w:t>
      </w:r>
    </w:p>
    <w:bookmarkStart w:id="1037" w:name="Back_To_Unit3_Session1_Part3"/>
    <w:p w:rsidR="00EA274E" w:rsidRDefault="00894CC8">
      <w:pPr>
        <w:pStyle w:val="NormalWeb"/>
        <w:divId w:val="731781725"/>
      </w:pPr>
      <w:r>
        <w:fldChar w:fldCharType="begin"/>
      </w:r>
      <w:r>
        <w:instrText xml:space="preserve"> HYPERLINK "" \l "Unit3_Session1_Part3" </w:instrText>
      </w:r>
      <w:r>
        <w:fldChar w:fldCharType="separate"/>
      </w:r>
      <w:r>
        <w:rPr>
          <w:rStyle w:val="Hyperlink"/>
        </w:rPr>
        <w:t>Back to - Part</w:t>
      </w:r>
      <w:r>
        <w:fldChar w:fldCharType="end"/>
      </w:r>
      <w:bookmarkEnd w:id="1037"/>
    </w:p>
    <w:p w:rsidR="00EA274E" w:rsidRDefault="00894CC8">
      <w:pPr>
        <w:pStyle w:val="Heading2"/>
        <w:divId w:val="1475219302"/>
        <w:rPr>
          <w:rFonts w:eastAsia="Times New Roman"/>
        </w:rPr>
      </w:pPr>
      <w:r>
        <w:rPr>
          <w:rFonts w:eastAsia="Times New Roman"/>
        </w:rPr>
        <w:t>Activity 4: Writing measurements in different ways</w:t>
      </w:r>
    </w:p>
    <w:p w:rsidR="00EA274E" w:rsidRDefault="00894CC8">
      <w:pPr>
        <w:pStyle w:val="Heading4"/>
        <w:divId w:val="244926024"/>
        <w:rPr>
          <w:rFonts w:eastAsia="Times New Roman"/>
        </w:rPr>
      </w:pPr>
      <w:bookmarkStart w:id="1038" w:name="Unit3_Session1_Answer3"/>
      <w:bookmarkEnd w:id="1038"/>
      <w:r>
        <w:rPr>
          <w:rFonts w:eastAsia="Times New Roman"/>
        </w:rPr>
        <w:t>Answer</w:t>
      </w:r>
    </w:p>
    <w:p w:rsidR="00EA274E" w:rsidRDefault="00894CC8">
      <w:pPr>
        <w:divId w:val="244926024"/>
      </w:pPr>
      <w:r>
        <w:rPr>
          <w:vanish/>
        </w:rPr>
        <w:t>Start of Table</w:t>
      </w:r>
    </w:p>
    <w:p w:rsidR="00EA274E" w:rsidRDefault="00894CC8">
      <w:pPr>
        <w:pStyle w:val="NormalWeb"/>
        <w:divId w:val="1220826071"/>
      </w:pPr>
      <w:r>
        <w:t>Measurements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1039" w:name="Unit3_Session1_Table3"/>
            <w:bookmarkEnd w:id="1039"/>
            <w:r>
              <w:rPr>
                <w:rFonts w:ascii="Times New Roman" w:eastAsia="Times New Roman" w:hAnsi="Times New Roman" w:cs="Times New Roman"/>
                <w:b/>
                <w:bCs/>
                <w:sz w:val="24"/>
                <w:szCs w:val="24"/>
              </w:rPr>
              <w:t>Centimetres and millimetres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Centimetres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Millimetres</w:t>
            </w:r>
          </w:p>
        </w:tc>
      </w:tr>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cm 7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mm</w:t>
            </w:r>
          </w:p>
        </w:tc>
      </w:tr>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cm 9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8.9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89 mm</w:t>
            </w:r>
          </w:p>
        </w:tc>
      </w:tr>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cm 4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9.4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94 mm</w:t>
            </w:r>
          </w:p>
        </w:tc>
      </w:tr>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cm 3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 mm</w:t>
            </w:r>
          </w:p>
        </w:tc>
      </w:tr>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cm 6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12.6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126 mm</w:t>
            </w:r>
          </w:p>
        </w:tc>
      </w:tr>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cm 5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 mm</w:t>
            </w:r>
          </w:p>
        </w:tc>
      </w:tr>
      <w:tr w:rsidR="00EA274E">
        <w:trPr>
          <w:divId w:val="1220826071"/>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 cm 1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 mm</w:t>
            </w:r>
          </w:p>
        </w:tc>
      </w:tr>
    </w:tbl>
    <w:p w:rsidR="00EA274E" w:rsidRDefault="00894CC8">
      <w:pPr>
        <w:divId w:val="244926024"/>
      </w:pPr>
      <w:r>
        <w:rPr>
          <w:vanish/>
        </w:rPr>
        <w:t>End of Table</w:t>
      </w:r>
    </w:p>
    <w:bookmarkStart w:id="1040" w:name="Back_To_Unit3_Session1_Activity4"/>
    <w:p w:rsidR="00EA274E" w:rsidRDefault="00894CC8">
      <w:pPr>
        <w:pStyle w:val="NormalWeb"/>
        <w:divId w:val="244926024"/>
      </w:pPr>
      <w:r>
        <w:fldChar w:fldCharType="begin"/>
      </w:r>
      <w:r>
        <w:instrText xml:space="preserve"> HYPERLINK "" \l "Unit3_Session1_Activity4" </w:instrText>
      </w:r>
      <w:r>
        <w:fldChar w:fldCharType="separate"/>
      </w:r>
      <w:r>
        <w:rPr>
          <w:rStyle w:val="Hyperlink"/>
        </w:rPr>
        <w:t>Back to - Activity 4: Writing measurements in different ways</w:t>
      </w:r>
      <w:r>
        <w:fldChar w:fldCharType="end"/>
      </w:r>
      <w:bookmarkEnd w:id="1040"/>
    </w:p>
    <w:p w:rsidR="00EA274E" w:rsidRDefault="00894CC8">
      <w:pPr>
        <w:pStyle w:val="Heading2"/>
        <w:divId w:val="1475219302"/>
        <w:rPr>
          <w:rFonts w:eastAsia="Times New Roman"/>
        </w:rPr>
      </w:pPr>
      <w:r>
        <w:rPr>
          <w:rFonts w:eastAsia="Times New Roman"/>
        </w:rPr>
        <w:t>Activity 5: Converting lengths</w:t>
      </w:r>
    </w:p>
    <w:p w:rsidR="00EA274E" w:rsidRDefault="00894CC8">
      <w:pPr>
        <w:pStyle w:val="Heading4"/>
        <w:divId w:val="1299339451"/>
        <w:rPr>
          <w:rFonts w:eastAsia="Times New Roman"/>
        </w:rPr>
      </w:pPr>
      <w:bookmarkStart w:id="1041" w:name="Unit3_Session1_Answer4"/>
      <w:bookmarkEnd w:id="1041"/>
      <w:r>
        <w:rPr>
          <w:rFonts w:eastAsia="Times New Roman"/>
        </w:rPr>
        <w:t>Answer</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20 mm ÷ 10 = 2 cm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54 mm ÷ 10 = 5.4 cm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0.5 cm × 10 = 5 mm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8.6 cm × 10 = 86 mm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400 cm ÷ 100 = 4 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325 cm ÷ 100 = 3.25 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12 m × 100 = 1 200 cm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6.8 m × 100 = 680 cm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 xml:space="preserve">There are 10 mm in 1 cm, so divide by 10 first to convert 450 mm to 45 cm. There are 100 cm in 1 m, so divide 45 cm by 100 to get the answer, 0.45 m. </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 xml:space="preserve">There are 100 cm in 1 m, so multiply by 100 first to convert 2 m to 200 cm. There are 10 mm in 1 cm, so multiply 200 cm by 10 to get the answer, 2 000 mm. </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8 km × 1 000 = 8 000 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500m ÷ 1 000 = 0.5 km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 xml:space="preserve">There are 100 cm in 1 m, so to convert from metres to centimetres you need to multiply by 100: </w:t>
      </w:r>
    </w:p>
    <w:p w:rsidR="00EA274E" w:rsidRDefault="00894CC8">
      <w:pPr>
        <w:numPr>
          <w:ilvl w:val="1"/>
          <w:numId w:val="244"/>
        </w:numPr>
        <w:spacing w:before="0" w:beforeAutospacing="0" w:after="0" w:afterAutospacing="0"/>
        <w:ind w:left="1560" w:right="1560"/>
        <w:divId w:val="1299339451"/>
        <w:rPr>
          <w:rFonts w:eastAsia="Times New Roman"/>
        </w:rPr>
      </w:pPr>
      <w:r>
        <w:rPr>
          <w:rFonts w:eastAsia="Times New Roman"/>
        </w:rPr>
        <w:t>1.6 m × 100 = 160 cm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 xml:space="preserve">To convert from centimetres to millimetres, you need to multiply the figure in centimetres by 10. The size is 80 cm, so the answer is: </w:t>
      </w:r>
    </w:p>
    <w:p w:rsidR="00EA274E" w:rsidRDefault="00894CC8">
      <w:pPr>
        <w:numPr>
          <w:ilvl w:val="1"/>
          <w:numId w:val="244"/>
        </w:numPr>
        <w:spacing w:before="0" w:beforeAutospacing="0" w:after="0" w:afterAutospacing="0"/>
        <w:ind w:left="1560" w:right="1560"/>
        <w:divId w:val="1299339451"/>
        <w:rPr>
          <w:rFonts w:eastAsia="Times New Roman"/>
        </w:rPr>
      </w:pPr>
      <w:r>
        <w:rPr>
          <w:rFonts w:eastAsia="Times New Roman"/>
        </w:rPr>
        <w:t>80 × 10 = 800 mm</w:t>
      </w:r>
    </w:p>
    <w:p w:rsidR="00EA274E" w:rsidRDefault="00894CC8">
      <w:pPr>
        <w:numPr>
          <w:ilvl w:val="0"/>
          <w:numId w:val="244"/>
        </w:numPr>
        <w:spacing w:before="0" w:beforeAutospacing="0" w:after="0" w:afterAutospacing="0"/>
        <w:ind w:left="780" w:right="780"/>
        <w:divId w:val="1299339451"/>
        <w:rPr>
          <w:rFonts w:eastAsia="Times New Roman"/>
        </w:rPr>
      </w:pPr>
      <w:r>
        <w:rPr>
          <w:rFonts w:eastAsia="Times New Roman"/>
        </w:rPr>
        <w:t xml:space="preserve">To convert from centimetres to metres, you need to divide the figure in centimetres by 100. The length of fabric you need is 30 cm, so the answer is: </w:t>
      </w:r>
    </w:p>
    <w:p w:rsidR="00EA274E" w:rsidRDefault="00894CC8">
      <w:pPr>
        <w:numPr>
          <w:ilvl w:val="1"/>
          <w:numId w:val="244"/>
        </w:numPr>
        <w:spacing w:before="0" w:beforeAutospacing="0" w:after="0" w:afterAutospacing="0"/>
        <w:ind w:left="1560" w:right="1560"/>
        <w:divId w:val="1299339451"/>
        <w:rPr>
          <w:rFonts w:eastAsia="Times New Roman"/>
        </w:rPr>
      </w:pPr>
      <w:r>
        <w:rPr>
          <w:rFonts w:eastAsia="Times New Roman"/>
        </w:rPr>
        <w:t>30 ÷ 100 = 0.3 m</w:t>
      </w:r>
    </w:p>
    <w:bookmarkStart w:id="1042" w:name="Back_To_Unit3_Session1_Activity5"/>
    <w:p w:rsidR="00EA274E" w:rsidRDefault="00894CC8">
      <w:pPr>
        <w:pStyle w:val="NormalWeb"/>
        <w:divId w:val="1299339451"/>
      </w:pPr>
      <w:r>
        <w:fldChar w:fldCharType="begin"/>
      </w:r>
      <w:r>
        <w:instrText xml:space="preserve"> HYPERLINK "" \l "Unit3_Session1_Activity5" </w:instrText>
      </w:r>
      <w:r>
        <w:fldChar w:fldCharType="separate"/>
      </w:r>
      <w:r>
        <w:rPr>
          <w:rStyle w:val="Hyperlink"/>
        </w:rPr>
        <w:t>Back to - Activity 5: Converting lengths</w:t>
      </w:r>
      <w:r>
        <w:fldChar w:fldCharType="end"/>
      </w:r>
      <w:bookmarkEnd w:id="1042"/>
    </w:p>
    <w:p w:rsidR="00EA274E" w:rsidRDefault="00894CC8">
      <w:pPr>
        <w:pStyle w:val="Heading2"/>
        <w:divId w:val="1475219302"/>
        <w:rPr>
          <w:rFonts w:eastAsia="Times New Roman"/>
        </w:rPr>
      </w:pPr>
      <w:r>
        <w:rPr>
          <w:rFonts w:eastAsia="Times New Roman"/>
        </w:rPr>
        <w:t>Activity 6: Matching the same measurement</w:t>
      </w:r>
    </w:p>
    <w:p w:rsidR="00EA274E" w:rsidRDefault="00894CC8">
      <w:pPr>
        <w:pStyle w:val="Heading4"/>
        <w:divId w:val="124353834"/>
        <w:rPr>
          <w:rFonts w:eastAsia="Times New Roman"/>
        </w:rPr>
      </w:pPr>
      <w:bookmarkStart w:id="1043" w:name="Unit3_Session1_Interaction2"/>
      <w:bookmarkEnd w:id="1043"/>
      <w:r>
        <w:rPr>
          <w:rFonts w:eastAsia="Times New Roman"/>
        </w:rPr>
        <w:t>Answer</w:t>
      </w:r>
    </w:p>
    <w:p w:rsidR="00EA274E" w:rsidRDefault="00894CC8">
      <w:pPr>
        <w:pStyle w:val="NormalWeb"/>
        <w:divId w:val="124353834"/>
      </w:pPr>
      <w:r>
        <w:rPr>
          <w:rStyle w:val="Strong"/>
        </w:rPr>
        <w:t>The correct matches are:</w:t>
      </w:r>
    </w:p>
    <w:p w:rsidR="00EA274E" w:rsidRDefault="00894CC8">
      <w:pPr>
        <w:ind w:left="120" w:right="120"/>
        <w:divId w:val="508299600"/>
      </w:pPr>
      <w:r>
        <w:t>500 cm</w:t>
      </w:r>
    </w:p>
    <w:p w:rsidR="00EA274E" w:rsidRDefault="00894CC8">
      <w:pPr>
        <w:ind w:left="120" w:right="120"/>
        <w:divId w:val="1472206651"/>
      </w:pPr>
      <w:r>
        <w:t>5 m</w:t>
      </w:r>
    </w:p>
    <w:p w:rsidR="00EA274E" w:rsidRDefault="00894CC8">
      <w:pPr>
        <w:ind w:left="120" w:right="120"/>
        <w:divId w:val="129827627"/>
      </w:pPr>
      <w:r>
        <w:t>1.5 cm</w:t>
      </w:r>
    </w:p>
    <w:p w:rsidR="00EA274E" w:rsidRDefault="00894CC8">
      <w:pPr>
        <w:ind w:left="120" w:right="120"/>
        <w:divId w:val="514536278"/>
      </w:pPr>
      <w:r>
        <w:t>15 mm</w:t>
      </w:r>
    </w:p>
    <w:p w:rsidR="00EA274E" w:rsidRDefault="00894CC8">
      <w:pPr>
        <w:ind w:left="120" w:right="120"/>
        <w:divId w:val="116223252"/>
      </w:pPr>
      <w:r>
        <w:t>15 cm</w:t>
      </w:r>
    </w:p>
    <w:p w:rsidR="00EA274E" w:rsidRDefault="00894CC8">
      <w:pPr>
        <w:ind w:left="120" w:right="120"/>
        <w:divId w:val="1393506090"/>
      </w:pPr>
      <w:r>
        <w:t>150 mm</w:t>
      </w:r>
    </w:p>
    <w:p w:rsidR="00EA274E" w:rsidRDefault="00894CC8">
      <w:pPr>
        <w:ind w:left="120" w:right="120"/>
        <w:divId w:val="1734546848"/>
      </w:pPr>
      <w:r>
        <w:t>5 cm</w:t>
      </w:r>
    </w:p>
    <w:p w:rsidR="00EA274E" w:rsidRDefault="00894CC8">
      <w:pPr>
        <w:ind w:left="120" w:right="120"/>
        <w:divId w:val="628707320"/>
      </w:pPr>
      <w:r>
        <w:t>50 mm</w:t>
      </w:r>
    </w:p>
    <w:p w:rsidR="00EA274E" w:rsidRDefault="00894CC8">
      <w:pPr>
        <w:ind w:left="120" w:right="120"/>
        <w:divId w:val="1351833281"/>
      </w:pPr>
      <w:r>
        <w:t>500 m</w:t>
      </w:r>
    </w:p>
    <w:p w:rsidR="00EA274E" w:rsidRDefault="00894CC8">
      <w:pPr>
        <w:ind w:left="120" w:right="120"/>
        <w:divId w:val="1106386783"/>
      </w:pPr>
      <w:r>
        <w:t>0.5 km</w:t>
      </w:r>
    </w:p>
    <w:p w:rsidR="00EA274E" w:rsidRDefault="00894CC8">
      <w:pPr>
        <w:ind w:left="120" w:right="120"/>
        <w:divId w:val="415831182"/>
      </w:pPr>
      <w:r>
        <w:t>1.5 m</w:t>
      </w:r>
    </w:p>
    <w:p w:rsidR="00EA274E" w:rsidRDefault="00894CC8">
      <w:pPr>
        <w:ind w:left="120" w:right="120"/>
        <w:divId w:val="290597184"/>
      </w:pPr>
      <w:r>
        <w:t>150 cm</w:t>
      </w:r>
    </w:p>
    <w:p w:rsidR="00EA274E" w:rsidRDefault="00894CC8">
      <w:pPr>
        <w:ind w:left="120" w:right="120"/>
        <w:divId w:val="1947497425"/>
      </w:pPr>
      <w:r>
        <w:t>1 500 cm</w:t>
      </w:r>
    </w:p>
    <w:p w:rsidR="00EA274E" w:rsidRDefault="00894CC8">
      <w:pPr>
        <w:ind w:left="120" w:right="120"/>
        <w:divId w:val="1152524856"/>
      </w:pPr>
      <w:r>
        <w:t>15 m</w:t>
      </w:r>
    </w:p>
    <w:p w:rsidR="00EA274E" w:rsidRDefault="00894CC8">
      <w:pPr>
        <w:ind w:left="120" w:right="120"/>
        <w:divId w:val="526139083"/>
      </w:pPr>
      <w:r>
        <w:t>1 500 m</w:t>
      </w:r>
    </w:p>
    <w:p w:rsidR="00EA274E" w:rsidRDefault="00894CC8">
      <w:pPr>
        <w:ind w:left="120" w:right="120"/>
        <w:divId w:val="29036044"/>
      </w:pPr>
      <w:r>
        <w:t>1.5 km</w:t>
      </w:r>
    </w:p>
    <w:bookmarkStart w:id="1044" w:name="Back_To_Unit3_Session1_Activity6"/>
    <w:p w:rsidR="00EA274E" w:rsidRDefault="00894CC8">
      <w:pPr>
        <w:pStyle w:val="NormalWeb"/>
        <w:divId w:val="124353834"/>
      </w:pPr>
      <w:r>
        <w:fldChar w:fldCharType="begin"/>
      </w:r>
      <w:r>
        <w:instrText xml:space="preserve"> HYPERLINK "" \l "Unit3_Session1_Activity6" </w:instrText>
      </w:r>
      <w:r>
        <w:fldChar w:fldCharType="separate"/>
      </w:r>
      <w:r>
        <w:rPr>
          <w:rStyle w:val="Hyperlink"/>
        </w:rPr>
        <w:t>Back to - Activity 6: Matching the same measurement</w:t>
      </w:r>
      <w:r>
        <w:fldChar w:fldCharType="end"/>
      </w:r>
      <w:bookmarkEnd w:id="1044"/>
    </w:p>
    <w:p w:rsidR="00EA274E" w:rsidRDefault="00894CC8">
      <w:pPr>
        <w:pStyle w:val="Heading2"/>
        <w:divId w:val="1475219302"/>
        <w:rPr>
          <w:rFonts w:eastAsia="Times New Roman"/>
        </w:rPr>
      </w:pPr>
      <w:r>
        <w:rPr>
          <w:rFonts w:eastAsia="Times New Roman"/>
        </w:rPr>
        <w:t>Activity 7: Carrying out calculations with length</w:t>
      </w:r>
    </w:p>
    <w:p w:rsidR="00EA274E" w:rsidRDefault="00894CC8">
      <w:pPr>
        <w:pStyle w:val="Heading4"/>
        <w:divId w:val="1921676777"/>
        <w:rPr>
          <w:rFonts w:eastAsia="Times New Roman"/>
        </w:rPr>
      </w:pPr>
      <w:bookmarkStart w:id="1045" w:name="Unit3_Session1_Answer5"/>
      <w:bookmarkEnd w:id="1045"/>
      <w:r>
        <w:rPr>
          <w:rFonts w:eastAsia="Times New Roman"/>
        </w:rPr>
        <w:t>Answer</w:t>
      </w:r>
    </w:p>
    <w:p w:rsidR="00EA274E" w:rsidRDefault="00894CC8">
      <w:pPr>
        <w:divId w:val="1921676777"/>
      </w:pPr>
      <w:r>
        <w:t>You will have found it useful to refer to the metric conversion diagram for this activity.</w:t>
      </w:r>
    </w:p>
    <w:p w:rsidR="00EA274E" w:rsidRDefault="00894CC8">
      <w:pPr>
        <w:numPr>
          <w:ilvl w:val="0"/>
          <w:numId w:val="245"/>
        </w:numPr>
        <w:spacing w:before="0" w:beforeAutospacing="0" w:after="0" w:afterAutospacing="0"/>
        <w:ind w:left="780" w:right="780"/>
        <w:divId w:val="1921676777"/>
        <w:rPr>
          <w:rFonts w:eastAsia="Times New Roman"/>
        </w:rPr>
      </w:pPr>
      <w:r>
        <w:rPr>
          <w:rFonts w:eastAsia="Times New Roman"/>
        </w:rPr>
        <w:t xml:space="preserve">First you need to work out how many centimetres of ribbon you need: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10 × 50 = 500 cm</w:t>
      </w:r>
    </w:p>
    <w:p w:rsidR="00EA274E" w:rsidRDefault="00894CC8">
      <w:pPr>
        <w:spacing w:before="0" w:beforeAutospacing="0" w:after="0" w:afterAutospacing="0"/>
        <w:ind w:left="780" w:right="780"/>
        <w:divId w:val="1921676777"/>
        <w:rPr>
          <w:rFonts w:eastAsia="Times New Roman"/>
        </w:rPr>
      </w:pPr>
      <w:r>
        <w:rPr>
          <w:rFonts w:eastAsia="Times New Roman"/>
        </w:rPr>
        <w:t xml:space="preserve">Notice that the question asks how many metres of ribbon you need, rather than centimetres. So you need to divide 500 cm by 100 to find out the answer in metres: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500 ÷ 100 = 5 m</w:t>
      </w:r>
    </w:p>
    <w:p w:rsidR="00EA274E" w:rsidRDefault="00894CC8">
      <w:pPr>
        <w:numPr>
          <w:ilvl w:val="0"/>
          <w:numId w:val="245"/>
        </w:numPr>
        <w:spacing w:before="0" w:beforeAutospacing="0" w:after="0" w:afterAutospacing="0"/>
        <w:ind w:left="780" w:right="780"/>
        <w:divId w:val="1921676777"/>
        <w:rPr>
          <w:rFonts w:eastAsia="Times New Roman"/>
        </w:rPr>
      </w:pPr>
      <w:r>
        <w:rPr>
          <w:rFonts w:eastAsia="Times New Roman"/>
        </w:rPr>
        <w:t xml:space="preserve">The measurements for the planters are in different units, so you need to convert everything into centimetres or metres first. The question does not specify whether your answer needs to be in centimetres or metres, so either will be OK. </w:t>
      </w:r>
    </w:p>
    <w:p w:rsidR="00EA274E" w:rsidRDefault="00894CC8">
      <w:pPr>
        <w:ind w:left="780" w:right="780"/>
        <w:divId w:val="1921676777"/>
      </w:pPr>
      <w:r>
        <w:t>Using Method 1, converting to centimetres, note that the length of the planter is 1.5 m:</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1.5 × 100 = 150 cm</w:t>
      </w:r>
    </w:p>
    <w:p w:rsidR="00EA274E" w:rsidRDefault="00894CC8">
      <w:pPr>
        <w:spacing w:before="0" w:beforeAutospacing="0" w:after="0" w:afterAutospacing="0"/>
        <w:ind w:left="780" w:right="780"/>
        <w:divId w:val="1921676777"/>
        <w:rPr>
          <w:rFonts w:eastAsia="Times New Roman"/>
        </w:rPr>
      </w:pPr>
      <w:r>
        <w:rPr>
          <w:rFonts w:eastAsia="Times New Roman"/>
        </w:rPr>
        <w:t xml:space="preserve">The short sides are already in centimetres, so you can now add up the total for all four sides: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150 cm + 60 cm + 150 cm + 60 cm = 420 cm</w:t>
      </w:r>
    </w:p>
    <w:p w:rsidR="00EA274E" w:rsidRDefault="00894CC8">
      <w:pPr>
        <w:spacing w:before="0" w:beforeAutospacing="0" w:after="0" w:afterAutospacing="0"/>
        <w:ind w:left="780" w:right="780"/>
        <w:divId w:val="1921676777"/>
        <w:rPr>
          <w:rFonts w:eastAsia="Times New Roman"/>
        </w:rPr>
      </w:pPr>
      <w:r>
        <w:rPr>
          <w:rFonts w:eastAsia="Times New Roman"/>
        </w:rPr>
        <w:t xml:space="preserve">Using Method 2, converting to metres, the length of the planter is already in metres. The short sides are 60 cm, which you need to convert to metres: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60 ÷ 100 = 0.6 m</w:t>
      </w:r>
    </w:p>
    <w:p w:rsidR="00EA274E" w:rsidRDefault="00894CC8">
      <w:pPr>
        <w:spacing w:before="0" w:beforeAutospacing="0" w:after="0" w:afterAutospacing="0"/>
        <w:ind w:left="780" w:right="780"/>
        <w:divId w:val="1921676777"/>
        <w:rPr>
          <w:rFonts w:eastAsia="Times New Roman"/>
        </w:rPr>
      </w:pPr>
      <w:r>
        <w:rPr>
          <w:rFonts w:eastAsia="Times New Roman"/>
        </w:rPr>
        <w:t xml:space="preserve">You can now add up the total for the four sides: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 xml:space="preserve">1.5 m + 0.6 m + 1.5 m + 0.6 m = 4.2 m </w:t>
      </w:r>
    </w:p>
    <w:p w:rsidR="00EA274E" w:rsidRDefault="00894CC8">
      <w:pPr>
        <w:numPr>
          <w:ilvl w:val="0"/>
          <w:numId w:val="245"/>
        </w:numPr>
        <w:spacing w:before="0" w:beforeAutospacing="0" w:after="0" w:afterAutospacing="0"/>
        <w:ind w:left="780" w:right="780"/>
        <w:divId w:val="1921676777"/>
        <w:rPr>
          <w:rFonts w:eastAsia="Times New Roman"/>
        </w:rPr>
      </w:pPr>
      <w:r>
        <w:rPr>
          <w:rFonts w:eastAsia="Times New Roman"/>
        </w:rPr>
        <w:t xml:space="preserve">The measurements for the curtains and the hem are given in different units. The question asks for the answer in metres, so you need to convert everything into metres first: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20 cm ÷ 100 = 0.2 m</w:t>
      </w:r>
    </w:p>
    <w:p w:rsidR="00EA274E" w:rsidRDefault="00894CC8">
      <w:pPr>
        <w:spacing w:before="0" w:beforeAutospacing="0" w:after="0" w:afterAutospacing="0"/>
        <w:ind w:left="780" w:right="780"/>
        <w:divId w:val="1921676777"/>
        <w:rPr>
          <w:rFonts w:eastAsia="Times New Roman"/>
        </w:rPr>
      </w:pPr>
      <w:r>
        <w:rPr>
          <w:rFonts w:eastAsia="Times New Roman"/>
        </w:rPr>
        <w:t xml:space="preserve">You can now add up the total amount of fabric needed for the curtains: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 xml:space="preserve">1.8 m + 1.8 m + 0.2 m + 0.2 m = 4.0 m (4 m) </w:t>
      </w:r>
    </w:p>
    <w:p w:rsidR="00EA274E" w:rsidRDefault="00894CC8">
      <w:pPr>
        <w:numPr>
          <w:ilvl w:val="0"/>
          <w:numId w:val="245"/>
        </w:numPr>
        <w:spacing w:before="0" w:beforeAutospacing="0" w:after="0" w:afterAutospacing="0"/>
        <w:ind w:left="780" w:right="780"/>
        <w:divId w:val="1921676777"/>
        <w:rPr>
          <w:rFonts w:eastAsia="Times New Roman"/>
        </w:rPr>
      </w:pPr>
      <w:r>
        <w:rPr>
          <w:rFonts w:eastAsia="Times New Roman"/>
        </w:rPr>
        <w:t xml:space="preserve">The measurements for the storage boxes and shelves are given in different units, so you need to convert everything into centimetres or metres first. The question does not specify whether your answer needs to be in centimetres or metres, so either will be OK. </w:t>
      </w:r>
    </w:p>
    <w:p w:rsidR="00EA274E" w:rsidRDefault="00894CC8">
      <w:pPr>
        <w:ind w:left="780" w:right="780"/>
        <w:divId w:val="1921676777"/>
      </w:pPr>
      <w:r>
        <w:t>Using Method 1, converting to centimetres, the shelves are 2 m wide. First you need to convert this to centimetres:</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2 m × 100 = 200 cm</w:t>
      </w:r>
    </w:p>
    <w:p w:rsidR="00EA274E" w:rsidRDefault="00894CC8">
      <w:pPr>
        <w:spacing w:before="0" w:beforeAutospacing="0" w:after="0" w:afterAutospacing="0"/>
        <w:ind w:left="780" w:right="780"/>
        <w:divId w:val="1921676777"/>
        <w:rPr>
          <w:rFonts w:eastAsia="Times New Roman"/>
        </w:rPr>
      </w:pPr>
      <w:r>
        <w:rPr>
          <w:rFonts w:eastAsia="Times New Roman"/>
        </w:rPr>
        <w:t xml:space="preserve">The storage boxes are already in centimetres, so you can now work out the width of four of them.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45 cm × 4 = 180 cm</w:t>
      </w:r>
    </w:p>
    <w:p w:rsidR="00EA274E" w:rsidRDefault="00894CC8">
      <w:pPr>
        <w:ind w:left="780" w:right="780"/>
        <w:divId w:val="1921676777"/>
      </w:pPr>
      <w:r>
        <w:t>So the shelves would be suitable.</w:t>
      </w:r>
    </w:p>
    <w:p w:rsidR="00EA274E" w:rsidRDefault="00894CC8">
      <w:pPr>
        <w:ind w:left="780" w:right="780"/>
        <w:divId w:val="1921676777"/>
      </w:pPr>
      <w:r>
        <w:t>Using Method 2, converting to metres, the shelves are already in metres, but the boxes measure 45 cm.</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45 cm ÷ 100 = 0.45 m</w:t>
      </w:r>
    </w:p>
    <w:p w:rsidR="00EA274E" w:rsidRDefault="00894CC8">
      <w:pPr>
        <w:spacing w:before="0" w:beforeAutospacing="0" w:after="0" w:afterAutospacing="0"/>
        <w:ind w:left="780" w:right="780"/>
        <w:divId w:val="1921676777"/>
        <w:rPr>
          <w:rFonts w:eastAsia="Times New Roman"/>
        </w:rPr>
      </w:pPr>
      <w:r>
        <w:rPr>
          <w:rFonts w:eastAsia="Times New Roman"/>
        </w:rPr>
        <w:t xml:space="preserve">I need four boxes: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 xml:space="preserve">0.45 m × 4 = 1.80 m (1.8 m) </w:t>
      </w:r>
    </w:p>
    <w:p w:rsidR="00EA274E" w:rsidRDefault="00894CC8">
      <w:pPr>
        <w:spacing w:before="0" w:beforeAutospacing="0" w:after="0" w:afterAutospacing="0"/>
        <w:ind w:left="780" w:right="780"/>
        <w:divId w:val="1921676777"/>
        <w:rPr>
          <w:rFonts w:eastAsia="Times New Roman"/>
        </w:rPr>
      </w:pPr>
      <w:r>
        <w:rPr>
          <w:rFonts w:eastAsia="Times New Roman"/>
        </w:rPr>
        <w:t xml:space="preserve">The shelves would be suitable. Another way of doing this is to work out how wide four boxes would be in centimetres and convert the answer to metres: </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45 cm × 4 = 180 cm</w:t>
      </w:r>
    </w:p>
    <w:p w:rsidR="00EA274E" w:rsidRDefault="00894CC8">
      <w:pPr>
        <w:numPr>
          <w:ilvl w:val="1"/>
          <w:numId w:val="245"/>
        </w:numPr>
        <w:spacing w:before="0" w:beforeAutospacing="0" w:after="0" w:afterAutospacing="0"/>
        <w:ind w:left="1560" w:right="1560"/>
        <w:divId w:val="1921676777"/>
        <w:rPr>
          <w:rFonts w:eastAsia="Times New Roman"/>
        </w:rPr>
      </w:pPr>
      <w:r>
        <w:rPr>
          <w:rFonts w:eastAsia="Times New Roman"/>
        </w:rPr>
        <w:t>180 cm ÷ 100 = 1.80 m (1.8 m)</w:t>
      </w:r>
    </w:p>
    <w:bookmarkStart w:id="1046" w:name="Back_To_Unit3_Session1_Activity7"/>
    <w:p w:rsidR="00EA274E" w:rsidRDefault="00894CC8">
      <w:pPr>
        <w:pStyle w:val="NormalWeb"/>
        <w:divId w:val="1921676777"/>
      </w:pPr>
      <w:r>
        <w:fldChar w:fldCharType="begin"/>
      </w:r>
      <w:r>
        <w:instrText xml:space="preserve"> HYPERLINK "" \l "Unit3_Session1_Activity7" </w:instrText>
      </w:r>
      <w:r>
        <w:fldChar w:fldCharType="separate"/>
      </w:r>
      <w:r>
        <w:rPr>
          <w:rStyle w:val="Hyperlink"/>
        </w:rPr>
        <w:t>Back to - Activity 7: Carrying out calculations with length</w:t>
      </w:r>
      <w:r>
        <w:fldChar w:fldCharType="end"/>
      </w:r>
      <w:bookmarkEnd w:id="1046"/>
    </w:p>
    <w:p w:rsidR="00EA274E" w:rsidRDefault="00894CC8">
      <w:pPr>
        <w:pStyle w:val="Heading2"/>
        <w:divId w:val="1475219302"/>
        <w:rPr>
          <w:rFonts w:eastAsia="Times New Roman"/>
        </w:rPr>
      </w:pPr>
      <w:r>
        <w:rPr>
          <w:rFonts w:eastAsia="Times New Roman"/>
        </w:rPr>
        <w:t>Activity 8: Reading a mileage chart</w:t>
      </w:r>
    </w:p>
    <w:p w:rsidR="00EA274E" w:rsidRDefault="00894CC8">
      <w:pPr>
        <w:pStyle w:val="Heading4"/>
        <w:divId w:val="1214272775"/>
        <w:rPr>
          <w:rFonts w:eastAsia="Times New Roman"/>
        </w:rPr>
      </w:pPr>
      <w:bookmarkStart w:id="1047" w:name="Unit3_Session2_Answer1"/>
      <w:bookmarkEnd w:id="1047"/>
      <w:r>
        <w:rPr>
          <w:rFonts w:eastAsia="Times New Roman"/>
        </w:rPr>
        <w:t>Answer</w:t>
      </w:r>
    </w:p>
    <w:p w:rsidR="00EA274E" w:rsidRDefault="00894CC8">
      <w:pPr>
        <w:numPr>
          <w:ilvl w:val="0"/>
          <w:numId w:val="246"/>
        </w:numPr>
        <w:spacing w:before="0" w:beforeAutospacing="0" w:after="0" w:afterAutospacing="0"/>
        <w:ind w:left="780" w:right="780"/>
        <w:divId w:val="1214272775"/>
        <w:rPr>
          <w:rFonts w:eastAsia="Times New Roman"/>
        </w:rPr>
      </w:pPr>
      <w:r>
        <w:rPr>
          <w:rFonts w:eastAsia="Times New Roman"/>
        </w:rPr>
        <w:t>The distance between Newtown and Bala is 47 miles.</w:t>
      </w:r>
    </w:p>
    <w:p w:rsidR="00EA274E" w:rsidRDefault="00894CC8">
      <w:pPr>
        <w:numPr>
          <w:ilvl w:val="0"/>
          <w:numId w:val="246"/>
        </w:numPr>
        <w:spacing w:before="0" w:beforeAutospacing="0" w:after="0" w:afterAutospacing="0"/>
        <w:ind w:left="780" w:right="780"/>
        <w:divId w:val="1214272775"/>
        <w:rPr>
          <w:rFonts w:eastAsia="Times New Roman"/>
        </w:rPr>
      </w:pPr>
      <w:r>
        <w:rPr>
          <w:rFonts w:eastAsia="Times New Roman"/>
        </w:rPr>
        <w:t>The distance from Connah’s Quay to Newtown is 63 miles, so the Nomads’ supporters would have to travel 126 miles (63 × 2).</w:t>
      </w:r>
    </w:p>
    <w:p w:rsidR="00EA274E" w:rsidRDefault="00894CC8">
      <w:pPr>
        <w:numPr>
          <w:ilvl w:val="0"/>
          <w:numId w:val="246"/>
        </w:numPr>
        <w:spacing w:before="0" w:beforeAutospacing="0" w:after="0" w:afterAutospacing="0"/>
        <w:ind w:left="780" w:right="780"/>
        <w:divId w:val="1214272775"/>
        <w:rPr>
          <w:rFonts w:eastAsia="Times New Roman"/>
        </w:rPr>
      </w:pPr>
      <w:r>
        <w:rPr>
          <w:rFonts w:eastAsia="Times New Roman"/>
        </w:rPr>
        <w:t xml:space="preserve">To calculate this, you must check the places to the right of Connah’s Quay in the table (Llanelli, 148 miles; Newtown, 63 miles) and the towns to the left of Connah’s Quay in the table (Caernarfon, 60 miles; Bala, 38 miles; Aberystwyth, 87 miles). So the home ground of Bala Town would be the closest to the Connah’s Quay Nomads. </w:t>
      </w:r>
    </w:p>
    <w:bookmarkStart w:id="1048" w:name="Back_To_Unit3_Session2_Activity1"/>
    <w:p w:rsidR="00EA274E" w:rsidRDefault="00894CC8">
      <w:pPr>
        <w:pStyle w:val="NormalWeb"/>
        <w:divId w:val="1214272775"/>
      </w:pPr>
      <w:r>
        <w:fldChar w:fldCharType="begin"/>
      </w:r>
      <w:r>
        <w:instrText xml:space="preserve"> HYPERLINK "" \l "Unit3_Session2_Activity1" </w:instrText>
      </w:r>
      <w:r>
        <w:fldChar w:fldCharType="separate"/>
      </w:r>
      <w:r>
        <w:rPr>
          <w:rStyle w:val="Hyperlink"/>
        </w:rPr>
        <w:t>Back to - Activity 8: Reading a mileage chart</w:t>
      </w:r>
      <w:r>
        <w:fldChar w:fldCharType="end"/>
      </w:r>
      <w:bookmarkEnd w:id="1048"/>
    </w:p>
    <w:p w:rsidR="00EA274E" w:rsidRDefault="00894CC8">
      <w:pPr>
        <w:pStyle w:val="Heading2"/>
        <w:divId w:val="1475219302"/>
        <w:rPr>
          <w:rFonts w:eastAsia="Times New Roman"/>
        </w:rPr>
      </w:pPr>
      <w:r>
        <w:rPr>
          <w:rFonts w:eastAsia="Times New Roman"/>
        </w:rPr>
        <w:t>Activity 9: A European journey</w:t>
      </w:r>
    </w:p>
    <w:p w:rsidR="00EA274E" w:rsidRDefault="00894CC8">
      <w:pPr>
        <w:pStyle w:val="Heading4"/>
        <w:divId w:val="1971131035"/>
        <w:rPr>
          <w:rFonts w:eastAsia="Times New Roman"/>
        </w:rPr>
      </w:pPr>
      <w:bookmarkStart w:id="1049" w:name="Unit3_Session2_Answer2"/>
      <w:bookmarkEnd w:id="1049"/>
      <w:r>
        <w:rPr>
          <w:rFonts w:eastAsia="Times New Roman"/>
        </w:rPr>
        <w:t>Answer</w:t>
      </w:r>
    </w:p>
    <w:p w:rsidR="00EA274E" w:rsidRDefault="00894CC8">
      <w:pPr>
        <w:numPr>
          <w:ilvl w:val="0"/>
          <w:numId w:val="247"/>
        </w:numPr>
        <w:spacing w:before="0" w:beforeAutospacing="0" w:after="0" w:afterAutospacing="0"/>
        <w:ind w:left="780" w:right="780"/>
        <w:divId w:val="1971131035"/>
        <w:rPr>
          <w:rFonts w:eastAsia="Times New Roman"/>
        </w:rPr>
      </w:pPr>
      <w:r>
        <w:rPr>
          <w:rFonts w:eastAsia="Times New Roman"/>
        </w:rPr>
        <w:t>The closest to Florence is Zeebrugge (821 miles).</w:t>
      </w:r>
    </w:p>
    <w:p w:rsidR="00EA274E" w:rsidRDefault="00894CC8">
      <w:pPr>
        <w:numPr>
          <w:ilvl w:val="0"/>
          <w:numId w:val="247"/>
        </w:numPr>
        <w:spacing w:before="0" w:beforeAutospacing="0" w:after="0" w:afterAutospacing="0"/>
        <w:ind w:left="780" w:right="780"/>
        <w:divId w:val="1971131035"/>
        <w:rPr>
          <w:rFonts w:eastAsia="Times New Roman"/>
        </w:rPr>
      </w:pPr>
      <w:r>
        <w:rPr>
          <w:rFonts w:eastAsia="Times New Roman"/>
        </w:rPr>
        <w:t>The distance between Cologne and Dieppe is 328 miles.</w:t>
      </w:r>
    </w:p>
    <w:p w:rsidR="00EA274E" w:rsidRDefault="00894CC8">
      <w:pPr>
        <w:numPr>
          <w:ilvl w:val="0"/>
          <w:numId w:val="247"/>
        </w:numPr>
        <w:spacing w:before="0" w:beforeAutospacing="0" w:after="0" w:afterAutospacing="0"/>
        <w:ind w:left="780" w:right="780"/>
        <w:divId w:val="1971131035"/>
        <w:rPr>
          <w:rFonts w:eastAsia="Times New Roman"/>
        </w:rPr>
      </w:pPr>
      <w:r>
        <w:rPr>
          <w:rFonts w:eastAsia="Times New Roman"/>
        </w:rPr>
        <w:t>If you were staying in Amsterdam, the closest port would be Hook of Holland (53 miles).</w:t>
      </w:r>
    </w:p>
    <w:bookmarkStart w:id="1050" w:name="Back_To_Unit3_Session2_Activity2"/>
    <w:p w:rsidR="00EA274E" w:rsidRDefault="00894CC8">
      <w:pPr>
        <w:pStyle w:val="NormalWeb"/>
        <w:divId w:val="1971131035"/>
      </w:pPr>
      <w:r>
        <w:fldChar w:fldCharType="begin"/>
      </w:r>
      <w:r>
        <w:instrText xml:space="preserve"> HYPERLINK "" \l "Unit3_Session2_Activity2" </w:instrText>
      </w:r>
      <w:r>
        <w:fldChar w:fldCharType="separate"/>
      </w:r>
      <w:r>
        <w:rPr>
          <w:rStyle w:val="Hyperlink"/>
        </w:rPr>
        <w:t>Back to - Activity 9: A European journey</w:t>
      </w:r>
      <w:r>
        <w:fldChar w:fldCharType="end"/>
      </w:r>
      <w:bookmarkEnd w:id="1050"/>
    </w:p>
    <w:p w:rsidR="00EA274E" w:rsidRDefault="00894CC8">
      <w:pPr>
        <w:pStyle w:val="Heading2"/>
        <w:divId w:val="1475219302"/>
        <w:rPr>
          <w:rFonts w:eastAsia="Times New Roman"/>
        </w:rPr>
      </w:pPr>
      <w:r>
        <w:rPr>
          <w:rFonts w:eastAsia="Times New Roman"/>
        </w:rPr>
        <w:t>Activity 10: Travelling across the UK</w:t>
      </w:r>
    </w:p>
    <w:p w:rsidR="00EA274E" w:rsidRDefault="00894CC8">
      <w:pPr>
        <w:pStyle w:val="Heading4"/>
        <w:divId w:val="764154245"/>
        <w:rPr>
          <w:rFonts w:eastAsia="Times New Roman"/>
        </w:rPr>
      </w:pPr>
      <w:bookmarkStart w:id="1051" w:name="Unit3_Session2_Answer3"/>
      <w:bookmarkEnd w:id="1051"/>
      <w:r>
        <w:rPr>
          <w:rFonts w:eastAsia="Times New Roman"/>
        </w:rPr>
        <w:t>Answer</w:t>
      </w:r>
    </w:p>
    <w:p w:rsidR="00EA274E" w:rsidRDefault="00894CC8">
      <w:pPr>
        <w:numPr>
          <w:ilvl w:val="0"/>
          <w:numId w:val="248"/>
        </w:numPr>
        <w:spacing w:before="0" w:beforeAutospacing="0" w:after="0" w:afterAutospacing="0"/>
        <w:ind w:left="780" w:right="780"/>
        <w:divId w:val="764154245"/>
        <w:rPr>
          <w:rFonts w:eastAsia="Times New Roman"/>
        </w:rPr>
      </w:pPr>
      <w:r>
        <w:rPr>
          <w:rFonts w:eastAsia="Times New Roman"/>
        </w:rPr>
        <w:t xml:space="preserve">The answers are as follows: </w:t>
      </w:r>
    </w:p>
    <w:p w:rsidR="00EA274E" w:rsidRDefault="00894CC8">
      <w:pPr>
        <w:numPr>
          <w:ilvl w:val="1"/>
          <w:numId w:val="248"/>
        </w:numPr>
        <w:spacing w:before="0" w:beforeAutospacing="0" w:after="0" w:afterAutospacing="0"/>
        <w:ind w:left="1560" w:right="1560"/>
        <w:divId w:val="764154245"/>
        <w:rPr>
          <w:rFonts w:eastAsia="Times New Roman"/>
        </w:rPr>
      </w:pPr>
      <w:r>
        <w:rPr>
          <w:rFonts w:eastAsia="Times New Roman"/>
        </w:rPr>
        <w:t xml:space="preserve">You need to look up all the distances and then add them together: </w:t>
      </w:r>
    </w:p>
    <w:p w:rsidR="00EA274E" w:rsidRDefault="00894CC8">
      <w:pPr>
        <w:ind w:left="1560" w:right="1560"/>
        <w:divId w:val="764154245"/>
      </w:pPr>
      <w:r>
        <w:t>London to Cardiff is 150 miles.</w:t>
      </w:r>
    </w:p>
    <w:p w:rsidR="00EA274E" w:rsidRDefault="00894CC8">
      <w:pPr>
        <w:ind w:left="1560" w:right="1560"/>
        <w:divId w:val="764154245"/>
      </w:pPr>
      <w:r>
        <w:rPr>
          <w:vanish/>
        </w:rPr>
        <w:t>Start of Figure</w:t>
      </w:r>
    </w:p>
    <w:p w:rsidR="00EA274E" w:rsidRDefault="00894CC8">
      <w:pPr>
        <w:spacing w:before="240" w:beforeAutospacing="0" w:after="0" w:afterAutospacing="0"/>
        <w:ind w:left="1560" w:right="1560"/>
        <w:divId w:val="2064479407"/>
        <w:rPr>
          <w:rFonts w:eastAsia="Times New Roman"/>
        </w:rPr>
      </w:pPr>
      <w:bookmarkStart w:id="1052" w:name="Unit3_Session2_Figure8"/>
      <w:bookmarkEnd w:id="1052"/>
      <w:r>
        <w:rPr>
          <w:rFonts w:eastAsia="Times New Roman"/>
          <w:noProof/>
        </w:rPr>
        <w:drawing>
          <wp:inline distT="0" distB="0" distL="0" distR="0" wp14:anchorId="1F58DB2E" wp14:editId="2EDD3C78">
            <wp:extent cx="4874400" cy="3427200"/>
            <wp:effectExtent l="0" t="0" r="2540" b="1905"/>
            <wp:docPr id="344" name="Picture 344" descr="D:\AaaF\OUT\httpswwwopeneduopenlearn_cmid140259_2022-12-07_17-31-40_82d7e557728d45448e3e2a5d33cfe564\word\assets\bltl_m1_s2_2-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AaaF\OUT\httpswwwopeneduopenlearn_cmid140259_2022-12-07_17-31-40_82d7e557728d45448e3e2a5d33cfe564\word\assets\bltl_m1_s2_2-1d.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874400" cy="3427200"/>
                    </a:xfrm>
                    <a:prstGeom prst="rect">
                      <a:avLst/>
                    </a:prstGeom>
                    <a:noFill/>
                    <a:ln>
                      <a:noFill/>
                    </a:ln>
                  </pic:spPr>
                </pic:pic>
              </a:graphicData>
            </a:graphic>
          </wp:inline>
        </w:drawing>
      </w:r>
    </w:p>
    <w:p w:rsidR="00EA274E" w:rsidRDefault="00894CC8">
      <w:pPr>
        <w:pStyle w:val="Caption1"/>
        <w:ind w:left="1560" w:right="1560"/>
        <w:divId w:val="127358471"/>
      </w:pPr>
      <w:r>
        <w:t>Figure 17 London to Cardiff on a mileage chart</w:t>
      </w:r>
    </w:p>
    <w:bookmarkStart w:id="1053" w:name="View_Unit3_Session2_Description8"/>
    <w:p w:rsidR="00EA274E" w:rsidRDefault="00894CC8">
      <w:pPr>
        <w:pStyle w:val="navbutton"/>
        <w:ind w:left="1560" w:right="1560"/>
        <w:divId w:val="127358471"/>
      </w:pPr>
      <w:r>
        <w:fldChar w:fldCharType="begin"/>
      </w:r>
      <w:r>
        <w:instrText xml:space="preserve"> HYPERLINK "" \l "Unit3_Session2_Description8" </w:instrText>
      </w:r>
      <w:r>
        <w:fldChar w:fldCharType="separate"/>
      </w:r>
      <w:r>
        <w:rPr>
          <w:rStyle w:val="Hyperlink"/>
        </w:rPr>
        <w:t>View description - Figure 17 London to Cardiff on a mileage chart</w:t>
      </w:r>
      <w:r>
        <w:fldChar w:fldCharType="end"/>
      </w:r>
      <w:bookmarkEnd w:id="1053"/>
    </w:p>
    <w:p w:rsidR="00EA274E" w:rsidRDefault="00894CC8">
      <w:pPr>
        <w:ind w:left="1560" w:right="1560"/>
        <w:divId w:val="764154245"/>
      </w:pPr>
      <w:r>
        <w:rPr>
          <w:vanish/>
        </w:rPr>
        <w:t>End of Figure</w:t>
      </w:r>
    </w:p>
    <w:p w:rsidR="00EA274E" w:rsidRDefault="00894CC8">
      <w:pPr>
        <w:ind w:left="1560" w:right="1560"/>
        <w:divId w:val="764154245"/>
      </w:pPr>
      <w:r>
        <w:t>Cardiff to Liverpool is 165 miles.</w:t>
      </w:r>
    </w:p>
    <w:p w:rsidR="00EA274E" w:rsidRDefault="00894CC8">
      <w:pPr>
        <w:ind w:left="1560" w:right="1560"/>
        <w:divId w:val="764154245"/>
      </w:pPr>
      <w:r>
        <w:rPr>
          <w:vanish/>
        </w:rPr>
        <w:t>Start of Figure</w:t>
      </w:r>
    </w:p>
    <w:p w:rsidR="00EA274E" w:rsidRDefault="00894CC8">
      <w:pPr>
        <w:spacing w:before="240" w:beforeAutospacing="0" w:after="0" w:afterAutospacing="0"/>
        <w:ind w:left="1560" w:right="1560"/>
        <w:divId w:val="1797598516"/>
        <w:rPr>
          <w:rFonts w:eastAsia="Times New Roman"/>
        </w:rPr>
      </w:pPr>
      <w:bookmarkStart w:id="1054" w:name="Unit3_Session2_Figure9"/>
      <w:bookmarkEnd w:id="1054"/>
      <w:r>
        <w:rPr>
          <w:rFonts w:eastAsia="Times New Roman"/>
          <w:noProof/>
        </w:rPr>
        <w:drawing>
          <wp:inline distT="0" distB="0" distL="0" distR="0" wp14:anchorId="78658961" wp14:editId="6A543A82">
            <wp:extent cx="5278331" cy="3700966"/>
            <wp:effectExtent l="0" t="0" r="0" b="0"/>
            <wp:docPr id="345" name="Picture 345" descr="D:\AaaF\OUT\httpswwwopeneduopenlearn_cmid140259_2022-12-07_17-31-40_82d7e557728d45448e3e2a5d33cfe564\word\assets\bltl_m1_s2_2-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AaaF\OUT\httpswwwopeneduopenlearn_cmid140259_2022-12-07_17-31-40_82d7e557728d45448e3e2a5d33cfe564\word\assets\bltl_m1_s2_2-1e.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EA274E" w:rsidRDefault="00894CC8">
      <w:pPr>
        <w:pStyle w:val="Caption1"/>
        <w:ind w:left="1560" w:right="1560"/>
        <w:divId w:val="934903305"/>
      </w:pPr>
      <w:r>
        <w:t>Figure 18 Cardiff to Liverpool on a mileage chart</w:t>
      </w:r>
    </w:p>
    <w:bookmarkStart w:id="1055" w:name="View_Unit3_Session2_Description9"/>
    <w:p w:rsidR="00EA274E" w:rsidRDefault="00894CC8">
      <w:pPr>
        <w:pStyle w:val="navbutton"/>
        <w:ind w:left="1560" w:right="1560"/>
        <w:divId w:val="934903305"/>
      </w:pPr>
      <w:r>
        <w:fldChar w:fldCharType="begin"/>
      </w:r>
      <w:r>
        <w:instrText xml:space="preserve"> HYPERLINK "" \l "Unit3_Session2_Description9" </w:instrText>
      </w:r>
      <w:r>
        <w:fldChar w:fldCharType="separate"/>
      </w:r>
      <w:r>
        <w:rPr>
          <w:rStyle w:val="Hyperlink"/>
        </w:rPr>
        <w:t>View description - Figure 18 Cardiff to Liverpool on a mileage chart</w:t>
      </w:r>
      <w:r>
        <w:fldChar w:fldCharType="end"/>
      </w:r>
      <w:bookmarkEnd w:id="1055"/>
    </w:p>
    <w:p w:rsidR="00EA274E" w:rsidRDefault="00894CC8">
      <w:pPr>
        <w:ind w:left="1560" w:right="1560"/>
        <w:divId w:val="764154245"/>
      </w:pPr>
      <w:r>
        <w:rPr>
          <w:vanish/>
        </w:rPr>
        <w:t>End of Figure</w:t>
      </w:r>
    </w:p>
    <w:p w:rsidR="00EA274E" w:rsidRDefault="00894CC8">
      <w:pPr>
        <w:ind w:left="1560" w:right="1560"/>
        <w:divId w:val="764154245"/>
      </w:pPr>
      <w:r>
        <w:t>Liverpool to London is 198 miles.</w:t>
      </w:r>
    </w:p>
    <w:p w:rsidR="00EA274E" w:rsidRDefault="00894CC8">
      <w:pPr>
        <w:ind w:left="1560" w:right="1560"/>
        <w:divId w:val="764154245"/>
      </w:pPr>
      <w:r>
        <w:rPr>
          <w:vanish/>
        </w:rPr>
        <w:t>Start of Figure</w:t>
      </w:r>
    </w:p>
    <w:p w:rsidR="00EA274E" w:rsidRDefault="00894CC8">
      <w:pPr>
        <w:spacing w:before="240" w:beforeAutospacing="0" w:after="0" w:afterAutospacing="0"/>
        <w:ind w:left="1560" w:right="1560"/>
        <w:divId w:val="1234315200"/>
        <w:rPr>
          <w:rFonts w:eastAsia="Times New Roman"/>
        </w:rPr>
      </w:pPr>
      <w:bookmarkStart w:id="1056" w:name="Unit3_Session2_Figure10"/>
      <w:bookmarkEnd w:id="1056"/>
      <w:r>
        <w:rPr>
          <w:rFonts w:eastAsia="Times New Roman"/>
          <w:noProof/>
        </w:rPr>
        <w:drawing>
          <wp:inline distT="0" distB="0" distL="0" distR="0" wp14:anchorId="3C557933" wp14:editId="3617698D">
            <wp:extent cx="5278331" cy="3700966"/>
            <wp:effectExtent l="0" t="0" r="0" b="0"/>
            <wp:docPr id="346" name="Picture 346" descr="D:\AaaF\OUT\httpswwwopeneduopenlearn_cmid140259_2022-12-07_17-31-40_82d7e557728d45448e3e2a5d33cfe564\word\assets\bltl_m1_s2_2-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AaaF\OUT\httpswwwopeneduopenlearn_cmid140259_2022-12-07_17-31-40_82d7e557728d45448e3e2a5d33cfe564\word\assets\bltl_m1_s2_2-1f.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EA274E" w:rsidRDefault="00894CC8">
      <w:pPr>
        <w:pStyle w:val="Caption1"/>
        <w:ind w:left="1560" w:right="1560"/>
        <w:divId w:val="2080325609"/>
      </w:pPr>
      <w:r>
        <w:t>Figure 19 Liverpool to London on a mileage chart</w:t>
      </w:r>
    </w:p>
    <w:bookmarkStart w:id="1057" w:name="View_Unit3_Session2_Description10"/>
    <w:p w:rsidR="00EA274E" w:rsidRDefault="00894CC8">
      <w:pPr>
        <w:pStyle w:val="navbutton"/>
        <w:ind w:left="1560" w:right="1560"/>
        <w:divId w:val="2080325609"/>
      </w:pPr>
      <w:r>
        <w:fldChar w:fldCharType="begin"/>
      </w:r>
      <w:r>
        <w:instrText xml:space="preserve"> HYPERLINK "" \l "Unit3_Session2_Description10" </w:instrText>
      </w:r>
      <w:r>
        <w:fldChar w:fldCharType="separate"/>
      </w:r>
      <w:r>
        <w:rPr>
          <w:rStyle w:val="Hyperlink"/>
        </w:rPr>
        <w:t>View description - Figure 19 Liverpool to London on a mileage chart</w:t>
      </w:r>
      <w:r>
        <w:fldChar w:fldCharType="end"/>
      </w:r>
      <w:bookmarkEnd w:id="1057"/>
    </w:p>
    <w:p w:rsidR="00EA274E" w:rsidRDefault="00894CC8">
      <w:pPr>
        <w:ind w:left="1560" w:right="1560"/>
        <w:divId w:val="764154245"/>
      </w:pPr>
      <w:r>
        <w:rPr>
          <w:vanish/>
        </w:rPr>
        <w:t>End of Figure</w:t>
      </w:r>
    </w:p>
    <w:p w:rsidR="003B471E" w:rsidRDefault="00894CC8">
      <w:pPr>
        <w:ind w:left="1560" w:right="1560"/>
        <w:divId w:val="764154245"/>
      </w:pPr>
      <w:r>
        <w:t>So the total distance is:</w:t>
      </w:r>
    </w:p>
    <w:p w:rsidR="003B471E" w:rsidRDefault="00894CC8">
      <w:pPr>
        <w:numPr>
          <w:ilvl w:val="1"/>
          <w:numId w:val="249"/>
        </w:numPr>
        <w:spacing w:before="0" w:beforeAutospacing="0" w:after="0" w:afterAutospacing="0"/>
        <w:ind w:left="1560" w:right="1560"/>
        <w:divId w:val="764154245"/>
        <w:rPr>
          <w:rFonts w:eastAsia="Times New Roman"/>
        </w:rPr>
      </w:pPr>
      <w:r>
        <w:rPr>
          <w:rFonts w:eastAsia="Times New Roman"/>
        </w:rPr>
        <w:t>150 + 165 + 198 = 513 miles</w:t>
      </w:r>
    </w:p>
    <w:p w:rsidR="003B471E" w:rsidRDefault="00894CC8">
      <w:pPr>
        <w:numPr>
          <w:ilvl w:val="1"/>
          <w:numId w:val="250"/>
        </w:numPr>
        <w:spacing w:before="0" w:beforeAutospacing="0" w:after="0" w:afterAutospacing="0"/>
        <w:ind w:left="1560" w:right="1560"/>
        <w:divId w:val="764154245"/>
        <w:rPr>
          <w:rFonts w:eastAsia="Times New Roman"/>
        </w:rPr>
      </w:pPr>
      <w:r>
        <w:rPr>
          <w:rFonts w:eastAsia="Times New Roman"/>
        </w:rPr>
        <w:t xml:space="preserve">The total distance is 513 miles and you pay 10p for each mile you drive. So you would pay: </w:t>
      </w:r>
    </w:p>
    <w:p w:rsidR="003B471E" w:rsidRDefault="00894CC8">
      <w:pPr>
        <w:numPr>
          <w:ilvl w:val="1"/>
          <w:numId w:val="251"/>
        </w:numPr>
        <w:spacing w:before="0" w:beforeAutospacing="0" w:after="0" w:afterAutospacing="0"/>
        <w:ind w:left="1560" w:right="1560"/>
        <w:divId w:val="764154245"/>
        <w:rPr>
          <w:rFonts w:eastAsia="Times New Roman"/>
        </w:rPr>
      </w:pPr>
      <w:r>
        <w:rPr>
          <w:rFonts w:eastAsia="Times New Roman"/>
        </w:rPr>
        <w:t>513 × 10 = 5 130p</w:t>
      </w:r>
    </w:p>
    <w:p w:rsidR="003B471E" w:rsidRDefault="00894CC8">
      <w:pPr>
        <w:numPr>
          <w:ilvl w:val="1"/>
          <w:numId w:val="252"/>
        </w:numPr>
        <w:spacing w:before="0" w:beforeAutospacing="0" w:after="0" w:afterAutospacing="0"/>
        <w:ind w:left="1560" w:right="1560"/>
        <w:divId w:val="764154245"/>
        <w:rPr>
          <w:rFonts w:eastAsia="Times New Roman"/>
        </w:rPr>
      </w:pPr>
      <w:r>
        <w:rPr>
          <w:rFonts w:eastAsia="Times New Roman"/>
        </w:rPr>
        <w:t>You would not usually express an amount of money in this way, so let’s divide this total by 100 to find the amount in pounds:</w:t>
      </w:r>
    </w:p>
    <w:p w:rsidR="00EA274E" w:rsidRDefault="00894CC8">
      <w:pPr>
        <w:numPr>
          <w:ilvl w:val="1"/>
          <w:numId w:val="252"/>
        </w:numPr>
        <w:spacing w:before="0" w:beforeAutospacing="0" w:after="0" w:afterAutospacing="0"/>
        <w:ind w:left="1560" w:right="1560"/>
        <w:divId w:val="764154245"/>
        <w:rPr>
          <w:rFonts w:eastAsia="Times New Roman"/>
        </w:rPr>
      </w:pPr>
      <w:r>
        <w:rPr>
          <w:rFonts w:eastAsia="Times New Roman"/>
        </w:rPr>
        <w:t>5 130 ÷ 100 = £51.30</w:t>
      </w:r>
    </w:p>
    <w:p w:rsidR="00EA274E" w:rsidRDefault="00894CC8">
      <w:pPr>
        <w:numPr>
          <w:ilvl w:val="0"/>
          <w:numId w:val="253"/>
        </w:numPr>
        <w:spacing w:before="0" w:beforeAutospacing="0" w:after="0" w:afterAutospacing="0"/>
        <w:ind w:left="780" w:right="780"/>
        <w:divId w:val="764154245"/>
        <w:rPr>
          <w:rFonts w:eastAsia="Times New Roman"/>
        </w:rPr>
      </w:pPr>
      <w:r>
        <w:rPr>
          <w:rFonts w:eastAsia="Times New Roman"/>
        </w:rPr>
        <w:t xml:space="preserve">You need to look up all the distances and then add them together. Cardiff to Manchester is 173 miles; Manchester to York is 66 miles; and York to Cardiff is 231 miles. So the total distance is: </w:t>
      </w:r>
    </w:p>
    <w:p w:rsidR="00EA274E" w:rsidRDefault="00894CC8">
      <w:pPr>
        <w:numPr>
          <w:ilvl w:val="1"/>
          <w:numId w:val="253"/>
        </w:numPr>
        <w:spacing w:before="0" w:beforeAutospacing="0" w:after="0" w:afterAutospacing="0"/>
        <w:ind w:left="1560" w:right="1560"/>
        <w:divId w:val="764154245"/>
        <w:rPr>
          <w:rFonts w:eastAsia="Times New Roman"/>
        </w:rPr>
      </w:pPr>
      <w:r>
        <w:rPr>
          <w:rFonts w:eastAsia="Times New Roman"/>
        </w:rPr>
        <w:t xml:space="preserve">173 + 66 + 231 = 470 miles </w:t>
      </w:r>
    </w:p>
    <w:bookmarkStart w:id="1058" w:name="Back_To_Unit3_Session2_Activity3"/>
    <w:p w:rsidR="00EA274E" w:rsidRDefault="00894CC8">
      <w:pPr>
        <w:pStyle w:val="NormalWeb"/>
        <w:divId w:val="764154245"/>
      </w:pPr>
      <w:r>
        <w:fldChar w:fldCharType="begin"/>
      </w:r>
      <w:r>
        <w:instrText xml:space="preserve"> HYPERLINK "" \l "Unit3_Session2_Activity3" </w:instrText>
      </w:r>
      <w:r>
        <w:fldChar w:fldCharType="separate"/>
      </w:r>
      <w:r>
        <w:rPr>
          <w:rStyle w:val="Hyperlink"/>
        </w:rPr>
        <w:t>Back to - Activity 10: Travelling across the UK</w:t>
      </w:r>
      <w:r>
        <w:fldChar w:fldCharType="end"/>
      </w:r>
      <w:bookmarkEnd w:id="1058"/>
    </w:p>
    <w:p w:rsidR="00EA274E" w:rsidRDefault="00894CC8">
      <w:pPr>
        <w:pStyle w:val="Heading2"/>
        <w:divId w:val="1475219302"/>
        <w:rPr>
          <w:rFonts w:eastAsia="Times New Roman"/>
        </w:rPr>
      </w:pPr>
      <w:r>
        <w:rPr>
          <w:rFonts w:eastAsia="Times New Roman"/>
        </w:rPr>
        <w:t>Activity 11: Reading scales</w:t>
      </w:r>
    </w:p>
    <w:p w:rsidR="00EA274E" w:rsidRDefault="00894CC8">
      <w:pPr>
        <w:pStyle w:val="Heading4"/>
        <w:divId w:val="1186284879"/>
        <w:rPr>
          <w:rFonts w:eastAsia="Times New Roman"/>
        </w:rPr>
      </w:pPr>
      <w:bookmarkStart w:id="1059" w:name="Unit3_Session3_Answer1"/>
      <w:bookmarkEnd w:id="1059"/>
      <w:r>
        <w:rPr>
          <w:rFonts w:eastAsia="Times New Roman"/>
        </w:rPr>
        <w:t>Answer</w:t>
      </w:r>
    </w:p>
    <w:p w:rsidR="00EA274E" w:rsidRDefault="00894CC8">
      <w:pPr>
        <w:numPr>
          <w:ilvl w:val="0"/>
          <w:numId w:val="254"/>
        </w:numPr>
        <w:spacing w:before="0" w:beforeAutospacing="0" w:after="0" w:afterAutospacing="0"/>
        <w:ind w:left="780" w:right="780"/>
        <w:divId w:val="1186284879"/>
        <w:rPr>
          <w:rFonts w:eastAsia="Times New Roman"/>
        </w:rPr>
      </w:pPr>
      <w:r>
        <w:rPr>
          <w:rFonts w:eastAsia="Times New Roman"/>
        </w:rPr>
        <w:t xml:space="preserve">There are nine marks between 100 g and 200 g, so each mark represents 10 g. The needle is at the fourth mark after 100g, so there is: </w:t>
      </w:r>
    </w:p>
    <w:p w:rsidR="00EA274E" w:rsidRDefault="00894CC8">
      <w:pPr>
        <w:numPr>
          <w:ilvl w:val="1"/>
          <w:numId w:val="254"/>
        </w:numPr>
        <w:spacing w:before="0" w:beforeAutospacing="0" w:after="0" w:afterAutospacing="0"/>
        <w:ind w:left="1560" w:right="1560"/>
        <w:divId w:val="1186284879"/>
        <w:rPr>
          <w:rFonts w:eastAsia="Times New Roman"/>
        </w:rPr>
      </w:pPr>
      <w:r>
        <w:rPr>
          <w:rFonts w:eastAsia="Times New Roman"/>
        </w:rPr>
        <w:t>100 + 40 = 140 g of sugar</w:t>
      </w:r>
    </w:p>
    <w:p w:rsidR="00EA274E" w:rsidRDefault="00894CC8">
      <w:pPr>
        <w:numPr>
          <w:ilvl w:val="0"/>
          <w:numId w:val="254"/>
        </w:numPr>
        <w:spacing w:before="0" w:beforeAutospacing="0" w:after="0" w:afterAutospacing="0"/>
        <w:ind w:left="780" w:right="780"/>
        <w:divId w:val="1186284879"/>
        <w:rPr>
          <w:rFonts w:eastAsia="Times New Roman"/>
        </w:rPr>
      </w:pPr>
      <w:r>
        <w:rPr>
          <w:rFonts w:eastAsia="Times New Roman"/>
        </w:rPr>
        <w:t>The needle is halfway between 60 kg and 70 kg, so the person weighs 65 kg.</w:t>
      </w:r>
    </w:p>
    <w:p w:rsidR="00EA274E" w:rsidRDefault="00894CC8">
      <w:pPr>
        <w:numPr>
          <w:ilvl w:val="0"/>
          <w:numId w:val="254"/>
        </w:numPr>
        <w:spacing w:before="0" w:beforeAutospacing="0" w:after="0" w:afterAutospacing="0"/>
        <w:ind w:left="780" w:right="780"/>
        <w:divId w:val="1186284879"/>
        <w:rPr>
          <w:rFonts w:eastAsia="Times New Roman"/>
        </w:rPr>
      </w:pPr>
      <w:r>
        <w:rPr>
          <w:rFonts w:eastAsia="Times New Roman"/>
        </w:rPr>
        <w:t xml:space="preserve">There are nine marks between 0 g and 100 g, so there’s a mark at every 10 g. The needle is two marks before 100 g, so the letter weighs: </w:t>
      </w:r>
    </w:p>
    <w:p w:rsidR="00EA274E" w:rsidRDefault="00894CC8">
      <w:pPr>
        <w:numPr>
          <w:ilvl w:val="1"/>
          <w:numId w:val="254"/>
        </w:numPr>
        <w:spacing w:before="0" w:beforeAutospacing="0" w:after="0" w:afterAutospacing="0"/>
        <w:ind w:left="1560" w:right="1560"/>
        <w:divId w:val="1186284879"/>
        <w:rPr>
          <w:rFonts w:eastAsia="Times New Roman"/>
        </w:rPr>
      </w:pPr>
      <w:r>
        <w:rPr>
          <w:rFonts w:eastAsia="Times New Roman"/>
        </w:rPr>
        <w:t>100 – 20 = 80 g</w:t>
      </w:r>
    </w:p>
    <w:bookmarkStart w:id="1060" w:name="Back_To_Unit3_Session3_Activity1"/>
    <w:p w:rsidR="00EA274E" w:rsidRDefault="00894CC8">
      <w:pPr>
        <w:pStyle w:val="NormalWeb"/>
        <w:divId w:val="1186284879"/>
      </w:pPr>
      <w:r>
        <w:fldChar w:fldCharType="begin"/>
      </w:r>
      <w:r>
        <w:instrText xml:space="preserve"> HYPERLINK "" \l "Unit3_Session3_Activity1" </w:instrText>
      </w:r>
      <w:r>
        <w:fldChar w:fldCharType="separate"/>
      </w:r>
      <w:r>
        <w:rPr>
          <w:rStyle w:val="Hyperlink"/>
        </w:rPr>
        <w:t>Back to - Activity 11: Reading scales</w:t>
      </w:r>
      <w:r>
        <w:fldChar w:fldCharType="end"/>
      </w:r>
      <w:bookmarkEnd w:id="1060"/>
    </w:p>
    <w:p w:rsidR="00EA274E" w:rsidRDefault="00894CC8">
      <w:pPr>
        <w:pStyle w:val="Heading2"/>
        <w:divId w:val="1475219302"/>
        <w:rPr>
          <w:rFonts w:eastAsia="Times New Roman"/>
        </w:rPr>
      </w:pPr>
      <w:r>
        <w:rPr>
          <w:rFonts w:eastAsia="Times New Roman"/>
        </w:rPr>
        <w:t>Activity 12: Weighing things</w:t>
      </w:r>
    </w:p>
    <w:p w:rsidR="00EA274E" w:rsidRDefault="00894CC8">
      <w:pPr>
        <w:pStyle w:val="Heading4"/>
        <w:divId w:val="632059149"/>
        <w:rPr>
          <w:rFonts w:eastAsia="Times New Roman"/>
        </w:rPr>
      </w:pPr>
      <w:bookmarkStart w:id="1061" w:name="Unit3_Session3_Discussion1"/>
      <w:bookmarkEnd w:id="1061"/>
      <w:r>
        <w:rPr>
          <w:rFonts w:eastAsia="Times New Roman"/>
        </w:rPr>
        <w:t>Discussion</w:t>
      </w:r>
    </w:p>
    <w:p w:rsidR="00EA274E" w:rsidRDefault="00894CC8">
      <w:pPr>
        <w:divId w:val="632059149"/>
      </w:pPr>
      <w:r>
        <w:t xml:space="preserve">Our suggestions are shown in the table below. Your estimates and measured weights might be different, but they should be roughly similar. </w:t>
      </w:r>
    </w:p>
    <w:p w:rsidR="00EA274E" w:rsidRDefault="00894CC8">
      <w:pPr>
        <w:divId w:val="63205914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38819331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1062" w:name="Unit3_Session3_Table2"/>
            <w:bookmarkEnd w:id="1062"/>
            <w:r>
              <w:rPr>
                <w:rFonts w:ascii="Times New Roman" w:eastAsia="Times New Roman" w:hAnsi="Times New Roman" w:cs="Times New Roman"/>
                <w:b/>
                <w:bCs/>
                <w:sz w:val="24"/>
                <w:szCs w:val="24"/>
              </w:rPr>
              <w:t>Item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weight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Actual weight</w:t>
            </w:r>
          </w:p>
        </w:tc>
      </w:tr>
      <w:tr w:rsidR="00EA274E">
        <w:trPr>
          <w:divId w:val="38819331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 teabags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g</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g</w:t>
            </w:r>
          </w:p>
        </w:tc>
      </w:tr>
      <w:tr w:rsidR="00EA274E">
        <w:trPr>
          <w:divId w:val="38819331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Bottle of sauce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 g</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450 g</w:t>
            </w:r>
          </w:p>
        </w:tc>
      </w:tr>
      <w:tr w:rsidR="00EA274E">
        <w:trPr>
          <w:divId w:val="388193319"/>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Book</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900 g</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720 g</w:t>
            </w:r>
          </w:p>
        </w:tc>
      </w:tr>
    </w:tbl>
    <w:p w:rsidR="00EA274E" w:rsidRDefault="00894CC8">
      <w:pPr>
        <w:divId w:val="632059149"/>
      </w:pPr>
      <w:r>
        <w:rPr>
          <w:vanish/>
        </w:rPr>
        <w:t>End of Table</w:t>
      </w:r>
    </w:p>
    <w:p w:rsidR="00EA274E" w:rsidRDefault="00894CC8">
      <w:pPr>
        <w:divId w:val="632059149"/>
      </w:pPr>
      <w:r>
        <w:t>A case of ten bottles of sauce would weigh:</w:t>
      </w:r>
    </w:p>
    <w:p w:rsidR="00EA274E" w:rsidRDefault="00894CC8">
      <w:pPr>
        <w:numPr>
          <w:ilvl w:val="0"/>
          <w:numId w:val="255"/>
        </w:numPr>
        <w:spacing w:before="0" w:beforeAutospacing="0" w:after="0" w:afterAutospacing="0"/>
        <w:ind w:left="780" w:right="780"/>
        <w:divId w:val="632059149"/>
        <w:rPr>
          <w:rFonts w:eastAsia="Times New Roman"/>
        </w:rPr>
      </w:pPr>
      <w:r>
        <w:rPr>
          <w:rFonts w:eastAsia="Times New Roman"/>
        </w:rPr>
        <w:t>450 × 10 = 4 500 g</w:t>
      </w:r>
    </w:p>
    <w:p w:rsidR="00EA274E" w:rsidRDefault="00894CC8">
      <w:pPr>
        <w:divId w:val="632059149"/>
      </w:pPr>
      <w:r>
        <w:t>As previously noted, 1 000 g = 1 kg, so 4 500 g = 4.5 kg, which is how you would more usually express this weight.</w:t>
      </w:r>
    </w:p>
    <w:p w:rsidR="00EA274E" w:rsidRDefault="00894CC8">
      <w:pPr>
        <w:divId w:val="632059149"/>
      </w:pPr>
      <w:r>
        <w:t xml:space="preserve">If your book weighed more than ours, you might have given its weight in kilograms. If you chose a small book, it may have weighed a lot less. </w:t>
      </w:r>
    </w:p>
    <w:bookmarkStart w:id="1063" w:name="Back_To_Unit3_Session3_Activity2"/>
    <w:p w:rsidR="00EA274E" w:rsidRDefault="00894CC8">
      <w:pPr>
        <w:pStyle w:val="NormalWeb"/>
        <w:divId w:val="632059149"/>
      </w:pPr>
      <w:r>
        <w:fldChar w:fldCharType="begin"/>
      </w:r>
      <w:r>
        <w:instrText xml:space="preserve"> HYPERLINK "" \l "Unit3_Session3_Activity2" </w:instrText>
      </w:r>
      <w:r>
        <w:fldChar w:fldCharType="separate"/>
      </w:r>
      <w:r>
        <w:rPr>
          <w:rStyle w:val="Hyperlink"/>
        </w:rPr>
        <w:t>Back to - Activity 12: Weighing things</w:t>
      </w:r>
      <w:r>
        <w:fldChar w:fldCharType="end"/>
      </w:r>
      <w:bookmarkEnd w:id="1063"/>
    </w:p>
    <w:p w:rsidR="00EA274E" w:rsidRDefault="00894CC8">
      <w:pPr>
        <w:pStyle w:val="Heading2"/>
        <w:divId w:val="1475219302"/>
        <w:rPr>
          <w:rFonts w:eastAsia="Times New Roman"/>
        </w:rPr>
      </w:pPr>
      <w:r>
        <w:rPr>
          <w:rFonts w:eastAsia="Times New Roman"/>
        </w:rPr>
        <w:t>Activity 13: Converting metric units of weight</w:t>
      </w:r>
    </w:p>
    <w:p w:rsidR="00EA274E" w:rsidRDefault="00894CC8">
      <w:pPr>
        <w:pStyle w:val="Heading4"/>
        <w:divId w:val="1644582953"/>
        <w:rPr>
          <w:rFonts w:eastAsia="Times New Roman"/>
        </w:rPr>
      </w:pPr>
      <w:bookmarkStart w:id="1064" w:name="Unit3_Session3_Answer2"/>
      <w:bookmarkEnd w:id="1064"/>
      <w:r>
        <w:rPr>
          <w:rFonts w:eastAsia="Times New Roman"/>
        </w:rPr>
        <w:t>Answer</w:t>
      </w:r>
    </w:p>
    <w:p w:rsidR="00EA274E" w:rsidRDefault="00894CC8">
      <w:pPr>
        <w:numPr>
          <w:ilvl w:val="0"/>
          <w:numId w:val="256"/>
        </w:numPr>
        <w:spacing w:before="0" w:beforeAutospacing="0" w:after="0" w:afterAutospacing="0"/>
        <w:ind w:left="780" w:right="780"/>
        <w:divId w:val="1644582953"/>
        <w:rPr>
          <w:rFonts w:eastAsia="Times New Roman"/>
        </w:rPr>
      </w:pPr>
      <w:r>
        <w:rPr>
          <w:rFonts w:eastAsia="Times New Roman"/>
        </w:rPr>
        <w:t xml:space="preserve">The answers are as follows: </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3 000 g ÷ 1 000 = 3 kg</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9 500 g ÷ 1 000 = 9.5 kg</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750 g ÷ 1 000 = 0.75 kg</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10 000 g ÷ 1 000 = 10 kg</w:t>
      </w:r>
    </w:p>
    <w:p w:rsidR="00EA274E" w:rsidRDefault="00894CC8">
      <w:pPr>
        <w:numPr>
          <w:ilvl w:val="0"/>
          <w:numId w:val="256"/>
        </w:numPr>
        <w:spacing w:before="0" w:beforeAutospacing="0" w:after="0" w:afterAutospacing="0"/>
        <w:ind w:left="780" w:right="780"/>
        <w:divId w:val="1644582953"/>
        <w:rPr>
          <w:rFonts w:eastAsia="Times New Roman"/>
        </w:rPr>
      </w:pPr>
      <w:r>
        <w:rPr>
          <w:rFonts w:eastAsia="Times New Roman"/>
        </w:rPr>
        <w:t xml:space="preserve">The answers are as follows: </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4 kg × 1 000 = 4 000 g</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1.5 kg × 1 000 = 1 500 g</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7.6 kg × 1 000 = 7 600 g</w:t>
      </w:r>
    </w:p>
    <w:p w:rsidR="00EA274E" w:rsidRDefault="00894CC8">
      <w:pPr>
        <w:numPr>
          <w:ilvl w:val="1"/>
          <w:numId w:val="256"/>
        </w:numPr>
        <w:spacing w:before="0" w:beforeAutospacing="0" w:after="0" w:afterAutospacing="0"/>
        <w:ind w:left="1560" w:right="1560"/>
        <w:divId w:val="1644582953"/>
        <w:rPr>
          <w:rFonts w:eastAsia="Times New Roman"/>
        </w:rPr>
      </w:pPr>
      <w:r>
        <w:rPr>
          <w:rFonts w:eastAsia="Times New Roman"/>
        </w:rPr>
        <w:t>2.25 kg × 1 000 = 2 250 g</w:t>
      </w:r>
    </w:p>
    <w:bookmarkStart w:id="1065" w:name="Back_To_Unit3_Session3_Activity3"/>
    <w:p w:rsidR="00EA274E" w:rsidRDefault="00894CC8">
      <w:pPr>
        <w:pStyle w:val="NormalWeb"/>
        <w:divId w:val="1644582953"/>
      </w:pPr>
      <w:r>
        <w:fldChar w:fldCharType="begin"/>
      </w:r>
      <w:r>
        <w:instrText xml:space="preserve"> HYPERLINK "" \l "Unit3_Session3_Activity3" </w:instrText>
      </w:r>
      <w:r>
        <w:fldChar w:fldCharType="separate"/>
      </w:r>
      <w:r>
        <w:rPr>
          <w:rStyle w:val="Hyperlink"/>
        </w:rPr>
        <w:t>Back to - Activity 13: Converting metric units of weight</w:t>
      </w:r>
      <w:r>
        <w:fldChar w:fldCharType="end"/>
      </w:r>
      <w:bookmarkEnd w:id="1065"/>
    </w:p>
    <w:p w:rsidR="00EA274E" w:rsidRDefault="00894CC8">
      <w:pPr>
        <w:pStyle w:val="Heading2"/>
        <w:divId w:val="1475219302"/>
        <w:rPr>
          <w:rFonts w:eastAsia="Times New Roman"/>
        </w:rPr>
      </w:pPr>
      <w:r>
        <w:rPr>
          <w:rFonts w:eastAsia="Times New Roman"/>
        </w:rPr>
        <w:t>Activity 14: Carrying out calculations with weight</w:t>
      </w:r>
    </w:p>
    <w:p w:rsidR="00EA274E" w:rsidRDefault="00894CC8">
      <w:pPr>
        <w:pStyle w:val="Heading4"/>
        <w:divId w:val="1229416080"/>
        <w:rPr>
          <w:rFonts w:eastAsia="Times New Roman"/>
        </w:rPr>
      </w:pPr>
      <w:bookmarkStart w:id="1066" w:name="Unit3_Session3_Answer3"/>
      <w:bookmarkEnd w:id="1066"/>
      <w:r>
        <w:rPr>
          <w:rFonts w:eastAsia="Times New Roman"/>
        </w:rPr>
        <w:t>Answer</w:t>
      </w:r>
    </w:p>
    <w:p w:rsidR="00EA274E" w:rsidRDefault="00894CC8">
      <w:pPr>
        <w:numPr>
          <w:ilvl w:val="0"/>
          <w:numId w:val="257"/>
        </w:numPr>
        <w:spacing w:before="0" w:beforeAutospacing="0" w:after="0" w:afterAutospacing="0"/>
        <w:ind w:left="780" w:right="780"/>
        <w:divId w:val="1229416080"/>
        <w:rPr>
          <w:rFonts w:eastAsia="Times New Roman"/>
        </w:rPr>
      </w:pPr>
      <w:r>
        <w:rPr>
          <w:rFonts w:eastAsia="Times New Roman"/>
        </w:rPr>
        <w:t xml:space="preserve">You need to decide whether to convert everything into grams or kilograms first. Using Method 1, converting everything into grams, the total weight of the jam in grams will be: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3 kg × 1 000 = 3 000 g</w:t>
      </w:r>
    </w:p>
    <w:p w:rsidR="00EA274E" w:rsidRDefault="00894CC8">
      <w:pPr>
        <w:spacing w:before="0" w:beforeAutospacing="0" w:after="0" w:afterAutospacing="0"/>
        <w:ind w:left="780" w:right="780"/>
        <w:divId w:val="1229416080"/>
        <w:rPr>
          <w:rFonts w:eastAsia="Times New Roman"/>
        </w:rPr>
      </w:pPr>
      <w:r>
        <w:rPr>
          <w:rFonts w:eastAsia="Times New Roman"/>
        </w:rPr>
        <w:t xml:space="preserve">The weight of the fruit is: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1 kg × 1 000 = 1 000 g + 800 g = 1 800 g</w:t>
      </w:r>
    </w:p>
    <w:p w:rsidR="00EA274E" w:rsidRDefault="00894CC8">
      <w:pPr>
        <w:spacing w:before="0" w:beforeAutospacing="0" w:after="0" w:afterAutospacing="0"/>
        <w:ind w:left="780" w:right="780"/>
        <w:divId w:val="1229416080"/>
        <w:rPr>
          <w:rFonts w:eastAsia="Times New Roman"/>
        </w:rPr>
      </w:pPr>
      <w:r>
        <w:rPr>
          <w:rFonts w:eastAsia="Times New Roman"/>
        </w:rPr>
        <w:t xml:space="preserve">Now you can take the weight of the fruit away from the total weight needed: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3 000 g – 1 800 g = 1 200 g</w:t>
      </w:r>
    </w:p>
    <w:p w:rsidR="00EA274E" w:rsidRDefault="00894CC8">
      <w:pPr>
        <w:spacing w:before="0" w:beforeAutospacing="0" w:after="0" w:afterAutospacing="0"/>
        <w:ind w:left="780" w:right="780"/>
        <w:divId w:val="1229416080"/>
        <w:rPr>
          <w:rFonts w:eastAsia="Times New Roman"/>
        </w:rPr>
      </w:pPr>
      <w:r>
        <w:rPr>
          <w:rFonts w:eastAsia="Times New Roman"/>
        </w:rPr>
        <w:t xml:space="preserve">If needed, you can convert to kilograms: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1 200 g ÷ 1 000 = 1.2 kg</w:t>
      </w:r>
    </w:p>
    <w:p w:rsidR="00EA274E" w:rsidRDefault="00894CC8">
      <w:pPr>
        <w:spacing w:before="0" w:beforeAutospacing="0" w:after="0" w:afterAutospacing="0"/>
        <w:ind w:left="780" w:right="780"/>
        <w:divId w:val="1229416080"/>
        <w:rPr>
          <w:rFonts w:eastAsia="Times New Roman"/>
        </w:rPr>
      </w:pPr>
      <w:r>
        <w:rPr>
          <w:rFonts w:eastAsia="Times New Roman"/>
        </w:rPr>
        <w:t xml:space="preserve">Using Method 2, expressing the weight of the fruit in kilograms, the weight of the fruit is 1 kg 800 g, which is 1.8 kg. If you take the weight of the fruit away from the total weight of the jam needed, the answer is: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3 kg – 1.8 kg = 1.2 kg</w:t>
      </w:r>
    </w:p>
    <w:p w:rsidR="00EA274E" w:rsidRDefault="00894CC8">
      <w:pPr>
        <w:numPr>
          <w:ilvl w:val="0"/>
          <w:numId w:val="257"/>
        </w:numPr>
        <w:spacing w:before="0" w:beforeAutospacing="0" w:after="0" w:afterAutospacing="0"/>
        <w:ind w:left="780" w:right="780"/>
        <w:divId w:val="1229416080"/>
        <w:rPr>
          <w:rFonts w:eastAsia="Times New Roman"/>
        </w:rPr>
      </w:pPr>
      <w:r>
        <w:rPr>
          <w:rFonts w:eastAsia="Times New Roman"/>
        </w:rPr>
        <w:t xml:space="preserve">You need to decide whether to convert everything into grams or kilograms first. Using Method 1, converting everything to grams first: </w:t>
      </w:r>
    </w:p>
    <w:p w:rsidR="00EA274E" w:rsidRDefault="00894CC8">
      <w:pPr>
        <w:numPr>
          <w:ilvl w:val="1"/>
          <w:numId w:val="257"/>
        </w:numPr>
        <w:ind w:left="1560" w:right="1560"/>
        <w:divId w:val="1229416080"/>
      </w:pPr>
      <w:r>
        <w:t>Parcel 1: 1.25 kg × 1 000 = 1 250 g</w:t>
      </w:r>
    </w:p>
    <w:p w:rsidR="00EA274E" w:rsidRDefault="00894CC8">
      <w:pPr>
        <w:ind w:left="1560" w:right="1560"/>
        <w:divId w:val="1229416080"/>
      </w:pPr>
      <w:r>
        <w:t>Parcel 2: 3.5 kg × 1 000 = 3 500 g</w:t>
      </w:r>
    </w:p>
    <w:p w:rsidR="00EA274E" w:rsidRDefault="00894CC8">
      <w:pPr>
        <w:ind w:left="1560" w:right="1560"/>
        <w:divId w:val="1229416080"/>
      </w:pPr>
      <w:r>
        <w:t>Parcel 3: 600g</w:t>
      </w:r>
    </w:p>
    <w:p w:rsidR="00EA274E" w:rsidRDefault="00894CC8">
      <w:pPr>
        <w:numPr>
          <w:ilvl w:val="0"/>
          <w:numId w:val="257"/>
        </w:numPr>
        <w:spacing w:before="0" w:beforeAutospacing="0" w:after="0" w:afterAutospacing="0"/>
        <w:ind w:left="780" w:right="780"/>
        <w:divId w:val="1229416080"/>
        <w:rPr>
          <w:rFonts w:eastAsia="Times New Roman"/>
        </w:rPr>
      </w:pPr>
      <w:r>
        <w:rPr>
          <w:rFonts w:eastAsia="Times New Roman"/>
        </w:rPr>
        <w:t xml:space="preserve">Add the weights of the parcels in grams: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1 250 g + 3 500 g + 600 g = 5 350 g</w:t>
      </w:r>
    </w:p>
    <w:p w:rsidR="00EA274E" w:rsidRDefault="00894CC8">
      <w:pPr>
        <w:spacing w:before="0" w:beforeAutospacing="0" w:after="0" w:afterAutospacing="0"/>
        <w:ind w:left="780" w:right="780"/>
        <w:divId w:val="1229416080"/>
        <w:rPr>
          <w:rFonts w:eastAsia="Times New Roman"/>
        </w:rPr>
      </w:pPr>
      <w:r>
        <w:rPr>
          <w:rFonts w:eastAsia="Times New Roman"/>
        </w:rPr>
        <w:t xml:space="preserve">The question wants the answer in kilograms, you will need to convert: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5 350 g ÷ 1 000 = 5.35 kg</w:t>
      </w:r>
    </w:p>
    <w:p w:rsidR="00EA274E" w:rsidRDefault="00894CC8">
      <w:pPr>
        <w:spacing w:before="0" w:beforeAutospacing="0" w:after="0" w:afterAutospacing="0"/>
        <w:ind w:left="780" w:right="780"/>
        <w:divId w:val="1229416080"/>
        <w:rPr>
          <w:rFonts w:eastAsia="Times New Roman"/>
        </w:rPr>
      </w:pPr>
      <w:r>
        <w:rPr>
          <w:rFonts w:eastAsia="Times New Roman"/>
        </w:rPr>
        <w:t xml:space="preserve">Using Method 2, converting everything to kilograms first: </w:t>
      </w:r>
    </w:p>
    <w:p w:rsidR="00EA274E" w:rsidRDefault="00894CC8">
      <w:pPr>
        <w:numPr>
          <w:ilvl w:val="1"/>
          <w:numId w:val="257"/>
        </w:numPr>
        <w:ind w:left="1560" w:right="1560"/>
        <w:divId w:val="1229416080"/>
      </w:pPr>
      <w:r>
        <w:t>Parcel 1: 1.25 kg</w:t>
      </w:r>
    </w:p>
    <w:p w:rsidR="00EA274E" w:rsidRDefault="00894CC8">
      <w:pPr>
        <w:ind w:left="1560" w:right="1560"/>
        <w:divId w:val="1229416080"/>
      </w:pPr>
      <w:r>
        <w:t>Parcel 2: 3.5 kg</w:t>
      </w:r>
    </w:p>
    <w:p w:rsidR="00EA274E" w:rsidRDefault="00894CC8">
      <w:pPr>
        <w:ind w:left="1560" w:right="1560"/>
        <w:divId w:val="1229416080"/>
      </w:pPr>
      <w:r>
        <w:t>Parcel 3: 600 g ÷ 1 000 = 0.6 kg</w:t>
      </w:r>
    </w:p>
    <w:p w:rsidR="00EA274E" w:rsidRDefault="00894CC8">
      <w:pPr>
        <w:spacing w:before="0" w:beforeAutospacing="0" w:after="0" w:afterAutospacing="0"/>
        <w:ind w:left="780" w:right="780"/>
        <w:divId w:val="1229416080"/>
        <w:rPr>
          <w:rFonts w:eastAsia="Times New Roman"/>
        </w:rPr>
      </w:pPr>
      <w:r>
        <w:rPr>
          <w:rFonts w:eastAsia="Times New Roman"/>
        </w:rPr>
        <w:t xml:space="preserve">Add the weights of the parcels in kilograms: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1.25 kg + 3.5 kg + 0.6 kg = 5.35 kg</w:t>
      </w:r>
    </w:p>
    <w:p w:rsidR="00EA274E" w:rsidRDefault="00894CC8">
      <w:pPr>
        <w:numPr>
          <w:ilvl w:val="0"/>
          <w:numId w:val="257"/>
        </w:numPr>
        <w:spacing w:before="0" w:beforeAutospacing="0" w:after="0" w:afterAutospacing="0"/>
        <w:ind w:left="780" w:right="780"/>
        <w:divId w:val="1229416080"/>
        <w:rPr>
          <w:rFonts w:eastAsia="Times New Roman"/>
        </w:rPr>
      </w:pPr>
      <w:r>
        <w:rPr>
          <w:rFonts w:eastAsia="Times New Roman"/>
        </w:rPr>
        <w:t xml:space="preserve">If the maximum hand luggage is 7 kg and the case weighs 3.1 kg, then you can pack the following amount without going over the maximum limit: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7 kg – 3.1 kg = 3.9 kg</w:t>
      </w:r>
    </w:p>
    <w:p w:rsidR="00EA274E" w:rsidRDefault="00894CC8">
      <w:pPr>
        <w:spacing w:before="0" w:beforeAutospacing="0" w:after="0" w:afterAutospacing="0"/>
        <w:ind w:left="780" w:right="780"/>
        <w:divId w:val="1229416080"/>
        <w:rPr>
          <w:rFonts w:eastAsia="Times New Roman"/>
        </w:rPr>
      </w:pPr>
      <w:r>
        <w:rPr>
          <w:rFonts w:eastAsia="Times New Roman"/>
        </w:rPr>
        <w:t xml:space="preserve">You may have worked this out in grams: </w:t>
      </w:r>
    </w:p>
    <w:p w:rsidR="00EA274E" w:rsidRDefault="00894CC8">
      <w:pPr>
        <w:numPr>
          <w:ilvl w:val="1"/>
          <w:numId w:val="257"/>
        </w:numPr>
        <w:ind w:left="1560" w:right="1560"/>
        <w:divId w:val="1229416080"/>
      </w:pPr>
      <w:r>
        <w:t>Maximum weight: 7 kg × 1 000 g = 7 000 g</w:t>
      </w:r>
    </w:p>
    <w:p w:rsidR="00EA274E" w:rsidRDefault="00894CC8">
      <w:pPr>
        <w:ind w:left="1560" w:right="1560"/>
        <w:divId w:val="1229416080"/>
      </w:pPr>
      <w:r>
        <w:t>Weight of case: 3.1 kg × 1 000 = 3 100 g</w:t>
      </w:r>
    </w:p>
    <w:p w:rsidR="00EA274E" w:rsidRDefault="00894CC8">
      <w:pPr>
        <w:ind w:left="1560" w:right="1560"/>
        <w:divId w:val="1229416080"/>
      </w:pPr>
      <w:r>
        <w:t>Amount of luggage: 7 000 g – 3 100 g = 3 900 g</w:t>
      </w:r>
    </w:p>
    <w:p w:rsidR="00EA274E" w:rsidRDefault="00894CC8">
      <w:pPr>
        <w:numPr>
          <w:ilvl w:val="0"/>
          <w:numId w:val="257"/>
        </w:numPr>
        <w:spacing w:before="0" w:beforeAutospacing="0" w:after="0" w:afterAutospacing="0"/>
        <w:ind w:left="780" w:right="780"/>
        <w:divId w:val="1229416080"/>
        <w:rPr>
          <w:rFonts w:eastAsia="Times New Roman"/>
        </w:rPr>
      </w:pPr>
      <w:r>
        <w:rPr>
          <w:rFonts w:eastAsia="Times New Roman"/>
        </w:rPr>
        <w:t xml:space="preserve">To work out the answer, convert the puppy’s weight at seven weeks into grams first: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2.3 kg × 1 000 = 2 300 g</w:t>
      </w:r>
    </w:p>
    <w:p w:rsidR="00EA274E" w:rsidRDefault="00894CC8">
      <w:pPr>
        <w:spacing w:before="0" w:beforeAutospacing="0" w:after="0" w:afterAutospacing="0"/>
        <w:ind w:left="780" w:right="780"/>
        <w:divId w:val="1229416080"/>
        <w:rPr>
          <w:rFonts w:eastAsia="Times New Roman"/>
        </w:rPr>
      </w:pPr>
      <w:r>
        <w:rPr>
          <w:rFonts w:eastAsia="Times New Roman"/>
        </w:rPr>
        <w:t xml:space="preserve">The puppy puts on 800 g a week: </w:t>
      </w:r>
    </w:p>
    <w:p w:rsidR="00EA274E" w:rsidRDefault="00894CC8">
      <w:pPr>
        <w:numPr>
          <w:ilvl w:val="1"/>
          <w:numId w:val="257"/>
        </w:numPr>
        <w:ind w:left="1560" w:right="1560"/>
        <w:divId w:val="1229416080"/>
      </w:pPr>
      <w:r>
        <w:t>Week 8: 2 300 g + 800 g = 3 100 g</w:t>
      </w:r>
    </w:p>
    <w:p w:rsidR="00EA274E" w:rsidRDefault="00894CC8">
      <w:pPr>
        <w:ind w:left="1560" w:right="1560"/>
        <w:divId w:val="1229416080"/>
      </w:pPr>
      <w:r>
        <w:t>Week 9: 3 100 g + 800 g = 3 900 g</w:t>
      </w:r>
    </w:p>
    <w:p w:rsidR="00EA274E" w:rsidRDefault="00894CC8">
      <w:pPr>
        <w:ind w:left="1560" w:right="1560"/>
        <w:divId w:val="1229416080"/>
      </w:pPr>
      <w:r>
        <w:t>Week 10: 3 900 g + 800 g = 4 700 g</w:t>
      </w:r>
    </w:p>
    <w:p w:rsidR="00EA274E" w:rsidRDefault="00894CC8">
      <w:pPr>
        <w:spacing w:before="0" w:beforeAutospacing="0" w:after="0" w:afterAutospacing="0"/>
        <w:ind w:left="780" w:right="780"/>
        <w:divId w:val="1229416080"/>
        <w:rPr>
          <w:rFonts w:eastAsia="Times New Roman"/>
        </w:rPr>
      </w:pPr>
      <w:r>
        <w:rPr>
          <w:rFonts w:eastAsia="Times New Roman"/>
        </w:rPr>
        <w:t xml:space="preserve">You may want to express you answer in kilograms: </w:t>
      </w:r>
    </w:p>
    <w:p w:rsidR="00EA274E" w:rsidRDefault="00894CC8">
      <w:pPr>
        <w:numPr>
          <w:ilvl w:val="1"/>
          <w:numId w:val="257"/>
        </w:numPr>
        <w:spacing w:before="0" w:beforeAutospacing="0" w:after="0" w:afterAutospacing="0"/>
        <w:ind w:left="1560" w:right="1560"/>
        <w:divId w:val="1229416080"/>
        <w:rPr>
          <w:rFonts w:eastAsia="Times New Roman"/>
        </w:rPr>
      </w:pPr>
      <w:r>
        <w:rPr>
          <w:rFonts w:eastAsia="Times New Roman"/>
        </w:rPr>
        <w:t>4 700 g ÷ 1 000 = 4.7 kg</w:t>
      </w:r>
    </w:p>
    <w:bookmarkStart w:id="1067" w:name="Back_To_Unit3_Session3_Activity4"/>
    <w:p w:rsidR="00EA274E" w:rsidRDefault="00894CC8">
      <w:pPr>
        <w:pStyle w:val="NormalWeb"/>
        <w:divId w:val="1229416080"/>
      </w:pPr>
      <w:r>
        <w:fldChar w:fldCharType="begin"/>
      </w:r>
      <w:r>
        <w:instrText xml:space="preserve"> HYPERLINK "" \l "Unit3_Session3_Activity4" </w:instrText>
      </w:r>
      <w:r>
        <w:fldChar w:fldCharType="separate"/>
      </w:r>
      <w:r>
        <w:rPr>
          <w:rStyle w:val="Hyperlink"/>
        </w:rPr>
        <w:t>Back to - Activity 14: Carrying out calculations with weight</w:t>
      </w:r>
      <w:r>
        <w:fldChar w:fldCharType="end"/>
      </w:r>
      <w:bookmarkEnd w:id="1067"/>
    </w:p>
    <w:p w:rsidR="00EA274E" w:rsidRDefault="00894CC8">
      <w:pPr>
        <w:pStyle w:val="Heading2"/>
        <w:divId w:val="1475219302"/>
        <w:rPr>
          <w:rFonts w:eastAsia="Times New Roman"/>
        </w:rPr>
      </w:pPr>
      <w:r>
        <w:rPr>
          <w:rFonts w:eastAsia="Times New Roman"/>
        </w:rPr>
        <w:t>Activity 15: Looking at capacity (volume)</w:t>
      </w:r>
    </w:p>
    <w:p w:rsidR="00EA274E" w:rsidRDefault="00894CC8">
      <w:pPr>
        <w:pStyle w:val="Heading4"/>
        <w:divId w:val="1657491551"/>
        <w:rPr>
          <w:rFonts w:eastAsia="Times New Roman"/>
        </w:rPr>
      </w:pPr>
      <w:bookmarkStart w:id="1068" w:name="Unit3_Session4_Answer1"/>
      <w:bookmarkEnd w:id="1068"/>
      <w:r>
        <w:rPr>
          <w:rFonts w:eastAsia="Times New Roman"/>
        </w:rPr>
        <w:t>Answer</w:t>
      </w:r>
    </w:p>
    <w:p w:rsidR="00EA274E" w:rsidRDefault="00894CC8">
      <w:pPr>
        <w:numPr>
          <w:ilvl w:val="0"/>
          <w:numId w:val="258"/>
        </w:numPr>
        <w:spacing w:before="0" w:beforeAutospacing="0" w:after="0" w:afterAutospacing="0"/>
        <w:ind w:left="780" w:right="780"/>
        <w:divId w:val="1657491551"/>
        <w:rPr>
          <w:rFonts w:eastAsia="Times New Roman"/>
        </w:rPr>
      </w:pPr>
      <w:r>
        <w:rPr>
          <w:rFonts w:eastAsia="Times New Roman"/>
        </w:rPr>
        <w:t xml:space="preserve">I estimated that my cup holds 400 ml. It actually holds 350 ml. Your answer may be quite different to this, depending on the size of the cup. </w:t>
      </w:r>
    </w:p>
    <w:p w:rsidR="00EA274E" w:rsidRDefault="00894CC8">
      <w:pPr>
        <w:numPr>
          <w:ilvl w:val="0"/>
          <w:numId w:val="258"/>
        </w:numPr>
        <w:spacing w:before="0" w:beforeAutospacing="0" w:after="0" w:afterAutospacing="0"/>
        <w:ind w:left="780" w:right="780"/>
        <w:divId w:val="1657491551"/>
        <w:rPr>
          <w:rFonts w:eastAsia="Times New Roman"/>
        </w:rPr>
      </w:pPr>
      <w:r>
        <w:rPr>
          <w:rFonts w:eastAsia="Times New Roman"/>
        </w:rPr>
        <w:t>The divisions are marked every 0.1 ml. The syringe should look like this:</w:t>
      </w:r>
    </w:p>
    <w:p w:rsidR="00EA274E" w:rsidRDefault="00894CC8">
      <w:pPr>
        <w:ind w:left="780" w:right="780"/>
        <w:divId w:val="1657491551"/>
      </w:pPr>
      <w:r>
        <w:rPr>
          <w:vanish/>
        </w:rPr>
        <w:t>Start of Figure</w:t>
      </w:r>
    </w:p>
    <w:p w:rsidR="00EA274E" w:rsidRDefault="00894CC8">
      <w:pPr>
        <w:spacing w:before="240" w:beforeAutospacing="0" w:after="0" w:afterAutospacing="0"/>
        <w:ind w:left="780" w:right="780"/>
        <w:divId w:val="1569537068"/>
        <w:rPr>
          <w:rFonts w:eastAsia="Times New Roman"/>
        </w:rPr>
      </w:pPr>
      <w:bookmarkStart w:id="1069" w:name="Unit3_Session4_Figure7"/>
      <w:bookmarkEnd w:id="1069"/>
      <w:r>
        <w:rPr>
          <w:rFonts w:eastAsia="Times New Roman"/>
          <w:noProof/>
        </w:rPr>
        <w:drawing>
          <wp:inline distT="0" distB="0" distL="0" distR="0" wp14:anchorId="3B391FC3" wp14:editId="19845801">
            <wp:extent cx="5278331" cy="1092471"/>
            <wp:effectExtent l="0" t="0" r="0" b="0"/>
            <wp:docPr id="347" name="Picture 347" descr="D:\AaaF\OUT\httpswwwopeneduopenlearn_cmid140259_2022-12-07_17-31-40_82d7e557728d45448e3e2a5d33cfe564\word\assets\bltl_m1_s2_4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AaaF\OUT\httpswwwopeneduopenlearn_cmid140259_2022-12-07_17-31-40_82d7e557728d45448e3e2a5d33cfe564\word\assets\bltl_m1_s2_4g.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78331" cy="1092471"/>
                    </a:xfrm>
                    <a:prstGeom prst="rect">
                      <a:avLst/>
                    </a:prstGeom>
                    <a:noFill/>
                    <a:ln>
                      <a:noFill/>
                    </a:ln>
                  </pic:spPr>
                </pic:pic>
              </a:graphicData>
            </a:graphic>
          </wp:inline>
        </w:drawing>
      </w:r>
    </w:p>
    <w:p w:rsidR="00EA274E" w:rsidRDefault="00894CC8">
      <w:pPr>
        <w:pStyle w:val="Caption1"/>
        <w:ind w:left="780" w:right="780"/>
        <w:divId w:val="231233701"/>
      </w:pPr>
      <w:r>
        <w:t>Figure 32 A syringe (answer)</w:t>
      </w:r>
    </w:p>
    <w:bookmarkStart w:id="1070" w:name="View_Unit3_Session4_Description7"/>
    <w:p w:rsidR="00EA274E" w:rsidRDefault="00894CC8">
      <w:pPr>
        <w:pStyle w:val="navbutton"/>
        <w:ind w:left="780" w:right="780"/>
        <w:divId w:val="231233701"/>
      </w:pPr>
      <w:r>
        <w:fldChar w:fldCharType="begin"/>
      </w:r>
      <w:r>
        <w:instrText xml:space="preserve"> HYPERLINK "" \l "Unit3_Session4_Description7" </w:instrText>
      </w:r>
      <w:r>
        <w:fldChar w:fldCharType="separate"/>
      </w:r>
      <w:r>
        <w:rPr>
          <w:rStyle w:val="Hyperlink"/>
        </w:rPr>
        <w:t>View description - Figure 32 A syringe (answer)</w:t>
      </w:r>
      <w:r>
        <w:fldChar w:fldCharType="end"/>
      </w:r>
      <w:bookmarkEnd w:id="1070"/>
    </w:p>
    <w:p w:rsidR="00EA274E" w:rsidRDefault="00894CC8">
      <w:pPr>
        <w:ind w:left="780" w:right="780"/>
        <w:divId w:val="1657491551"/>
      </w:pPr>
      <w:r>
        <w:rPr>
          <w:vanish/>
        </w:rPr>
        <w:t>End of Figure</w:t>
      </w:r>
    </w:p>
    <w:p w:rsidR="00EA274E" w:rsidRDefault="00894CC8">
      <w:pPr>
        <w:numPr>
          <w:ilvl w:val="0"/>
          <w:numId w:val="258"/>
        </w:numPr>
        <w:spacing w:before="0" w:beforeAutospacing="0" w:after="0" w:afterAutospacing="0"/>
        <w:ind w:left="780" w:right="780"/>
        <w:divId w:val="1657491551"/>
        <w:rPr>
          <w:rFonts w:eastAsia="Times New Roman"/>
        </w:rPr>
      </w:pPr>
      <w:r>
        <w:rPr>
          <w:rFonts w:eastAsia="Times New Roman"/>
        </w:rPr>
        <w:t xml:space="preserve">The plumber has drained two full one-litre jugs and three-quarters of another jug, making 2.75 litres in total. This could also be written as 2 750 ml or 2 litres 750 ml. </w:t>
      </w:r>
    </w:p>
    <w:bookmarkStart w:id="1071" w:name="Back_To_Unit3_Session4_Activity1"/>
    <w:p w:rsidR="00EA274E" w:rsidRDefault="00894CC8">
      <w:pPr>
        <w:pStyle w:val="NormalWeb"/>
        <w:divId w:val="1657491551"/>
      </w:pPr>
      <w:r>
        <w:fldChar w:fldCharType="begin"/>
      </w:r>
      <w:r>
        <w:instrText xml:space="preserve"> HYPERLINK "" \l "Unit3_Session4_Activity1" </w:instrText>
      </w:r>
      <w:r>
        <w:fldChar w:fldCharType="separate"/>
      </w:r>
      <w:r>
        <w:rPr>
          <w:rStyle w:val="Hyperlink"/>
        </w:rPr>
        <w:t>Back to - Activity 15: Looking at capacity (volume)</w:t>
      </w:r>
      <w:r>
        <w:fldChar w:fldCharType="end"/>
      </w:r>
      <w:bookmarkEnd w:id="1071"/>
    </w:p>
    <w:p w:rsidR="00EA274E" w:rsidRDefault="00894CC8">
      <w:pPr>
        <w:pStyle w:val="Heading2"/>
        <w:divId w:val="1475219302"/>
        <w:rPr>
          <w:rFonts w:eastAsia="Times New Roman"/>
        </w:rPr>
      </w:pPr>
      <w:r>
        <w:rPr>
          <w:rFonts w:eastAsia="Times New Roman"/>
        </w:rPr>
        <w:t>Activity 16: Converting metric units of capacity</w:t>
      </w:r>
    </w:p>
    <w:p w:rsidR="00EA274E" w:rsidRDefault="00894CC8">
      <w:pPr>
        <w:pStyle w:val="Heading4"/>
        <w:divId w:val="1674457515"/>
        <w:rPr>
          <w:rFonts w:eastAsia="Times New Roman"/>
        </w:rPr>
      </w:pPr>
      <w:bookmarkStart w:id="1072" w:name="Unit3_Session4_Answer2"/>
      <w:bookmarkEnd w:id="1072"/>
      <w:r>
        <w:rPr>
          <w:rFonts w:eastAsia="Times New Roman"/>
        </w:rPr>
        <w:t>Answer</w:t>
      </w:r>
    </w:p>
    <w:p w:rsidR="00EA274E" w:rsidRDefault="00894CC8">
      <w:pPr>
        <w:numPr>
          <w:ilvl w:val="0"/>
          <w:numId w:val="259"/>
        </w:numPr>
        <w:spacing w:before="0" w:beforeAutospacing="0" w:after="0" w:afterAutospacing="0"/>
        <w:ind w:left="780" w:right="780"/>
        <w:divId w:val="1674457515"/>
        <w:rPr>
          <w:rFonts w:eastAsia="Times New Roman"/>
        </w:rPr>
      </w:pPr>
      <w:r>
        <w:rPr>
          <w:rFonts w:eastAsia="Times New Roman"/>
        </w:rPr>
        <w:t xml:space="preserve">The answers are as follows: </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4 000 ml ÷ 1 000 = 4 litres</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3 500 ml ÷ 1 000 = 3.5 litres</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650 ml ÷ 1 000 = 0.65 litres</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8 575 ml ÷ 1 000 = 8.575 litres</w:t>
      </w:r>
    </w:p>
    <w:p w:rsidR="00EA274E" w:rsidRDefault="00894CC8">
      <w:pPr>
        <w:numPr>
          <w:ilvl w:val="0"/>
          <w:numId w:val="259"/>
        </w:numPr>
        <w:spacing w:before="0" w:beforeAutospacing="0" w:after="0" w:afterAutospacing="0"/>
        <w:ind w:left="780" w:right="780"/>
        <w:divId w:val="1674457515"/>
        <w:rPr>
          <w:rFonts w:eastAsia="Times New Roman"/>
        </w:rPr>
      </w:pPr>
      <w:r>
        <w:rPr>
          <w:rFonts w:eastAsia="Times New Roman"/>
        </w:rPr>
        <w:t xml:space="preserve">The answers are as follows: </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9 litres × 1 000 = 9 000 ml</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2.5 litres × 1 000 = 2 500 ml</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4.8 litres × 1 000 = 4 800 ml</w:t>
      </w:r>
    </w:p>
    <w:p w:rsidR="00EA274E" w:rsidRDefault="00894CC8">
      <w:pPr>
        <w:numPr>
          <w:ilvl w:val="1"/>
          <w:numId w:val="259"/>
        </w:numPr>
        <w:spacing w:before="0" w:beforeAutospacing="0" w:after="0" w:afterAutospacing="0"/>
        <w:ind w:left="1560" w:right="1560"/>
        <w:divId w:val="1674457515"/>
        <w:rPr>
          <w:rFonts w:eastAsia="Times New Roman"/>
        </w:rPr>
      </w:pPr>
      <w:r>
        <w:rPr>
          <w:rFonts w:eastAsia="Times New Roman"/>
        </w:rPr>
        <w:t>8.95 litres × 1 000 = 8 950 ml</w:t>
      </w:r>
    </w:p>
    <w:bookmarkStart w:id="1073" w:name="Back_To_Unit3_Session4_Activity2"/>
    <w:p w:rsidR="00EA274E" w:rsidRDefault="00894CC8">
      <w:pPr>
        <w:pStyle w:val="NormalWeb"/>
        <w:divId w:val="1674457515"/>
      </w:pPr>
      <w:r>
        <w:fldChar w:fldCharType="begin"/>
      </w:r>
      <w:r>
        <w:instrText xml:space="preserve"> HYPERLINK "" \l "Unit3_Session4_Activity2" </w:instrText>
      </w:r>
      <w:r>
        <w:fldChar w:fldCharType="separate"/>
      </w:r>
      <w:r>
        <w:rPr>
          <w:rStyle w:val="Hyperlink"/>
        </w:rPr>
        <w:t>Back to - Activity 16: Converting metric units of capacity</w:t>
      </w:r>
      <w:r>
        <w:fldChar w:fldCharType="end"/>
      </w:r>
      <w:bookmarkEnd w:id="1073"/>
    </w:p>
    <w:p w:rsidR="00EA274E" w:rsidRDefault="00894CC8">
      <w:pPr>
        <w:pStyle w:val="Heading2"/>
        <w:divId w:val="1475219302"/>
        <w:rPr>
          <w:rFonts w:eastAsia="Times New Roman"/>
        </w:rPr>
      </w:pPr>
      <w:r>
        <w:rPr>
          <w:rFonts w:eastAsia="Times New Roman"/>
        </w:rPr>
        <w:t>Activity 17: Carrying out calculations involving capacity</w:t>
      </w:r>
    </w:p>
    <w:p w:rsidR="00EA274E" w:rsidRDefault="00894CC8">
      <w:pPr>
        <w:pStyle w:val="Heading4"/>
        <w:divId w:val="1981495786"/>
        <w:rPr>
          <w:rFonts w:eastAsia="Times New Roman"/>
        </w:rPr>
      </w:pPr>
      <w:bookmarkStart w:id="1074" w:name="Unit3_Session4_Answer3"/>
      <w:bookmarkEnd w:id="1074"/>
      <w:r>
        <w:rPr>
          <w:rFonts w:eastAsia="Times New Roman"/>
        </w:rPr>
        <w:t>Answer</w:t>
      </w:r>
    </w:p>
    <w:p w:rsidR="00EA274E" w:rsidRDefault="00894CC8">
      <w:pPr>
        <w:numPr>
          <w:ilvl w:val="0"/>
          <w:numId w:val="260"/>
        </w:numPr>
        <w:spacing w:before="0" w:beforeAutospacing="0" w:after="0" w:afterAutospacing="0"/>
        <w:ind w:left="780" w:right="780"/>
        <w:divId w:val="1981495786"/>
        <w:rPr>
          <w:rFonts w:eastAsia="Times New Roman"/>
        </w:rPr>
      </w:pPr>
      <w:r>
        <w:rPr>
          <w:rFonts w:eastAsia="Times New Roman"/>
        </w:rPr>
        <w:t xml:space="preserve">First you need to work out how much soup you will need in millilitres: </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100 × 400 = 40 000 ml</w:t>
      </w:r>
    </w:p>
    <w:p w:rsidR="00EA274E" w:rsidRDefault="00894CC8">
      <w:pPr>
        <w:ind w:left="780" w:right="780"/>
        <w:divId w:val="1981495786"/>
      </w:pPr>
      <w:r>
        <w:t xml:space="preserve">To convert from millilitres to litres, you need to divide the figure in millilitres by 1 000. So the amount of milk you need in litres is: </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40 000 ÷ 1 000 = 40 litres</w:t>
      </w:r>
    </w:p>
    <w:p w:rsidR="00EA274E" w:rsidRDefault="00894CC8">
      <w:pPr>
        <w:numPr>
          <w:ilvl w:val="0"/>
          <w:numId w:val="260"/>
        </w:numPr>
        <w:spacing w:before="0" w:beforeAutospacing="0" w:after="0" w:afterAutospacing="0"/>
        <w:ind w:left="780" w:right="780"/>
        <w:divId w:val="1981495786"/>
        <w:rPr>
          <w:rFonts w:eastAsia="Times New Roman"/>
        </w:rPr>
      </w:pPr>
      <w:r>
        <w:rPr>
          <w:rFonts w:eastAsia="Times New Roman"/>
        </w:rPr>
        <w:t xml:space="preserve">First you need to work out how many millilitres are in 2 litres of glue: </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2 × 1 000 = 2 000 ml</w:t>
      </w:r>
    </w:p>
    <w:p w:rsidR="00EA274E" w:rsidRDefault="00894CC8">
      <w:pPr>
        <w:ind w:left="780" w:right="780"/>
        <w:divId w:val="1981495786"/>
      </w:pPr>
      <w:r>
        <w:t>This amount is then divided between the twenty people working in the shop:</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2 000 ÷ 20 = 100 ml each</w:t>
      </w:r>
    </w:p>
    <w:p w:rsidR="00EA274E" w:rsidRDefault="00894CC8">
      <w:pPr>
        <w:ind w:left="780" w:right="780"/>
        <w:divId w:val="1981495786"/>
      </w:pPr>
      <w:r>
        <w:t>To convert this into centilitres, you would divide this answer by 10:</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100 ÷ 10 = 10 cl each</w:t>
      </w:r>
    </w:p>
    <w:p w:rsidR="00EA274E" w:rsidRDefault="00894CC8">
      <w:pPr>
        <w:numPr>
          <w:ilvl w:val="0"/>
          <w:numId w:val="260"/>
        </w:numPr>
        <w:spacing w:before="0" w:beforeAutospacing="0" w:after="0" w:afterAutospacing="0"/>
        <w:ind w:left="780" w:right="780"/>
        <w:divId w:val="1981495786"/>
        <w:rPr>
          <w:rFonts w:eastAsia="Times New Roman"/>
        </w:rPr>
      </w:pPr>
      <w:r>
        <w:rPr>
          <w:rFonts w:eastAsia="Times New Roman"/>
        </w:rPr>
        <w:t xml:space="preserve">First add together the amount of milk Willow has used: </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350 ml + 25 ml + 100 ml = 475 ml</w:t>
      </w:r>
    </w:p>
    <w:p w:rsidR="00EA274E" w:rsidRDefault="00894CC8">
      <w:pPr>
        <w:ind w:left="780" w:right="780"/>
        <w:divId w:val="1981495786"/>
      </w:pPr>
      <w:r>
        <w:t>The carton holds two litres, which in millilitres is:</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2 litres × 1 000 = 2 000 ml</w:t>
      </w:r>
    </w:p>
    <w:p w:rsidR="00EA274E" w:rsidRDefault="00894CC8">
      <w:pPr>
        <w:ind w:left="780" w:right="780"/>
        <w:divId w:val="1981495786"/>
      </w:pPr>
      <w:r>
        <w:t>Now take the amount used away from the amount the carton holds:</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2 000 ml – 475 ml = 1 525 ml</w:t>
      </w:r>
    </w:p>
    <w:p w:rsidR="00EA274E" w:rsidRDefault="00894CC8">
      <w:pPr>
        <w:ind w:left="780" w:right="780"/>
        <w:divId w:val="1981495786"/>
      </w:pPr>
      <w:r>
        <w:t>So 1 525 ml is left in the carton.</w:t>
      </w:r>
    </w:p>
    <w:p w:rsidR="00EA274E" w:rsidRDefault="00894CC8">
      <w:pPr>
        <w:numPr>
          <w:ilvl w:val="0"/>
          <w:numId w:val="260"/>
        </w:numPr>
        <w:spacing w:before="0" w:beforeAutospacing="0" w:after="0" w:afterAutospacing="0"/>
        <w:ind w:left="780" w:right="780"/>
        <w:divId w:val="1981495786"/>
        <w:rPr>
          <w:rFonts w:eastAsia="Times New Roman"/>
        </w:rPr>
      </w:pPr>
      <w:r>
        <w:rPr>
          <w:rFonts w:eastAsia="Times New Roman"/>
        </w:rPr>
        <w:t xml:space="preserve">The quantities stated are enough to make the drink for eight people. If 24 people are invited to the party, Ben will need three times as much ingredients as stated in the recipe (8 × 3 = 24). So he will need: </w:t>
      </w:r>
    </w:p>
    <w:p w:rsidR="00EA274E" w:rsidRDefault="00894CC8">
      <w:pPr>
        <w:numPr>
          <w:ilvl w:val="1"/>
          <w:numId w:val="260"/>
        </w:numPr>
        <w:ind w:left="1560" w:right="1560"/>
        <w:divId w:val="1981495786"/>
      </w:pPr>
      <w:r>
        <w:t>500 ml × 3 = 1 500 ml of cranberry juice (1 500 ÷ 1 000 = 1.5 litres)</w:t>
      </w:r>
    </w:p>
    <w:p w:rsidR="00EA274E" w:rsidRDefault="00894CC8">
      <w:pPr>
        <w:ind w:left="1560" w:right="1560"/>
        <w:divId w:val="1981495786"/>
      </w:pPr>
      <w:r>
        <w:t>500 ml × 3 = 1 500 ml of grape juice (1 500 ÷ 1 000 = 1.5 litres)</w:t>
      </w:r>
    </w:p>
    <w:p w:rsidR="00EA274E" w:rsidRDefault="00894CC8">
      <w:pPr>
        <w:ind w:left="1560" w:right="1560"/>
        <w:divId w:val="1981495786"/>
      </w:pPr>
      <w:r>
        <w:t>250 ml × 3 = 750 ml of orange juice (750 ÷ 1 000 = 0.75 litres)</w:t>
      </w:r>
    </w:p>
    <w:p w:rsidR="00EA274E" w:rsidRDefault="00894CC8">
      <w:pPr>
        <w:ind w:left="1560" w:right="1560"/>
        <w:divId w:val="1981495786"/>
      </w:pPr>
      <w:r>
        <w:t>1 litre × 3 = 3 litres of sparkling water (this is already in litres, so no conversion is needed)</w:t>
      </w:r>
    </w:p>
    <w:p w:rsidR="00EA274E" w:rsidRDefault="00894CC8">
      <w:pPr>
        <w:numPr>
          <w:ilvl w:val="0"/>
          <w:numId w:val="260"/>
        </w:numPr>
        <w:ind w:left="780" w:right="780"/>
        <w:divId w:val="1981495786"/>
      </w:pPr>
      <w:r>
        <w:t>To see if the bowl will be big enough, we need to add the quantities expressed in litres together:</w:t>
      </w:r>
    </w:p>
    <w:p w:rsidR="00EA274E" w:rsidRDefault="00894CC8">
      <w:pPr>
        <w:numPr>
          <w:ilvl w:val="1"/>
          <w:numId w:val="260"/>
        </w:numPr>
        <w:spacing w:before="0" w:beforeAutospacing="0" w:after="0" w:afterAutospacing="0"/>
        <w:ind w:left="1560" w:right="1560"/>
        <w:divId w:val="1981495786"/>
        <w:rPr>
          <w:rFonts w:eastAsia="Times New Roman"/>
        </w:rPr>
      </w:pPr>
      <w:r>
        <w:rPr>
          <w:rFonts w:eastAsia="Times New Roman"/>
        </w:rPr>
        <w:t>1.5 litres + 1.5 litres + 0.75 litres + 3 litres = 6.75 litres</w:t>
      </w:r>
    </w:p>
    <w:p w:rsidR="00EA274E" w:rsidRDefault="00894CC8">
      <w:pPr>
        <w:ind w:left="780" w:right="780"/>
        <w:divId w:val="1981495786"/>
      </w:pPr>
      <w:r>
        <w:t>So the eight-litre drinks dispenser will be big enough.</w:t>
      </w:r>
    </w:p>
    <w:bookmarkStart w:id="1075" w:name="Back_To_Unit3_Session4_Activity3"/>
    <w:p w:rsidR="00EA274E" w:rsidRDefault="00894CC8">
      <w:pPr>
        <w:pStyle w:val="NormalWeb"/>
        <w:divId w:val="1981495786"/>
      </w:pPr>
      <w:r>
        <w:fldChar w:fldCharType="begin"/>
      </w:r>
      <w:r>
        <w:instrText xml:space="preserve"> HYPERLINK "" \l "Unit3_Session4_Activity3" </w:instrText>
      </w:r>
      <w:r>
        <w:fldChar w:fldCharType="separate"/>
      </w:r>
      <w:r>
        <w:rPr>
          <w:rStyle w:val="Hyperlink"/>
        </w:rPr>
        <w:t>Back to - Activity 17: Carrying out calculations involving capacity</w:t>
      </w:r>
      <w:r>
        <w:fldChar w:fldCharType="end"/>
      </w:r>
      <w:bookmarkEnd w:id="1075"/>
    </w:p>
    <w:p w:rsidR="00EA274E" w:rsidRDefault="00894CC8">
      <w:pPr>
        <w:pStyle w:val="Heading2"/>
        <w:divId w:val="1475219302"/>
        <w:rPr>
          <w:rFonts w:eastAsia="Times New Roman"/>
        </w:rPr>
      </w:pPr>
      <w:r>
        <w:rPr>
          <w:rFonts w:eastAsia="Times New Roman"/>
        </w:rPr>
        <w:t>Activity 18: Reading thermometers</w:t>
      </w:r>
    </w:p>
    <w:p w:rsidR="00EA274E" w:rsidRDefault="00894CC8">
      <w:pPr>
        <w:pStyle w:val="Heading4"/>
        <w:divId w:val="1951157652"/>
        <w:rPr>
          <w:rFonts w:eastAsia="Times New Roman"/>
        </w:rPr>
      </w:pPr>
      <w:bookmarkStart w:id="1076" w:name="Unit3_Session5_Answer1"/>
      <w:bookmarkEnd w:id="1076"/>
      <w:r>
        <w:rPr>
          <w:rFonts w:eastAsia="Times New Roman"/>
        </w:rPr>
        <w:t>Answer</w:t>
      </w:r>
    </w:p>
    <w:p w:rsidR="00EA274E" w:rsidRDefault="00894CC8">
      <w:pPr>
        <w:numPr>
          <w:ilvl w:val="0"/>
          <w:numId w:val="261"/>
        </w:numPr>
        <w:spacing w:before="0" w:beforeAutospacing="0" w:after="0" w:afterAutospacing="0"/>
        <w:ind w:left="780" w:right="780"/>
        <w:divId w:val="1951157652"/>
        <w:rPr>
          <w:rFonts w:eastAsia="Times New Roman"/>
        </w:rPr>
      </w:pPr>
      <w:r>
        <w:rPr>
          <w:rFonts w:eastAsia="Times New Roman"/>
        </w:rPr>
        <w:t>Each mark on the thermometer represents 20°C and the needle is at the mark below 400, so the temperature is 380°C.</w:t>
      </w:r>
    </w:p>
    <w:p w:rsidR="00EA274E" w:rsidRDefault="00894CC8">
      <w:pPr>
        <w:numPr>
          <w:ilvl w:val="0"/>
          <w:numId w:val="261"/>
        </w:numPr>
        <w:spacing w:before="0" w:beforeAutospacing="0" w:after="0" w:afterAutospacing="0"/>
        <w:ind w:left="780" w:right="780"/>
        <w:divId w:val="1951157652"/>
        <w:rPr>
          <w:rFonts w:eastAsia="Times New Roman"/>
        </w:rPr>
      </w:pPr>
      <w:r>
        <w:rPr>
          <w:rFonts w:eastAsia="Times New Roman"/>
        </w:rPr>
        <w:t>The reading is on the mark halfway between 38°C and 39°C, so the temperature is 38.5°C.</w:t>
      </w:r>
    </w:p>
    <w:p w:rsidR="00EA274E" w:rsidRDefault="00894CC8">
      <w:pPr>
        <w:numPr>
          <w:ilvl w:val="0"/>
          <w:numId w:val="261"/>
        </w:numPr>
        <w:spacing w:before="0" w:beforeAutospacing="0" w:after="0" w:afterAutospacing="0"/>
        <w:ind w:left="780" w:right="780"/>
        <w:divId w:val="1951157652"/>
        <w:rPr>
          <w:rFonts w:eastAsia="Times New Roman"/>
        </w:rPr>
      </w:pPr>
      <w:r>
        <w:rPr>
          <w:rFonts w:eastAsia="Times New Roman"/>
        </w:rPr>
        <w:t>Each mark represents 2°C, so the temperature is 16°C.</w:t>
      </w:r>
    </w:p>
    <w:bookmarkStart w:id="1077" w:name="Back_To_Unit3_Session5_Activity1"/>
    <w:p w:rsidR="00EA274E" w:rsidRDefault="00894CC8">
      <w:pPr>
        <w:pStyle w:val="NormalWeb"/>
        <w:divId w:val="1951157652"/>
      </w:pPr>
      <w:r>
        <w:fldChar w:fldCharType="begin"/>
      </w:r>
      <w:r>
        <w:instrText xml:space="preserve"> HYPERLINK "" \l "Unit3_Session5_Activity1" </w:instrText>
      </w:r>
      <w:r>
        <w:fldChar w:fldCharType="separate"/>
      </w:r>
      <w:r>
        <w:rPr>
          <w:rStyle w:val="Hyperlink"/>
        </w:rPr>
        <w:t>Back to - Activity 18: Reading thermometers</w:t>
      </w:r>
      <w:r>
        <w:fldChar w:fldCharType="end"/>
      </w:r>
      <w:bookmarkEnd w:id="1077"/>
    </w:p>
    <w:p w:rsidR="00EA274E" w:rsidRDefault="00894CC8">
      <w:pPr>
        <w:pStyle w:val="Heading2"/>
        <w:divId w:val="1475219302"/>
        <w:rPr>
          <w:rFonts w:eastAsia="Times New Roman"/>
        </w:rPr>
      </w:pPr>
      <w:r>
        <w:rPr>
          <w:rFonts w:eastAsia="Times New Roman"/>
        </w:rPr>
        <w:t>Activity 19: Celsius and Fahrenheit</w:t>
      </w:r>
    </w:p>
    <w:p w:rsidR="00EA274E" w:rsidRDefault="00894CC8">
      <w:pPr>
        <w:pStyle w:val="Heading4"/>
        <w:divId w:val="308289392"/>
        <w:rPr>
          <w:rFonts w:eastAsia="Times New Roman"/>
        </w:rPr>
      </w:pPr>
      <w:bookmarkStart w:id="1078" w:name="Unit3_Session5_Answer2"/>
      <w:bookmarkEnd w:id="1078"/>
      <w:r>
        <w:rPr>
          <w:rFonts w:eastAsia="Times New Roman"/>
        </w:rPr>
        <w:t>Answer</w:t>
      </w:r>
    </w:p>
    <w:p w:rsidR="00EA274E" w:rsidRDefault="00894CC8">
      <w:pPr>
        <w:numPr>
          <w:ilvl w:val="0"/>
          <w:numId w:val="262"/>
        </w:numPr>
        <w:spacing w:before="0" w:beforeAutospacing="0" w:after="0" w:afterAutospacing="0"/>
        <w:ind w:left="780" w:right="780"/>
        <w:divId w:val="308289392"/>
        <w:rPr>
          <w:rFonts w:eastAsia="Times New Roman"/>
        </w:rPr>
      </w:pPr>
      <w:r>
        <w:rPr>
          <w:rFonts w:eastAsia="Times New Roman"/>
        </w:rPr>
        <w:t xml:space="preserve">You will see on the conversion chart that 150°C is equivalent to 302°F. The oven would not be marked this accurately, so you should set it to 300°F. </w:t>
      </w:r>
    </w:p>
    <w:p w:rsidR="00EA274E" w:rsidRDefault="00894CC8">
      <w:pPr>
        <w:numPr>
          <w:ilvl w:val="0"/>
          <w:numId w:val="262"/>
        </w:numPr>
        <w:spacing w:before="0" w:beforeAutospacing="0" w:after="0" w:afterAutospacing="0"/>
        <w:ind w:left="780" w:right="780"/>
        <w:divId w:val="308289392"/>
        <w:rPr>
          <w:rFonts w:eastAsia="Times New Roman"/>
        </w:rPr>
      </w:pPr>
      <w:r>
        <w:rPr>
          <w:rFonts w:eastAsia="Times New Roman"/>
        </w:rPr>
        <w:t xml:space="preserve">The thermometer shows 2°F, which you need to find the Celsius equivalent of. Five degrees Fahrenheit is –15°C; –4°F is –20°C. The temperature is between –15°C and –20°C, so the food is stored safely. </w:t>
      </w:r>
    </w:p>
    <w:p w:rsidR="00EA274E" w:rsidRDefault="00894CC8">
      <w:pPr>
        <w:numPr>
          <w:ilvl w:val="0"/>
          <w:numId w:val="262"/>
        </w:numPr>
        <w:spacing w:before="0" w:beforeAutospacing="0" w:after="0" w:afterAutospacing="0"/>
        <w:ind w:left="780" w:right="780"/>
        <w:divId w:val="308289392"/>
        <w:rPr>
          <w:rFonts w:eastAsia="Times New Roman"/>
        </w:rPr>
      </w:pPr>
      <w:r>
        <w:rPr>
          <w:rFonts w:eastAsia="Times New Roman"/>
        </w:rPr>
        <w:t xml:space="preserve">You need to find 600°F on the chart. You will see that 300°C is 572°F, and that 350°C is more than 600°F. The temperature on the dial is even higher than this, at 370°C. The machine is therefore not safe and must be switched off. </w:t>
      </w:r>
    </w:p>
    <w:bookmarkStart w:id="1079" w:name="Back_To_Unit3_Session5_Activity2"/>
    <w:p w:rsidR="00EA274E" w:rsidRDefault="00894CC8">
      <w:pPr>
        <w:pStyle w:val="NormalWeb"/>
        <w:divId w:val="308289392"/>
      </w:pPr>
      <w:r>
        <w:fldChar w:fldCharType="begin"/>
      </w:r>
      <w:r>
        <w:instrText xml:space="preserve"> HYPERLINK "" \l "Unit3_Session5_Activity2" </w:instrText>
      </w:r>
      <w:r>
        <w:fldChar w:fldCharType="separate"/>
      </w:r>
      <w:r>
        <w:rPr>
          <w:rStyle w:val="Hyperlink"/>
        </w:rPr>
        <w:t>Back to - Activity 19: Celsius and Fahrenheit</w:t>
      </w:r>
      <w:r>
        <w:fldChar w:fldCharType="end"/>
      </w:r>
      <w:bookmarkEnd w:id="1079"/>
    </w:p>
    <w:p w:rsidR="00EA274E" w:rsidRDefault="00894CC8">
      <w:pPr>
        <w:pStyle w:val="Heading2"/>
        <w:divId w:val="1475219302"/>
        <w:rPr>
          <w:rFonts w:eastAsia="Times New Roman"/>
        </w:rPr>
      </w:pPr>
      <w:r>
        <w:rPr>
          <w:rFonts w:eastAsia="Times New Roman"/>
        </w:rPr>
        <w:t>Activity 20: The 24-hour clock</w:t>
      </w:r>
    </w:p>
    <w:p w:rsidR="00EA274E" w:rsidRDefault="00894CC8">
      <w:pPr>
        <w:pStyle w:val="Heading4"/>
        <w:divId w:val="1561748527"/>
        <w:rPr>
          <w:rFonts w:eastAsia="Times New Roman"/>
        </w:rPr>
      </w:pPr>
      <w:bookmarkStart w:id="1080" w:name="Unit3_Session6_Answer1"/>
      <w:bookmarkEnd w:id="1080"/>
      <w:r>
        <w:rPr>
          <w:rFonts w:eastAsia="Times New Roman"/>
        </w:rPr>
        <w:t>Answer</w:t>
      </w:r>
    </w:p>
    <w:p w:rsidR="00EA274E" w:rsidRDefault="00894CC8">
      <w:pPr>
        <w:numPr>
          <w:ilvl w:val="0"/>
          <w:numId w:val="263"/>
        </w:numPr>
        <w:spacing w:before="0" w:beforeAutospacing="0" w:after="0" w:afterAutospacing="0"/>
        <w:ind w:left="780" w:right="780"/>
        <w:divId w:val="1561748527"/>
        <w:rPr>
          <w:rFonts w:eastAsia="Times New Roman"/>
        </w:rPr>
      </w:pPr>
      <w:r>
        <w:rPr>
          <w:rFonts w:eastAsia="Times New Roman"/>
        </w:rPr>
        <w:t>08:15</w:t>
      </w:r>
    </w:p>
    <w:p w:rsidR="00EA274E" w:rsidRDefault="00894CC8">
      <w:pPr>
        <w:numPr>
          <w:ilvl w:val="0"/>
          <w:numId w:val="263"/>
        </w:numPr>
        <w:spacing w:before="0" w:beforeAutospacing="0" w:after="0" w:afterAutospacing="0"/>
        <w:ind w:left="780" w:right="780"/>
        <w:divId w:val="1561748527"/>
        <w:rPr>
          <w:rFonts w:eastAsia="Times New Roman"/>
        </w:rPr>
      </w:pPr>
      <w:r>
        <w:rPr>
          <w:rFonts w:eastAsia="Times New Roman"/>
        </w:rPr>
        <w:t>14:50</w:t>
      </w:r>
    </w:p>
    <w:p w:rsidR="00EA274E" w:rsidRDefault="00894CC8">
      <w:pPr>
        <w:numPr>
          <w:ilvl w:val="0"/>
          <w:numId w:val="263"/>
        </w:numPr>
        <w:spacing w:before="0" w:beforeAutospacing="0" w:after="0" w:afterAutospacing="0"/>
        <w:ind w:left="780" w:right="780"/>
        <w:divId w:val="1561748527"/>
        <w:rPr>
          <w:rFonts w:eastAsia="Times New Roman"/>
        </w:rPr>
      </w:pPr>
      <w:r>
        <w:rPr>
          <w:rFonts w:eastAsia="Times New Roman"/>
        </w:rPr>
        <w:t>05:40</w:t>
      </w:r>
    </w:p>
    <w:p w:rsidR="00EA274E" w:rsidRDefault="00894CC8">
      <w:pPr>
        <w:numPr>
          <w:ilvl w:val="0"/>
          <w:numId w:val="263"/>
        </w:numPr>
        <w:spacing w:before="0" w:beforeAutospacing="0" w:after="0" w:afterAutospacing="0"/>
        <w:ind w:left="780" w:right="780"/>
        <w:divId w:val="1561748527"/>
        <w:rPr>
          <w:rFonts w:eastAsia="Times New Roman"/>
        </w:rPr>
      </w:pPr>
      <w:r>
        <w:rPr>
          <w:rFonts w:eastAsia="Times New Roman"/>
        </w:rPr>
        <w:t>21:22</w:t>
      </w:r>
    </w:p>
    <w:p w:rsidR="00EA274E" w:rsidRDefault="00894CC8">
      <w:pPr>
        <w:numPr>
          <w:ilvl w:val="0"/>
          <w:numId w:val="263"/>
        </w:numPr>
        <w:spacing w:before="0" w:beforeAutospacing="0" w:after="0" w:afterAutospacing="0"/>
        <w:ind w:left="780" w:right="780"/>
        <w:divId w:val="1561748527"/>
        <w:rPr>
          <w:rFonts w:eastAsia="Times New Roman"/>
        </w:rPr>
      </w:pPr>
      <w:r>
        <w:rPr>
          <w:rFonts w:eastAsia="Times New Roman"/>
        </w:rPr>
        <w:t>09:50</w:t>
      </w:r>
    </w:p>
    <w:p w:rsidR="00EA274E" w:rsidRDefault="00894CC8">
      <w:pPr>
        <w:numPr>
          <w:ilvl w:val="0"/>
          <w:numId w:val="263"/>
        </w:numPr>
        <w:spacing w:before="0" w:beforeAutospacing="0" w:after="0" w:afterAutospacing="0"/>
        <w:ind w:left="780" w:right="780"/>
        <w:divId w:val="1561748527"/>
        <w:rPr>
          <w:rFonts w:eastAsia="Times New Roman"/>
        </w:rPr>
      </w:pPr>
      <w:r>
        <w:rPr>
          <w:rFonts w:eastAsia="Times New Roman"/>
        </w:rPr>
        <w:t>18:05</w:t>
      </w:r>
    </w:p>
    <w:bookmarkStart w:id="1081" w:name="Back_To_Unit3_Session6_Activity1"/>
    <w:p w:rsidR="00EA274E" w:rsidRDefault="00894CC8">
      <w:pPr>
        <w:pStyle w:val="NormalWeb"/>
        <w:divId w:val="1561748527"/>
      </w:pPr>
      <w:r>
        <w:fldChar w:fldCharType="begin"/>
      </w:r>
      <w:r>
        <w:instrText xml:space="preserve"> HYPERLINK "" \l "Unit3_Session6_Activity1" </w:instrText>
      </w:r>
      <w:r>
        <w:fldChar w:fldCharType="separate"/>
      </w:r>
      <w:r>
        <w:rPr>
          <w:rStyle w:val="Hyperlink"/>
        </w:rPr>
        <w:t>Back to - Activity 20: The 24-hour clock</w:t>
      </w:r>
      <w:r>
        <w:fldChar w:fldCharType="end"/>
      </w:r>
      <w:bookmarkEnd w:id="1081"/>
    </w:p>
    <w:p w:rsidR="00EA274E" w:rsidRDefault="00894CC8">
      <w:pPr>
        <w:pStyle w:val="Heading2"/>
        <w:divId w:val="1475219302"/>
        <w:rPr>
          <w:rFonts w:eastAsia="Times New Roman"/>
        </w:rPr>
      </w:pPr>
      <w:r>
        <w:rPr>
          <w:rFonts w:eastAsia="Times New Roman"/>
        </w:rPr>
        <w:t>Activity 21: Time difference</w:t>
      </w:r>
    </w:p>
    <w:p w:rsidR="00EA274E" w:rsidRDefault="00894CC8">
      <w:pPr>
        <w:pStyle w:val="Heading4"/>
        <w:divId w:val="2001886390"/>
        <w:rPr>
          <w:rFonts w:eastAsia="Times New Roman"/>
        </w:rPr>
      </w:pPr>
      <w:bookmarkStart w:id="1082" w:name="Unit3_Session6_Answer2"/>
      <w:bookmarkEnd w:id="1082"/>
      <w:r>
        <w:rPr>
          <w:rFonts w:eastAsia="Times New Roman"/>
        </w:rPr>
        <w:t>Answer</w:t>
      </w:r>
    </w:p>
    <w:p w:rsidR="00EA274E" w:rsidRDefault="00894CC8">
      <w:pPr>
        <w:numPr>
          <w:ilvl w:val="0"/>
          <w:numId w:val="264"/>
        </w:numPr>
        <w:ind w:left="780" w:right="780"/>
        <w:divId w:val="2001886390"/>
      </w:pPr>
      <w:r>
        <w:t>The start time is 03:55.</w:t>
      </w:r>
    </w:p>
    <w:p w:rsidR="00EA274E" w:rsidRDefault="00894CC8">
      <w:pPr>
        <w:ind w:left="780" w:right="780"/>
        <w:divId w:val="2001886390"/>
      </w:pPr>
      <w:r>
        <w:t>The number of minutes between 03:55 and the start of the next hour, 04:00, is 5 minutes.</w:t>
      </w:r>
    </w:p>
    <w:p w:rsidR="00EA274E" w:rsidRDefault="00894CC8">
      <w:pPr>
        <w:ind w:left="780" w:right="780"/>
        <w:divId w:val="2001886390"/>
      </w:pPr>
      <w:r>
        <w:t>The number of hours between 04:00 and 06:00 is two hours.</w:t>
      </w:r>
    </w:p>
    <w:p w:rsidR="00EA274E" w:rsidRDefault="00894CC8">
      <w:pPr>
        <w:ind w:left="780" w:right="780"/>
        <w:divId w:val="2001886390"/>
      </w:pPr>
      <w:r>
        <w:t>The number of minutes between 06:00 and 06:35 is 35 minutes.</w:t>
      </w:r>
    </w:p>
    <w:p w:rsidR="00EA274E" w:rsidRDefault="00894CC8">
      <w:pPr>
        <w:ind w:left="780" w:right="780"/>
        <w:divId w:val="2001886390"/>
      </w:pPr>
      <w:r>
        <w:t>So the time between 03:55 to 06:35 is:</w:t>
      </w:r>
    </w:p>
    <w:p w:rsidR="00EA274E" w:rsidRDefault="00894CC8">
      <w:pPr>
        <w:numPr>
          <w:ilvl w:val="1"/>
          <w:numId w:val="264"/>
        </w:numPr>
        <w:spacing w:before="0" w:beforeAutospacing="0" w:after="0" w:afterAutospacing="0"/>
        <w:ind w:left="1560" w:right="1560"/>
        <w:divId w:val="2001886390"/>
        <w:rPr>
          <w:rFonts w:eastAsia="Times New Roman"/>
        </w:rPr>
      </w:pPr>
      <w:r>
        <w:rPr>
          <w:rFonts w:eastAsia="Times New Roman"/>
        </w:rPr>
        <w:t>5 minutes + 35 minutes + 2 hours = 2 hours 40 minutes</w:t>
      </w:r>
    </w:p>
    <w:p w:rsidR="00EA274E" w:rsidRDefault="00894CC8">
      <w:pPr>
        <w:numPr>
          <w:ilvl w:val="0"/>
          <w:numId w:val="264"/>
        </w:numPr>
        <w:ind w:left="780" w:right="780"/>
        <w:divId w:val="2001886390"/>
      </w:pPr>
      <w:r>
        <w:t>The start time is 09:45.</w:t>
      </w:r>
    </w:p>
    <w:p w:rsidR="00EA274E" w:rsidRDefault="00894CC8">
      <w:pPr>
        <w:ind w:left="780" w:right="780"/>
        <w:divId w:val="2001886390"/>
      </w:pPr>
      <w:r>
        <w:t>The number of minutes between 09:45 and the start of the next hour, 10:00, is 15 minutes.</w:t>
      </w:r>
    </w:p>
    <w:p w:rsidR="00EA274E" w:rsidRDefault="00894CC8">
      <w:pPr>
        <w:ind w:left="780" w:right="780"/>
        <w:divId w:val="2001886390"/>
      </w:pPr>
      <w:r>
        <w:t>The number of hours between 10:00 and 12:00 is two hours.</w:t>
      </w:r>
    </w:p>
    <w:p w:rsidR="00EA274E" w:rsidRDefault="00894CC8">
      <w:pPr>
        <w:ind w:left="780" w:right="780"/>
        <w:divId w:val="2001886390"/>
      </w:pPr>
      <w:r>
        <w:t>The number of minutes between 12:00 and 12:15 is 15 minutes.</w:t>
      </w:r>
    </w:p>
    <w:p w:rsidR="00EA274E" w:rsidRDefault="00894CC8">
      <w:pPr>
        <w:ind w:left="780" w:right="780"/>
        <w:divId w:val="2001886390"/>
      </w:pPr>
      <w:r>
        <w:t>So the time between 09:45 to 12:15 is:</w:t>
      </w:r>
    </w:p>
    <w:p w:rsidR="00EA274E" w:rsidRDefault="00894CC8">
      <w:pPr>
        <w:numPr>
          <w:ilvl w:val="1"/>
          <w:numId w:val="264"/>
        </w:numPr>
        <w:spacing w:before="0" w:beforeAutospacing="0" w:after="0" w:afterAutospacing="0"/>
        <w:ind w:left="1560" w:right="1560"/>
        <w:divId w:val="2001886390"/>
        <w:rPr>
          <w:rFonts w:eastAsia="Times New Roman"/>
        </w:rPr>
      </w:pPr>
      <w:r>
        <w:rPr>
          <w:rFonts w:eastAsia="Times New Roman"/>
        </w:rPr>
        <w:t>15 minutes + 15 minutes + 2 hours = 2 hours 30 minutes</w:t>
      </w:r>
    </w:p>
    <w:p w:rsidR="00EA274E" w:rsidRDefault="00894CC8">
      <w:pPr>
        <w:divId w:val="2001886390"/>
      </w:pPr>
      <w:r>
        <w:t>Following the same method, you should have these answers for the other questions:</w:t>
      </w:r>
    </w:p>
    <w:p w:rsidR="00EA274E" w:rsidRDefault="00894CC8">
      <w:pPr>
        <w:numPr>
          <w:ilvl w:val="0"/>
          <w:numId w:val="265"/>
        </w:numPr>
        <w:spacing w:before="0" w:beforeAutospacing="0" w:after="0" w:afterAutospacing="0"/>
        <w:ind w:left="780" w:right="780"/>
        <w:divId w:val="2001886390"/>
        <w:rPr>
          <w:rFonts w:eastAsia="Times New Roman"/>
        </w:rPr>
      </w:pPr>
      <w:r>
        <w:rPr>
          <w:rFonts w:eastAsia="Times New Roman"/>
        </w:rPr>
        <w:t>1 hour 48 minutes</w:t>
      </w:r>
    </w:p>
    <w:p w:rsidR="00EA274E" w:rsidRDefault="00894CC8">
      <w:pPr>
        <w:numPr>
          <w:ilvl w:val="0"/>
          <w:numId w:val="265"/>
        </w:numPr>
        <w:spacing w:before="0" w:beforeAutospacing="0" w:after="0" w:afterAutospacing="0"/>
        <w:ind w:left="780" w:right="780"/>
        <w:divId w:val="2001886390"/>
        <w:rPr>
          <w:rFonts w:eastAsia="Times New Roman"/>
        </w:rPr>
      </w:pPr>
      <w:r>
        <w:rPr>
          <w:rFonts w:eastAsia="Times New Roman"/>
        </w:rPr>
        <w:t>5 hours 15 minutes</w:t>
      </w:r>
    </w:p>
    <w:p w:rsidR="00EA274E" w:rsidRDefault="00894CC8">
      <w:pPr>
        <w:numPr>
          <w:ilvl w:val="0"/>
          <w:numId w:val="265"/>
        </w:numPr>
        <w:spacing w:before="0" w:beforeAutospacing="0" w:after="0" w:afterAutospacing="0"/>
        <w:ind w:left="780" w:right="780"/>
        <w:divId w:val="2001886390"/>
        <w:rPr>
          <w:rFonts w:eastAsia="Times New Roman"/>
        </w:rPr>
      </w:pPr>
      <w:r>
        <w:rPr>
          <w:rFonts w:eastAsia="Times New Roman"/>
        </w:rPr>
        <w:t>3 hours 50 minutes</w:t>
      </w:r>
    </w:p>
    <w:p w:rsidR="00EA274E" w:rsidRDefault="00894CC8">
      <w:pPr>
        <w:numPr>
          <w:ilvl w:val="0"/>
          <w:numId w:val="265"/>
        </w:numPr>
        <w:spacing w:before="0" w:beforeAutospacing="0" w:after="0" w:afterAutospacing="0"/>
        <w:ind w:left="780" w:right="780"/>
        <w:divId w:val="2001886390"/>
        <w:rPr>
          <w:rFonts w:eastAsia="Times New Roman"/>
        </w:rPr>
      </w:pPr>
      <w:r>
        <w:rPr>
          <w:rFonts w:eastAsia="Times New Roman"/>
        </w:rPr>
        <w:t>20 hours 45 minutes</w:t>
      </w:r>
    </w:p>
    <w:bookmarkStart w:id="1083" w:name="Back_To_Unit3_Session6_Activity2"/>
    <w:p w:rsidR="00EA274E" w:rsidRDefault="00894CC8">
      <w:pPr>
        <w:pStyle w:val="NormalWeb"/>
        <w:divId w:val="2001886390"/>
      </w:pPr>
      <w:r>
        <w:fldChar w:fldCharType="begin"/>
      </w:r>
      <w:r>
        <w:instrText xml:space="preserve"> HYPERLINK "" \l "Unit3_Session6_Activity2" </w:instrText>
      </w:r>
      <w:r>
        <w:fldChar w:fldCharType="separate"/>
      </w:r>
      <w:r>
        <w:rPr>
          <w:rStyle w:val="Hyperlink"/>
        </w:rPr>
        <w:t>Back to - Activity 21: Time difference</w:t>
      </w:r>
      <w:r>
        <w:fldChar w:fldCharType="end"/>
      </w:r>
      <w:bookmarkEnd w:id="1083"/>
    </w:p>
    <w:p w:rsidR="00EA274E" w:rsidRDefault="00894CC8">
      <w:pPr>
        <w:pStyle w:val="Heading2"/>
        <w:divId w:val="1475219302"/>
        <w:rPr>
          <w:rFonts w:eastAsia="Times New Roman"/>
        </w:rPr>
      </w:pPr>
      <w:r>
        <w:rPr>
          <w:rFonts w:eastAsia="Times New Roman"/>
        </w:rPr>
        <w:t>Activity 1: Identifying polygons</w:t>
      </w:r>
    </w:p>
    <w:p w:rsidR="00EA274E" w:rsidRDefault="00894CC8">
      <w:pPr>
        <w:pStyle w:val="Heading4"/>
        <w:divId w:val="1543201908"/>
        <w:rPr>
          <w:rFonts w:eastAsia="Times New Roman"/>
        </w:rPr>
      </w:pPr>
      <w:bookmarkStart w:id="1084" w:name="Unit4_Session1_Answer1"/>
      <w:bookmarkEnd w:id="1084"/>
      <w:r>
        <w:rPr>
          <w:rFonts w:eastAsia="Times New Roman"/>
        </w:rPr>
        <w:t>Answer</w:t>
      </w:r>
    </w:p>
    <w:p w:rsidR="00EA274E" w:rsidRDefault="00894CC8">
      <w:pPr>
        <w:divId w:val="1543201908"/>
      </w:pPr>
      <w:r>
        <w:t>Shapes (a), (c), (d) and (e) are polygons. Shapes (b) and (f) are not polygons because they have curved sides.</w:t>
      </w:r>
    </w:p>
    <w:bookmarkStart w:id="1085" w:name="Back_To_Unit4_Session1_Activity1"/>
    <w:p w:rsidR="00EA274E" w:rsidRDefault="00894CC8">
      <w:pPr>
        <w:pStyle w:val="NormalWeb"/>
        <w:divId w:val="1543201908"/>
      </w:pPr>
      <w:r>
        <w:fldChar w:fldCharType="begin"/>
      </w:r>
      <w:r>
        <w:instrText xml:space="preserve"> HYPERLINK "" \l "Unit4_Session1_Activity1" </w:instrText>
      </w:r>
      <w:r>
        <w:fldChar w:fldCharType="separate"/>
      </w:r>
      <w:r>
        <w:rPr>
          <w:rStyle w:val="Hyperlink"/>
        </w:rPr>
        <w:t>Back to - Activity 1: Identifying polygons</w:t>
      </w:r>
      <w:r>
        <w:fldChar w:fldCharType="end"/>
      </w:r>
      <w:bookmarkEnd w:id="1085"/>
    </w:p>
    <w:p w:rsidR="00EA274E" w:rsidRDefault="00894CC8">
      <w:pPr>
        <w:pStyle w:val="Heading2"/>
        <w:divId w:val="1475219302"/>
        <w:rPr>
          <w:rFonts w:eastAsia="Times New Roman"/>
        </w:rPr>
      </w:pPr>
      <w:r>
        <w:rPr>
          <w:rFonts w:eastAsia="Times New Roman"/>
        </w:rPr>
        <w:t>Activity 2: Angles</w:t>
      </w:r>
    </w:p>
    <w:p w:rsidR="00EA274E" w:rsidRDefault="00894CC8">
      <w:pPr>
        <w:pStyle w:val="Heading4"/>
        <w:divId w:val="1248920317"/>
        <w:rPr>
          <w:rFonts w:eastAsia="Times New Roman"/>
        </w:rPr>
      </w:pPr>
      <w:bookmarkStart w:id="1086" w:name="Unit4_Session1_Answer2"/>
      <w:bookmarkEnd w:id="1086"/>
      <w:r>
        <w:rPr>
          <w:rFonts w:eastAsia="Times New Roman"/>
        </w:rPr>
        <w:t>Answer</w:t>
      </w:r>
    </w:p>
    <w:p w:rsidR="00EA274E" w:rsidRDefault="00894CC8">
      <w:pPr>
        <w:divId w:val="1248920317"/>
      </w:pPr>
      <w:r>
        <w:t>Angles (a) and (f) are obtuse angles (greater than 90°).</w:t>
      </w:r>
    </w:p>
    <w:p w:rsidR="00EA274E" w:rsidRDefault="00894CC8">
      <w:pPr>
        <w:divId w:val="1248920317"/>
      </w:pPr>
      <w:r>
        <w:t>Angles (b) and (d) are acute angles (less than 90°).</w:t>
      </w:r>
    </w:p>
    <w:p w:rsidR="00EA274E" w:rsidRDefault="00894CC8">
      <w:pPr>
        <w:divId w:val="1248920317"/>
      </w:pPr>
      <w:r>
        <w:t>Angles (c) and (e) are right angles (exactly 90°).</w:t>
      </w:r>
    </w:p>
    <w:bookmarkStart w:id="1087" w:name="Back_To_Unit4_Session1_Activity2"/>
    <w:p w:rsidR="00EA274E" w:rsidRDefault="00894CC8">
      <w:pPr>
        <w:pStyle w:val="NormalWeb"/>
        <w:divId w:val="1248920317"/>
      </w:pPr>
      <w:r>
        <w:fldChar w:fldCharType="begin"/>
      </w:r>
      <w:r>
        <w:instrText xml:space="preserve"> HYPERLINK "" \l "Unit4_Session1_Activity2" </w:instrText>
      </w:r>
      <w:r>
        <w:fldChar w:fldCharType="separate"/>
      </w:r>
      <w:r>
        <w:rPr>
          <w:rStyle w:val="Hyperlink"/>
        </w:rPr>
        <w:t>Back to - Activity 2: Angles</w:t>
      </w:r>
      <w:r>
        <w:fldChar w:fldCharType="end"/>
      </w:r>
      <w:bookmarkEnd w:id="1087"/>
    </w:p>
    <w:p w:rsidR="00EA274E" w:rsidRDefault="00894CC8">
      <w:pPr>
        <w:pStyle w:val="Heading2"/>
        <w:divId w:val="1475219302"/>
        <w:rPr>
          <w:rFonts w:eastAsia="Times New Roman"/>
        </w:rPr>
      </w:pPr>
      <w:r>
        <w:rPr>
          <w:rFonts w:eastAsia="Times New Roman"/>
        </w:rPr>
        <w:t>Activity 3: 2D or 3D?</w:t>
      </w:r>
    </w:p>
    <w:p w:rsidR="00EA274E" w:rsidRDefault="00894CC8">
      <w:pPr>
        <w:pStyle w:val="Heading4"/>
        <w:divId w:val="639965892"/>
        <w:rPr>
          <w:rFonts w:eastAsia="Times New Roman"/>
        </w:rPr>
      </w:pPr>
      <w:bookmarkStart w:id="1088" w:name="Unit4_Session1_Answer3"/>
      <w:bookmarkEnd w:id="1088"/>
      <w:r>
        <w:rPr>
          <w:rFonts w:eastAsia="Times New Roman"/>
        </w:rPr>
        <w:t>Answer</w:t>
      </w:r>
    </w:p>
    <w:p w:rsidR="00EA274E" w:rsidRDefault="00894CC8">
      <w:pPr>
        <w:divId w:val="639965892"/>
      </w:pPr>
      <w:r>
        <w:t>Shapes (a), (c) and (e) are 2D.</w:t>
      </w:r>
    </w:p>
    <w:p w:rsidR="00EA274E" w:rsidRDefault="00894CC8">
      <w:pPr>
        <w:divId w:val="639965892"/>
      </w:pPr>
      <w:r>
        <w:t>Shapes (b), (d) and (f) are 3D.</w:t>
      </w:r>
    </w:p>
    <w:bookmarkStart w:id="1089" w:name="Back_To_Unit4_Session1_Activity3"/>
    <w:p w:rsidR="00EA274E" w:rsidRDefault="00894CC8">
      <w:pPr>
        <w:pStyle w:val="NormalWeb"/>
        <w:divId w:val="639965892"/>
      </w:pPr>
      <w:r>
        <w:fldChar w:fldCharType="begin"/>
      </w:r>
      <w:r>
        <w:instrText xml:space="preserve"> HYPERLINK "" \l "Unit4_Session1_Activity3" </w:instrText>
      </w:r>
      <w:r>
        <w:fldChar w:fldCharType="separate"/>
      </w:r>
      <w:r>
        <w:rPr>
          <w:rStyle w:val="Hyperlink"/>
        </w:rPr>
        <w:t>Back to - Activity 3: 2D or 3D?</w:t>
      </w:r>
      <w:r>
        <w:fldChar w:fldCharType="end"/>
      </w:r>
      <w:bookmarkEnd w:id="1089"/>
    </w:p>
    <w:p w:rsidR="00EA274E" w:rsidRDefault="00894CC8">
      <w:pPr>
        <w:pStyle w:val="Heading2"/>
        <w:divId w:val="1475219302"/>
        <w:rPr>
          <w:rFonts w:eastAsia="Times New Roman"/>
        </w:rPr>
      </w:pPr>
      <w:r>
        <w:rPr>
          <w:rFonts w:eastAsia="Times New Roman"/>
        </w:rPr>
        <w:t>Activity 4: Properties of 3D shapes</w:t>
      </w:r>
    </w:p>
    <w:p w:rsidR="00EA274E" w:rsidRDefault="00894CC8">
      <w:pPr>
        <w:pStyle w:val="Heading3"/>
        <w:divId w:val="1475219302"/>
        <w:rPr>
          <w:rFonts w:eastAsia="Times New Roman"/>
        </w:rPr>
      </w:pPr>
      <w:r>
        <w:rPr>
          <w:rFonts w:eastAsia="Times New Roman"/>
        </w:rPr>
        <w:t>Part</w:t>
      </w:r>
    </w:p>
    <w:p w:rsidR="00EA274E" w:rsidRDefault="00894CC8">
      <w:pPr>
        <w:pStyle w:val="Heading4"/>
        <w:divId w:val="813260627"/>
        <w:rPr>
          <w:rFonts w:eastAsia="Times New Roman"/>
        </w:rPr>
      </w:pPr>
      <w:bookmarkStart w:id="1090" w:name="Unit4_Session1_Answer4"/>
      <w:bookmarkEnd w:id="1090"/>
      <w:r>
        <w:rPr>
          <w:rFonts w:eastAsia="Times New Roman"/>
        </w:rPr>
        <w:t>Answer</w:t>
      </w:r>
    </w:p>
    <w:p w:rsidR="00EA274E" w:rsidRDefault="00894CC8">
      <w:pPr>
        <w:divId w:val="81326062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1091" w:name="Unit4_Session1_Table2"/>
            <w:bookmarkEnd w:id="1091"/>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faces</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A274E">
        <w:trPr>
          <w:divId w:val="163595067"/>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EA274E" w:rsidRDefault="00894CC8">
      <w:pPr>
        <w:divId w:val="813260627"/>
      </w:pPr>
      <w:r>
        <w:rPr>
          <w:vanish/>
        </w:rPr>
        <w:t>End of Table</w:t>
      </w:r>
    </w:p>
    <w:p w:rsidR="00EA274E" w:rsidRDefault="00894CC8">
      <w:pPr>
        <w:divId w:val="813260627"/>
      </w:pPr>
      <w:r>
        <w:t>As well as faces, 3D shapes also have edges and vertices (corners):</w:t>
      </w:r>
    </w:p>
    <w:p w:rsidR="00EA274E" w:rsidRDefault="00894CC8">
      <w:pPr>
        <w:divId w:val="813260627"/>
      </w:pPr>
      <w:r>
        <w:rPr>
          <w:vanish/>
        </w:rPr>
        <w:t>Start of Media Content</w:t>
      </w:r>
    </w:p>
    <w:p w:rsidR="00EA274E" w:rsidRDefault="00894CC8">
      <w:pPr>
        <w:spacing w:before="120" w:beforeAutospacing="0" w:after="120" w:afterAutospacing="0"/>
        <w:divId w:val="1061101771"/>
      </w:pPr>
      <w:bookmarkStart w:id="1092" w:name="Unit4_Session1_MediaContent1"/>
      <w:bookmarkEnd w:id="1092"/>
      <w:r>
        <w:t xml:space="preserve">Watch the video at </w:t>
      </w:r>
      <w:hyperlink r:id="rId219" w:history="1">
        <w:r>
          <w:rPr>
            <w:rStyle w:val="Hyperlink"/>
          </w:rPr>
          <w:t>YouTube.com</w:t>
        </w:r>
      </w:hyperlink>
      <w:r>
        <w:t xml:space="preserve">. </w:t>
      </w:r>
    </w:p>
    <w:p w:rsidR="00EA274E" w:rsidRDefault="00894CC8">
      <w:pPr>
        <w:divId w:val="813260627"/>
      </w:pPr>
      <w:r>
        <w:rPr>
          <w:vanish/>
        </w:rPr>
        <w:t>End of Media Content</w:t>
      </w:r>
    </w:p>
    <w:bookmarkStart w:id="1093" w:name="Back_To_Unit4_Session1_Part1"/>
    <w:p w:rsidR="00EA274E" w:rsidRDefault="00894CC8">
      <w:pPr>
        <w:pStyle w:val="NormalWeb"/>
        <w:divId w:val="813260627"/>
      </w:pPr>
      <w:r>
        <w:fldChar w:fldCharType="begin"/>
      </w:r>
      <w:r>
        <w:instrText xml:space="preserve"> HYPERLINK "" \l "Unit4_Session1_Part1" </w:instrText>
      </w:r>
      <w:r>
        <w:fldChar w:fldCharType="separate"/>
      </w:r>
      <w:r>
        <w:rPr>
          <w:rStyle w:val="Hyperlink"/>
        </w:rPr>
        <w:t>Back to - Part</w:t>
      </w:r>
      <w:r>
        <w:fldChar w:fldCharType="end"/>
      </w:r>
      <w:bookmarkEnd w:id="1093"/>
    </w:p>
    <w:p w:rsidR="00EA274E" w:rsidRDefault="00894CC8">
      <w:pPr>
        <w:pStyle w:val="Heading3"/>
        <w:divId w:val="1475219302"/>
        <w:rPr>
          <w:rFonts w:eastAsia="Times New Roman"/>
        </w:rPr>
      </w:pPr>
      <w:r>
        <w:rPr>
          <w:rFonts w:eastAsia="Times New Roman"/>
        </w:rPr>
        <w:t>Part</w:t>
      </w:r>
    </w:p>
    <w:p w:rsidR="00EA274E" w:rsidRDefault="00894CC8">
      <w:pPr>
        <w:pStyle w:val="Heading4"/>
        <w:divId w:val="304822662"/>
        <w:rPr>
          <w:rFonts w:eastAsia="Times New Roman"/>
        </w:rPr>
      </w:pPr>
      <w:bookmarkStart w:id="1094" w:name="Unit4_Session1_Answer5"/>
      <w:bookmarkEnd w:id="1094"/>
      <w:r>
        <w:rPr>
          <w:rFonts w:eastAsia="Times New Roman"/>
        </w:rPr>
        <w:t>Answer</w:t>
      </w:r>
    </w:p>
    <w:p w:rsidR="00EA274E" w:rsidRDefault="00894CC8">
      <w:pPr>
        <w:divId w:val="30482266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1095" w:name="Unit4_Session1_Table4"/>
            <w:bookmarkEnd w:id="1095"/>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edges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vertices</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A274E">
        <w:trPr>
          <w:divId w:val="153970361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EA274E" w:rsidRDefault="00894CC8">
      <w:pPr>
        <w:pStyle w:val="NormalWeb"/>
        <w:divId w:val="1539703615"/>
      </w:pPr>
      <w:r>
        <w:t>A sphere has just one curved face, so it has no edges or vertices.</w:t>
      </w:r>
    </w:p>
    <w:p w:rsidR="00EA274E" w:rsidRDefault="00894CC8">
      <w:pPr>
        <w:divId w:val="304822662"/>
      </w:pPr>
      <w:r>
        <w:rPr>
          <w:vanish/>
        </w:rPr>
        <w:t>End of Table</w:t>
      </w:r>
    </w:p>
    <w:bookmarkStart w:id="1096" w:name="Back_To_Unit4_Session1_Part2"/>
    <w:p w:rsidR="00EA274E" w:rsidRDefault="00894CC8">
      <w:pPr>
        <w:pStyle w:val="NormalWeb"/>
        <w:divId w:val="304822662"/>
      </w:pPr>
      <w:r>
        <w:fldChar w:fldCharType="begin"/>
      </w:r>
      <w:r>
        <w:instrText xml:space="preserve"> HYPERLINK "" \l "Unit4_Session1_Part2" </w:instrText>
      </w:r>
      <w:r>
        <w:fldChar w:fldCharType="separate"/>
      </w:r>
      <w:r>
        <w:rPr>
          <w:rStyle w:val="Hyperlink"/>
        </w:rPr>
        <w:t>Back to - Part</w:t>
      </w:r>
      <w:r>
        <w:fldChar w:fldCharType="end"/>
      </w:r>
      <w:bookmarkEnd w:id="1096"/>
    </w:p>
    <w:p w:rsidR="00EA274E" w:rsidRDefault="00894CC8">
      <w:pPr>
        <w:pStyle w:val="Heading2"/>
        <w:divId w:val="1475219302"/>
        <w:rPr>
          <w:rFonts w:eastAsia="Times New Roman"/>
        </w:rPr>
      </w:pPr>
      <w:r>
        <w:rPr>
          <w:rFonts w:eastAsia="Times New Roman"/>
        </w:rPr>
        <w:t>Activity 5: Lines of symmetry</w:t>
      </w:r>
    </w:p>
    <w:p w:rsidR="00EA274E" w:rsidRDefault="00894CC8">
      <w:pPr>
        <w:pStyle w:val="Heading4"/>
        <w:divId w:val="865606194"/>
        <w:rPr>
          <w:rFonts w:eastAsia="Times New Roman"/>
        </w:rPr>
      </w:pPr>
      <w:bookmarkStart w:id="1097" w:name="Unit4_Session2_Answer1"/>
      <w:bookmarkEnd w:id="1097"/>
      <w:r>
        <w:rPr>
          <w:rFonts w:eastAsia="Times New Roman"/>
        </w:rPr>
        <w:t>Answer</w:t>
      </w:r>
    </w:p>
    <w:p w:rsidR="00EA274E" w:rsidRDefault="00894CC8">
      <w:pPr>
        <w:divId w:val="865606194"/>
      </w:pPr>
      <w:r>
        <w:rPr>
          <w:vanish/>
        </w:rPr>
        <w:t>Start of Figure</w:t>
      </w:r>
    </w:p>
    <w:p w:rsidR="00EA274E" w:rsidRDefault="00894CC8">
      <w:pPr>
        <w:spacing w:before="240" w:beforeAutospacing="0" w:after="0" w:afterAutospacing="0" w:line="240" w:lineRule="auto"/>
        <w:divId w:val="1846163984"/>
        <w:rPr>
          <w:rFonts w:ascii="Times New Roman" w:eastAsia="Times New Roman" w:hAnsi="Times New Roman" w:cs="Times New Roman"/>
          <w:sz w:val="24"/>
          <w:szCs w:val="24"/>
        </w:rPr>
      </w:pPr>
      <w:bookmarkStart w:id="1098" w:name="Unit4_Session2_Figure4"/>
      <w:bookmarkEnd w:id="1098"/>
      <w:r>
        <w:rPr>
          <w:rFonts w:ascii="Times New Roman" w:eastAsia="Times New Roman" w:hAnsi="Times New Roman" w:cs="Times New Roman"/>
          <w:noProof/>
          <w:sz w:val="24"/>
          <w:szCs w:val="24"/>
        </w:rPr>
        <w:drawing>
          <wp:inline distT="0" distB="0" distL="0" distR="0" wp14:anchorId="0530E1E1" wp14:editId="3F561B1A">
            <wp:extent cx="5278331" cy="1989233"/>
            <wp:effectExtent l="0" t="0" r="0" b="0"/>
            <wp:docPr id="348" name="Picture 348" descr="D:\AaaF\OUT\httpswwwopeneduopenlearn_cmid140259_2022-12-07_17-31-40_82d7e557728d45448e3e2a5d33cfe564\word\assets\bltl_wales_maths_sess1_fig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AaaF\OUT\httpswwwopeneduopenlearn_cmid140259_2022-12-07_17-31-40_82d7e557728d45448e3e2a5d33cfe564\word\assets\bltl_wales_maths_sess1_fig13.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EA274E" w:rsidRDefault="00894CC8">
      <w:pPr>
        <w:pStyle w:val="Caption1"/>
        <w:divId w:val="45766150"/>
      </w:pPr>
      <w:r>
        <w:t>Figure 13 Lines of symmetry</w:t>
      </w:r>
    </w:p>
    <w:bookmarkStart w:id="1099" w:name="View_Unit4_Session2_Description4"/>
    <w:p w:rsidR="00EA274E" w:rsidRDefault="00894CC8">
      <w:pPr>
        <w:pStyle w:val="navbutton"/>
        <w:divId w:val="45766150"/>
      </w:pPr>
      <w:r>
        <w:fldChar w:fldCharType="begin"/>
      </w:r>
      <w:r>
        <w:instrText xml:space="preserve"> HYPERLINK "" \l "Unit4_Session2_Description4" </w:instrText>
      </w:r>
      <w:r>
        <w:fldChar w:fldCharType="separate"/>
      </w:r>
      <w:r>
        <w:rPr>
          <w:rStyle w:val="Hyperlink"/>
        </w:rPr>
        <w:t>View description - Figure 13 Lines of symmetry</w:t>
      </w:r>
      <w:r>
        <w:fldChar w:fldCharType="end"/>
      </w:r>
      <w:bookmarkEnd w:id="1099"/>
    </w:p>
    <w:p w:rsidR="00EA274E" w:rsidRDefault="00894CC8">
      <w:pPr>
        <w:divId w:val="865606194"/>
      </w:pPr>
      <w:r>
        <w:rPr>
          <w:vanish/>
        </w:rPr>
        <w:t>End of Figure</w:t>
      </w:r>
    </w:p>
    <w:p w:rsidR="00EA274E" w:rsidRDefault="00894CC8">
      <w:pPr>
        <w:divId w:val="865606194"/>
      </w:pPr>
      <w:r>
        <w:t>‘M’, ‘A’ and ‘T’ have one line of symmetry.</w:t>
      </w:r>
    </w:p>
    <w:p w:rsidR="00EA274E" w:rsidRDefault="00894CC8">
      <w:pPr>
        <w:divId w:val="865606194"/>
      </w:pPr>
      <w:r>
        <w:t>‘H’ has two lines of symmetry.</w:t>
      </w:r>
    </w:p>
    <w:p w:rsidR="00EA274E" w:rsidRDefault="00894CC8">
      <w:pPr>
        <w:divId w:val="865606194"/>
      </w:pPr>
      <w:r>
        <w:t>‘S’ has no lines of symmetry.</w:t>
      </w:r>
    </w:p>
    <w:bookmarkStart w:id="1100" w:name="Back_To_Unit4_Session2_Activity1"/>
    <w:p w:rsidR="00EA274E" w:rsidRDefault="00894CC8">
      <w:pPr>
        <w:pStyle w:val="NormalWeb"/>
        <w:divId w:val="865606194"/>
      </w:pPr>
      <w:r>
        <w:fldChar w:fldCharType="begin"/>
      </w:r>
      <w:r>
        <w:instrText xml:space="preserve"> HYPERLINK "" \l "Unit4_Session2_Activity1" </w:instrText>
      </w:r>
      <w:r>
        <w:fldChar w:fldCharType="separate"/>
      </w:r>
      <w:r>
        <w:rPr>
          <w:rStyle w:val="Hyperlink"/>
        </w:rPr>
        <w:t>Back to - Activity 5: Lines of symmetry</w:t>
      </w:r>
      <w:r>
        <w:fldChar w:fldCharType="end"/>
      </w:r>
      <w:bookmarkEnd w:id="1100"/>
    </w:p>
    <w:p w:rsidR="00EA274E" w:rsidRDefault="00894CC8">
      <w:pPr>
        <w:pStyle w:val="Heading2"/>
        <w:divId w:val="1475219302"/>
        <w:rPr>
          <w:rFonts w:eastAsia="Times New Roman"/>
        </w:rPr>
      </w:pPr>
      <w:r>
        <w:rPr>
          <w:rFonts w:eastAsia="Times New Roman"/>
        </w:rPr>
        <w:t>Activity 7: Finding the perimeter</w:t>
      </w:r>
    </w:p>
    <w:p w:rsidR="00EA274E" w:rsidRDefault="00894CC8">
      <w:pPr>
        <w:pStyle w:val="Heading4"/>
        <w:divId w:val="1422410910"/>
        <w:rPr>
          <w:rFonts w:eastAsia="Times New Roman"/>
        </w:rPr>
      </w:pPr>
      <w:bookmarkStart w:id="1101" w:name="Unit4_Session3_Answer1"/>
      <w:bookmarkEnd w:id="1101"/>
      <w:r>
        <w:rPr>
          <w:rFonts w:eastAsia="Times New Roman"/>
        </w:rPr>
        <w:t>Answer</w:t>
      </w:r>
    </w:p>
    <w:p w:rsidR="00EA274E" w:rsidRDefault="00894CC8">
      <w:pPr>
        <w:numPr>
          <w:ilvl w:val="0"/>
          <w:numId w:val="266"/>
        </w:numPr>
        <w:ind w:left="780" w:right="780"/>
        <w:divId w:val="1422410910"/>
      </w:pPr>
      <w:r>
        <w:t>The sides of the tennis courts are 20 m and 40 m.</w:t>
      </w:r>
    </w:p>
    <w:p w:rsidR="00EA274E" w:rsidRDefault="00894CC8">
      <w:pPr>
        <w:numPr>
          <w:ilvl w:val="1"/>
          <w:numId w:val="266"/>
        </w:numPr>
        <w:spacing w:before="0" w:beforeAutospacing="0" w:after="0" w:afterAutospacing="0"/>
        <w:ind w:left="1560" w:right="1560"/>
        <w:divId w:val="1422410910"/>
        <w:rPr>
          <w:rFonts w:eastAsia="Times New Roman"/>
        </w:rPr>
      </w:pPr>
      <w:r>
        <w:rPr>
          <w:rFonts w:eastAsia="Times New Roman"/>
        </w:rPr>
        <w:t>(2 × 20) + (2 × 40) = 40 + 80 = 120</w:t>
      </w:r>
    </w:p>
    <w:p w:rsidR="00EA274E" w:rsidRDefault="00894CC8">
      <w:pPr>
        <w:ind w:left="780" w:right="780"/>
        <w:divId w:val="1422410910"/>
      </w:pPr>
      <w:r>
        <w:t>So 120 m of bunting will be needed.</w:t>
      </w:r>
    </w:p>
    <w:p w:rsidR="00EA274E" w:rsidRDefault="00894CC8">
      <w:pPr>
        <w:numPr>
          <w:ilvl w:val="0"/>
          <w:numId w:val="266"/>
        </w:numPr>
        <w:ind w:left="780" w:right="780"/>
        <w:divId w:val="1422410910"/>
      </w:pPr>
      <w:r>
        <w:t>The sides of the garden are 5 m and 4 m.</w:t>
      </w:r>
    </w:p>
    <w:p w:rsidR="00EA274E" w:rsidRDefault="00894CC8">
      <w:pPr>
        <w:numPr>
          <w:ilvl w:val="1"/>
          <w:numId w:val="266"/>
        </w:numPr>
        <w:spacing w:before="0" w:beforeAutospacing="0" w:after="0" w:afterAutospacing="0"/>
        <w:ind w:left="1560" w:right="1560"/>
        <w:divId w:val="1422410910"/>
        <w:rPr>
          <w:rFonts w:eastAsia="Times New Roman"/>
        </w:rPr>
      </w:pPr>
      <w:r>
        <w:rPr>
          <w:rFonts w:eastAsia="Times New Roman"/>
        </w:rPr>
        <w:t>(2 × 5) + (2 × 4) = 10 + 8 = 18</w:t>
      </w:r>
    </w:p>
    <w:p w:rsidR="00EA274E" w:rsidRDefault="00894CC8">
      <w:pPr>
        <w:ind w:left="780" w:right="780"/>
        <w:divId w:val="1422410910"/>
      </w:pPr>
      <w:r>
        <w:t>So 18 m of fencing will be needed.</w:t>
      </w:r>
    </w:p>
    <w:bookmarkStart w:id="1102" w:name="Back_To_Unit4_Session3_Activity1"/>
    <w:p w:rsidR="00EA274E" w:rsidRDefault="00894CC8">
      <w:pPr>
        <w:pStyle w:val="NormalWeb"/>
        <w:divId w:val="1422410910"/>
      </w:pPr>
      <w:r>
        <w:fldChar w:fldCharType="begin"/>
      </w:r>
      <w:r>
        <w:instrText xml:space="preserve"> HYPERLINK "" \l "Unit4_Session3_Activity1" </w:instrText>
      </w:r>
      <w:r>
        <w:fldChar w:fldCharType="separate"/>
      </w:r>
      <w:r>
        <w:rPr>
          <w:rStyle w:val="Hyperlink"/>
        </w:rPr>
        <w:t>Back to - Activity 7: Finding the perimeter</w:t>
      </w:r>
      <w:r>
        <w:fldChar w:fldCharType="end"/>
      </w:r>
      <w:bookmarkEnd w:id="1102"/>
    </w:p>
    <w:p w:rsidR="00EA274E" w:rsidRDefault="00894CC8">
      <w:pPr>
        <w:pStyle w:val="Heading2"/>
        <w:divId w:val="1475219302"/>
        <w:rPr>
          <w:rFonts w:eastAsia="Times New Roman"/>
        </w:rPr>
      </w:pPr>
      <w:r>
        <w:rPr>
          <w:rFonts w:eastAsia="Times New Roman"/>
        </w:rPr>
        <w:t>Activity 8: Finding the perimeter</w:t>
      </w:r>
    </w:p>
    <w:p w:rsidR="00EA274E" w:rsidRDefault="00894CC8">
      <w:pPr>
        <w:pStyle w:val="Heading4"/>
        <w:divId w:val="84230233"/>
        <w:rPr>
          <w:rFonts w:eastAsia="Times New Roman"/>
        </w:rPr>
      </w:pPr>
      <w:bookmarkStart w:id="1103" w:name="Unit4_Session3_Answer2"/>
      <w:bookmarkEnd w:id="1103"/>
      <w:r>
        <w:rPr>
          <w:rFonts w:eastAsia="Times New Roman"/>
        </w:rPr>
        <w:t>Answer</w:t>
      </w:r>
    </w:p>
    <w:p w:rsidR="00EA274E" w:rsidRDefault="00894CC8">
      <w:pPr>
        <w:numPr>
          <w:ilvl w:val="0"/>
          <w:numId w:val="267"/>
        </w:numPr>
        <w:ind w:left="780" w:right="780"/>
        <w:divId w:val="84230233"/>
      </w:pPr>
      <w:r>
        <w:t>To calculate the missing sides you should have carried out the following calculations:</w:t>
      </w:r>
    </w:p>
    <w:p w:rsidR="00EA274E" w:rsidRDefault="00894CC8">
      <w:pPr>
        <w:numPr>
          <w:ilvl w:val="1"/>
          <w:numId w:val="267"/>
        </w:numPr>
        <w:spacing w:before="0" w:beforeAutospacing="0" w:after="0" w:afterAutospacing="0"/>
        <w:ind w:left="1560" w:right="1560"/>
        <w:divId w:val="84230233"/>
        <w:rPr>
          <w:rFonts w:eastAsia="Times New Roman"/>
        </w:rPr>
      </w:pPr>
      <w:r>
        <w:rPr>
          <w:rFonts w:eastAsia="Times New Roman"/>
        </w:rPr>
        <w:t>14 – 3 = 11</w:t>
      </w:r>
    </w:p>
    <w:p w:rsidR="00EA274E" w:rsidRDefault="00894CC8">
      <w:pPr>
        <w:numPr>
          <w:ilvl w:val="1"/>
          <w:numId w:val="267"/>
        </w:numPr>
        <w:spacing w:before="0" w:beforeAutospacing="0" w:after="0" w:afterAutospacing="0"/>
        <w:ind w:left="1560" w:right="1560"/>
        <w:divId w:val="84230233"/>
        <w:rPr>
          <w:rFonts w:eastAsia="Times New Roman"/>
        </w:rPr>
      </w:pPr>
      <w:r>
        <w:rPr>
          <w:rFonts w:eastAsia="Times New Roman"/>
        </w:rPr>
        <w:t>15 – 1.5 = 13.5</w:t>
      </w:r>
    </w:p>
    <w:p w:rsidR="00EA274E" w:rsidRDefault="00894CC8">
      <w:pPr>
        <w:ind w:left="780" w:right="780"/>
        <w:divId w:val="84230233"/>
      </w:pPr>
      <w:r>
        <w:t>Now that you have found the missing sides, you can add them all together:</w:t>
      </w:r>
    </w:p>
    <w:p w:rsidR="00EA274E" w:rsidRDefault="00894CC8">
      <w:pPr>
        <w:numPr>
          <w:ilvl w:val="1"/>
          <w:numId w:val="267"/>
        </w:numPr>
        <w:spacing w:before="0" w:beforeAutospacing="0" w:after="0" w:afterAutospacing="0"/>
        <w:ind w:left="1560" w:right="1560"/>
        <w:divId w:val="84230233"/>
        <w:rPr>
          <w:rFonts w:eastAsia="Times New Roman"/>
        </w:rPr>
      </w:pPr>
      <w:r>
        <w:rPr>
          <w:rFonts w:eastAsia="Times New Roman"/>
        </w:rPr>
        <w:t>15 + 14 + 1.5 + 3 + 13.5 + 11= 58 m</w:t>
      </w:r>
    </w:p>
    <w:p w:rsidR="00EA274E" w:rsidRDefault="00894CC8">
      <w:pPr>
        <w:numPr>
          <w:ilvl w:val="0"/>
          <w:numId w:val="267"/>
        </w:numPr>
        <w:ind w:left="780" w:right="780"/>
        <w:divId w:val="84230233"/>
      </w:pPr>
      <w:r>
        <w:t>To calculate the missing sides you need to carry out the following calculations to calculate the perimeter:</w:t>
      </w:r>
    </w:p>
    <w:p w:rsidR="00EA274E" w:rsidRDefault="00894CC8">
      <w:pPr>
        <w:numPr>
          <w:ilvl w:val="1"/>
          <w:numId w:val="267"/>
        </w:numPr>
        <w:spacing w:before="0" w:beforeAutospacing="0" w:after="0" w:afterAutospacing="0"/>
        <w:ind w:left="1560" w:right="1560"/>
        <w:divId w:val="84230233"/>
        <w:rPr>
          <w:rFonts w:eastAsia="Times New Roman"/>
        </w:rPr>
      </w:pPr>
      <w:r>
        <w:rPr>
          <w:rFonts w:eastAsia="Times New Roman"/>
        </w:rPr>
        <w:t>5 – 2 = 3</w:t>
      </w:r>
    </w:p>
    <w:p w:rsidR="00EA274E" w:rsidRDefault="00894CC8">
      <w:pPr>
        <w:numPr>
          <w:ilvl w:val="1"/>
          <w:numId w:val="267"/>
        </w:numPr>
        <w:spacing w:before="0" w:beforeAutospacing="0" w:after="0" w:afterAutospacing="0"/>
        <w:ind w:left="1560" w:right="1560"/>
        <w:divId w:val="84230233"/>
        <w:rPr>
          <w:rFonts w:eastAsia="Times New Roman"/>
        </w:rPr>
      </w:pPr>
      <w:r>
        <w:rPr>
          <w:rFonts w:eastAsia="Times New Roman"/>
        </w:rPr>
        <w:t>6 – 2 = 4</w:t>
      </w:r>
    </w:p>
    <w:p w:rsidR="00EA274E" w:rsidRDefault="00894CC8">
      <w:pPr>
        <w:ind w:left="780" w:right="780"/>
        <w:divId w:val="84230233"/>
      </w:pPr>
      <w:r>
        <w:t>Now that you have found the missing sides, you can add them all up together to calculate the perimeter:</w:t>
      </w:r>
    </w:p>
    <w:p w:rsidR="00EA274E" w:rsidRDefault="00894CC8">
      <w:pPr>
        <w:numPr>
          <w:ilvl w:val="1"/>
          <w:numId w:val="267"/>
        </w:numPr>
        <w:spacing w:before="0" w:beforeAutospacing="0" w:after="0" w:afterAutospacing="0"/>
        <w:ind w:left="1560" w:right="1560"/>
        <w:divId w:val="84230233"/>
        <w:rPr>
          <w:rFonts w:eastAsia="Times New Roman"/>
        </w:rPr>
      </w:pPr>
      <w:r>
        <w:rPr>
          <w:rFonts w:eastAsia="Times New Roman"/>
        </w:rPr>
        <w:t>6 + 3 + 3 + 1 + 1 + 2 + 2 + 4 = 22 m</w:t>
      </w:r>
    </w:p>
    <w:bookmarkStart w:id="1104" w:name="Back_To_Unit4_Session3_Activity2"/>
    <w:p w:rsidR="00EA274E" w:rsidRDefault="00894CC8">
      <w:pPr>
        <w:pStyle w:val="NormalWeb"/>
        <w:divId w:val="84230233"/>
      </w:pPr>
      <w:r>
        <w:fldChar w:fldCharType="begin"/>
      </w:r>
      <w:r>
        <w:instrText xml:space="preserve"> HYPERLINK "" \l "Unit4_Session3_Activity2" </w:instrText>
      </w:r>
      <w:r>
        <w:fldChar w:fldCharType="separate"/>
      </w:r>
      <w:r>
        <w:rPr>
          <w:rStyle w:val="Hyperlink"/>
        </w:rPr>
        <w:t>Back to - Activity 8: Finding the perimeter</w:t>
      </w:r>
      <w:r>
        <w:fldChar w:fldCharType="end"/>
      </w:r>
      <w:bookmarkEnd w:id="1104"/>
    </w:p>
    <w:p w:rsidR="00EA274E" w:rsidRDefault="00894CC8">
      <w:pPr>
        <w:pStyle w:val="Heading2"/>
        <w:divId w:val="1475219302"/>
        <w:rPr>
          <w:rFonts w:eastAsia="Times New Roman"/>
        </w:rPr>
      </w:pPr>
      <w:r>
        <w:rPr>
          <w:rFonts w:eastAsia="Times New Roman"/>
        </w:rPr>
        <w:t>Activity 9: Area of a rectangle</w:t>
      </w:r>
    </w:p>
    <w:p w:rsidR="00EA274E" w:rsidRDefault="00894CC8">
      <w:pPr>
        <w:pStyle w:val="Heading4"/>
        <w:divId w:val="2025741996"/>
        <w:rPr>
          <w:rFonts w:eastAsia="Times New Roman"/>
        </w:rPr>
      </w:pPr>
      <w:bookmarkStart w:id="1105" w:name="Unit4_Session4_Answer1"/>
      <w:bookmarkEnd w:id="1105"/>
      <w:r>
        <w:rPr>
          <w:rFonts w:eastAsia="Times New Roman"/>
        </w:rPr>
        <w:t>Answer</w:t>
      </w:r>
    </w:p>
    <w:p w:rsidR="00EA274E" w:rsidRDefault="00894CC8">
      <w:pPr>
        <w:divId w:val="202574199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A274E">
        <w:trPr>
          <w:divId w:val="51789223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1106" w:name="Unit4_Session4_Table2"/>
            <w:bookmarkEnd w:id="1106"/>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Area in square units (centimetres, metres, kilometres)</w:t>
            </w:r>
          </w:p>
        </w:tc>
      </w:tr>
      <w:tr w:rsidR="00EA274E">
        <w:trPr>
          <w:divId w:val="51789223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2 400 cm</w:t>
            </w:r>
            <w:r>
              <w:rPr>
                <w:rFonts w:ascii="inherit" w:eastAsia="Times New Roman" w:hAnsi="inherit" w:cs="Times New Roman"/>
                <w:sz w:val="24"/>
                <w:szCs w:val="24"/>
                <w:vertAlign w:val="superscript"/>
              </w:rPr>
              <w:t>2</w:t>
            </w:r>
          </w:p>
        </w:tc>
      </w:tr>
      <w:tr w:rsidR="00EA274E">
        <w:trPr>
          <w:divId w:val="51789223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 m</w:t>
            </w:r>
            <w:r>
              <w:rPr>
                <w:rFonts w:ascii="inherit" w:eastAsia="Times New Roman" w:hAnsi="inherit" w:cs="Times New Roman"/>
                <w:sz w:val="24"/>
                <w:szCs w:val="24"/>
                <w:vertAlign w:val="superscript"/>
              </w:rPr>
              <w:t>2</w:t>
            </w:r>
          </w:p>
        </w:tc>
      </w:tr>
      <w:tr w:rsidR="00EA274E">
        <w:trPr>
          <w:divId w:val="51789223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km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km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km</w:t>
            </w:r>
            <w:r>
              <w:rPr>
                <w:rFonts w:ascii="inherit" w:eastAsia="Times New Roman" w:hAnsi="inherit" w:cs="Times New Roman"/>
                <w:sz w:val="24"/>
                <w:szCs w:val="24"/>
                <w:vertAlign w:val="superscript"/>
              </w:rPr>
              <w:t>2</w:t>
            </w:r>
          </w:p>
        </w:tc>
      </w:tr>
      <w:tr w:rsidR="00EA274E">
        <w:trPr>
          <w:divId w:val="517892230"/>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13.2 m</w:t>
            </w:r>
            <w:r>
              <w:rPr>
                <w:rFonts w:ascii="inherit" w:eastAsia="Times New Roman" w:hAnsi="inherit" w:cs="Times New Roman"/>
                <w:sz w:val="24"/>
                <w:szCs w:val="24"/>
                <w:vertAlign w:val="superscript"/>
              </w:rPr>
              <w:t>2</w:t>
            </w:r>
          </w:p>
        </w:tc>
      </w:tr>
    </w:tbl>
    <w:p w:rsidR="00EA274E" w:rsidRDefault="00894CC8">
      <w:pPr>
        <w:divId w:val="2025741996"/>
      </w:pPr>
      <w:r>
        <w:rPr>
          <w:vanish/>
        </w:rPr>
        <w:t>End of Table</w:t>
      </w:r>
    </w:p>
    <w:bookmarkStart w:id="1107" w:name="Back_To_Unit4_Session4_Activity1"/>
    <w:p w:rsidR="00EA274E" w:rsidRDefault="00894CC8">
      <w:pPr>
        <w:pStyle w:val="NormalWeb"/>
        <w:divId w:val="2025741996"/>
      </w:pPr>
      <w:r>
        <w:fldChar w:fldCharType="begin"/>
      </w:r>
      <w:r>
        <w:instrText xml:space="preserve"> HYPERLINK "" \l "Unit4_Session4_Activity1" </w:instrText>
      </w:r>
      <w:r>
        <w:fldChar w:fldCharType="separate"/>
      </w:r>
      <w:r>
        <w:rPr>
          <w:rStyle w:val="Hyperlink"/>
        </w:rPr>
        <w:t>Back to - Activity 9: Area of a rectangle</w:t>
      </w:r>
      <w:r>
        <w:fldChar w:fldCharType="end"/>
      </w:r>
      <w:bookmarkEnd w:id="1107"/>
    </w:p>
    <w:p w:rsidR="00EA274E" w:rsidRDefault="00894CC8">
      <w:pPr>
        <w:pStyle w:val="Heading2"/>
        <w:divId w:val="1475219302"/>
        <w:rPr>
          <w:rFonts w:eastAsia="Times New Roman"/>
        </w:rPr>
      </w:pPr>
      <w:r>
        <w:rPr>
          <w:rFonts w:eastAsia="Times New Roman"/>
        </w:rPr>
        <w:t>Activity 10: Finding the area</w:t>
      </w:r>
    </w:p>
    <w:p w:rsidR="00EA274E" w:rsidRDefault="00894CC8">
      <w:pPr>
        <w:pStyle w:val="Heading4"/>
        <w:divId w:val="1338537710"/>
        <w:rPr>
          <w:rFonts w:eastAsia="Times New Roman"/>
        </w:rPr>
      </w:pPr>
      <w:bookmarkStart w:id="1108" w:name="Unit4_Session4_Answer2"/>
      <w:bookmarkEnd w:id="1108"/>
      <w:r>
        <w:rPr>
          <w:rFonts w:eastAsia="Times New Roman"/>
        </w:rPr>
        <w:t>Answer</w:t>
      </w:r>
    </w:p>
    <w:p w:rsidR="00EA274E" w:rsidRDefault="00894CC8">
      <w:pPr>
        <w:numPr>
          <w:ilvl w:val="0"/>
          <w:numId w:val="268"/>
        </w:numPr>
        <w:ind w:left="780" w:right="780"/>
        <w:divId w:val="1338537710"/>
      </w:pPr>
      <w:r>
        <w:t>The plastic sheeting needs to be:</w:t>
      </w:r>
    </w:p>
    <w:p w:rsidR="00EA274E" w:rsidRDefault="00894CC8">
      <w:pPr>
        <w:numPr>
          <w:ilvl w:val="1"/>
          <w:numId w:val="268"/>
        </w:numPr>
        <w:spacing w:before="0" w:beforeAutospacing="0" w:after="0" w:afterAutospacing="0"/>
        <w:ind w:left="1560" w:right="1560"/>
        <w:divId w:val="1338537710"/>
        <w:rPr>
          <w:rFonts w:eastAsia="Times New Roman"/>
        </w:rPr>
      </w:pPr>
      <w:r>
        <w:rPr>
          <w:rFonts w:eastAsia="Times New Roman"/>
        </w:rPr>
        <w:t>2.5 × 4 = 10 m</w:t>
      </w:r>
      <w:r>
        <w:rPr>
          <w:rFonts w:ascii="inherit" w:eastAsia="Times New Roman" w:hAnsi="inherit"/>
          <w:vertAlign w:val="superscript"/>
        </w:rPr>
        <w:t>2</w:t>
      </w:r>
    </w:p>
    <w:p w:rsidR="00EA274E" w:rsidRDefault="00894CC8">
      <w:pPr>
        <w:numPr>
          <w:ilvl w:val="0"/>
          <w:numId w:val="268"/>
        </w:numPr>
        <w:ind w:left="780" w:right="780"/>
        <w:divId w:val="1338537710"/>
      </w:pPr>
      <w:r>
        <w:t>First you need to work out the area of the driveway:</w:t>
      </w:r>
    </w:p>
    <w:p w:rsidR="00EA274E" w:rsidRDefault="00894CC8">
      <w:pPr>
        <w:numPr>
          <w:ilvl w:val="1"/>
          <w:numId w:val="268"/>
        </w:numPr>
        <w:spacing w:before="0" w:beforeAutospacing="0" w:after="0" w:afterAutospacing="0"/>
        <w:ind w:left="1560" w:right="1560"/>
        <w:divId w:val="1338537710"/>
        <w:rPr>
          <w:rFonts w:eastAsia="Times New Roman"/>
        </w:rPr>
      </w:pPr>
      <w:r>
        <w:rPr>
          <w:rFonts w:eastAsia="Times New Roman"/>
        </w:rPr>
        <w:t>8 × 4 = 32 m</w:t>
      </w:r>
      <w:r>
        <w:rPr>
          <w:rFonts w:ascii="inherit" w:eastAsia="Times New Roman" w:hAnsi="inherit"/>
          <w:vertAlign w:val="superscript"/>
        </w:rPr>
        <w:t>2</w:t>
      </w:r>
    </w:p>
    <w:p w:rsidR="00EA274E" w:rsidRDefault="00894CC8">
      <w:pPr>
        <w:ind w:left="780" w:right="780"/>
        <w:divId w:val="1338537710"/>
      </w:pPr>
      <w:r>
        <w:t>If each bag covers half a square metre, you will need two bags for each square metre:</w:t>
      </w:r>
    </w:p>
    <w:p w:rsidR="00EA274E" w:rsidRDefault="00894CC8">
      <w:pPr>
        <w:numPr>
          <w:ilvl w:val="1"/>
          <w:numId w:val="268"/>
        </w:numPr>
        <w:spacing w:before="0" w:beforeAutospacing="0" w:after="0" w:afterAutospacing="0"/>
        <w:ind w:left="1560" w:right="1560"/>
        <w:divId w:val="1338537710"/>
        <w:rPr>
          <w:rFonts w:eastAsia="Times New Roman"/>
        </w:rPr>
      </w:pPr>
      <w:r>
        <w:rPr>
          <w:rFonts w:eastAsia="Times New Roman"/>
        </w:rPr>
        <w:t>32 × 2 = 64 bags</w:t>
      </w:r>
    </w:p>
    <w:p w:rsidR="00EA274E" w:rsidRDefault="00894CC8">
      <w:pPr>
        <w:numPr>
          <w:ilvl w:val="0"/>
          <w:numId w:val="268"/>
        </w:numPr>
        <w:ind w:left="780" w:right="780"/>
        <w:divId w:val="1338537710"/>
      </w:pPr>
      <w:r>
        <w:t>First you need to change the width to centimetres. 25 mm is the same as 2.5 cm. Then you can work out the area:</w:t>
      </w:r>
    </w:p>
    <w:p w:rsidR="00EA274E" w:rsidRDefault="00894CC8">
      <w:pPr>
        <w:numPr>
          <w:ilvl w:val="1"/>
          <w:numId w:val="268"/>
        </w:numPr>
        <w:spacing w:before="0" w:beforeAutospacing="0" w:after="0" w:afterAutospacing="0"/>
        <w:ind w:left="1560" w:right="1560"/>
        <w:divId w:val="1338537710"/>
        <w:rPr>
          <w:rFonts w:eastAsia="Times New Roman"/>
        </w:rPr>
      </w:pPr>
      <w:r>
        <w:rPr>
          <w:rFonts w:eastAsia="Times New Roman"/>
        </w:rPr>
        <w:t>2.5 × 4 = 10 cm</w:t>
      </w:r>
      <w:r>
        <w:rPr>
          <w:rFonts w:ascii="inherit" w:eastAsia="Times New Roman" w:hAnsi="inherit"/>
          <w:vertAlign w:val="superscript"/>
        </w:rPr>
        <w:t>2</w:t>
      </w:r>
    </w:p>
    <w:p w:rsidR="00EA274E" w:rsidRDefault="00894CC8">
      <w:pPr>
        <w:ind w:left="780" w:right="780"/>
        <w:divId w:val="1338537710"/>
      </w:pPr>
      <w:r>
        <w:t>There are 80 yeast, so the amount of yeast per square centimetre (yeast/cm</w:t>
      </w:r>
      <w:r>
        <w:rPr>
          <w:rFonts w:ascii="inherit" w:hAnsi="inherit"/>
          <w:vertAlign w:val="superscript"/>
        </w:rPr>
        <w:t>2</w:t>
      </w:r>
      <w:r>
        <w:t xml:space="preserve">) is: </w:t>
      </w:r>
    </w:p>
    <w:p w:rsidR="00EA274E" w:rsidRDefault="00894CC8">
      <w:pPr>
        <w:numPr>
          <w:ilvl w:val="1"/>
          <w:numId w:val="268"/>
        </w:numPr>
        <w:spacing w:before="0" w:beforeAutospacing="0" w:after="0" w:afterAutospacing="0"/>
        <w:ind w:left="1560" w:right="1560"/>
        <w:divId w:val="1338537710"/>
        <w:rPr>
          <w:rFonts w:eastAsia="Times New Roman"/>
        </w:rPr>
      </w:pPr>
      <w:r>
        <w:rPr>
          <w:rFonts w:eastAsia="Times New Roman"/>
        </w:rPr>
        <w:t>80 ÷ 10 = 8 yeast per cm</w:t>
      </w:r>
      <w:r>
        <w:rPr>
          <w:rFonts w:ascii="inherit" w:eastAsia="Times New Roman" w:hAnsi="inherit"/>
          <w:vertAlign w:val="superscript"/>
        </w:rPr>
        <w:t>2</w:t>
      </w:r>
    </w:p>
    <w:p w:rsidR="00EA274E" w:rsidRDefault="00894CC8">
      <w:pPr>
        <w:ind w:left="780" w:right="780"/>
        <w:divId w:val="1338537710"/>
      </w:pPr>
      <w:r>
        <w:t>The recording sheet should look like this:</w:t>
      </w:r>
    </w:p>
    <w:p w:rsidR="00EA274E" w:rsidRDefault="00894CC8">
      <w:pPr>
        <w:divId w:val="1338537710"/>
      </w:pPr>
      <w:r>
        <w:rPr>
          <w:vanish/>
        </w:rPr>
        <w:t>Start of Table</w:t>
      </w:r>
    </w:p>
    <w:p w:rsidR="00EA274E" w:rsidRDefault="00894CC8">
      <w:pPr>
        <w:pStyle w:val="NormalWeb"/>
        <w:divId w:val="1891960875"/>
      </w:pPr>
      <w:r>
        <w:t>Yeast count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A274E">
        <w:trPr>
          <w:divId w:val="18919608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bookmarkStart w:id="1109" w:name="Unit4_Session4_Table4"/>
            <w:bookmarkEnd w:id="1109"/>
            <w:r>
              <w:rPr>
                <w:rFonts w:ascii="Times New Roman" w:eastAsia="Times New Roman" w:hAnsi="Times New Roman" w:cs="Times New Roman"/>
                <w:sz w:val="24"/>
                <w:szCs w:val="24"/>
              </w:rPr>
              <w:t xml:space="preserve">Sample area no. </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EA274E">
        <w:trPr>
          <w:divId w:val="18919608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October</w:t>
            </w:r>
          </w:p>
        </w:tc>
      </w:tr>
      <w:tr w:rsidR="00EA274E">
        <w:trPr>
          <w:divId w:val="18919608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 count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w:t>
            </w:r>
          </w:p>
        </w:tc>
      </w:tr>
      <w:tr w:rsidR="00EA274E">
        <w:trPr>
          <w:divId w:val="18919608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dimensions</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cm × 4 cm</w:t>
            </w:r>
          </w:p>
        </w:tc>
      </w:tr>
      <w:tr w:rsidR="00EA274E">
        <w:trPr>
          <w:divId w:val="18919608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area</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cm</w:t>
            </w:r>
            <w:r>
              <w:rPr>
                <w:rFonts w:ascii="inherit" w:eastAsia="Times New Roman" w:hAnsi="inherit" w:cs="Times New Roman"/>
                <w:sz w:val="24"/>
                <w:szCs w:val="24"/>
                <w:vertAlign w:val="superscript"/>
              </w:rPr>
              <w:t>2</w:t>
            </w:r>
          </w:p>
        </w:tc>
      </w:tr>
      <w:tr w:rsidR="00EA274E">
        <w:trPr>
          <w:divId w:val="1891960875"/>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Yeast/cm</w:t>
            </w:r>
            <w:r>
              <w:rPr>
                <w:rFonts w:ascii="inherit" w:eastAsia="Times New Roman" w:hAnsi="inherit" w:cs="Times New Roman"/>
                <w:sz w:val="24"/>
                <w:szCs w:val="24"/>
                <w:vertAlign w:val="superscript"/>
              </w:rPr>
              <w:t>2</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rsidR="00EA274E" w:rsidRDefault="00894CC8">
      <w:pPr>
        <w:divId w:val="1338537710"/>
      </w:pPr>
      <w:r>
        <w:rPr>
          <w:vanish/>
        </w:rPr>
        <w:t>End of Table</w:t>
      </w:r>
    </w:p>
    <w:p w:rsidR="00EA274E" w:rsidRDefault="00894CC8">
      <w:pPr>
        <w:numPr>
          <w:ilvl w:val="0"/>
          <w:numId w:val="269"/>
        </w:numPr>
        <w:ind w:left="780" w:right="780"/>
        <w:divId w:val="1338537710"/>
      </w:pPr>
      <w:r>
        <w:t>The area of forestry land is:</w:t>
      </w:r>
    </w:p>
    <w:p w:rsidR="00EA274E" w:rsidRDefault="00894CC8">
      <w:pPr>
        <w:numPr>
          <w:ilvl w:val="1"/>
          <w:numId w:val="269"/>
        </w:numPr>
        <w:spacing w:before="0" w:beforeAutospacing="0" w:after="0" w:afterAutospacing="0"/>
        <w:ind w:left="1560" w:right="1560"/>
        <w:divId w:val="1338537710"/>
        <w:rPr>
          <w:rFonts w:eastAsia="Times New Roman"/>
        </w:rPr>
      </w:pPr>
      <w:r>
        <w:rPr>
          <w:rFonts w:eastAsia="Times New Roman"/>
        </w:rPr>
        <w:t>4.5 × 2 = 9 square miles</w:t>
      </w:r>
    </w:p>
    <w:bookmarkStart w:id="1110" w:name="Back_To_Unit4_Session4_Activity2"/>
    <w:p w:rsidR="00EA274E" w:rsidRDefault="00894CC8">
      <w:pPr>
        <w:pStyle w:val="NormalWeb"/>
        <w:divId w:val="1338537710"/>
      </w:pPr>
      <w:r>
        <w:fldChar w:fldCharType="begin"/>
      </w:r>
      <w:r>
        <w:instrText xml:space="preserve"> HYPERLINK "" \l "Unit4_Session4_Activity2" </w:instrText>
      </w:r>
      <w:r>
        <w:fldChar w:fldCharType="separate"/>
      </w:r>
      <w:r>
        <w:rPr>
          <w:rStyle w:val="Hyperlink"/>
        </w:rPr>
        <w:t>Back to - Activity 10: Finding the area</w:t>
      </w:r>
      <w:r>
        <w:fldChar w:fldCharType="end"/>
      </w:r>
      <w:bookmarkEnd w:id="1110"/>
    </w:p>
    <w:p w:rsidR="00EA274E" w:rsidRDefault="00894CC8">
      <w:pPr>
        <w:pStyle w:val="Heading2"/>
        <w:divId w:val="1475219302"/>
        <w:rPr>
          <w:rFonts w:eastAsia="Times New Roman"/>
        </w:rPr>
      </w:pPr>
      <w:r>
        <w:rPr>
          <w:rFonts w:eastAsia="Times New Roman"/>
        </w:rPr>
        <w:t>Activity 11: Calculating volume</w:t>
      </w:r>
    </w:p>
    <w:p w:rsidR="00EA274E" w:rsidRDefault="00894CC8">
      <w:pPr>
        <w:pStyle w:val="Heading4"/>
        <w:divId w:val="485048310"/>
        <w:rPr>
          <w:rFonts w:eastAsia="Times New Roman"/>
        </w:rPr>
      </w:pPr>
      <w:bookmarkStart w:id="1111" w:name="Unit4_Session5_Answer1"/>
      <w:bookmarkEnd w:id="1111"/>
      <w:r>
        <w:rPr>
          <w:rFonts w:eastAsia="Times New Roman"/>
        </w:rPr>
        <w:t>Answer</w:t>
      </w:r>
    </w:p>
    <w:p w:rsidR="00EA274E" w:rsidRDefault="00894CC8">
      <w:pPr>
        <w:numPr>
          <w:ilvl w:val="0"/>
          <w:numId w:val="270"/>
        </w:numPr>
        <w:spacing w:before="0" w:beforeAutospacing="0" w:after="0" w:afterAutospacing="0"/>
        <w:ind w:left="780" w:right="780"/>
        <w:divId w:val="485048310"/>
        <w:rPr>
          <w:rFonts w:eastAsia="Times New Roman"/>
        </w:rPr>
      </w:pPr>
      <w:r>
        <w:rPr>
          <w:rFonts w:eastAsia="Times New Roman"/>
        </w:rPr>
        <w:t>The answer is as follows:</w:t>
      </w:r>
    </w:p>
    <w:p w:rsidR="00EA274E" w:rsidRDefault="00894CC8">
      <w:pPr>
        <w:divId w:val="48504831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A274E">
        <w:trPr>
          <w:divId w:val="3590859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bookmarkStart w:id="1112" w:name="Unit4_Session5_Table2"/>
            <w:bookmarkEnd w:id="1112"/>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Height</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Volume</w:t>
            </w:r>
          </w:p>
        </w:tc>
      </w:tr>
      <w:tr w:rsidR="00EA274E">
        <w:trPr>
          <w:divId w:val="3590859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m</w:t>
            </w:r>
            <w:r>
              <w:rPr>
                <w:rFonts w:ascii="inherit" w:eastAsia="Times New Roman" w:hAnsi="inherit" w:cs="Times New Roman"/>
                <w:sz w:val="24"/>
                <w:szCs w:val="24"/>
                <w:vertAlign w:val="superscript"/>
              </w:rPr>
              <w:t>3</w:t>
            </w:r>
          </w:p>
        </w:tc>
      </w:tr>
      <w:tr w:rsidR="00EA274E">
        <w:trPr>
          <w:divId w:val="3590859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1 000 mm</w:t>
            </w:r>
            <w:r>
              <w:rPr>
                <w:rFonts w:ascii="inherit" w:eastAsia="Times New Roman" w:hAnsi="inherit" w:cs="Times New Roman"/>
                <w:sz w:val="24"/>
                <w:szCs w:val="24"/>
                <w:vertAlign w:val="superscript"/>
              </w:rPr>
              <w:t>3</w:t>
            </w:r>
          </w:p>
        </w:tc>
      </w:tr>
      <w:tr w:rsidR="00EA274E">
        <w:trPr>
          <w:divId w:val="3590859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mm (convert to 3.6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28.8 cm</w:t>
            </w:r>
            <w:r>
              <w:rPr>
                <w:rFonts w:ascii="inherit" w:eastAsia="Times New Roman" w:hAnsi="inherit" w:cs="Times New Roman"/>
                <w:sz w:val="24"/>
                <w:szCs w:val="24"/>
                <w:vertAlign w:val="superscript"/>
              </w:rPr>
              <w:t>3</w:t>
            </w:r>
          </w:p>
        </w:tc>
      </w:tr>
      <w:tr w:rsidR="00EA274E">
        <w:trPr>
          <w:divId w:val="359085974"/>
        </w:trPr>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180 cm (convert to 1.8 m)</w:t>
            </w:r>
          </w:p>
        </w:tc>
        <w:tc>
          <w:tcPr>
            <w:tcW w:w="0" w:type="auto"/>
            <w:tcMar>
              <w:top w:w="48" w:type="dxa"/>
              <w:left w:w="96" w:type="dxa"/>
              <w:bottom w:w="48" w:type="dxa"/>
              <w:right w:w="96" w:type="dxa"/>
            </w:tcMar>
            <w:hideMark/>
          </w:tcPr>
          <w:p w:rsidR="00EA274E" w:rsidRDefault="00894C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32.4 m</w:t>
            </w:r>
            <w:r>
              <w:rPr>
                <w:rFonts w:ascii="inherit" w:eastAsia="Times New Roman" w:hAnsi="inherit" w:cs="Times New Roman"/>
                <w:sz w:val="24"/>
                <w:szCs w:val="24"/>
                <w:vertAlign w:val="superscript"/>
              </w:rPr>
              <w:t>3</w:t>
            </w:r>
          </w:p>
        </w:tc>
      </w:tr>
    </w:tbl>
    <w:p w:rsidR="00EA274E" w:rsidRDefault="00894CC8">
      <w:pPr>
        <w:divId w:val="485048310"/>
      </w:pPr>
      <w:r>
        <w:rPr>
          <w:vanish/>
        </w:rPr>
        <w:t>End of Table</w:t>
      </w:r>
    </w:p>
    <w:p w:rsidR="00EA274E" w:rsidRDefault="00894CC8">
      <w:pPr>
        <w:numPr>
          <w:ilvl w:val="0"/>
          <w:numId w:val="271"/>
        </w:numPr>
        <w:spacing w:before="0" w:beforeAutospacing="0" w:after="0" w:afterAutospacing="0"/>
        <w:ind w:left="780" w:right="780"/>
        <w:divId w:val="485048310"/>
        <w:rPr>
          <w:rFonts w:eastAsia="Times New Roman"/>
        </w:rPr>
      </w:pPr>
      <w:r>
        <w:rPr>
          <w:rFonts w:eastAsia="Times New Roman"/>
        </w:rPr>
        <w:t xml:space="preserve">First you need to convert 10 cm to metres – it’s 0.1 m. Then you can calculate area: </w:t>
      </w:r>
    </w:p>
    <w:p w:rsidR="00EA274E" w:rsidRDefault="00894CC8">
      <w:pPr>
        <w:numPr>
          <w:ilvl w:val="1"/>
          <w:numId w:val="271"/>
        </w:numPr>
        <w:spacing w:before="0" w:beforeAutospacing="0" w:after="0" w:afterAutospacing="0"/>
        <w:ind w:left="1560" w:right="1560"/>
        <w:divId w:val="485048310"/>
        <w:rPr>
          <w:rFonts w:eastAsia="Times New Roman"/>
        </w:rPr>
      </w:pPr>
      <w:r>
        <w:rPr>
          <w:rFonts w:eastAsia="Times New Roman"/>
        </w:rPr>
        <w:t>1 m × 1.5 m × 0.1 m = 0.15 m</w:t>
      </w:r>
      <w:r>
        <w:rPr>
          <w:rFonts w:ascii="inherit" w:eastAsia="Times New Roman" w:hAnsi="inherit"/>
          <w:vertAlign w:val="superscript"/>
        </w:rPr>
        <w:t>3</w:t>
      </w:r>
    </w:p>
    <w:p w:rsidR="00EA274E" w:rsidRDefault="00894CC8">
      <w:pPr>
        <w:numPr>
          <w:ilvl w:val="0"/>
          <w:numId w:val="271"/>
        </w:numPr>
        <w:spacing w:before="0" w:beforeAutospacing="0" w:after="0" w:afterAutospacing="0"/>
        <w:ind w:left="780" w:right="780"/>
        <w:divId w:val="485048310"/>
        <w:rPr>
          <w:rFonts w:eastAsia="Times New Roman"/>
        </w:rPr>
      </w:pPr>
      <w:r>
        <w:rPr>
          <w:rFonts w:eastAsia="Times New Roman"/>
        </w:rPr>
        <w:t>The volume of David’s store is 2 m × 1 m × 1 m = 2 m</w:t>
      </w:r>
      <w:r>
        <w:rPr>
          <w:rFonts w:ascii="inherit" w:eastAsia="Times New Roman" w:hAnsi="inherit"/>
          <w:vertAlign w:val="superscript"/>
        </w:rPr>
        <w:t>3</w:t>
      </w:r>
      <w:r>
        <w:rPr>
          <w:rFonts w:eastAsia="Times New Roman"/>
        </w:rPr>
        <w:t xml:space="preserve">, so it will be big enough to hold one load of the logs. </w:t>
      </w:r>
    </w:p>
    <w:bookmarkStart w:id="1113" w:name="Back_To_Unit4_Session5_Activity1"/>
    <w:p w:rsidR="00EA274E" w:rsidRDefault="00894CC8">
      <w:pPr>
        <w:pStyle w:val="NormalWeb"/>
        <w:divId w:val="485048310"/>
      </w:pPr>
      <w:r>
        <w:fldChar w:fldCharType="begin"/>
      </w:r>
      <w:r>
        <w:instrText xml:space="preserve"> HYPERLINK "" \l "Unit4_Session5_Activity1" </w:instrText>
      </w:r>
      <w:r>
        <w:fldChar w:fldCharType="separate"/>
      </w:r>
      <w:r>
        <w:rPr>
          <w:rStyle w:val="Hyperlink"/>
        </w:rPr>
        <w:t>Back to - Activity 11: Calculating volume</w:t>
      </w:r>
      <w:r>
        <w:fldChar w:fldCharType="end"/>
      </w:r>
      <w:bookmarkEnd w:id="1113"/>
    </w:p>
    <w:p w:rsidR="00EA274E" w:rsidRDefault="00894CC8">
      <w:pPr>
        <w:pStyle w:val="Heading2"/>
        <w:divId w:val="1475219302"/>
        <w:rPr>
          <w:rFonts w:eastAsia="Times New Roman"/>
        </w:rPr>
      </w:pPr>
      <w:r>
        <w:rPr>
          <w:rFonts w:eastAsia="Times New Roman"/>
        </w:rPr>
        <w:t>Activity 12: Getting information from a scale drawing</w:t>
      </w:r>
    </w:p>
    <w:p w:rsidR="00EA274E" w:rsidRDefault="00894CC8">
      <w:pPr>
        <w:pStyle w:val="Heading4"/>
        <w:divId w:val="448015849"/>
        <w:rPr>
          <w:rFonts w:eastAsia="Times New Roman"/>
        </w:rPr>
      </w:pPr>
      <w:bookmarkStart w:id="1114" w:name="Unit4_Session6_Answer1"/>
      <w:bookmarkEnd w:id="1114"/>
      <w:r>
        <w:rPr>
          <w:rFonts w:eastAsia="Times New Roman"/>
        </w:rPr>
        <w:t>Answer</w:t>
      </w:r>
    </w:p>
    <w:p w:rsidR="00EA274E" w:rsidRDefault="00894CC8">
      <w:pPr>
        <w:numPr>
          <w:ilvl w:val="0"/>
          <w:numId w:val="272"/>
        </w:numPr>
        <w:spacing w:before="0" w:beforeAutospacing="0" w:after="0" w:afterAutospacing="0"/>
        <w:ind w:left="780" w:right="780"/>
        <w:divId w:val="448015849"/>
        <w:rPr>
          <w:rFonts w:eastAsia="Times New Roman"/>
        </w:rPr>
      </w:pPr>
      <w:r>
        <w:rPr>
          <w:rFonts w:eastAsia="Times New Roman"/>
        </w:rPr>
        <w:t xml:space="preserve">The answers are as follows: </w:t>
      </w:r>
    </w:p>
    <w:p w:rsidR="00EA274E" w:rsidRDefault="00894CC8">
      <w:pPr>
        <w:numPr>
          <w:ilvl w:val="1"/>
          <w:numId w:val="272"/>
        </w:numPr>
        <w:spacing w:before="0" w:beforeAutospacing="0" w:after="0" w:afterAutospacing="0"/>
        <w:ind w:left="1560" w:right="1560"/>
        <w:divId w:val="448015849"/>
        <w:rPr>
          <w:rFonts w:eastAsia="Times New Roman"/>
        </w:rPr>
      </w:pPr>
      <w:r>
        <w:rPr>
          <w:rFonts w:eastAsia="Times New Roman"/>
        </w:rPr>
        <w:t>The vegetable garden is 5 m long and 2 m wide.</w:t>
      </w:r>
    </w:p>
    <w:p w:rsidR="00EA274E" w:rsidRDefault="00894CC8">
      <w:pPr>
        <w:numPr>
          <w:ilvl w:val="1"/>
          <w:numId w:val="272"/>
        </w:numPr>
        <w:spacing w:before="0" w:beforeAutospacing="0" w:after="0" w:afterAutospacing="0"/>
        <w:ind w:left="1560" w:right="1560"/>
        <w:divId w:val="448015849"/>
        <w:rPr>
          <w:rFonts w:eastAsia="Times New Roman"/>
        </w:rPr>
      </w:pPr>
      <w:r>
        <w:rPr>
          <w:rFonts w:eastAsia="Times New Roman"/>
        </w:rPr>
        <w:t>The flower bed is 6 m long and 2 m wide.</w:t>
      </w:r>
    </w:p>
    <w:p w:rsidR="00EA274E" w:rsidRDefault="00894CC8">
      <w:pPr>
        <w:numPr>
          <w:ilvl w:val="1"/>
          <w:numId w:val="272"/>
        </w:numPr>
        <w:spacing w:before="0" w:beforeAutospacing="0" w:after="0" w:afterAutospacing="0"/>
        <w:ind w:left="1560" w:right="1560"/>
        <w:divId w:val="448015849"/>
        <w:rPr>
          <w:rFonts w:eastAsia="Times New Roman"/>
        </w:rPr>
      </w:pPr>
      <w:r>
        <w:rPr>
          <w:rFonts w:eastAsia="Times New Roman"/>
        </w:rPr>
        <w:t>The patio and vegetable garden are 3 m apart.</w:t>
      </w:r>
    </w:p>
    <w:p w:rsidR="00EA274E" w:rsidRDefault="00894CC8">
      <w:pPr>
        <w:numPr>
          <w:ilvl w:val="1"/>
          <w:numId w:val="272"/>
        </w:numPr>
        <w:spacing w:before="0" w:beforeAutospacing="0" w:after="0" w:afterAutospacing="0"/>
        <w:ind w:left="1560" w:right="1560"/>
        <w:divId w:val="448015849"/>
        <w:rPr>
          <w:rFonts w:eastAsia="Times New Roman"/>
        </w:rPr>
      </w:pPr>
      <w:r>
        <w:rPr>
          <w:rFonts w:eastAsia="Times New Roman"/>
        </w:rPr>
        <w:t xml:space="preserve">The distance between the patio and vegetable garden is 3 m and the trampoline is 3 m wide. So the trampoline would fit in the space, but it would be a bit of a squeeze. </w:t>
      </w:r>
    </w:p>
    <w:p w:rsidR="00EA274E" w:rsidRDefault="00894CC8">
      <w:pPr>
        <w:numPr>
          <w:ilvl w:val="0"/>
          <w:numId w:val="272"/>
        </w:numPr>
        <w:spacing w:before="0" w:beforeAutospacing="0" w:after="0" w:afterAutospacing="0"/>
        <w:ind w:left="780" w:right="780"/>
        <w:divId w:val="448015849"/>
        <w:rPr>
          <w:rFonts w:eastAsia="Times New Roman"/>
        </w:rPr>
      </w:pPr>
      <w:r>
        <w:rPr>
          <w:rFonts w:eastAsia="Times New Roman"/>
        </w:rPr>
        <w:t xml:space="preserve">The scale is 1 cm : 50 cm. There are two measurements to work out, so you need to do one at a time. We will start with the width of 4 cm: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1 cm : 50 cm</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4 cm : ? cm</w:t>
      </w:r>
    </w:p>
    <w:p w:rsidR="00EA274E" w:rsidRDefault="00894CC8">
      <w:pPr>
        <w:spacing w:before="0" w:beforeAutospacing="0" w:after="0" w:afterAutospacing="0"/>
        <w:ind w:left="780" w:right="780"/>
        <w:divId w:val="448015849"/>
        <w:rPr>
          <w:rFonts w:eastAsia="Times New Roman"/>
        </w:rPr>
      </w:pPr>
      <w:r>
        <w:rPr>
          <w:rFonts w:eastAsia="Times New Roman"/>
        </w:rPr>
        <w:t xml:space="preserve">You know what the measurement on the drawing is, so you need to multiply to find the real-life measurement: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4 × 50 = 200 cm</w:t>
      </w:r>
    </w:p>
    <w:p w:rsidR="00EA274E" w:rsidRDefault="00894CC8">
      <w:pPr>
        <w:spacing w:before="0" w:beforeAutospacing="0" w:after="0" w:afterAutospacing="0"/>
        <w:ind w:left="780" w:right="780"/>
        <w:divId w:val="448015849"/>
        <w:rPr>
          <w:rFonts w:eastAsia="Times New Roman"/>
        </w:rPr>
      </w:pPr>
      <w:r>
        <w:rPr>
          <w:rFonts w:eastAsia="Times New Roman"/>
        </w:rPr>
        <w:t xml:space="preserve">You could then convert this measurement into metres. There are 100 cm in 1 metre, you need to divide by 100: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200 ÷ 100 = 2 m</w:t>
      </w:r>
    </w:p>
    <w:p w:rsidR="00EA274E" w:rsidRDefault="00894CC8">
      <w:pPr>
        <w:ind w:left="780" w:right="780"/>
        <w:divId w:val="448015849"/>
      </w:pPr>
      <w:r>
        <w:t>So the width of the actual patio is 2 m.</w:t>
      </w:r>
    </w:p>
    <w:p w:rsidR="00EA274E" w:rsidRDefault="00894CC8">
      <w:pPr>
        <w:ind w:left="780" w:right="780"/>
        <w:divId w:val="448015849"/>
      </w:pPr>
      <w:r>
        <w:t>We will now work out the length of the actual patio. The scale is the same:</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1 cm : 50 cm</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8 cm : ? cm</w:t>
      </w:r>
    </w:p>
    <w:p w:rsidR="00EA274E" w:rsidRDefault="00894CC8">
      <w:pPr>
        <w:spacing w:before="0" w:beforeAutospacing="0" w:after="0" w:afterAutospacing="0"/>
        <w:ind w:left="780" w:right="780"/>
        <w:divId w:val="448015849"/>
        <w:rPr>
          <w:rFonts w:eastAsia="Times New Roman"/>
        </w:rPr>
      </w:pPr>
      <w:r>
        <w:rPr>
          <w:rFonts w:eastAsia="Times New Roman"/>
        </w:rPr>
        <w:t xml:space="preserve">Again, you know the measurement on the drawing, so you need to multiply to find the real-life measurement: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8 × 50 = 400 cm</w:t>
      </w:r>
    </w:p>
    <w:p w:rsidR="00EA274E" w:rsidRDefault="00894CC8">
      <w:pPr>
        <w:spacing w:before="0" w:beforeAutospacing="0" w:after="0" w:afterAutospacing="0"/>
        <w:ind w:left="780" w:right="780"/>
        <w:divId w:val="448015849"/>
        <w:rPr>
          <w:rFonts w:eastAsia="Times New Roman"/>
        </w:rPr>
      </w:pPr>
      <w:r>
        <w:rPr>
          <w:rFonts w:eastAsia="Times New Roman"/>
        </w:rPr>
        <w:t xml:space="preserve">Again, we can divide this measurement by 100 to express it in metres: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400 ÷ 100 = 4 m</w:t>
      </w:r>
    </w:p>
    <w:p w:rsidR="00EA274E" w:rsidRDefault="00894CC8">
      <w:pPr>
        <w:spacing w:before="0" w:beforeAutospacing="0" w:after="0" w:afterAutospacing="0"/>
        <w:ind w:left="780" w:right="780"/>
        <w:divId w:val="448015849"/>
        <w:rPr>
          <w:rFonts w:eastAsia="Times New Roman"/>
        </w:rPr>
      </w:pPr>
      <w:r>
        <w:rPr>
          <w:rFonts w:eastAsia="Times New Roman"/>
        </w:rPr>
        <w:t xml:space="preserve">So the length of the actual patio is 4 m. </w:t>
      </w:r>
    </w:p>
    <w:p w:rsidR="00EA274E" w:rsidRDefault="00894CC8">
      <w:pPr>
        <w:numPr>
          <w:ilvl w:val="0"/>
          <w:numId w:val="273"/>
        </w:numPr>
        <w:spacing w:before="0" w:beforeAutospacing="0" w:after="0" w:afterAutospacing="0"/>
        <w:ind w:left="780" w:right="780"/>
        <w:divId w:val="448015849"/>
        <w:rPr>
          <w:rFonts w:eastAsia="Times New Roman"/>
        </w:rPr>
      </w:pPr>
      <w:r>
        <w:rPr>
          <w:rFonts w:eastAsia="Times New Roman"/>
        </w:rPr>
        <w:t xml:space="preserve">The scale is 1 cm : 2 m. There are two measurements to work out, so you need to do one at a time. We will start with the width of 5 m: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1 cm : 2 m</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 xml:space="preserve">? cm : 5 m </w:t>
      </w:r>
    </w:p>
    <w:p w:rsidR="00EA274E" w:rsidRDefault="00894CC8">
      <w:pPr>
        <w:spacing w:before="0" w:beforeAutospacing="0" w:after="0" w:afterAutospacing="0"/>
        <w:ind w:left="780" w:right="780"/>
        <w:divId w:val="448015849"/>
        <w:rPr>
          <w:rFonts w:eastAsia="Times New Roman"/>
        </w:rPr>
      </w:pPr>
      <w:r>
        <w:rPr>
          <w:rFonts w:eastAsia="Times New Roman"/>
        </w:rPr>
        <w:t xml:space="preserve">As you know the real measurement, you need to divide to find the plan measurement: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5 ÷ 2 = 2.5 cm</w:t>
      </w:r>
    </w:p>
    <w:p w:rsidR="00EA274E" w:rsidRDefault="00894CC8">
      <w:pPr>
        <w:spacing w:before="0" w:beforeAutospacing="0" w:after="0" w:afterAutospacing="0"/>
        <w:ind w:left="780" w:right="780"/>
        <w:divId w:val="448015849"/>
        <w:rPr>
          <w:rFonts w:eastAsia="Times New Roman"/>
        </w:rPr>
      </w:pPr>
      <w:r>
        <w:rPr>
          <w:rFonts w:eastAsia="Times New Roman"/>
        </w:rPr>
        <w:t xml:space="preserve">We will now work out the length. The scale is the same: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1 cm : 2 m</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 cm : 6 m</w:t>
      </w:r>
    </w:p>
    <w:p w:rsidR="00EA274E" w:rsidRDefault="00894CC8">
      <w:pPr>
        <w:spacing w:before="0" w:beforeAutospacing="0" w:after="0" w:afterAutospacing="0"/>
        <w:ind w:left="780" w:right="780"/>
        <w:divId w:val="448015849"/>
        <w:rPr>
          <w:rFonts w:eastAsia="Times New Roman"/>
        </w:rPr>
      </w:pPr>
      <w:r>
        <w:rPr>
          <w:rFonts w:eastAsia="Times New Roman"/>
        </w:rPr>
        <w:t xml:space="preserve">Again, we need to work out the plan measurement, so we need to divide: </w:t>
      </w:r>
    </w:p>
    <w:p w:rsidR="00EA274E" w:rsidRDefault="00894CC8">
      <w:pPr>
        <w:numPr>
          <w:ilvl w:val="1"/>
          <w:numId w:val="273"/>
        </w:numPr>
        <w:spacing w:before="0" w:beforeAutospacing="0" w:after="0" w:afterAutospacing="0"/>
        <w:ind w:left="1560" w:right="1560"/>
        <w:divId w:val="448015849"/>
        <w:rPr>
          <w:rFonts w:eastAsia="Times New Roman"/>
        </w:rPr>
      </w:pPr>
      <w:r>
        <w:rPr>
          <w:rFonts w:eastAsia="Times New Roman"/>
        </w:rPr>
        <w:t>6 ÷ 2 = 3 cm</w:t>
      </w:r>
    </w:p>
    <w:p w:rsidR="00EA274E" w:rsidRDefault="00894CC8">
      <w:pPr>
        <w:spacing w:before="0" w:beforeAutospacing="0" w:after="0" w:afterAutospacing="0"/>
        <w:ind w:left="780" w:right="780"/>
        <w:divId w:val="448015849"/>
        <w:rPr>
          <w:rFonts w:eastAsia="Times New Roman"/>
        </w:rPr>
      </w:pPr>
      <w:r>
        <w:rPr>
          <w:rFonts w:eastAsia="Times New Roman"/>
        </w:rPr>
        <w:t xml:space="preserve">So on the plan, her kitchen will measure 2.5 cm by 3 cm. </w:t>
      </w:r>
    </w:p>
    <w:bookmarkStart w:id="1115" w:name="Back_To_Unit4_Session6_Activity1"/>
    <w:p w:rsidR="00EA274E" w:rsidRDefault="00894CC8">
      <w:pPr>
        <w:pStyle w:val="NormalWeb"/>
        <w:divId w:val="448015849"/>
      </w:pPr>
      <w:r>
        <w:fldChar w:fldCharType="begin"/>
      </w:r>
      <w:r>
        <w:instrText xml:space="preserve"> HYPERLINK "" \l "Unit4_Session6_Activity1" </w:instrText>
      </w:r>
      <w:r>
        <w:fldChar w:fldCharType="separate"/>
      </w:r>
      <w:r>
        <w:rPr>
          <w:rStyle w:val="Hyperlink"/>
        </w:rPr>
        <w:t>Back to - Activity 12: Getting information from a scale drawing</w:t>
      </w:r>
      <w:r>
        <w:fldChar w:fldCharType="end"/>
      </w:r>
      <w:bookmarkEnd w:id="1115"/>
    </w:p>
    <w:p w:rsidR="00EA274E" w:rsidRDefault="00894CC8">
      <w:pPr>
        <w:pStyle w:val="Heading2"/>
        <w:divId w:val="1475219302"/>
        <w:rPr>
          <w:rFonts w:eastAsia="Times New Roman"/>
        </w:rPr>
      </w:pPr>
      <w:r>
        <w:rPr>
          <w:rFonts w:eastAsia="Times New Roman"/>
        </w:rPr>
        <w:t>Activity 13: Using a map to find distances</w:t>
      </w:r>
    </w:p>
    <w:p w:rsidR="00EA274E" w:rsidRDefault="00894CC8">
      <w:pPr>
        <w:pStyle w:val="Heading4"/>
        <w:divId w:val="1841968998"/>
        <w:rPr>
          <w:rFonts w:eastAsia="Times New Roman"/>
        </w:rPr>
      </w:pPr>
      <w:bookmarkStart w:id="1116" w:name="Unit4_Session7_Answer1"/>
      <w:bookmarkEnd w:id="1116"/>
      <w:r>
        <w:rPr>
          <w:rFonts w:eastAsia="Times New Roman"/>
        </w:rPr>
        <w:t>Answer</w:t>
      </w:r>
    </w:p>
    <w:p w:rsidR="00EA274E" w:rsidRDefault="00894CC8">
      <w:pPr>
        <w:numPr>
          <w:ilvl w:val="0"/>
          <w:numId w:val="274"/>
        </w:numPr>
        <w:ind w:left="780" w:right="780"/>
        <w:divId w:val="1841968998"/>
      </w:pPr>
      <w:r>
        <w:t xml:space="preserve">The distance on the map between the pub and Hotel Sun is 4 cm, and the scale is 1 cm : 10 m. Because you need to work out the real measurement, you need to multiply the map measurement by 10: </w:t>
      </w:r>
    </w:p>
    <w:p w:rsidR="00EA274E" w:rsidRDefault="00894CC8">
      <w:pPr>
        <w:numPr>
          <w:ilvl w:val="1"/>
          <w:numId w:val="274"/>
        </w:numPr>
        <w:spacing w:before="0" w:beforeAutospacing="0" w:after="0" w:afterAutospacing="0"/>
        <w:ind w:left="1560" w:right="1560"/>
        <w:divId w:val="1841968998"/>
        <w:rPr>
          <w:rFonts w:eastAsia="Times New Roman"/>
        </w:rPr>
      </w:pPr>
      <w:r>
        <w:rPr>
          <w:rFonts w:eastAsia="Times New Roman"/>
        </w:rPr>
        <w:t>4 cm × 10 = 40</w:t>
      </w:r>
    </w:p>
    <w:p w:rsidR="00EA274E" w:rsidRDefault="00894CC8">
      <w:pPr>
        <w:ind w:left="780" w:right="780"/>
        <w:divId w:val="1841968998"/>
      </w:pPr>
      <w:r>
        <w:t>The actual distance in real life between the pub and Hotel Sun is 40 m.</w:t>
      </w:r>
    </w:p>
    <w:p w:rsidR="00EA274E" w:rsidRDefault="00894CC8">
      <w:pPr>
        <w:numPr>
          <w:ilvl w:val="0"/>
          <w:numId w:val="274"/>
        </w:numPr>
        <w:spacing w:before="0" w:beforeAutospacing="0" w:after="0" w:afterAutospacing="0"/>
        <w:ind w:left="780" w:right="780"/>
        <w:divId w:val="1841968998"/>
        <w:rPr>
          <w:rFonts w:eastAsia="Times New Roman"/>
        </w:rPr>
      </w:pPr>
      <w:r>
        <w:rPr>
          <w:rFonts w:eastAsia="Times New Roman"/>
        </w:rPr>
        <w:t xml:space="preserve">The distance on the map is 2 cm. Using the same calculation, the actual distance in real life between the Super Shop and the Beach Bistro is 20 m. </w:t>
      </w:r>
    </w:p>
    <w:p w:rsidR="00EA274E" w:rsidRDefault="00894CC8">
      <w:pPr>
        <w:numPr>
          <w:ilvl w:val="0"/>
          <w:numId w:val="274"/>
        </w:numPr>
        <w:spacing w:before="0" w:beforeAutospacing="0" w:after="0" w:afterAutospacing="0"/>
        <w:ind w:left="780" w:right="780"/>
        <w:divId w:val="1841968998"/>
        <w:rPr>
          <w:rFonts w:eastAsia="Times New Roman"/>
        </w:rPr>
      </w:pPr>
      <w:r>
        <w:rPr>
          <w:rFonts w:eastAsia="Times New Roman"/>
        </w:rPr>
        <w:t xml:space="preserve">The distance on the map is 6 cm. Using the same calculation, the actual distance in real life between Grooves nightclub and the beach is 60 m. </w:t>
      </w:r>
    </w:p>
    <w:p w:rsidR="00EA274E" w:rsidRDefault="00894CC8">
      <w:pPr>
        <w:numPr>
          <w:ilvl w:val="0"/>
          <w:numId w:val="274"/>
        </w:numPr>
        <w:spacing w:before="0" w:beforeAutospacing="0" w:after="0" w:afterAutospacing="0"/>
        <w:ind w:left="780" w:right="780"/>
        <w:divId w:val="1841968998"/>
        <w:rPr>
          <w:rFonts w:eastAsia="Times New Roman"/>
        </w:rPr>
      </w:pPr>
      <w:r>
        <w:rPr>
          <w:rFonts w:eastAsia="Times New Roman"/>
        </w:rPr>
        <w:t>The scale is 1 cm to 5 km. The distance on the map is 6 cm, so multiply 6 × 5 km to give an answer of 30 km.</w:t>
      </w:r>
    </w:p>
    <w:p w:rsidR="00EA274E" w:rsidRDefault="00894CC8">
      <w:pPr>
        <w:numPr>
          <w:ilvl w:val="0"/>
          <w:numId w:val="274"/>
        </w:numPr>
        <w:spacing w:before="0" w:beforeAutospacing="0" w:after="0" w:afterAutospacing="0"/>
        <w:ind w:left="780" w:right="780"/>
        <w:divId w:val="1841968998"/>
        <w:rPr>
          <w:rFonts w:eastAsia="Times New Roman"/>
        </w:rPr>
      </w:pPr>
      <w:r>
        <w:rPr>
          <w:rFonts w:eastAsia="Times New Roman"/>
        </w:rPr>
        <w:t xml:space="preserve">The scale is 1 cm to 2 km. The distance on the map is 4.5 cm, so multiply 4.5 × 2 km to give an answer of 9 km. </w:t>
      </w:r>
    </w:p>
    <w:bookmarkStart w:id="1117" w:name="Back_To_Unit4_Session7_Activity1"/>
    <w:p w:rsidR="00EA274E" w:rsidRDefault="00894CC8">
      <w:pPr>
        <w:pStyle w:val="NormalWeb"/>
        <w:divId w:val="1841968998"/>
      </w:pPr>
      <w:r>
        <w:fldChar w:fldCharType="begin"/>
      </w:r>
      <w:r>
        <w:instrText xml:space="preserve"> HYPERLINK "" \l "Unit4_Session7_Activity1" </w:instrText>
      </w:r>
      <w:r>
        <w:fldChar w:fldCharType="separate"/>
      </w:r>
      <w:r>
        <w:rPr>
          <w:rStyle w:val="Hyperlink"/>
        </w:rPr>
        <w:t>Back to - Activity 13: Using a map to find distances</w:t>
      </w:r>
      <w:r>
        <w:fldChar w:fldCharType="end"/>
      </w:r>
      <w:bookmarkEnd w:id="111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079600819"/>
        <w:rPr>
          <w:rFonts w:eastAsia="Times New Roman"/>
        </w:rPr>
      </w:pPr>
      <w:bookmarkStart w:id="1118" w:name="Unit2_Session1_Description1"/>
      <w:bookmarkEnd w:id="1118"/>
      <w:r>
        <w:rPr>
          <w:rFonts w:eastAsia="Times New Roman"/>
        </w:rPr>
        <w:t>Figure 1 Place value</w:t>
      </w:r>
    </w:p>
    <w:p w:rsidR="00EA274E" w:rsidRDefault="00894CC8">
      <w:pPr>
        <w:pStyle w:val="Heading2"/>
        <w:divId w:val="1079600819"/>
        <w:rPr>
          <w:rFonts w:eastAsia="Times New Roman"/>
        </w:rPr>
      </w:pPr>
      <w:r>
        <w:rPr>
          <w:rFonts w:eastAsia="Times New Roman"/>
        </w:rPr>
        <w:t>Description</w:t>
      </w:r>
    </w:p>
    <w:p w:rsidR="00EA274E" w:rsidRDefault="00894CC8">
      <w:pPr>
        <w:spacing w:before="0" w:beforeAutospacing="0" w:after="0" w:afterAutospacing="0" w:line="240" w:lineRule="auto"/>
        <w:divId w:val="10796008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illustrating place value with the number 987 654 321. 987 is labelled ‘millions’, where the 9 is in the hundreds column, the 8 is in the tens column and the 7 is in the ones column. 654 is labelled ‘thousands’, where the 6 is in the hundreds column, the 5 is in the tens column and the 4 is in the ones column. 321 is labelled ‘units’, where the 3 is in the hundreds column, the 2 is in the tens column and the 1 is in the ones column. </w:t>
      </w:r>
    </w:p>
    <w:bookmarkStart w:id="1119" w:name="Back_To_Unit2_Session1_Figure1"/>
    <w:p w:rsidR="00EA274E" w:rsidRDefault="00894CC8">
      <w:pPr>
        <w:pStyle w:val="NormalWeb"/>
        <w:divId w:val="1079600819"/>
      </w:pPr>
      <w:r>
        <w:fldChar w:fldCharType="begin"/>
      </w:r>
      <w:r>
        <w:instrText xml:space="preserve"> HYPERLINK "" \l "Unit2_Session1_Figure1" </w:instrText>
      </w:r>
      <w:r>
        <w:fldChar w:fldCharType="separate"/>
      </w:r>
      <w:r>
        <w:rPr>
          <w:rStyle w:val="Hyperlink"/>
        </w:rPr>
        <w:t>Back to - Figure 1 Place value</w:t>
      </w:r>
      <w:r>
        <w:fldChar w:fldCharType="end"/>
      </w:r>
      <w:bookmarkEnd w:id="111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993365749"/>
        <w:rPr>
          <w:rFonts w:eastAsia="Times New Roman"/>
        </w:rPr>
      </w:pPr>
      <w:bookmarkStart w:id="1120" w:name="Unit2_Session1_Description2"/>
      <w:bookmarkEnd w:id="1120"/>
      <w:r>
        <w:rPr>
          <w:rFonts w:eastAsia="Times New Roman"/>
        </w:rPr>
        <w:t>Uncaptioned Figure</w:t>
      </w:r>
    </w:p>
    <w:p w:rsidR="00EA274E" w:rsidRDefault="00894CC8">
      <w:pPr>
        <w:pStyle w:val="Heading2"/>
        <w:divId w:val="1993365749"/>
        <w:rPr>
          <w:rFonts w:eastAsia="Times New Roman"/>
        </w:rPr>
      </w:pPr>
      <w:r>
        <w:rPr>
          <w:rFonts w:eastAsia="Times New Roman"/>
        </w:rPr>
        <w:t>Description</w:t>
      </w:r>
    </w:p>
    <w:p w:rsidR="00EA274E" w:rsidRDefault="00894CC8">
      <w:pPr>
        <w:spacing w:before="0" w:beforeAutospacing="0" w:after="0" w:afterAutospacing="0" w:line="240" w:lineRule="auto"/>
        <w:divId w:val="19933657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bank statement that features both positive and negative numbers. </w:t>
      </w:r>
    </w:p>
    <w:bookmarkStart w:id="1121" w:name="Back_To_Unit2_Session1_Figure2"/>
    <w:p w:rsidR="00EA274E" w:rsidRDefault="00894CC8">
      <w:pPr>
        <w:pStyle w:val="NormalWeb"/>
        <w:divId w:val="1993365749"/>
      </w:pPr>
      <w:r>
        <w:fldChar w:fldCharType="begin"/>
      </w:r>
      <w:r>
        <w:instrText xml:space="preserve"> HYPERLINK "" \l "Unit2_Session1_Figure2" </w:instrText>
      </w:r>
      <w:r>
        <w:fldChar w:fldCharType="separate"/>
      </w:r>
      <w:r>
        <w:rPr>
          <w:rStyle w:val="Hyperlink"/>
        </w:rPr>
        <w:t>Back to - Uncaptioned Figure</w:t>
      </w:r>
      <w:r>
        <w:fldChar w:fldCharType="end"/>
      </w:r>
      <w:bookmarkEnd w:id="112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60384118"/>
        <w:rPr>
          <w:rFonts w:eastAsia="Times New Roman"/>
        </w:rPr>
      </w:pPr>
      <w:bookmarkStart w:id="1122" w:name="Unit2_Session1_Description3"/>
      <w:bookmarkEnd w:id="1122"/>
      <w:r>
        <w:rPr>
          <w:rFonts w:eastAsia="Times New Roman"/>
        </w:rPr>
        <w:t>Figure 2 Negative numbers on a thermometer</w:t>
      </w:r>
    </w:p>
    <w:p w:rsidR="00EA274E" w:rsidRDefault="00894CC8">
      <w:pPr>
        <w:pStyle w:val="Heading2"/>
        <w:divId w:val="1660384118"/>
        <w:rPr>
          <w:rFonts w:eastAsia="Times New Roman"/>
        </w:rPr>
      </w:pPr>
      <w:r>
        <w:rPr>
          <w:rFonts w:eastAsia="Times New Roman"/>
        </w:rPr>
        <w:t>Description</w:t>
      </w:r>
    </w:p>
    <w:p w:rsidR="00EA274E" w:rsidRDefault="00894CC8">
      <w:pPr>
        <w:spacing w:before="0" w:beforeAutospacing="0" w:after="0" w:afterAutospacing="0" w:line="240" w:lineRule="auto"/>
        <w:divId w:val="16603841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showing that anying below 0°C is a negative number. </w:t>
      </w:r>
    </w:p>
    <w:bookmarkStart w:id="1123" w:name="Back_To_Unit2_Session1_Figure3"/>
    <w:p w:rsidR="00EA274E" w:rsidRDefault="00894CC8">
      <w:pPr>
        <w:pStyle w:val="NormalWeb"/>
        <w:divId w:val="1660384118"/>
      </w:pPr>
      <w:r>
        <w:fldChar w:fldCharType="begin"/>
      </w:r>
      <w:r>
        <w:instrText xml:space="preserve"> HYPERLINK "" \l "Unit2_Session1_Figure3" </w:instrText>
      </w:r>
      <w:r>
        <w:fldChar w:fldCharType="separate"/>
      </w:r>
      <w:r>
        <w:rPr>
          <w:rStyle w:val="Hyperlink"/>
        </w:rPr>
        <w:t>Back to - Figure 2 Negative numbers on a thermometer</w:t>
      </w:r>
      <w:r>
        <w:fldChar w:fldCharType="end"/>
      </w:r>
      <w:bookmarkEnd w:id="112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799105017"/>
        <w:rPr>
          <w:rFonts w:eastAsia="Times New Roman"/>
        </w:rPr>
      </w:pPr>
      <w:bookmarkStart w:id="1124" w:name="Unit2_Session1_Description4"/>
      <w:bookmarkEnd w:id="1124"/>
      <w:r>
        <w:rPr>
          <w:rFonts w:eastAsia="Times New Roman"/>
        </w:rPr>
        <w:t>Uncaptioned Figure</w:t>
      </w:r>
    </w:p>
    <w:p w:rsidR="00EA274E" w:rsidRDefault="00894CC8">
      <w:pPr>
        <w:pStyle w:val="Heading2"/>
        <w:divId w:val="799105017"/>
        <w:rPr>
          <w:rFonts w:eastAsia="Times New Roman"/>
        </w:rPr>
      </w:pPr>
      <w:r>
        <w:rPr>
          <w:rFonts w:eastAsia="Times New Roman"/>
        </w:rPr>
        <w:t>Description</w:t>
      </w:r>
    </w:p>
    <w:p w:rsidR="00EA274E" w:rsidRDefault="00894CC8">
      <w:pPr>
        <w:spacing w:before="0" w:beforeAutospacing="0" w:after="0" w:afterAutospacing="0" w:line="240" w:lineRule="auto"/>
        <w:divId w:val="7991050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step in calculating 843 – 266. </w:t>
      </w:r>
    </w:p>
    <w:bookmarkStart w:id="1125" w:name="Back_To_Unit2_Session1_Figure5"/>
    <w:p w:rsidR="00EA274E" w:rsidRDefault="00894CC8">
      <w:pPr>
        <w:pStyle w:val="NormalWeb"/>
        <w:divId w:val="799105017"/>
      </w:pPr>
      <w:r>
        <w:fldChar w:fldCharType="begin"/>
      </w:r>
      <w:r>
        <w:instrText xml:space="preserve"> HYPERLINK "" \l "Unit2_Session1_Figure5" </w:instrText>
      </w:r>
      <w:r>
        <w:fldChar w:fldCharType="separate"/>
      </w:r>
      <w:r>
        <w:rPr>
          <w:rStyle w:val="Hyperlink"/>
        </w:rPr>
        <w:t>Back to - Uncaptioned Figure</w:t>
      </w:r>
      <w:r>
        <w:fldChar w:fldCharType="end"/>
      </w:r>
      <w:bookmarkEnd w:id="112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049335528"/>
        <w:rPr>
          <w:rFonts w:eastAsia="Times New Roman"/>
        </w:rPr>
      </w:pPr>
      <w:bookmarkStart w:id="1126" w:name="Unit2_Session1_Description5"/>
      <w:bookmarkEnd w:id="1126"/>
      <w:r>
        <w:rPr>
          <w:rFonts w:eastAsia="Times New Roman"/>
        </w:rPr>
        <w:t>Uncaptioned Figure</w:t>
      </w:r>
    </w:p>
    <w:p w:rsidR="00EA274E" w:rsidRDefault="00894CC8">
      <w:pPr>
        <w:pStyle w:val="Heading2"/>
        <w:divId w:val="2049335528"/>
        <w:rPr>
          <w:rFonts w:eastAsia="Times New Roman"/>
        </w:rPr>
      </w:pPr>
      <w:r>
        <w:rPr>
          <w:rFonts w:eastAsia="Times New Roman"/>
        </w:rPr>
        <w:t>Description</w:t>
      </w:r>
    </w:p>
    <w:p w:rsidR="00EA274E" w:rsidRDefault="00894CC8">
      <w:pPr>
        <w:spacing w:before="0" w:beforeAutospacing="0" w:after="0" w:afterAutospacing="0" w:line="240" w:lineRule="auto"/>
        <w:divId w:val="20493355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step in calculating 843 – 266. </w:t>
      </w:r>
    </w:p>
    <w:bookmarkStart w:id="1127" w:name="Back_To_Unit2_Session1_Figure6"/>
    <w:p w:rsidR="00EA274E" w:rsidRDefault="00894CC8">
      <w:pPr>
        <w:pStyle w:val="NormalWeb"/>
        <w:divId w:val="2049335528"/>
      </w:pPr>
      <w:r>
        <w:fldChar w:fldCharType="begin"/>
      </w:r>
      <w:r>
        <w:instrText xml:space="preserve"> HYPERLINK "" \l "Unit2_Session1_Figure6" </w:instrText>
      </w:r>
      <w:r>
        <w:fldChar w:fldCharType="separate"/>
      </w:r>
      <w:r>
        <w:rPr>
          <w:rStyle w:val="Hyperlink"/>
        </w:rPr>
        <w:t>Back to - Uncaptioned Figure</w:t>
      </w:r>
      <w:r>
        <w:fldChar w:fldCharType="end"/>
      </w:r>
      <w:bookmarkEnd w:id="112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416514874"/>
        <w:rPr>
          <w:rFonts w:eastAsia="Times New Roman"/>
        </w:rPr>
      </w:pPr>
      <w:bookmarkStart w:id="1128" w:name="Unit2_Session1_Description6"/>
      <w:bookmarkEnd w:id="1128"/>
      <w:r>
        <w:rPr>
          <w:rFonts w:eastAsia="Times New Roman"/>
        </w:rPr>
        <w:t>Uncaptioned Figure</w:t>
      </w:r>
    </w:p>
    <w:p w:rsidR="00EA274E" w:rsidRDefault="00894CC8">
      <w:pPr>
        <w:pStyle w:val="Heading2"/>
        <w:divId w:val="1416514874"/>
        <w:rPr>
          <w:rFonts w:eastAsia="Times New Roman"/>
        </w:rPr>
      </w:pPr>
      <w:r>
        <w:rPr>
          <w:rFonts w:eastAsia="Times New Roman"/>
        </w:rPr>
        <w:t>Description</w:t>
      </w:r>
    </w:p>
    <w:p w:rsidR="00EA274E" w:rsidRDefault="00894CC8">
      <w:pPr>
        <w:spacing w:before="0" w:beforeAutospacing="0" w:after="0" w:afterAutospacing="0" w:line="240" w:lineRule="auto"/>
        <w:divId w:val="14165148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third step in calculating 843 – 266. </w:t>
      </w:r>
    </w:p>
    <w:bookmarkStart w:id="1129" w:name="Back_To_Unit2_Session1_Figure7"/>
    <w:p w:rsidR="00EA274E" w:rsidRDefault="00894CC8">
      <w:pPr>
        <w:pStyle w:val="NormalWeb"/>
        <w:divId w:val="1416514874"/>
      </w:pPr>
      <w:r>
        <w:fldChar w:fldCharType="begin"/>
      </w:r>
      <w:r>
        <w:instrText xml:space="preserve"> HYPERLINK "" \l "Unit2_Session1_Figure7" </w:instrText>
      </w:r>
      <w:r>
        <w:fldChar w:fldCharType="separate"/>
      </w:r>
      <w:r>
        <w:rPr>
          <w:rStyle w:val="Hyperlink"/>
        </w:rPr>
        <w:t>Back to - Uncaptioned Figure</w:t>
      </w:r>
      <w:r>
        <w:fldChar w:fldCharType="end"/>
      </w:r>
      <w:bookmarkEnd w:id="112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322390720"/>
        <w:rPr>
          <w:rFonts w:eastAsia="Times New Roman"/>
        </w:rPr>
      </w:pPr>
      <w:bookmarkStart w:id="1130" w:name="Unit2_Session1_Description7"/>
      <w:bookmarkEnd w:id="1130"/>
      <w:r>
        <w:rPr>
          <w:rFonts w:eastAsia="Times New Roman"/>
        </w:rPr>
        <w:t>Uncaptioned Figure</w:t>
      </w:r>
    </w:p>
    <w:p w:rsidR="00EA274E" w:rsidRDefault="00894CC8">
      <w:pPr>
        <w:pStyle w:val="Heading2"/>
        <w:divId w:val="1322390720"/>
        <w:rPr>
          <w:rFonts w:eastAsia="Times New Roman"/>
        </w:rPr>
      </w:pPr>
      <w:r>
        <w:rPr>
          <w:rFonts w:eastAsia="Times New Roman"/>
        </w:rPr>
        <w:t>Description</w:t>
      </w:r>
    </w:p>
    <w:p w:rsidR="00EA274E" w:rsidRDefault="00894CC8">
      <w:pPr>
        <w:spacing w:before="0" w:beforeAutospacing="0" w:after="0" w:afterAutospacing="0" w:line="240" w:lineRule="auto"/>
        <w:divId w:val="1322390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765 – 39. </w:t>
      </w:r>
    </w:p>
    <w:bookmarkStart w:id="1131" w:name="Back_To_Unit2_Session1_Figure8"/>
    <w:p w:rsidR="00EA274E" w:rsidRDefault="00894CC8">
      <w:pPr>
        <w:pStyle w:val="NormalWeb"/>
        <w:divId w:val="1322390720"/>
      </w:pPr>
      <w:r>
        <w:fldChar w:fldCharType="begin"/>
      </w:r>
      <w:r>
        <w:instrText xml:space="preserve"> HYPERLINK "" \l "Unit2_Session1_Figure8" </w:instrText>
      </w:r>
      <w:r>
        <w:fldChar w:fldCharType="separate"/>
      </w:r>
      <w:r>
        <w:rPr>
          <w:rStyle w:val="Hyperlink"/>
        </w:rPr>
        <w:t>Back to - Uncaptioned Figure</w:t>
      </w:r>
      <w:r>
        <w:fldChar w:fldCharType="end"/>
      </w:r>
      <w:bookmarkEnd w:id="113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465197403"/>
        <w:rPr>
          <w:rFonts w:eastAsia="Times New Roman"/>
        </w:rPr>
      </w:pPr>
      <w:bookmarkStart w:id="1132" w:name="Unit2_Session2_Description1"/>
      <w:bookmarkEnd w:id="1132"/>
      <w:r>
        <w:rPr>
          <w:rFonts w:eastAsia="Times New Roman"/>
        </w:rPr>
        <w:t>Figure 4 ‘Four or less, let it rest. Five or more, raise the score!’</w:t>
      </w:r>
    </w:p>
    <w:p w:rsidR="00EA274E" w:rsidRDefault="00894CC8">
      <w:pPr>
        <w:pStyle w:val="Heading2"/>
        <w:divId w:val="465197403"/>
        <w:rPr>
          <w:rFonts w:eastAsia="Times New Roman"/>
        </w:rPr>
      </w:pPr>
      <w:r>
        <w:rPr>
          <w:rFonts w:eastAsia="Times New Roman"/>
        </w:rPr>
        <w:t>Description</w:t>
      </w:r>
    </w:p>
    <w:p w:rsidR="00EA274E" w:rsidRDefault="00894CC8">
      <w:pPr>
        <w:spacing w:before="0" w:beforeAutospacing="0" w:after="0" w:afterAutospacing="0" w:line="240" w:lineRule="auto"/>
        <w:divId w:val="4651974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rounding rhyme: ‘Four or less, let it rest. Five or more, raise the score!’ </w:t>
      </w:r>
    </w:p>
    <w:bookmarkStart w:id="1133" w:name="Back_To_Unit2_Session2_Figure1"/>
    <w:p w:rsidR="00EA274E" w:rsidRDefault="00894CC8">
      <w:pPr>
        <w:pStyle w:val="NormalWeb"/>
        <w:divId w:val="465197403"/>
      </w:pPr>
      <w:r>
        <w:fldChar w:fldCharType="begin"/>
      </w:r>
      <w:r>
        <w:instrText xml:space="preserve"> HYPERLINK "" \l "Unit2_Session2_Figure1" </w:instrText>
      </w:r>
      <w:r>
        <w:fldChar w:fldCharType="separate"/>
      </w:r>
      <w:r>
        <w:rPr>
          <w:rStyle w:val="Hyperlink"/>
        </w:rPr>
        <w:t>Back to - Figure 4 ‘Four or less, let it rest. Five or more, raise the score!’</w:t>
      </w:r>
      <w:r>
        <w:fldChar w:fldCharType="end"/>
      </w:r>
      <w:bookmarkEnd w:id="113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51163324"/>
        <w:rPr>
          <w:rFonts w:eastAsia="Times New Roman"/>
        </w:rPr>
      </w:pPr>
      <w:bookmarkStart w:id="1134" w:name="Unit2_Session2_Description2"/>
      <w:bookmarkEnd w:id="1134"/>
      <w:r>
        <w:rPr>
          <w:rFonts w:eastAsia="Times New Roman"/>
        </w:rPr>
        <w:t>Figure 5 A number line</w:t>
      </w:r>
    </w:p>
    <w:p w:rsidR="00EA274E" w:rsidRDefault="00894CC8">
      <w:pPr>
        <w:pStyle w:val="Heading2"/>
        <w:divId w:val="251163324"/>
        <w:rPr>
          <w:rFonts w:eastAsia="Times New Roman"/>
        </w:rPr>
      </w:pPr>
      <w:r>
        <w:rPr>
          <w:rFonts w:eastAsia="Times New Roman"/>
        </w:rPr>
        <w:t>Description</w:t>
      </w:r>
    </w:p>
    <w:p w:rsidR="00EA274E" w:rsidRDefault="00894CC8">
      <w:pPr>
        <w:spacing w:before="0" w:beforeAutospacing="0" w:after="0" w:afterAutospacing="0" w:line="240" w:lineRule="auto"/>
        <w:divId w:val="2511633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64, 65 and 69 highlighted. </w:t>
      </w:r>
    </w:p>
    <w:bookmarkStart w:id="1135" w:name="Back_To_Unit2_Session2_Figure2"/>
    <w:p w:rsidR="00EA274E" w:rsidRDefault="00894CC8">
      <w:pPr>
        <w:pStyle w:val="NormalWeb"/>
        <w:divId w:val="251163324"/>
      </w:pPr>
      <w:r>
        <w:fldChar w:fldCharType="begin"/>
      </w:r>
      <w:r>
        <w:instrText xml:space="preserve"> HYPERLINK "" \l "Unit2_Session2_Figure2" </w:instrText>
      </w:r>
      <w:r>
        <w:fldChar w:fldCharType="separate"/>
      </w:r>
      <w:r>
        <w:rPr>
          <w:rStyle w:val="Hyperlink"/>
        </w:rPr>
        <w:t>Back to - Figure 5 A number line</w:t>
      </w:r>
      <w:r>
        <w:fldChar w:fldCharType="end"/>
      </w:r>
      <w:bookmarkEnd w:id="113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057389245"/>
        <w:rPr>
          <w:rFonts w:eastAsia="Times New Roman"/>
        </w:rPr>
      </w:pPr>
      <w:bookmarkStart w:id="1136" w:name="Unit2_Session2_Description3"/>
      <w:bookmarkEnd w:id="1136"/>
      <w:r>
        <w:rPr>
          <w:rFonts w:eastAsia="Times New Roman"/>
        </w:rPr>
        <w:t>Figure 6 A number line</w:t>
      </w:r>
    </w:p>
    <w:p w:rsidR="00EA274E" w:rsidRDefault="00894CC8">
      <w:pPr>
        <w:pStyle w:val="Heading2"/>
        <w:divId w:val="1057389245"/>
        <w:rPr>
          <w:rFonts w:eastAsia="Times New Roman"/>
        </w:rPr>
      </w:pPr>
      <w:r>
        <w:rPr>
          <w:rFonts w:eastAsia="Times New Roman"/>
        </w:rPr>
        <w:t>Description</w:t>
      </w:r>
    </w:p>
    <w:p w:rsidR="00EA274E" w:rsidRDefault="00894CC8">
      <w:pPr>
        <w:spacing w:before="0" w:beforeAutospacing="0" w:after="0" w:afterAutospacing="0" w:line="240" w:lineRule="auto"/>
        <w:divId w:val="10573892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325, 350 and 365 highlighted. </w:t>
      </w:r>
    </w:p>
    <w:bookmarkStart w:id="1137" w:name="Back_To_Unit2_Session2_Figure3"/>
    <w:p w:rsidR="00EA274E" w:rsidRDefault="00894CC8">
      <w:pPr>
        <w:pStyle w:val="NormalWeb"/>
        <w:divId w:val="1057389245"/>
      </w:pPr>
      <w:r>
        <w:fldChar w:fldCharType="begin"/>
      </w:r>
      <w:r>
        <w:instrText xml:space="preserve"> HYPERLINK "" \l "Unit2_Session2_Figure3" </w:instrText>
      </w:r>
      <w:r>
        <w:fldChar w:fldCharType="separate"/>
      </w:r>
      <w:r>
        <w:rPr>
          <w:rStyle w:val="Hyperlink"/>
        </w:rPr>
        <w:t>Back to - Figure 6 A number line</w:t>
      </w:r>
      <w:r>
        <w:fldChar w:fldCharType="end"/>
      </w:r>
      <w:bookmarkEnd w:id="113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42153249"/>
        <w:rPr>
          <w:rFonts w:eastAsia="Times New Roman"/>
        </w:rPr>
      </w:pPr>
      <w:bookmarkStart w:id="1138" w:name="Unit2_Session2_Description4"/>
      <w:bookmarkEnd w:id="1138"/>
      <w:r>
        <w:rPr>
          <w:rFonts w:eastAsia="Times New Roman"/>
        </w:rPr>
        <w:t>Figure 7 A number line</w:t>
      </w:r>
    </w:p>
    <w:p w:rsidR="00EA274E" w:rsidRDefault="00894CC8">
      <w:pPr>
        <w:pStyle w:val="Heading2"/>
        <w:divId w:val="1642153249"/>
        <w:rPr>
          <w:rFonts w:eastAsia="Times New Roman"/>
        </w:rPr>
      </w:pPr>
      <w:r>
        <w:rPr>
          <w:rFonts w:eastAsia="Times New Roman"/>
        </w:rPr>
        <w:t>Description</w:t>
      </w:r>
    </w:p>
    <w:p w:rsidR="00EA274E" w:rsidRDefault="00894CC8">
      <w:pPr>
        <w:spacing w:before="0" w:beforeAutospacing="0" w:after="0" w:afterAutospacing="0" w:line="240" w:lineRule="auto"/>
        <w:divId w:val="16421532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4 060, 4 250, 4 500 and 4 650 highlighted. </w:t>
      </w:r>
    </w:p>
    <w:bookmarkStart w:id="1139" w:name="Back_To_Unit2_Session2_Figure4"/>
    <w:p w:rsidR="00EA274E" w:rsidRDefault="00894CC8">
      <w:pPr>
        <w:pStyle w:val="NormalWeb"/>
        <w:divId w:val="1642153249"/>
      </w:pPr>
      <w:r>
        <w:fldChar w:fldCharType="begin"/>
      </w:r>
      <w:r>
        <w:instrText xml:space="preserve"> HYPERLINK "" \l "Unit2_Session2_Figure4" </w:instrText>
      </w:r>
      <w:r>
        <w:fldChar w:fldCharType="separate"/>
      </w:r>
      <w:r>
        <w:rPr>
          <w:rStyle w:val="Hyperlink"/>
        </w:rPr>
        <w:t>Back to - Figure 7 A number line</w:t>
      </w:r>
      <w:r>
        <w:fldChar w:fldCharType="end"/>
      </w:r>
      <w:bookmarkEnd w:id="113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41021214"/>
        <w:rPr>
          <w:rFonts w:eastAsia="Times New Roman"/>
        </w:rPr>
      </w:pPr>
      <w:bookmarkStart w:id="1140" w:name="Unit2_Session2_Description5"/>
      <w:bookmarkEnd w:id="1140"/>
      <w:r>
        <w:rPr>
          <w:rFonts w:eastAsia="Times New Roman"/>
        </w:rPr>
        <w:t>Figure 8 A shopping list</w:t>
      </w:r>
    </w:p>
    <w:p w:rsidR="00EA274E" w:rsidRDefault="00894CC8">
      <w:pPr>
        <w:pStyle w:val="Heading2"/>
        <w:divId w:val="541021214"/>
        <w:rPr>
          <w:rFonts w:eastAsia="Times New Roman"/>
        </w:rPr>
      </w:pPr>
      <w:r>
        <w:rPr>
          <w:rFonts w:eastAsia="Times New Roman"/>
        </w:rPr>
        <w:t>Description</w:t>
      </w:r>
    </w:p>
    <w:p w:rsidR="00EA274E" w:rsidRDefault="00894CC8">
      <w:pPr>
        <w:spacing w:before="0" w:beforeAutospacing="0" w:after="0" w:afterAutospacing="0" w:line="240" w:lineRule="auto"/>
        <w:divId w:val="5410212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shopping list, featuring the following items and their prices: British beef mince, £2.20; eight thick beef sausages, £1.24, thick sliced white loaf, 72p; pasta (500g), 79p; corn flakes, £1.78; chocolate biscuits, £1.29; milk (6 pints), £2.12; potatoes, £1.98; tomatoes, 69p; bananas, 90p; apples, £1.49; coffee, £4.13. </w:t>
      </w:r>
    </w:p>
    <w:bookmarkStart w:id="1141" w:name="Back_To_Unit2_Session2_Figure5"/>
    <w:p w:rsidR="00EA274E" w:rsidRDefault="00894CC8">
      <w:pPr>
        <w:pStyle w:val="NormalWeb"/>
        <w:divId w:val="541021214"/>
      </w:pPr>
      <w:r>
        <w:fldChar w:fldCharType="begin"/>
      </w:r>
      <w:r>
        <w:instrText xml:space="preserve"> HYPERLINK "" \l "Unit2_Session2_Figure5" </w:instrText>
      </w:r>
      <w:r>
        <w:fldChar w:fldCharType="separate"/>
      </w:r>
      <w:r>
        <w:rPr>
          <w:rStyle w:val="Hyperlink"/>
        </w:rPr>
        <w:t>Back to - Figure 8 A shopping list</w:t>
      </w:r>
      <w:r>
        <w:fldChar w:fldCharType="end"/>
      </w:r>
      <w:bookmarkEnd w:id="114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658726412"/>
        <w:rPr>
          <w:rFonts w:eastAsia="Times New Roman"/>
        </w:rPr>
      </w:pPr>
      <w:bookmarkStart w:id="1142" w:name="Unit2_Session2_Description6"/>
      <w:bookmarkEnd w:id="1142"/>
      <w:r>
        <w:rPr>
          <w:rFonts w:eastAsia="Times New Roman"/>
        </w:rPr>
        <w:t>Figure 9 How much for one armchair?</w:t>
      </w:r>
    </w:p>
    <w:p w:rsidR="00EA274E" w:rsidRDefault="00894CC8">
      <w:pPr>
        <w:pStyle w:val="Heading2"/>
        <w:divId w:val="658726412"/>
        <w:rPr>
          <w:rFonts w:eastAsia="Times New Roman"/>
        </w:rPr>
      </w:pPr>
      <w:r>
        <w:rPr>
          <w:rFonts w:eastAsia="Times New Roman"/>
        </w:rPr>
        <w:t>Description</w:t>
      </w:r>
    </w:p>
    <w:p w:rsidR="00EA274E" w:rsidRDefault="00894CC8">
      <w:pPr>
        <w:spacing w:before="0" w:beforeAutospacing="0" w:after="0" w:afterAutospacing="0" w:line="240" w:lineRule="auto"/>
        <w:divId w:val="658726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armchair that has a price tag reading ‘???’. </w:t>
      </w:r>
    </w:p>
    <w:bookmarkStart w:id="1143" w:name="Back_To_Unit2_Session2_Figure6"/>
    <w:p w:rsidR="00EA274E" w:rsidRDefault="00894CC8">
      <w:pPr>
        <w:pStyle w:val="NormalWeb"/>
        <w:divId w:val="658726412"/>
      </w:pPr>
      <w:r>
        <w:fldChar w:fldCharType="begin"/>
      </w:r>
      <w:r>
        <w:instrText xml:space="preserve"> HYPERLINK "" \l "Unit2_Session2_Figure6" </w:instrText>
      </w:r>
      <w:r>
        <w:fldChar w:fldCharType="separate"/>
      </w:r>
      <w:r>
        <w:rPr>
          <w:rStyle w:val="Hyperlink"/>
        </w:rPr>
        <w:t>Back to - Figure 9 How much for one armchair?</w:t>
      </w:r>
      <w:r>
        <w:fldChar w:fldCharType="end"/>
      </w:r>
      <w:bookmarkEnd w:id="114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611478195"/>
        <w:rPr>
          <w:rFonts w:eastAsia="Times New Roman"/>
        </w:rPr>
      </w:pPr>
      <w:bookmarkStart w:id="1144" w:name="Unit2_Session3_Description1"/>
      <w:bookmarkEnd w:id="1144"/>
      <w:r>
        <w:rPr>
          <w:rFonts w:eastAsia="Times New Roman"/>
        </w:rPr>
        <w:t>Figure 10 Looking at fractions</w:t>
      </w:r>
    </w:p>
    <w:p w:rsidR="00EA274E" w:rsidRDefault="00894CC8">
      <w:pPr>
        <w:pStyle w:val="Heading2"/>
        <w:divId w:val="611478195"/>
        <w:rPr>
          <w:rFonts w:eastAsia="Times New Roman"/>
        </w:rPr>
      </w:pPr>
      <w:r>
        <w:rPr>
          <w:rFonts w:eastAsia="Times New Roman"/>
        </w:rPr>
        <w:t>Description</w:t>
      </w:r>
    </w:p>
    <w:p w:rsidR="00EA274E" w:rsidRDefault="00894CC8">
      <w:pPr>
        <w:divId w:val="611478195"/>
      </w:pPr>
      <w:r>
        <w:t>A pie chart with four quarters. The top quarter reads ‘Fractions, decimals and percentages’. The other quarters read ‘</w:t>
      </w:r>
      <w:r>
        <w:rPr>
          <w:noProof/>
          <w:position w:val="-16"/>
        </w:rPr>
        <w:drawing>
          <wp:inline distT="0" distB="0" distL="0" distR="0" wp14:anchorId="655A8E48" wp14:editId="5E115831">
            <wp:extent cx="133333" cy="295238"/>
            <wp:effectExtent l="0" t="0" r="635" b="0"/>
            <wp:docPr id="349" name="Picture 34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‘0.25’ and ‘25%’; ‘</w:t>
      </w:r>
      <w:r>
        <w:rPr>
          <w:noProof/>
          <w:position w:val="-16"/>
        </w:rPr>
        <w:drawing>
          <wp:inline distT="0" distB="0" distL="0" distR="0" wp14:anchorId="5A712930" wp14:editId="42460B07">
            <wp:extent cx="133333" cy="295238"/>
            <wp:effectExtent l="0" t="0" r="635" b="0"/>
            <wp:docPr id="350" name="Picture 35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is highlighted. </w:t>
      </w:r>
    </w:p>
    <w:bookmarkStart w:id="1145" w:name="Back_To_Unit2_Session3_Figure1"/>
    <w:p w:rsidR="00EA274E" w:rsidRDefault="00894CC8">
      <w:pPr>
        <w:pStyle w:val="NormalWeb"/>
        <w:divId w:val="611478195"/>
      </w:pPr>
      <w:r>
        <w:fldChar w:fldCharType="begin"/>
      </w:r>
      <w:r>
        <w:instrText xml:space="preserve"> HYPERLINK "" \l "Unit2_Session3_Figure1" </w:instrText>
      </w:r>
      <w:r>
        <w:fldChar w:fldCharType="separate"/>
      </w:r>
      <w:r>
        <w:rPr>
          <w:rStyle w:val="Hyperlink"/>
        </w:rPr>
        <w:t>Back to - Figure 10 Looking at fractions</w:t>
      </w:r>
      <w:r>
        <w:fldChar w:fldCharType="end"/>
      </w:r>
      <w:bookmarkEnd w:id="114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62687341"/>
        <w:rPr>
          <w:rFonts w:eastAsia="Times New Roman"/>
        </w:rPr>
      </w:pPr>
      <w:bookmarkStart w:id="1146" w:name="Unit2_Session3_Description2"/>
      <w:bookmarkEnd w:id="1146"/>
      <w:r>
        <w:rPr>
          <w:rFonts w:eastAsia="Times New Roman"/>
        </w:rPr>
        <w:t>Figure 11 Presenting a fraction: one third</w:t>
      </w:r>
    </w:p>
    <w:p w:rsidR="00EA274E" w:rsidRDefault="00894CC8">
      <w:pPr>
        <w:pStyle w:val="Heading2"/>
        <w:divId w:val="262687341"/>
        <w:rPr>
          <w:rFonts w:eastAsia="Times New Roman"/>
        </w:rPr>
      </w:pPr>
      <w:r>
        <w:rPr>
          <w:rFonts w:eastAsia="Times New Roman"/>
        </w:rPr>
        <w:t>Description</w:t>
      </w:r>
    </w:p>
    <w:p w:rsidR="00EA274E" w:rsidRDefault="00894CC8">
      <w:pPr>
        <w:spacing w:before="0" w:beforeAutospacing="0" w:after="0" w:afterAutospacing="0" w:line="240" w:lineRule="auto"/>
        <w:divId w:val="2626873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third. </w:t>
      </w:r>
    </w:p>
    <w:bookmarkStart w:id="1147" w:name="Back_To_Unit2_Session3_Figure2"/>
    <w:p w:rsidR="00EA274E" w:rsidRDefault="00894CC8">
      <w:pPr>
        <w:pStyle w:val="NormalWeb"/>
        <w:divId w:val="262687341"/>
      </w:pPr>
      <w:r>
        <w:fldChar w:fldCharType="begin"/>
      </w:r>
      <w:r>
        <w:instrText xml:space="preserve"> HYPERLINK "" \l "Unit2_Session3_Figure2" </w:instrText>
      </w:r>
      <w:r>
        <w:fldChar w:fldCharType="separate"/>
      </w:r>
      <w:r>
        <w:rPr>
          <w:rStyle w:val="Hyperlink"/>
        </w:rPr>
        <w:t>Back to - Figure 11 Presenting a fraction: one third</w:t>
      </w:r>
      <w:r>
        <w:fldChar w:fldCharType="end"/>
      </w:r>
      <w:bookmarkEnd w:id="114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90938228"/>
        <w:rPr>
          <w:rFonts w:eastAsia="Times New Roman"/>
        </w:rPr>
      </w:pPr>
      <w:bookmarkStart w:id="1148" w:name="Unit2_Session3_Description3"/>
      <w:bookmarkEnd w:id="1148"/>
      <w:r>
        <w:rPr>
          <w:rFonts w:eastAsia="Times New Roman"/>
        </w:rPr>
        <w:t>Figure 12 Presenting a fraction: one half</w:t>
      </w:r>
    </w:p>
    <w:p w:rsidR="00EA274E" w:rsidRDefault="00894CC8">
      <w:pPr>
        <w:pStyle w:val="Heading2"/>
        <w:divId w:val="1290938228"/>
        <w:rPr>
          <w:rFonts w:eastAsia="Times New Roman"/>
        </w:rPr>
      </w:pPr>
      <w:r>
        <w:rPr>
          <w:rFonts w:eastAsia="Times New Roman"/>
        </w:rPr>
        <w:t>Description</w:t>
      </w:r>
    </w:p>
    <w:p w:rsidR="00EA274E" w:rsidRDefault="00894CC8">
      <w:pPr>
        <w:spacing w:before="0" w:beforeAutospacing="0" w:after="0" w:afterAutospacing="0" w:line="240" w:lineRule="auto"/>
        <w:divId w:val="12909382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half. </w:t>
      </w:r>
    </w:p>
    <w:bookmarkStart w:id="1149" w:name="Back_To_Unit2_Session3_Figure3"/>
    <w:p w:rsidR="00EA274E" w:rsidRDefault="00894CC8">
      <w:pPr>
        <w:pStyle w:val="NormalWeb"/>
        <w:divId w:val="1290938228"/>
      </w:pPr>
      <w:r>
        <w:fldChar w:fldCharType="begin"/>
      </w:r>
      <w:r>
        <w:instrText xml:space="preserve"> HYPERLINK "" \l "Unit2_Session3_Figure3" </w:instrText>
      </w:r>
      <w:r>
        <w:fldChar w:fldCharType="separate"/>
      </w:r>
      <w:r>
        <w:rPr>
          <w:rStyle w:val="Hyperlink"/>
        </w:rPr>
        <w:t>Back to - Figure 12 Presenting a fraction: one half</w:t>
      </w:r>
      <w:r>
        <w:fldChar w:fldCharType="end"/>
      </w:r>
      <w:bookmarkEnd w:id="114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796217461"/>
        <w:rPr>
          <w:rFonts w:eastAsia="Times New Roman"/>
        </w:rPr>
      </w:pPr>
      <w:bookmarkStart w:id="1150" w:name="Unit2_Session3_Description4"/>
      <w:bookmarkEnd w:id="1150"/>
      <w:r>
        <w:rPr>
          <w:rFonts w:eastAsia="Times New Roman"/>
        </w:rPr>
        <w:t>Figure 13 Presenting a fraction: one quarter</w:t>
      </w:r>
    </w:p>
    <w:p w:rsidR="00EA274E" w:rsidRDefault="00894CC8">
      <w:pPr>
        <w:pStyle w:val="Heading2"/>
        <w:divId w:val="796217461"/>
        <w:rPr>
          <w:rFonts w:eastAsia="Times New Roman"/>
        </w:rPr>
      </w:pPr>
      <w:r>
        <w:rPr>
          <w:rFonts w:eastAsia="Times New Roman"/>
        </w:rPr>
        <w:t>Description</w:t>
      </w:r>
    </w:p>
    <w:p w:rsidR="00EA274E" w:rsidRDefault="00894CC8">
      <w:pPr>
        <w:spacing w:before="0" w:beforeAutospacing="0" w:after="0" w:afterAutospacing="0" w:line="240" w:lineRule="auto"/>
        <w:divId w:val="7962174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quarter. </w:t>
      </w:r>
    </w:p>
    <w:bookmarkStart w:id="1151" w:name="Back_To_Unit2_Session3_Figure4"/>
    <w:p w:rsidR="00EA274E" w:rsidRDefault="00894CC8">
      <w:pPr>
        <w:pStyle w:val="NormalWeb"/>
        <w:divId w:val="796217461"/>
      </w:pPr>
      <w:r>
        <w:fldChar w:fldCharType="begin"/>
      </w:r>
      <w:r>
        <w:instrText xml:space="preserve"> HYPERLINK "" \l "Unit2_Session3_Figure4" </w:instrText>
      </w:r>
      <w:r>
        <w:fldChar w:fldCharType="separate"/>
      </w:r>
      <w:r>
        <w:rPr>
          <w:rStyle w:val="Hyperlink"/>
        </w:rPr>
        <w:t>Back to - Figure 13 Presenting a fraction: one quarter</w:t>
      </w:r>
      <w:r>
        <w:fldChar w:fldCharType="end"/>
      </w:r>
      <w:bookmarkEnd w:id="115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68135465"/>
        <w:rPr>
          <w:rFonts w:eastAsia="Times New Roman"/>
        </w:rPr>
      </w:pPr>
      <w:bookmarkStart w:id="1152" w:name="Unit2_Session3_Description5"/>
      <w:bookmarkEnd w:id="1152"/>
      <w:r>
        <w:rPr>
          <w:rFonts w:eastAsia="Times New Roman"/>
        </w:rPr>
        <w:t>Figure 14 Presenting a fraction: one eighth</w:t>
      </w:r>
    </w:p>
    <w:p w:rsidR="00EA274E" w:rsidRDefault="00894CC8">
      <w:pPr>
        <w:pStyle w:val="Heading2"/>
        <w:divId w:val="1168135465"/>
        <w:rPr>
          <w:rFonts w:eastAsia="Times New Roman"/>
        </w:rPr>
      </w:pPr>
      <w:r>
        <w:rPr>
          <w:rFonts w:eastAsia="Times New Roman"/>
        </w:rPr>
        <w:t>Description</w:t>
      </w:r>
    </w:p>
    <w:p w:rsidR="00EA274E" w:rsidRDefault="00894CC8">
      <w:pPr>
        <w:spacing w:before="0" w:beforeAutospacing="0" w:after="0" w:afterAutospacing="0" w:line="240" w:lineRule="auto"/>
        <w:divId w:val="11681354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eighth. </w:t>
      </w:r>
    </w:p>
    <w:bookmarkStart w:id="1153" w:name="Back_To_Unit2_Session3_Figure5"/>
    <w:p w:rsidR="00EA274E" w:rsidRDefault="00894CC8">
      <w:pPr>
        <w:pStyle w:val="NormalWeb"/>
        <w:divId w:val="1168135465"/>
      </w:pPr>
      <w:r>
        <w:fldChar w:fldCharType="begin"/>
      </w:r>
      <w:r>
        <w:instrText xml:space="preserve"> HYPERLINK "" \l "Unit2_Session3_Figure5" </w:instrText>
      </w:r>
      <w:r>
        <w:fldChar w:fldCharType="separate"/>
      </w:r>
      <w:r>
        <w:rPr>
          <w:rStyle w:val="Hyperlink"/>
        </w:rPr>
        <w:t>Back to - Figure 14 Presenting a fraction: one eighth</w:t>
      </w:r>
      <w:r>
        <w:fldChar w:fldCharType="end"/>
      </w:r>
      <w:bookmarkEnd w:id="115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661861284"/>
        <w:rPr>
          <w:rFonts w:eastAsia="Times New Roman"/>
        </w:rPr>
      </w:pPr>
      <w:bookmarkStart w:id="1154" w:name="Unit2_Session3_Description6"/>
      <w:bookmarkEnd w:id="1154"/>
      <w:r>
        <w:rPr>
          <w:rFonts w:eastAsia="Times New Roman"/>
        </w:rPr>
        <w:t>Figure 15 Presenting a fraction: two thirds</w:t>
      </w:r>
    </w:p>
    <w:p w:rsidR="00EA274E" w:rsidRDefault="00894CC8">
      <w:pPr>
        <w:pStyle w:val="Heading2"/>
        <w:divId w:val="661861284"/>
        <w:rPr>
          <w:rFonts w:eastAsia="Times New Roman"/>
        </w:rPr>
      </w:pPr>
      <w:r>
        <w:rPr>
          <w:rFonts w:eastAsia="Times New Roman"/>
        </w:rPr>
        <w:t>Description</w:t>
      </w:r>
    </w:p>
    <w:p w:rsidR="00EA274E" w:rsidRDefault="00894CC8">
      <w:pPr>
        <w:spacing w:before="0" w:beforeAutospacing="0" w:after="0" w:afterAutospacing="0" w:line="240" w:lineRule="auto"/>
        <w:divId w:val="661861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two thirds. </w:t>
      </w:r>
    </w:p>
    <w:bookmarkStart w:id="1155" w:name="Back_To_Unit2_Session3_Figure6"/>
    <w:p w:rsidR="00EA274E" w:rsidRDefault="00894CC8">
      <w:pPr>
        <w:pStyle w:val="NormalWeb"/>
        <w:divId w:val="661861284"/>
      </w:pPr>
      <w:r>
        <w:fldChar w:fldCharType="begin"/>
      </w:r>
      <w:r>
        <w:instrText xml:space="preserve"> HYPERLINK "" \l "Unit2_Session3_Figure6" </w:instrText>
      </w:r>
      <w:r>
        <w:fldChar w:fldCharType="separate"/>
      </w:r>
      <w:r>
        <w:rPr>
          <w:rStyle w:val="Hyperlink"/>
        </w:rPr>
        <w:t>Back to - Figure 15 Presenting a fraction: two thirds</w:t>
      </w:r>
      <w:r>
        <w:fldChar w:fldCharType="end"/>
      </w:r>
      <w:bookmarkEnd w:id="115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55164451"/>
        <w:rPr>
          <w:rFonts w:eastAsia="Times New Roman"/>
        </w:rPr>
      </w:pPr>
      <w:bookmarkStart w:id="1156" w:name="Unit2_Session3_Description7"/>
      <w:bookmarkEnd w:id="1156"/>
      <w:r>
        <w:rPr>
          <w:rFonts w:eastAsia="Times New Roman"/>
        </w:rPr>
        <w:t>Figure 16 Drawing the fractions</w:t>
      </w:r>
    </w:p>
    <w:p w:rsidR="00EA274E" w:rsidRDefault="00894CC8">
      <w:pPr>
        <w:pStyle w:val="Heading2"/>
        <w:divId w:val="555164451"/>
        <w:rPr>
          <w:rFonts w:eastAsia="Times New Roman"/>
        </w:rPr>
      </w:pPr>
      <w:r>
        <w:rPr>
          <w:rFonts w:eastAsia="Times New Roman"/>
        </w:rPr>
        <w:t>Description</w:t>
      </w:r>
    </w:p>
    <w:p w:rsidR="00EA274E" w:rsidRDefault="00894CC8">
      <w:pPr>
        <w:divId w:val="555164451"/>
      </w:pPr>
      <w:r>
        <w:t xml:space="preserve">An illustration that shows how to visualise 2 </w:t>
      </w:r>
      <w:r>
        <w:rPr>
          <w:noProof/>
          <w:position w:val="-14"/>
        </w:rPr>
        <w:drawing>
          <wp:inline distT="0" distB="0" distL="0" distR="0" wp14:anchorId="1421D74C" wp14:editId="714D4A95">
            <wp:extent cx="133333" cy="285714"/>
            <wp:effectExtent l="0" t="0" r="635" b="635"/>
            <wp:docPr id="351" name="Picture 35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3 </w:t>
      </w:r>
      <w:r>
        <w:rPr>
          <w:noProof/>
          <w:position w:val="-16"/>
        </w:rPr>
        <w:drawing>
          <wp:inline distT="0" distB="0" distL="0" distR="0" wp14:anchorId="3D333D60" wp14:editId="71C66077">
            <wp:extent cx="133333" cy="295238"/>
            <wp:effectExtent l="0" t="0" r="635" b="0"/>
            <wp:docPr id="352" name="Picture 35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and 1 </w:t>
      </w:r>
      <w:r>
        <w:rPr>
          <w:noProof/>
          <w:position w:val="-16"/>
        </w:rPr>
        <w:drawing>
          <wp:inline distT="0" distB="0" distL="0" distR="0" wp14:anchorId="626FB834" wp14:editId="72FA9035">
            <wp:extent cx="133333" cy="295238"/>
            <wp:effectExtent l="0" t="0" r="635" b="0"/>
            <wp:docPr id="353" name="Picture 353"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p>
    <w:bookmarkStart w:id="1157" w:name="Back_To_Unit2_Session3_Figure7"/>
    <w:p w:rsidR="00EA274E" w:rsidRDefault="00894CC8">
      <w:pPr>
        <w:pStyle w:val="NormalWeb"/>
        <w:divId w:val="555164451"/>
      </w:pPr>
      <w:r>
        <w:fldChar w:fldCharType="begin"/>
      </w:r>
      <w:r>
        <w:instrText xml:space="preserve"> HYPERLINK "" \l "Unit2_Session3_Figure7" </w:instrText>
      </w:r>
      <w:r>
        <w:fldChar w:fldCharType="separate"/>
      </w:r>
      <w:r>
        <w:rPr>
          <w:rStyle w:val="Hyperlink"/>
        </w:rPr>
        <w:t>Back to - Figure 16 Drawing the fractions</w:t>
      </w:r>
      <w:r>
        <w:fldChar w:fldCharType="end"/>
      </w:r>
      <w:bookmarkEnd w:id="115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048136906"/>
        <w:rPr>
          <w:rFonts w:eastAsia="Times New Roman"/>
        </w:rPr>
      </w:pPr>
      <w:bookmarkStart w:id="1158" w:name="Unit2_Session3_Description8"/>
      <w:bookmarkEnd w:id="1158"/>
      <w:r>
        <w:rPr>
          <w:rFonts w:eastAsia="Times New Roman"/>
        </w:rPr>
        <w:t>Figure 17 Drawing the fractions</w:t>
      </w:r>
    </w:p>
    <w:p w:rsidR="00EA274E" w:rsidRDefault="00894CC8">
      <w:pPr>
        <w:pStyle w:val="Heading2"/>
        <w:divId w:val="2048136906"/>
        <w:rPr>
          <w:rFonts w:eastAsia="Times New Roman"/>
        </w:rPr>
      </w:pPr>
      <w:r>
        <w:rPr>
          <w:rFonts w:eastAsia="Times New Roman"/>
        </w:rPr>
        <w:t>Description</w:t>
      </w:r>
    </w:p>
    <w:p w:rsidR="00EA274E" w:rsidRDefault="00894CC8">
      <w:pPr>
        <w:divId w:val="2048136906"/>
      </w:pPr>
      <w:r>
        <w:t xml:space="preserve">An illustration that shows how to visualise 2 </w:t>
      </w:r>
      <w:r>
        <w:rPr>
          <w:noProof/>
          <w:position w:val="-14"/>
        </w:rPr>
        <w:drawing>
          <wp:inline distT="0" distB="0" distL="0" distR="0" wp14:anchorId="117B41FC" wp14:editId="409F166C">
            <wp:extent cx="133333" cy="285714"/>
            <wp:effectExtent l="0" t="0" r="635" b="635"/>
            <wp:docPr id="354" name="Picture 35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one divided by tw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5 </w:t>
      </w:r>
      <w:r>
        <w:rPr>
          <w:noProof/>
          <w:position w:val="-16"/>
        </w:rPr>
        <w:drawing>
          <wp:inline distT="0" distB="0" distL="0" distR="0" wp14:anchorId="322BF7B7" wp14:editId="5BCAF016">
            <wp:extent cx="133333" cy="295238"/>
            <wp:effectExtent l="0" t="0" r="635" b="0"/>
            <wp:docPr id="355" name="Picture 35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and 6 </w:t>
      </w:r>
      <w:r>
        <w:rPr>
          <w:noProof/>
          <w:position w:val="-16"/>
        </w:rPr>
        <w:drawing>
          <wp:inline distT="0" distB="0" distL="0" distR="0" wp14:anchorId="13695635" wp14:editId="4B1CFD67">
            <wp:extent cx="133333" cy="295238"/>
            <wp:effectExtent l="0" t="0" r="635" b="0"/>
            <wp:docPr id="356" name="Picture 356"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one divided by fiv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p>
    <w:bookmarkStart w:id="1159" w:name="Back_To_Unit2_Session3_Figure8"/>
    <w:p w:rsidR="00EA274E" w:rsidRDefault="00894CC8">
      <w:pPr>
        <w:pStyle w:val="NormalWeb"/>
        <w:divId w:val="2048136906"/>
      </w:pPr>
      <w:r>
        <w:fldChar w:fldCharType="begin"/>
      </w:r>
      <w:r>
        <w:instrText xml:space="preserve"> HYPERLINK "" \l "Unit2_Session3_Figure8" </w:instrText>
      </w:r>
      <w:r>
        <w:fldChar w:fldCharType="separate"/>
      </w:r>
      <w:r>
        <w:rPr>
          <w:rStyle w:val="Hyperlink"/>
        </w:rPr>
        <w:t>Back to - Figure 17 Drawing the fractions</w:t>
      </w:r>
      <w:r>
        <w:fldChar w:fldCharType="end"/>
      </w:r>
      <w:bookmarkEnd w:id="115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364090134"/>
        <w:rPr>
          <w:rFonts w:eastAsia="Times New Roman"/>
        </w:rPr>
      </w:pPr>
      <w:bookmarkStart w:id="1160" w:name="Unit2_Session3_Description9"/>
      <w:bookmarkEnd w:id="1160"/>
      <w:r>
        <w:rPr>
          <w:rFonts w:eastAsia="Times New Roman"/>
        </w:rPr>
        <w:t>Figure 18 Fractions in a sale</w:t>
      </w:r>
    </w:p>
    <w:p w:rsidR="00EA274E" w:rsidRDefault="00894CC8">
      <w:pPr>
        <w:pStyle w:val="Heading2"/>
        <w:divId w:val="1364090134"/>
        <w:rPr>
          <w:rFonts w:eastAsia="Times New Roman"/>
        </w:rPr>
      </w:pPr>
      <w:r>
        <w:rPr>
          <w:rFonts w:eastAsia="Times New Roman"/>
        </w:rPr>
        <w:t>Description</w:t>
      </w:r>
    </w:p>
    <w:p w:rsidR="00EA274E" w:rsidRDefault="00894CC8">
      <w:pPr>
        <w:divId w:val="1364090134"/>
      </w:pPr>
      <w:r>
        <w:t xml:space="preserve">An illustration of a shop with posters reading ‘Sale: </w:t>
      </w:r>
      <w:r>
        <w:rPr>
          <w:noProof/>
          <w:position w:val="-16"/>
        </w:rPr>
        <w:drawing>
          <wp:inline distT="0" distB="0" distL="0" distR="0" wp14:anchorId="32324391" wp14:editId="4D56E1C6">
            <wp:extent cx="133333" cy="295238"/>
            <wp:effectExtent l="0" t="0" r="635" b="0"/>
            <wp:docPr id="357" name="Picture 35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one divided by th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off everything’ in its windows. </w:t>
      </w:r>
    </w:p>
    <w:bookmarkStart w:id="1161" w:name="Back_To_Unit2_Session3_Figure9"/>
    <w:p w:rsidR="00EA274E" w:rsidRDefault="00894CC8">
      <w:pPr>
        <w:pStyle w:val="NormalWeb"/>
        <w:divId w:val="1364090134"/>
      </w:pPr>
      <w:r>
        <w:fldChar w:fldCharType="begin"/>
      </w:r>
      <w:r>
        <w:instrText xml:space="preserve"> HYPERLINK "" \l "Unit2_Session3_Figure9" </w:instrText>
      </w:r>
      <w:r>
        <w:fldChar w:fldCharType="separate"/>
      </w:r>
      <w:r>
        <w:rPr>
          <w:rStyle w:val="Hyperlink"/>
        </w:rPr>
        <w:t>Back to - Figure 18 Fractions in a sale</w:t>
      </w:r>
      <w:r>
        <w:fldChar w:fldCharType="end"/>
      </w:r>
      <w:bookmarkEnd w:id="116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826626210"/>
        <w:rPr>
          <w:rFonts w:eastAsia="Times New Roman"/>
        </w:rPr>
      </w:pPr>
      <w:bookmarkStart w:id="1162" w:name="Unit2_Session3_Description10"/>
      <w:bookmarkEnd w:id="1162"/>
      <w:r>
        <w:rPr>
          <w:rFonts w:eastAsia="Times New Roman"/>
        </w:rPr>
        <w:t>Figure 19 How much would an extension cost?</w:t>
      </w:r>
    </w:p>
    <w:p w:rsidR="00EA274E" w:rsidRDefault="00894CC8">
      <w:pPr>
        <w:pStyle w:val="Heading2"/>
        <w:divId w:val="826626210"/>
        <w:rPr>
          <w:rFonts w:eastAsia="Times New Roman"/>
        </w:rPr>
      </w:pPr>
      <w:r>
        <w:rPr>
          <w:rFonts w:eastAsia="Times New Roman"/>
        </w:rPr>
        <w:t>Description</w:t>
      </w:r>
    </w:p>
    <w:p w:rsidR="00EA274E" w:rsidRDefault="00894CC8">
      <w:pPr>
        <w:spacing w:before="0" w:beforeAutospacing="0" w:after="0" w:afterAutospacing="0" w:line="240" w:lineRule="auto"/>
        <w:divId w:val="8266262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house. </w:t>
      </w:r>
    </w:p>
    <w:bookmarkStart w:id="1163" w:name="Back_To_Unit2_Session3_Figure10"/>
    <w:p w:rsidR="00EA274E" w:rsidRDefault="00894CC8">
      <w:pPr>
        <w:pStyle w:val="NormalWeb"/>
        <w:divId w:val="826626210"/>
      </w:pPr>
      <w:r>
        <w:fldChar w:fldCharType="begin"/>
      </w:r>
      <w:r>
        <w:instrText xml:space="preserve"> HYPERLINK "" \l "Unit2_Session3_Figure10" </w:instrText>
      </w:r>
      <w:r>
        <w:fldChar w:fldCharType="separate"/>
      </w:r>
      <w:r>
        <w:rPr>
          <w:rStyle w:val="Hyperlink"/>
        </w:rPr>
        <w:t>Back to - Figure 19 How much would an extension cost?</w:t>
      </w:r>
      <w:r>
        <w:fldChar w:fldCharType="end"/>
      </w:r>
      <w:bookmarkEnd w:id="116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57502416"/>
        <w:rPr>
          <w:rFonts w:eastAsia="Times New Roman"/>
        </w:rPr>
      </w:pPr>
      <w:bookmarkStart w:id="1164" w:name="Unit2_Session4_Description1"/>
      <w:bookmarkEnd w:id="1164"/>
      <w:r>
        <w:rPr>
          <w:rFonts w:eastAsia="Times New Roman"/>
        </w:rPr>
        <w:t>Figure 20 Looking at decimals</w:t>
      </w:r>
    </w:p>
    <w:p w:rsidR="00EA274E" w:rsidRDefault="00894CC8">
      <w:pPr>
        <w:pStyle w:val="Heading2"/>
        <w:divId w:val="157502416"/>
        <w:rPr>
          <w:rFonts w:eastAsia="Times New Roman"/>
        </w:rPr>
      </w:pPr>
      <w:r>
        <w:rPr>
          <w:rFonts w:eastAsia="Times New Roman"/>
        </w:rPr>
        <w:t>Description</w:t>
      </w:r>
    </w:p>
    <w:p w:rsidR="00EA274E" w:rsidRDefault="00894CC8">
      <w:pPr>
        <w:divId w:val="157502416"/>
      </w:pPr>
      <w:r>
        <w:t>A pie chart with four quarters. The top quarter reads ‘Fractions, decimals and percentages’. The other quarters read ‘</w:t>
      </w:r>
      <w:r>
        <w:rPr>
          <w:noProof/>
          <w:position w:val="-16"/>
        </w:rPr>
        <w:drawing>
          <wp:inline distT="0" distB="0" distL="0" distR="0" wp14:anchorId="19204971" wp14:editId="06AE25BB">
            <wp:extent cx="133333" cy="295238"/>
            <wp:effectExtent l="0" t="0" r="635" b="0"/>
            <wp:docPr id="358" name="Picture 35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‘0.25’ and ‘25%’; ‘0.25’ is highlighted. </w:t>
      </w:r>
    </w:p>
    <w:bookmarkStart w:id="1165" w:name="Back_To_Unit2_Session4_Figure1"/>
    <w:p w:rsidR="00EA274E" w:rsidRDefault="00894CC8">
      <w:pPr>
        <w:pStyle w:val="NormalWeb"/>
        <w:divId w:val="157502416"/>
      </w:pPr>
      <w:r>
        <w:fldChar w:fldCharType="begin"/>
      </w:r>
      <w:r>
        <w:instrText xml:space="preserve"> HYPERLINK "" \l "Unit2_Session4_Figure1" </w:instrText>
      </w:r>
      <w:r>
        <w:fldChar w:fldCharType="separate"/>
      </w:r>
      <w:r>
        <w:rPr>
          <w:rStyle w:val="Hyperlink"/>
        </w:rPr>
        <w:t>Back to - Figure 20 Looking at decimals</w:t>
      </w:r>
      <w:r>
        <w:fldChar w:fldCharType="end"/>
      </w:r>
      <w:bookmarkEnd w:id="116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82681387"/>
        <w:rPr>
          <w:rFonts w:eastAsia="Times New Roman"/>
        </w:rPr>
      </w:pPr>
      <w:bookmarkStart w:id="1166" w:name="Unit2_Session4_Description2"/>
      <w:bookmarkEnd w:id="1166"/>
      <w:r>
        <w:rPr>
          <w:rFonts w:eastAsia="Times New Roman"/>
        </w:rPr>
        <w:t>Figure 21 What is a decimal point?</w:t>
      </w:r>
    </w:p>
    <w:p w:rsidR="00EA274E" w:rsidRDefault="00894CC8">
      <w:pPr>
        <w:pStyle w:val="Heading2"/>
        <w:divId w:val="382681387"/>
        <w:rPr>
          <w:rFonts w:eastAsia="Times New Roman"/>
        </w:rPr>
      </w:pPr>
      <w:r>
        <w:rPr>
          <w:rFonts w:eastAsia="Times New Roman"/>
        </w:rPr>
        <w:t>Description</w:t>
      </w:r>
    </w:p>
    <w:p w:rsidR="00EA274E" w:rsidRDefault="00894CC8">
      <w:pPr>
        <w:spacing w:before="0" w:beforeAutospacing="0" w:after="0" w:afterAutospacing="0" w:line="240" w:lineRule="auto"/>
        <w:divId w:val="382681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annotated illustration of the number 34.7. ‘3’ is labelled ‘tens’; ‘4’ is labelled ‘ones’; and ‘7’ is labelled ‘tenths’. The decimal point is also labelled. </w:t>
      </w:r>
    </w:p>
    <w:bookmarkStart w:id="1167" w:name="Back_To_Unit2_Session4_Figure2"/>
    <w:p w:rsidR="00EA274E" w:rsidRDefault="00894CC8">
      <w:pPr>
        <w:pStyle w:val="NormalWeb"/>
        <w:divId w:val="382681387"/>
      </w:pPr>
      <w:r>
        <w:fldChar w:fldCharType="begin"/>
      </w:r>
      <w:r>
        <w:instrText xml:space="preserve"> HYPERLINK "" \l "Unit2_Session4_Figure2" </w:instrText>
      </w:r>
      <w:r>
        <w:fldChar w:fldCharType="separate"/>
      </w:r>
      <w:r>
        <w:rPr>
          <w:rStyle w:val="Hyperlink"/>
        </w:rPr>
        <w:t>Back to - Figure 21 What is a decimal point?</w:t>
      </w:r>
      <w:r>
        <w:fldChar w:fldCharType="end"/>
      </w:r>
      <w:bookmarkEnd w:id="116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995454489"/>
        <w:rPr>
          <w:rFonts w:eastAsia="Times New Roman"/>
        </w:rPr>
      </w:pPr>
      <w:bookmarkStart w:id="1168" w:name="Unit2_Session4_Description3"/>
      <w:bookmarkEnd w:id="1168"/>
      <w:r>
        <w:rPr>
          <w:rFonts w:eastAsia="Times New Roman"/>
        </w:rPr>
        <w:t>Figure 22 A number line</w:t>
      </w:r>
    </w:p>
    <w:p w:rsidR="00EA274E" w:rsidRDefault="00894CC8">
      <w:pPr>
        <w:pStyle w:val="Heading2"/>
        <w:divId w:val="995454489"/>
        <w:rPr>
          <w:rFonts w:eastAsia="Times New Roman"/>
        </w:rPr>
      </w:pPr>
      <w:r>
        <w:rPr>
          <w:rFonts w:eastAsia="Times New Roman"/>
        </w:rPr>
        <w:t>Description</w:t>
      </w:r>
    </w:p>
    <w:p w:rsidR="00EA274E" w:rsidRDefault="00894CC8">
      <w:pPr>
        <w:spacing w:before="0" w:beforeAutospacing="0" w:after="0" w:afterAutospacing="0" w:line="240" w:lineRule="auto"/>
        <w:divId w:val="9954544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2.7 highlighted. </w:t>
      </w:r>
    </w:p>
    <w:bookmarkStart w:id="1169" w:name="Back_To_Unit2_Session4_Figure3"/>
    <w:p w:rsidR="00EA274E" w:rsidRDefault="00894CC8">
      <w:pPr>
        <w:pStyle w:val="NormalWeb"/>
        <w:divId w:val="995454489"/>
      </w:pPr>
      <w:r>
        <w:fldChar w:fldCharType="begin"/>
      </w:r>
      <w:r>
        <w:instrText xml:space="preserve"> HYPERLINK "" \l "Unit2_Session4_Figure3" </w:instrText>
      </w:r>
      <w:r>
        <w:fldChar w:fldCharType="separate"/>
      </w:r>
      <w:r>
        <w:rPr>
          <w:rStyle w:val="Hyperlink"/>
        </w:rPr>
        <w:t>Back to - Figure 22 A number line</w:t>
      </w:r>
      <w:r>
        <w:fldChar w:fldCharType="end"/>
      </w:r>
      <w:bookmarkEnd w:id="116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47073252"/>
        <w:rPr>
          <w:rFonts w:eastAsia="Times New Roman"/>
        </w:rPr>
      </w:pPr>
      <w:bookmarkStart w:id="1170" w:name="Unit2_Session4_Description4"/>
      <w:bookmarkEnd w:id="1170"/>
      <w:r>
        <w:rPr>
          <w:rFonts w:eastAsia="Times New Roman"/>
        </w:rPr>
        <w:t>Figure 23 A number line</w:t>
      </w:r>
    </w:p>
    <w:p w:rsidR="00EA274E" w:rsidRDefault="00894CC8">
      <w:pPr>
        <w:pStyle w:val="Heading2"/>
        <w:divId w:val="1747073252"/>
        <w:rPr>
          <w:rFonts w:eastAsia="Times New Roman"/>
        </w:rPr>
      </w:pPr>
      <w:r>
        <w:rPr>
          <w:rFonts w:eastAsia="Times New Roman"/>
        </w:rPr>
        <w:t>Description</w:t>
      </w:r>
    </w:p>
    <w:p w:rsidR="00EA274E" w:rsidRDefault="00894CC8">
      <w:pPr>
        <w:spacing w:before="0" w:beforeAutospacing="0" w:after="0" w:afterAutospacing="0" w:line="240" w:lineRule="auto"/>
        <w:divId w:val="17470732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9.1 highlighted. </w:t>
      </w:r>
    </w:p>
    <w:bookmarkStart w:id="1171" w:name="Back_To_Unit2_Session4_Figure4"/>
    <w:p w:rsidR="00EA274E" w:rsidRDefault="00894CC8">
      <w:pPr>
        <w:pStyle w:val="NormalWeb"/>
        <w:divId w:val="1747073252"/>
      </w:pPr>
      <w:r>
        <w:fldChar w:fldCharType="begin"/>
      </w:r>
      <w:r>
        <w:instrText xml:space="preserve"> HYPERLINK "" \l "Unit2_Session4_Figure4" </w:instrText>
      </w:r>
      <w:r>
        <w:fldChar w:fldCharType="separate"/>
      </w:r>
      <w:r>
        <w:rPr>
          <w:rStyle w:val="Hyperlink"/>
        </w:rPr>
        <w:t>Back to - Figure 23 A number line</w:t>
      </w:r>
      <w:r>
        <w:fldChar w:fldCharType="end"/>
      </w:r>
      <w:bookmarkEnd w:id="117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53737792"/>
        <w:rPr>
          <w:rFonts w:eastAsia="Times New Roman"/>
        </w:rPr>
      </w:pPr>
      <w:bookmarkStart w:id="1172" w:name="Unit2_Session4_Description5"/>
      <w:bookmarkEnd w:id="1172"/>
      <w:r>
        <w:rPr>
          <w:rFonts w:eastAsia="Times New Roman"/>
        </w:rPr>
        <w:t>Figure 24 Calculating using decimals</w:t>
      </w:r>
    </w:p>
    <w:p w:rsidR="00EA274E" w:rsidRDefault="00894CC8">
      <w:pPr>
        <w:pStyle w:val="Heading2"/>
        <w:divId w:val="553737792"/>
        <w:rPr>
          <w:rFonts w:eastAsia="Times New Roman"/>
        </w:rPr>
      </w:pPr>
      <w:r>
        <w:rPr>
          <w:rFonts w:eastAsia="Times New Roman"/>
        </w:rPr>
        <w:t>Description</w:t>
      </w:r>
    </w:p>
    <w:p w:rsidR="00EA274E" w:rsidRDefault="00894CC8">
      <w:pPr>
        <w:spacing w:before="0" w:beforeAutospacing="0" w:after="0" w:afterAutospacing="0" w:line="240" w:lineRule="auto"/>
        <w:divId w:val="5537377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to calculate 14.08 + 4.1 and 34.45 – 2.3, where any spaces are filled with a zero. </w:t>
      </w:r>
    </w:p>
    <w:bookmarkStart w:id="1173" w:name="Back_To_Unit2_Session4_Figure5"/>
    <w:p w:rsidR="00EA274E" w:rsidRDefault="00894CC8">
      <w:pPr>
        <w:pStyle w:val="NormalWeb"/>
        <w:divId w:val="553737792"/>
      </w:pPr>
      <w:r>
        <w:fldChar w:fldCharType="begin"/>
      </w:r>
      <w:r>
        <w:instrText xml:space="preserve"> HYPERLINK "" \l "Unit2_Session4_Figure5" </w:instrText>
      </w:r>
      <w:r>
        <w:fldChar w:fldCharType="separate"/>
      </w:r>
      <w:r>
        <w:rPr>
          <w:rStyle w:val="Hyperlink"/>
        </w:rPr>
        <w:t>Back to - Figure 24 Calculating using decimals</w:t>
      </w:r>
      <w:r>
        <w:fldChar w:fldCharType="end"/>
      </w:r>
      <w:bookmarkEnd w:id="117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48243093"/>
        <w:rPr>
          <w:rFonts w:eastAsia="Times New Roman"/>
        </w:rPr>
      </w:pPr>
      <w:bookmarkStart w:id="1174" w:name="Unit2_Session4_Description6"/>
      <w:bookmarkEnd w:id="1174"/>
      <w:r>
        <w:rPr>
          <w:rFonts w:eastAsia="Times New Roman"/>
        </w:rPr>
        <w:t>Uncaptioned Figure</w:t>
      </w:r>
    </w:p>
    <w:p w:rsidR="00EA274E" w:rsidRDefault="00894CC8">
      <w:pPr>
        <w:pStyle w:val="Heading2"/>
        <w:divId w:val="1648243093"/>
        <w:rPr>
          <w:rFonts w:eastAsia="Times New Roman"/>
        </w:rPr>
      </w:pPr>
      <w:r>
        <w:rPr>
          <w:rFonts w:eastAsia="Times New Roman"/>
        </w:rPr>
        <w:t>Description</w:t>
      </w:r>
    </w:p>
    <w:p w:rsidR="00EA274E" w:rsidRDefault="00894CC8">
      <w:pPr>
        <w:spacing w:before="0" w:beforeAutospacing="0" w:after="0" w:afterAutospacing="0" w:line="240" w:lineRule="auto"/>
        <w:divId w:val="16482430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426.25 ÷ 5 using the short division method. </w:t>
      </w:r>
    </w:p>
    <w:bookmarkStart w:id="1175" w:name="Back_To_Unit2_Session4_Figure6"/>
    <w:p w:rsidR="00EA274E" w:rsidRDefault="00894CC8">
      <w:pPr>
        <w:pStyle w:val="NormalWeb"/>
        <w:divId w:val="1648243093"/>
      </w:pPr>
      <w:r>
        <w:fldChar w:fldCharType="begin"/>
      </w:r>
      <w:r>
        <w:instrText xml:space="preserve"> HYPERLINK "" \l "Unit2_Session4_Figure6" </w:instrText>
      </w:r>
      <w:r>
        <w:fldChar w:fldCharType="separate"/>
      </w:r>
      <w:r>
        <w:rPr>
          <w:rStyle w:val="Hyperlink"/>
        </w:rPr>
        <w:t>Back to - Uncaptioned Figure</w:t>
      </w:r>
      <w:r>
        <w:fldChar w:fldCharType="end"/>
      </w:r>
      <w:bookmarkEnd w:id="117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21936513"/>
        <w:rPr>
          <w:rFonts w:eastAsia="Times New Roman"/>
        </w:rPr>
      </w:pPr>
      <w:bookmarkStart w:id="1176" w:name="Unit2_Session4_Description7"/>
      <w:bookmarkEnd w:id="1176"/>
      <w:r>
        <w:rPr>
          <w:rFonts w:eastAsia="Times New Roman"/>
        </w:rPr>
        <w:t>Uncaptioned Figure</w:t>
      </w:r>
    </w:p>
    <w:p w:rsidR="00EA274E" w:rsidRDefault="00894CC8">
      <w:pPr>
        <w:pStyle w:val="Heading2"/>
        <w:divId w:val="1221936513"/>
        <w:rPr>
          <w:rFonts w:eastAsia="Times New Roman"/>
        </w:rPr>
      </w:pPr>
      <w:r>
        <w:rPr>
          <w:rFonts w:eastAsia="Times New Roman"/>
        </w:rPr>
        <w:t>Description</w:t>
      </w:r>
    </w:p>
    <w:p w:rsidR="00EA274E" w:rsidRDefault="00894CC8">
      <w:pPr>
        <w:spacing w:before="0" w:beforeAutospacing="0" w:after="0" w:afterAutospacing="0" w:line="240" w:lineRule="auto"/>
        <w:divId w:val="12219365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426.25 ÷ 5 using the long division method. </w:t>
      </w:r>
    </w:p>
    <w:bookmarkStart w:id="1177" w:name="Back_To_Unit2_Session4_Figure7"/>
    <w:p w:rsidR="00EA274E" w:rsidRDefault="00894CC8">
      <w:pPr>
        <w:pStyle w:val="NormalWeb"/>
        <w:divId w:val="1221936513"/>
      </w:pPr>
      <w:r>
        <w:fldChar w:fldCharType="begin"/>
      </w:r>
      <w:r>
        <w:instrText xml:space="preserve"> HYPERLINK "" \l "Unit2_Session4_Figure7" </w:instrText>
      </w:r>
      <w:r>
        <w:fldChar w:fldCharType="separate"/>
      </w:r>
      <w:r>
        <w:rPr>
          <w:rStyle w:val="Hyperlink"/>
        </w:rPr>
        <w:t>Back to - Uncaptioned Figure</w:t>
      </w:r>
      <w:r>
        <w:fldChar w:fldCharType="end"/>
      </w:r>
      <w:bookmarkEnd w:id="117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05477652"/>
        <w:rPr>
          <w:rFonts w:eastAsia="Times New Roman"/>
        </w:rPr>
      </w:pPr>
      <w:bookmarkStart w:id="1178" w:name="Unit2_Session4_Description8"/>
      <w:bookmarkEnd w:id="1178"/>
      <w:r>
        <w:rPr>
          <w:rFonts w:eastAsia="Times New Roman"/>
        </w:rPr>
        <w:t>Figure 25 Using decimals</w:t>
      </w:r>
    </w:p>
    <w:p w:rsidR="00EA274E" w:rsidRDefault="00894CC8">
      <w:pPr>
        <w:pStyle w:val="Heading2"/>
        <w:divId w:val="305477652"/>
        <w:rPr>
          <w:rFonts w:eastAsia="Times New Roman"/>
        </w:rPr>
      </w:pPr>
      <w:r>
        <w:rPr>
          <w:rFonts w:eastAsia="Times New Roman"/>
        </w:rPr>
        <w:t>Description</w:t>
      </w:r>
    </w:p>
    <w:p w:rsidR="00EA274E" w:rsidRDefault="00894CC8">
      <w:pPr>
        <w:spacing w:before="0" w:beforeAutospacing="0" w:after="0" w:afterAutospacing="0" w:line="240" w:lineRule="auto"/>
        <w:divId w:val="305477652"/>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three illustrations: (</w:t>
      </w:r>
      <w:r>
        <w:rPr>
          <w:rStyle w:val="Emphasis"/>
          <w:rFonts w:eastAsia="Times New Roman" w:cs="Times New Roman"/>
          <w:sz w:val="24"/>
          <w:szCs w:val="24"/>
        </w:rPr>
        <w:t>top left</w:t>
      </w:r>
      <w:r>
        <w:rPr>
          <w:rFonts w:ascii="Times New Roman" w:eastAsia="Times New Roman" w:hAnsi="Times New Roman" w:cs="Times New Roman"/>
          <w:sz w:val="24"/>
          <w:szCs w:val="24"/>
        </w:rPr>
        <w:t>) a bottle of milk, labelled £1.98, and a box of corn flakes, labelled £2.65; (</w:t>
      </w:r>
      <w:r>
        <w:rPr>
          <w:rStyle w:val="Emphasis"/>
          <w:rFonts w:eastAsia="Times New Roman" w:cs="Times New Roman"/>
          <w:sz w:val="24"/>
          <w:szCs w:val="24"/>
        </w:rPr>
        <w:t>top right</w:t>
      </w:r>
      <w:r>
        <w:rPr>
          <w:rFonts w:ascii="Times New Roman" w:eastAsia="Times New Roman" w:hAnsi="Times New Roman" w:cs="Times New Roman"/>
          <w:sz w:val="24"/>
          <w:szCs w:val="24"/>
        </w:rPr>
        <w:t>) the Leaning Tower of Pisa, a moped and the label ‘I love Italy’; (</w:t>
      </w:r>
      <w:r>
        <w:rPr>
          <w:rStyle w:val="Emphasis"/>
          <w:rFonts w:eastAsia="Times New Roman" w:cs="Times New Roman"/>
          <w:sz w:val="24"/>
          <w:szCs w:val="24"/>
        </w:rPr>
        <w:t>bottom</w:t>
      </w:r>
      <w:r>
        <w:rPr>
          <w:rFonts w:ascii="Times New Roman" w:eastAsia="Times New Roman" w:hAnsi="Times New Roman" w:cs="Times New Roman"/>
          <w:sz w:val="24"/>
          <w:szCs w:val="24"/>
        </w:rPr>
        <w:t xml:space="preserve">) four meals and a receipt totalling £56.60. </w:t>
      </w:r>
    </w:p>
    <w:bookmarkStart w:id="1179" w:name="Back_To_Unit2_Session4_Figure8"/>
    <w:p w:rsidR="00EA274E" w:rsidRDefault="00894CC8">
      <w:pPr>
        <w:pStyle w:val="NormalWeb"/>
        <w:divId w:val="305477652"/>
      </w:pPr>
      <w:r>
        <w:fldChar w:fldCharType="begin"/>
      </w:r>
      <w:r>
        <w:instrText xml:space="preserve"> HYPERLINK "" \l "Unit2_Session4_Figure8" </w:instrText>
      </w:r>
      <w:r>
        <w:fldChar w:fldCharType="separate"/>
      </w:r>
      <w:r>
        <w:rPr>
          <w:rStyle w:val="Hyperlink"/>
        </w:rPr>
        <w:t>Back to - Figure 25 Using decimals</w:t>
      </w:r>
      <w:r>
        <w:fldChar w:fldCharType="end"/>
      </w:r>
      <w:bookmarkEnd w:id="117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070419791"/>
        <w:rPr>
          <w:rFonts w:eastAsia="Times New Roman"/>
        </w:rPr>
      </w:pPr>
      <w:bookmarkStart w:id="1180" w:name="Unit2_Session5_Description1"/>
      <w:bookmarkEnd w:id="1180"/>
      <w:r>
        <w:rPr>
          <w:rFonts w:eastAsia="Times New Roman"/>
        </w:rPr>
        <w:t>Figure 26 Looking at percentages</w:t>
      </w:r>
    </w:p>
    <w:p w:rsidR="00EA274E" w:rsidRDefault="00894CC8">
      <w:pPr>
        <w:pStyle w:val="Heading2"/>
        <w:divId w:val="2070419791"/>
        <w:rPr>
          <w:rFonts w:eastAsia="Times New Roman"/>
        </w:rPr>
      </w:pPr>
      <w:r>
        <w:rPr>
          <w:rFonts w:eastAsia="Times New Roman"/>
        </w:rPr>
        <w:t>Description</w:t>
      </w:r>
    </w:p>
    <w:p w:rsidR="00EA274E" w:rsidRDefault="00894CC8">
      <w:pPr>
        <w:divId w:val="2070419791"/>
      </w:pPr>
      <w:r>
        <w:t>A pie chart with four quarters. The top quarter reads ‘Fractions, decimals and percentages’. The other quarters read ‘</w:t>
      </w:r>
      <w:r>
        <w:rPr>
          <w:noProof/>
          <w:position w:val="-16"/>
        </w:rPr>
        <w:drawing>
          <wp:inline distT="0" distB="0" distL="0" distR="0" wp14:anchorId="61EA3AD1" wp14:editId="71DF537E">
            <wp:extent cx="133333" cy="295238"/>
            <wp:effectExtent l="0" t="0" r="635" b="0"/>
            <wp:docPr id="359" name="Picture 35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on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‘0.25’ and ‘25%’; ‘25%’ is highlighted. </w:t>
      </w:r>
    </w:p>
    <w:bookmarkStart w:id="1181" w:name="Back_To_Unit2_Session5_Figure1"/>
    <w:p w:rsidR="00EA274E" w:rsidRDefault="00894CC8">
      <w:pPr>
        <w:pStyle w:val="NormalWeb"/>
        <w:divId w:val="2070419791"/>
      </w:pPr>
      <w:r>
        <w:fldChar w:fldCharType="begin"/>
      </w:r>
      <w:r>
        <w:instrText xml:space="preserve"> HYPERLINK "" \l "Unit2_Session5_Figure1" </w:instrText>
      </w:r>
      <w:r>
        <w:fldChar w:fldCharType="separate"/>
      </w:r>
      <w:r>
        <w:rPr>
          <w:rStyle w:val="Hyperlink"/>
        </w:rPr>
        <w:t>Back to - Figure 26 Looking at percentages</w:t>
      </w:r>
      <w:r>
        <w:fldChar w:fldCharType="end"/>
      </w:r>
      <w:bookmarkEnd w:id="118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945915951"/>
        <w:rPr>
          <w:rFonts w:eastAsia="Times New Roman"/>
        </w:rPr>
      </w:pPr>
      <w:bookmarkStart w:id="1182" w:name="Unit2_Session5_Description2"/>
      <w:bookmarkEnd w:id="1182"/>
      <w:r>
        <w:rPr>
          <w:rFonts w:eastAsia="Times New Roman"/>
        </w:rPr>
        <w:t>Figure 27 Examples of percentages</w:t>
      </w:r>
    </w:p>
    <w:p w:rsidR="00EA274E" w:rsidRDefault="00894CC8">
      <w:pPr>
        <w:pStyle w:val="Heading2"/>
        <w:divId w:val="1945915951"/>
        <w:rPr>
          <w:rFonts w:eastAsia="Times New Roman"/>
        </w:rPr>
      </w:pPr>
      <w:r>
        <w:rPr>
          <w:rFonts w:eastAsia="Times New Roman"/>
        </w:rPr>
        <w:t>Description</w:t>
      </w:r>
    </w:p>
    <w:p w:rsidR="00EA274E" w:rsidRDefault="00894CC8">
      <w:pPr>
        <w:spacing w:before="0" w:beforeAutospacing="0" w:after="0" w:afterAutospacing="0" w:line="240" w:lineRule="auto"/>
        <w:divId w:val="1945915951"/>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four illustrations: (</w:t>
      </w:r>
      <w:r>
        <w:rPr>
          <w:rStyle w:val="Emphasis"/>
          <w:rFonts w:eastAsia="Times New Roman" w:cs="Times New Roman"/>
          <w:sz w:val="24"/>
          <w:szCs w:val="24"/>
        </w:rPr>
        <w:t>top left</w:t>
      </w:r>
      <w:r>
        <w:rPr>
          <w:rFonts w:ascii="Times New Roman" w:eastAsia="Times New Roman" w:hAnsi="Times New Roman" w:cs="Times New Roman"/>
          <w:sz w:val="24"/>
          <w:szCs w:val="24"/>
        </w:rPr>
        <w:t>) a T-shirt with a price tag reading ‘Sale: 10% off’; (</w:t>
      </w:r>
      <w:r>
        <w:rPr>
          <w:rStyle w:val="Emphasis"/>
          <w:rFonts w:eastAsia="Times New Roman" w:cs="Times New Roman"/>
          <w:sz w:val="24"/>
          <w:szCs w:val="24"/>
        </w:rPr>
        <w:t>top right</w:t>
      </w:r>
      <w:r>
        <w:rPr>
          <w:rFonts w:ascii="Times New Roman" w:eastAsia="Times New Roman" w:hAnsi="Times New Roman" w:cs="Times New Roman"/>
          <w:sz w:val="24"/>
          <w:szCs w:val="24"/>
        </w:rPr>
        <w:t>) a clothes label reading ‘30% cotton, 70% polyester’; (</w:t>
      </w:r>
      <w:r>
        <w:rPr>
          <w:rStyle w:val="Emphasis"/>
          <w:rFonts w:eastAsia="Times New Roman" w:cs="Times New Roman"/>
          <w:sz w:val="24"/>
          <w:szCs w:val="24"/>
        </w:rPr>
        <w:t>bottom left</w:t>
      </w:r>
      <w:r>
        <w:rPr>
          <w:rFonts w:ascii="Times New Roman" w:eastAsia="Times New Roman" w:hAnsi="Times New Roman" w:cs="Times New Roman"/>
          <w:sz w:val="24"/>
          <w:szCs w:val="24"/>
        </w:rPr>
        <w:t>) a bank advert labelled ‘Mortgage rate only 3% – our lowest in 20 years!’; (</w:t>
      </w:r>
      <w:r>
        <w:rPr>
          <w:rStyle w:val="Emphasis"/>
          <w:rFonts w:eastAsia="Times New Roman" w:cs="Times New Roman"/>
          <w:sz w:val="24"/>
          <w:szCs w:val="24"/>
        </w:rPr>
        <w:t>bottom right</w:t>
      </w:r>
      <w:r>
        <w:rPr>
          <w:rFonts w:ascii="Times New Roman" w:eastAsia="Times New Roman" w:hAnsi="Times New Roman" w:cs="Times New Roman"/>
          <w:sz w:val="24"/>
          <w:szCs w:val="24"/>
        </w:rPr>
        <w:t xml:space="preserve">) a newspaper with the headline ‘Public sector employees awarded 10% increase!’. </w:t>
      </w:r>
    </w:p>
    <w:bookmarkStart w:id="1183" w:name="Back_To_Unit2_Session5_Figure2"/>
    <w:p w:rsidR="00EA274E" w:rsidRDefault="00894CC8">
      <w:pPr>
        <w:pStyle w:val="NormalWeb"/>
        <w:divId w:val="1945915951"/>
      </w:pPr>
      <w:r>
        <w:fldChar w:fldCharType="begin"/>
      </w:r>
      <w:r>
        <w:instrText xml:space="preserve"> HYPERLINK "" \l "Unit2_Session5_Figure2" </w:instrText>
      </w:r>
      <w:r>
        <w:fldChar w:fldCharType="separate"/>
      </w:r>
      <w:r>
        <w:rPr>
          <w:rStyle w:val="Hyperlink"/>
        </w:rPr>
        <w:t>Back to - Figure 27 Examples of percentages</w:t>
      </w:r>
      <w:r>
        <w:fldChar w:fldCharType="end"/>
      </w:r>
      <w:bookmarkEnd w:id="118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44914055"/>
        <w:rPr>
          <w:rFonts w:eastAsia="Times New Roman"/>
        </w:rPr>
      </w:pPr>
      <w:bookmarkStart w:id="1184" w:name="Unit2_Session5_Description3"/>
      <w:bookmarkEnd w:id="1184"/>
      <w:r>
        <w:rPr>
          <w:rFonts w:eastAsia="Times New Roman"/>
        </w:rPr>
        <w:t>Figure 28 Increasing and decreasing percentages</w:t>
      </w:r>
    </w:p>
    <w:p w:rsidR="00EA274E" w:rsidRDefault="00894CC8">
      <w:pPr>
        <w:pStyle w:val="Heading2"/>
        <w:divId w:val="1744914055"/>
        <w:rPr>
          <w:rFonts w:eastAsia="Times New Roman"/>
        </w:rPr>
      </w:pPr>
      <w:r>
        <w:rPr>
          <w:rFonts w:eastAsia="Times New Roman"/>
        </w:rPr>
        <w:t>Description</w:t>
      </w:r>
    </w:p>
    <w:p w:rsidR="00EA274E" w:rsidRDefault="00894CC8">
      <w:pPr>
        <w:spacing w:before="0" w:beforeAutospacing="0" w:after="0" w:afterAutospacing="0" w:line="240" w:lineRule="auto"/>
        <w:divId w:val="1744914055"/>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two illustrations: (</w:t>
      </w:r>
      <w:r>
        <w:rPr>
          <w:rStyle w:val="Emphasis"/>
          <w:rFonts w:eastAsia="Times New Roman" w:cs="Times New Roman"/>
          <w:sz w:val="24"/>
          <w:szCs w:val="24"/>
        </w:rPr>
        <w:t>left</w:t>
      </w:r>
      <w:r>
        <w:rPr>
          <w:rFonts w:ascii="Times New Roman" w:eastAsia="Times New Roman" w:hAnsi="Times New Roman" w:cs="Times New Roman"/>
          <w:sz w:val="24"/>
          <w:szCs w:val="24"/>
        </w:rPr>
        <w:t>) a price tag reading ‘Sale: everything reduced by 20%’; (</w:t>
      </w:r>
      <w:r>
        <w:rPr>
          <w:rStyle w:val="Emphasis"/>
          <w:rFonts w:eastAsia="Times New Roman" w:cs="Times New Roman"/>
          <w:sz w:val="24"/>
          <w:szCs w:val="24"/>
        </w:rPr>
        <w:t>right</w:t>
      </w:r>
      <w:r>
        <w:rPr>
          <w:rFonts w:ascii="Times New Roman" w:eastAsia="Times New Roman" w:hAnsi="Times New Roman" w:cs="Times New Roman"/>
          <w:sz w:val="24"/>
          <w:szCs w:val="24"/>
        </w:rPr>
        <w:t xml:space="preserve">) a newspaper with the headline ‘Nurses demand 30% increase in London weighting allowance’. </w:t>
      </w:r>
    </w:p>
    <w:bookmarkStart w:id="1185" w:name="Back_To_Unit2_Session5_Figure3"/>
    <w:p w:rsidR="00EA274E" w:rsidRDefault="00894CC8">
      <w:pPr>
        <w:pStyle w:val="NormalWeb"/>
        <w:divId w:val="1744914055"/>
      </w:pPr>
      <w:r>
        <w:fldChar w:fldCharType="begin"/>
      </w:r>
      <w:r>
        <w:instrText xml:space="preserve"> HYPERLINK "" \l "Unit2_Session5_Figure3" </w:instrText>
      </w:r>
      <w:r>
        <w:fldChar w:fldCharType="separate"/>
      </w:r>
      <w:r>
        <w:rPr>
          <w:rStyle w:val="Hyperlink"/>
        </w:rPr>
        <w:t>Back to - Figure 28 Increasing and decreasing percentages</w:t>
      </w:r>
      <w:r>
        <w:fldChar w:fldCharType="end"/>
      </w:r>
      <w:bookmarkEnd w:id="118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76013141"/>
        <w:rPr>
          <w:rFonts w:eastAsia="Times New Roman"/>
        </w:rPr>
      </w:pPr>
      <w:bookmarkStart w:id="1186" w:name="Unit2_Session5_Description4"/>
      <w:bookmarkEnd w:id="1186"/>
      <w:r>
        <w:rPr>
          <w:rFonts w:eastAsia="Times New Roman"/>
        </w:rPr>
        <w:t>Figure 29 Comparing percentage discounts</w:t>
      </w:r>
    </w:p>
    <w:p w:rsidR="00EA274E" w:rsidRDefault="00894CC8">
      <w:pPr>
        <w:pStyle w:val="Heading2"/>
        <w:divId w:val="1276013141"/>
        <w:rPr>
          <w:rFonts w:eastAsia="Times New Roman"/>
        </w:rPr>
      </w:pPr>
      <w:r>
        <w:rPr>
          <w:rFonts w:eastAsia="Times New Roman"/>
        </w:rPr>
        <w:t>Description</w:t>
      </w:r>
    </w:p>
    <w:p w:rsidR="00EA274E" w:rsidRDefault="00894CC8">
      <w:pPr>
        <w:spacing w:before="0" w:beforeAutospacing="0" w:after="0" w:afterAutospacing="0" w:line="240" w:lineRule="auto"/>
        <w:divId w:val="12760131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diamond rings. The ring from Shop A has a price tag of £500, with 25% off; the ring from Shop B has a price tage of £400, with 10% off. </w:t>
      </w:r>
    </w:p>
    <w:bookmarkStart w:id="1187" w:name="Back_To_Unit2_Session5_Figure4"/>
    <w:p w:rsidR="00EA274E" w:rsidRDefault="00894CC8">
      <w:pPr>
        <w:pStyle w:val="NormalWeb"/>
        <w:divId w:val="1276013141"/>
      </w:pPr>
      <w:r>
        <w:fldChar w:fldCharType="begin"/>
      </w:r>
      <w:r>
        <w:instrText xml:space="preserve"> HYPERLINK "" \l "Unit2_Session5_Figure4" </w:instrText>
      </w:r>
      <w:r>
        <w:fldChar w:fldCharType="separate"/>
      </w:r>
      <w:r>
        <w:rPr>
          <w:rStyle w:val="Hyperlink"/>
        </w:rPr>
        <w:t>Back to - Figure 29 Comparing percentage discounts</w:t>
      </w:r>
      <w:r>
        <w:fldChar w:fldCharType="end"/>
      </w:r>
      <w:bookmarkEnd w:id="118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98588595"/>
        <w:rPr>
          <w:rFonts w:eastAsia="Times New Roman"/>
        </w:rPr>
      </w:pPr>
      <w:bookmarkStart w:id="1188" w:name="Unit2_Session5_Description5"/>
      <w:bookmarkEnd w:id="1188"/>
      <w:r>
        <w:rPr>
          <w:rFonts w:eastAsia="Times New Roman"/>
        </w:rPr>
        <w:t>Figure 30 The percentage button on a calculator</w:t>
      </w:r>
    </w:p>
    <w:p w:rsidR="00EA274E" w:rsidRDefault="00894CC8">
      <w:pPr>
        <w:pStyle w:val="Heading2"/>
        <w:divId w:val="1898588595"/>
        <w:rPr>
          <w:rFonts w:eastAsia="Times New Roman"/>
        </w:rPr>
      </w:pPr>
      <w:r>
        <w:rPr>
          <w:rFonts w:eastAsia="Times New Roman"/>
        </w:rPr>
        <w:t>Description</w:t>
      </w:r>
    </w:p>
    <w:p w:rsidR="00EA274E" w:rsidRDefault="00894CC8">
      <w:pPr>
        <w:spacing w:before="0" w:beforeAutospacing="0" w:after="0" w:afterAutospacing="0" w:line="240" w:lineRule="auto"/>
        <w:divId w:val="18985885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calculator, with the percentage button (%) highlighted. </w:t>
      </w:r>
    </w:p>
    <w:bookmarkStart w:id="1189" w:name="Back_To_Unit2_Session5_Figure5"/>
    <w:p w:rsidR="00EA274E" w:rsidRDefault="00894CC8">
      <w:pPr>
        <w:pStyle w:val="NormalWeb"/>
        <w:divId w:val="1898588595"/>
      </w:pPr>
      <w:r>
        <w:fldChar w:fldCharType="begin"/>
      </w:r>
      <w:r>
        <w:instrText xml:space="preserve"> HYPERLINK "" \l "Unit2_Session5_Figure5" </w:instrText>
      </w:r>
      <w:r>
        <w:fldChar w:fldCharType="separate"/>
      </w:r>
      <w:r>
        <w:rPr>
          <w:rStyle w:val="Hyperlink"/>
        </w:rPr>
        <w:t>Back to - Figure 30 The percentage button on a calculator</w:t>
      </w:r>
      <w:r>
        <w:fldChar w:fldCharType="end"/>
      </w:r>
      <w:bookmarkEnd w:id="118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037046665"/>
        <w:rPr>
          <w:rFonts w:eastAsia="Times New Roman"/>
        </w:rPr>
      </w:pPr>
      <w:bookmarkStart w:id="1190" w:name="Unit2_Session6_Description1"/>
      <w:bookmarkEnd w:id="1190"/>
      <w:r>
        <w:rPr>
          <w:rFonts w:eastAsia="Times New Roman"/>
        </w:rPr>
        <w:t>Figure 31 Looking at equivalencies</w:t>
      </w:r>
    </w:p>
    <w:p w:rsidR="00EA274E" w:rsidRDefault="00894CC8">
      <w:pPr>
        <w:pStyle w:val="Heading2"/>
        <w:divId w:val="1037046665"/>
        <w:rPr>
          <w:rFonts w:eastAsia="Times New Roman"/>
        </w:rPr>
      </w:pPr>
      <w:r>
        <w:rPr>
          <w:rFonts w:eastAsia="Times New Roman"/>
        </w:rPr>
        <w:t>Description</w:t>
      </w:r>
    </w:p>
    <w:p w:rsidR="00EA274E" w:rsidRDefault="00894CC8">
      <w:pPr>
        <w:divId w:val="1037046665"/>
      </w:pPr>
      <w:r>
        <w:t>A montage of three illustrations: (</w:t>
      </w:r>
      <w:r>
        <w:rPr>
          <w:rStyle w:val="Emphasis"/>
        </w:rPr>
        <w:t>top left</w:t>
      </w:r>
      <w:r>
        <w:t>) a poster reading ‘50% of the population will be obese by 2050’; (</w:t>
      </w:r>
      <w:r>
        <w:rPr>
          <w:rStyle w:val="Emphasis"/>
        </w:rPr>
        <w:t>top right</w:t>
      </w:r>
      <w:r>
        <w:t xml:space="preserve">) a price tag reading ‘Closing down sale: everything </w:t>
      </w:r>
      <w:r>
        <w:rPr>
          <w:noProof/>
          <w:position w:val="-40"/>
        </w:rPr>
        <w:drawing>
          <wp:inline distT="0" distB="0" distL="0" distR="0" wp14:anchorId="1F92F45F" wp14:editId="63B5B40E">
            <wp:extent cx="133333" cy="447619"/>
            <wp:effectExtent l="0" t="0" r="635" b="0"/>
            <wp:docPr id="360" name="Picture 36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price; (</w:t>
      </w:r>
      <w:r>
        <w:rPr>
          <w:rStyle w:val="Emphasis"/>
        </w:rPr>
        <w:t>bottom</w:t>
      </w:r>
      <w:r>
        <w:t xml:space="preserve">) a newspaper with the headline ‘£2.5 million damages awarded for invasion of privacy’. </w:t>
      </w:r>
    </w:p>
    <w:bookmarkStart w:id="1191" w:name="Back_To_Unit2_Session6_Figure1"/>
    <w:p w:rsidR="00EA274E" w:rsidRDefault="00894CC8">
      <w:pPr>
        <w:pStyle w:val="NormalWeb"/>
        <w:divId w:val="1037046665"/>
      </w:pPr>
      <w:r>
        <w:fldChar w:fldCharType="begin"/>
      </w:r>
      <w:r>
        <w:instrText xml:space="preserve"> HYPERLINK "" \l "Unit2_Session6_Figure1" </w:instrText>
      </w:r>
      <w:r>
        <w:fldChar w:fldCharType="separate"/>
      </w:r>
      <w:r>
        <w:rPr>
          <w:rStyle w:val="Hyperlink"/>
        </w:rPr>
        <w:t>Back to - Figure 31 Looking at equivalencies</w:t>
      </w:r>
      <w:r>
        <w:fldChar w:fldCharType="end"/>
      </w:r>
      <w:bookmarkEnd w:id="119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71526920"/>
        <w:rPr>
          <w:rFonts w:eastAsia="Times New Roman"/>
        </w:rPr>
      </w:pPr>
      <w:bookmarkStart w:id="1192" w:name="Unit2_Session7_Description1"/>
      <w:bookmarkEnd w:id="1192"/>
      <w:r>
        <w:rPr>
          <w:rFonts w:eastAsia="Times New Roman"/>
        </w:rPr>
        <w:t>Figure 32 Talking ratios</w:t>
      </w:r>
    </w:p>
    <w:p w:rsidR="00EA274E" w:rsidRDefault="00894CC8">
      <w:pPr>
        <w:pStyle w:val="Heading2"/>
        <w:divId w:val="1871526920"/>
        <w:rPr>
          <w:rFonts w:eastAsia="Times New Roman"/>
        </w:rPr>
      </w:pPr>
      <w:r>
        <w:rPr>
          <w:rFonts w:eastAsia="Times New Roman"/>
        </w:rPr>
        <w:t>Description</w:t>
      </w:r>
    </w:p>
    <w:p w:rsidR="00EA274E" w:rsidRDefault="00894CC8">
      <w:pPr>
        <w:spacing w:before="0" w:beforeAutospacing="0" w:after="0" w:afterAutospacing="0" w:line="240" w:lineRule="auto"/>
        <w:divId w:val="18715269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people talking. Person A: ‘For example, if you need to make ratatouille for four people and you have a recipe to make it for six people, what do you do?’ Person B: ‘That’s easy – you make it for six people and have the leftovers yourself!’ Person A: ‘So what if you have a recipe for four people and need to make a meal for six people?’ Person B: ‘Apologise to two of them and buy them fish and chips?’ </w:t>
      </w:r>
    </w:p>
    <w:bookmarkStart w:id="1193" w:name="Back_To_Unit2_Session7_Figure1"/>
    <w:p w:rsidR="00EA274E" w:rsidRDefault="00894CC8">
      <w:pPr>
        <w:pStyle w:val="NormalWeb"/>
        <w:divId w:val="1871526920"/>
      </w:pPr>
      <w:r>
        <w:fldChar w:fldCharType="begin"/>
      </w:r>
      <w:r>
        <w:instrText xml:space="preserve"> HYPERLINK "" \l "Unit2_Session7_Figure1" </w:instrText>
      </w:r>
      <w:r>
        <w:fldChar w:fldCharType="separate"/>
      </w:r>
      <w:r>
        <w:rPr>
          <w:rStyle w:val="Hyperlink"/>
        </w:rPr>
        <w:t>Back to - Figure 32 Talking ratios</w:t>
      </w:r>
      <w:r>
        <w:fldChar w:fldCharType="end"/>
      </w:r>
      <w:bookmarkEnd w:id="119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21671365"/>
        <w:rPr>
          <w:rFonts w:eastAsia="Times New Roman"/>
        </w:rPr>
      </w:pPr>
      <w:bookmarkStart w:id="1194" w:name="Unit2_Session8_Description1"/>
      <w:bookmarkEnd w:id="1194"/>
      <w:r>
        <w:rPr>
          <w:rFonts w:eastAsia="Times New Roman"/>
        </w:rPr>
        <w:t>Figure 33 A cake</w:t>
      </w:r>
    </w:p>
    <w:p w:rsidR="00EA274E" w:rsidRDefault="00894CC8">
      <w:pPr>
        <w:pStyle w:val="Heading2"/>
        <w:divId w:val="221671365"/>
        <w:rPr>
          <w:rFonts w:eastAsia="Times New Roman"/>
        </w:rPr>
      </w:pPr>
      <w:r>
        <w:rPr>
          <w:rFonts w:eastAsia="Times New Roman"/>
        </w:rPr>
        <w:t>Description</w:t>
      </w:r>
    </w:p>
    <w:p w:rsidR="00EA274E" w:rsidRDefault="00894CC8">
      <w:pPr>
        <w:spacing w:before="0" w:beforeAutospacing="0" w:after="0" w:afterAutospacing="0" w:line="240" w:lineRule="auto"/>
        <w:divId w:val="2216713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cake. </w:t>
      </w:r>
    </w:p>
    <w:bookmarkStart w:id="1195" w:name="Back_To_Unit2_Session8_Figure1"/>
    <w:p w:rsidR="00EA274E" w:rsidRDefault="00894CC8">
      <w:pPr>
        <w:pStyle w:val="NormalWeb"/>
        <w:divId w:val="221671365"/>
      </w:pPr>
      <w:r>
        <w:fldChar w:fldCharType="begin"/>
      </w:r>
      <w:r>
        <w:instrText xml:space="preserve"> HYPERLINK "" \l "Unit2_Session8_Figure1" </w:instrText>
      </w:r>
      <w:r>
        <w:fldChar w:fldCharType="separate"/>
      </w:r>
      <w:r>
        <w:rPr>
          <w:rStyle w:val="Hyperlink"/>
        </w:rPr>
        <w:t>Back to - Figure 33 A cake</w:t>
      </w:r>
      <w:r>
        <w:fldChar w:fldCharType="end"/>
      </w:r>
      <w:bookmarkEnd w:id="119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39896421"/>
        <w:rPr>
          <w:rFonts w:eastAsia="Times New Roman"/>
        </w:rPr>
      </w:pPr>
      <w:bookmarkStart w:id="1196" w:name="Unit3_Session1_Description1"/>
      <w:bookmarkEnd w:id="1196"/>
      <w:r>
        <w:rPr>
          <w:rFonts w:eastAsia="Times New Roman"/>
        </w:rPr>
        <w:t>Figure 1 Measuring a pen</w:t>
      </w:r>
    </w:p>
    <w:p w:rsidR="00EA274E" w:rsidRDefault="00894CC8">
      <w:pPr>
        <w:pStyle w:val="Heading2"/>
        <w:divId w:val="339896421"/>
        <w:rPr>
          <w:rFonts w:eastAsia="Times New Roman"/>
        </w:rPr>
      </w:pPr>
      <w:r>
        <w:rPr>
          <w:rFonts w:eastAsia="Times New Roman"/>
        </w:rPr>
        <w:t>Description</w:t>
      </w:r>
    </w:p>
    <w:p w:rsidR="00EA274E" w:rsidRDefault="00894CC8">
      <w:pPr>
        <w:spacing w:before="0" w:beforeAutospacing="0" w:after="0" w:afterAutospacing="0" w:line="240" w:lineRule="auto"/>
        <w:divId w:val="339896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pen held against a ruler. One end of the pen is level with 0 cm on the scale; the other end is level with 15 cm on the scale. </w:t>
      </w:r>
    </w:p>
    <w:bookmarkStart w:id="1197" w:name="Back_To_Unit3_Session1_Figure1"/>
    <w:p w:rsidR="00EA274E" w:rsidRDefault="00894CC8">
      <w:pPr>
        <w:pStyle w:val="NormalWeb"/>
        <w:divId w:val="339896421"/>
      </w:pPr>
      <w:r>
        <w:fldChar w:fldCharType="begin"/>
      </w:r>
      <w:r>
        <w:instrText xml:space="preserve"> HYPERLINK "" \l "Unit3_Session1_Figure1" </w:instrText>
      </w:r>
      <w:r>
        <w:fldChar w:fldCharType="separate"/>
      </w:r>
      <w:r>
        <w:rPr>
          <w:rStyle w:val="Hyperlink"/>
        </w:rPr>
        <w:t>Back to - Figure 1 Measuring a pen</w:t>
      </w:r>
      <w:r>
        <w:fldChar w:fldCharType="end"/>
      </w:r>
      <w:bookmarkEnd w:id="119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88663546"/>
        <w:rPr>
          <w:rFonts w:eastAsia="Times New Roman"/>
        </w:rPr>
      </w:pPr>
      <w:bookmarkStart w:id="1198" w:name="Unit3_Session1_Description2"/>
      <w:bookmarkEnd w:id="1198"/>
      <w:r>
        <w:rPr>
          <w:rFonts w:eastAsia="Times New Roman"/>
        </w:rPr>
        <w:t>Figure 2 Measuring a DVD case</w:t>
      </w:r>
    </w:p>
    <w:p w:rsidR="00EA274E" w:rsidRDefault="00894CC8">
      <w:pPr>
        <w:pStyle w:val="Heading2"/>
        <w:divId w:val="588663546"/>
        <w:rPr>
          <w:rFonts w:eastAsia="Times New Roman"/>
        </w:rPr>
      </w:pPr>
      <w:r>
        <w:rPr>
          <w:rFonts w:eastAsia="Times New Roman"/>
        </w:rPr>
        <w:t>Description</w:t>
      </w:r>
    </w:p>
    <w:p w:rsidR="00EA274E" w:rsidRDefault="00894CC8">
      <w:pPr>
        <w:spacing w:before="0" w:beforeAutospacing="0" w:after="0" w:afterAutospacing="0" w:line="240" w:lineRule="auto"/>
        <w:divId w:val="5886635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DVD case held against a ruler. One end of the case is level with 0 cm on the scale; the other end is level with 19 cm on the scale. </w:t>
      </w:r>
    </w:p>
    <w:bookmarkStart w:id="1199" w:name="Back_To_Unit3_Session1_Figure2"/>
    <w:p w:rsidR="00EA274E" w:rsidRDefault="00894CC8">
      <w:pPr>
        <w:pStyle w:val="NormalWeb"/>
        <w:divId w:val="588663546"/>
      </w:pPr>
      <w:r>
        <w:fldChar w:fldCharType="begin"/>
      </w:r>
      <w:r>
        <w:instrText xml:space="preserve"> HYPERLINK "" \l "Unit3_Session1_Figure2" </w:instrText>
      </w:r>
      <w:r>
        <w:fldChar w:fldCharType="separate"/>
      </w:r>
      <w:r>
        <w:rPr>
          <w:rStyle w:val="Hyperlink"/>
        </w:rPr>
        <w:t>Back to - Figure 2 Measuring a DVD case</w:t>
      </w:r>
      <w:r>
        <w:fldChar w:fldCharType="end"/>
      </w:r>
      <w:bookmarkEnd w:id="119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130199623"/>
        <w:rPr>
          <w:rFonts w:eastAsia="Times New Roman"/>
        </w:rPr>
      </w:pPr>
      <w:bookmarkStart w:id="1200" w:name="Unit3_Session1_Description3"/>
      <w:bookmarkEnd w:id="1200"/>
      <w:r>
        <w:rPr>
          <w:rFonts w:eastAsia="Times New Roman"/>
        </w:rPr>
        <w:t>Figure 3 Measuring a screw</w:t>
      </w:r>
    </w:p>
    <w:p w:rsidR="00EA274E" w:rsidRDefault="00894CC8">
      <w:pPr>
        <w:pStyle w:val="Heading2"/>
        <w:divId w:val="2130199623"/>
        <w:rPr>
          <w:rFonts w:eastAsia="Times New Roman"/>
        </w:rPr>
      </w:pPr>
      <w:r>
        <w:rPr>
          <w:rFonts w:eastAsia="Times New Roman"/>
        </w:rPr>
        <w:t>Description</w:t>
      </w:r>
    </w:p>
    <w:p w:rsidR="00EA274E" w:rsidRDefault="00894CC8">
      <w:pPr>
        <w:spacing w:before="0" w:beforeAutospacing="0" w:after="0" w:afterAutospacing="0" w:line="240" w:lineRule="auto"/>
        <w:divId w:val="21301996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held against a ruler. One end of the screw is level with 0 cm on the scale; the other end is level with 2.5 cm on the scale. </w:t>
      </w:r>
    </w:p>
    <w:bookmarkStart w:id="1201" w:name="Back_To_Unit3_Session1_Figure3"/>
    <w:p w:rsidR="00EA274E" w:rsidRDefault="00894CC8">
      <w:pPr>
        <w:pStyle w:val="NormalWeb"/>
        <w:divId w:val="2130199623"/>
      </w:pPr>
      <w:r>
        <w:fldChar w:fldCharType="begin"/>
      </w:r>
      <w:r>
        <w:instrText xml:space="preserve"> HYPERLINK "" \l "Unit3_Session1_Figure3" </w:instrText>
      </w:r>
      <w:r>
        <w:fldChar w:fldCharType="separate"/>
      </w:r>
      <w:r>
        <w:rPr>
          <w:rStyle w:val="Hyperlink"/>
        </w:rPr>
        <w:t>Back to - Figure 3 Measuring a screw</w:t>
      </w:r>
      <w:r>
        <w:fldChar w:fldCharType="end"/>
      </w:r>
      <w:bookmarkEnd w:id="120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78802905"/>
        <w:rPr>
          <w:rFonts w:eastAsia="Times New Roman"/>
        </w:rPr>
      </w:pPr>
      <w:bookmarkStart w:id="1202" w:name="Unit3_Session1_Description4"/>
      <w:bookmarkEnd w:id="1202"/>
      <w:r>
        <w:rPr>
          <w:rFonts w:eastAsia="Times New Roman"/>
        </w:rPr>
        <w:t>Figure 4 Measuring a screw head</w:t>
      </w:r>
    </w:p>
    <w:p w:rsidR="00EA274E" w:rsidRDefault="00894CC8">
      <w:pPr>
        <w:pStyle w:val="Heading2"/>
        <w:divId w:val="1678802905"/>
        <w:rPr>
          <w:rFonts w:eastAsia="Times New Roman"/>
        </w:rPr>
      </w:pPr>
      <w:r>
        <w:rPr>
          <w:rFonts w:eastAsia="Times New Roman"/>
        </w:rPr>
        <w:t>Description</w:t>
      </w:r>
    </w:p>
    <w:p w:rsidR="00EA274E" w:rsidRDefault="00894CC8">
      <w:pPr>
        <w:spacing w:before="0" w:beforeAutospacing="0" w:after="0" w:afterAutospacing="0" w:line="240" w:lineRule="auto"/>
        <w:divId w:val="16788029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head held against a ruler. One end of the screw is level with 0 mm on the scale; the other end is level with 5 mm on the scale. </w:t>
      </w:r>
    </w:p>
    <w:bookmarkStart w:id="1203" w:name="Back_To_Unit3_Session1_Figure4"/>
    <w:p w:rsidR="00EA274E" w:rsidRDefault="00894CC8">
      <w:pPr>
        <w:pStyle w:val="NormalWeb"/>
        <w:divId w:val="1678802905"/>
      </w:pPr>
      <w:r>
        <w:fldChar w:fldCharType="begin"/>
      </w:r>
      <w:r>
        <w:instrText xml:space="preserve"> HYPERLINK "" \l "Unit3_Session1_Figure4" </w:instrText>
      </w:r>
      <w:r>
        <w:fldChar w:fldCharType="separate"/>
      </w:r>
      <w:r>
        <w:rPr>
          <w:rStyle w:val="Hyperlink"/>
        </w:rPr>
        <w:t>Back to - Figure 4 Measuring a screw head</w:t>
      </w:r>
      <w:r>
        <w:fldChar w:fldCharType="end"/>
      </w:r>
      <w:bookmarkEnd w:id="120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505124526"/>
        <w:rPr>
          <w:rFonts w:eastAsia="Times New Roman"/>
        </w:rPr>
      </w:pPr>
      <w:bookmarkStart w:id="1204" w:name="Unit3_Session1_Description5"/>
      <w:bookmarkEnd w:id="1204"/>
      <w:r>
        <w:rPr>
          <w:rFonts w:eastAsia="Times New Roman"/>
        </w:rPr>
        <w:t>Figure 5 Measuring a pen (answer)</w:t>
      </w:r>
    </w:p>
    <w:p w:rsidR="00EA274E" w:rsidRDefault="00894CC8">
      <w:pPr>
        <w:pStyle w:val="Heading2"/>
        <w:divId w:val="1505124526"/>
        <w:rPr>
          <w:rFonts w:eastAsia="Times New Roman"/>
        </w:rPr>
      </w:pPr>
      <w:r>
        <w:rPr>
          <w:rFonts w:eastAsia="Times New Roman"/>
        </w:rPr>
        <w:t>Description</w:t>
      </w:r>
    </w:p>
    <w:p w:rsidR="00EA274E" w:rsidRDefault="00894CC8">
      <w:pPr>
        <w:spacing w:before="0" w:beforeAutospacing="0" w:after="0" w:afterAutospacing="0" w:line="240" w:lineRule="auto"/>
        <w:divId w:val="15051245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DVD case held against a ruler. One end of the case is level with 0 cm on the scale; the other end is level with 19 cm on the scale. </w:t>
      </w:r>
    </w:p>
    <w:bookmarkStart w:id="1205" w:name="Back_To_Unit3_Session1_Figure5"/>
    <w:p w:rsidR="00EA274E" w:rsidRDefault="00894CC8">
      <w:pPr>
        <w:pStyle w:val="NormalWeb"/>
        <w:divId w:val="1505124526"/>
      </w:pPr>
      <w:r>
        <w:fldChar w:fldCharType="begin"/>
      </w:r>
      <w:r>
        <w:instrText xml:space="preserve"> HYPERLINK "" \l "Unit3_Session1_Figure5" </w:instrText>
      </w:r>
      <w:r>
        <w:fldChar w:fldCharType="separate"/>
      </w:r>
      <w:r>
        <w:rPr>
          <w:rStyle w:val="Hyperlink"/>
        </w:rPr>
        <w:t>Back to - Figure 5 Measuring a pen (answer)</w:t>
      </w:r>
      <w:r>
        <w:fldChar w:fldCharType="end"/>
      </w:r>
      <w:bookmarkEnd w:id="120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50654185"/>
        <w:rPr>
          <w:rFonts w:eastAsia="Times New Roman"/>
        </w:rPr>
      </w:pPr>
      <w:bookmarkStart w:id="1206" w:name="Unit3_Session1_Description6"/>
      <w:bookmarkEnd w:id="1206"/>
      <w:r>
        <w:rPr>
          <w:rFonts w:eastAsia="Times New Roman"/>
        </w:rPr>
        <w:t>Figure 6 Measuring a screw (answer)</w:t>
      </w:r>
    </w:p>
    <w:p w:rsidR="00EA274E" w:rsidRDefault="00894CC8">
      <w:pPr>
        <w:pStyle w:val="Heading2"/>
        <w:divId w:val="550654185"/>
        <w:rPr>
          <w:rFonts w:eastAsia="Times New Roman"/>
        </w:rPr>
      </w:pPr>
      <w:r>
        <w:rPr>
          <w:rFonts w:eastAsia="Times New Roman"/>
        </w:rPr>
        <w:t>Description</w:t>
      </w:r>
    </w:p>
    <w:p w:rsidR="00EA274E" w:rsidRDefault="00894CC8">
      <w:pPr>
        <w:spacing w:before="0" w:beforeAutospacing="0" w:after="0" w:afterAutospacing="0" w:line="240" w:lineRule="auto"/>
        <w:divId w:val="5506541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held against a ruler. One end of the screw is level with 0 cm on the scale; the other end is level with 2.5 cm on the scale. </w:t>
      </w:r>
    </w:p>
    <w:bookmarkStart w:id="1207" w:name="Back_To_Unit3_Session1_Figure6"/>
    <w:p w:rsidR="00EA274E" w:rsidRDefault="00894CC8">
      <w:pPr>
        <w:pStyle w:val="NormalWeb"/>
        <w:divId w:val="550654185"/>
      </w:pPr>
      <w:r>
        <w:fldChar w:fldCharType="begin"/>
      </w:r>
      <w:r>
        <w:instrText xml:space="preserve"> HYPERLINK "" \l "Unit3_Session1_Figure6" </w:instrText>
      </w:r>
      <w:r>
        <w:fldChar w:fldCharType="separate"/>
      </w:r>
      <w:r>
        <w:rPr>
          <w:rStyle w:val="Hyperlink"/>
        </w:rPr>
        <w:t>Back to - Figure 6 Measuring a screw (answer)</w:t>
      </w:r>
      <w:r>
        <w:fldChar w:fldCharType="end"/>
      </w:r>
      <w:bookmarkEnd w:id="120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3374813"/>
        <w:rPr>
          <w:rFonts w:eastAsia="Times New Roman"/>
        </w:rPr>
      </w:pPr>
      <w:bookmarkStart w:id="1208" w:name="Unit3_Session1_Description7"/>
      <w:bookmarkEnd w:id="1208"/>
      <w:r>
        <w:rPr>
          <w:rFonts w:eastAsia="Times New Roman"/>
        </w:rPr>
        <w:t>Figure 7 Measuring a screw head (answer)</w:t>
      </w:r>
    </w:p>
    <w:p w:rsidR="00EA274E" w:rsidRDefault="00894CC8">
      <w:pPr>
        <w:pStyle w:val="Heading2"/>
        <w:divId w:val="173374813"/>
        <w:rPr>
          <w:rFonts w:eastAsia="Times New Roman"/>
        </w:rPr>
      </w:pPr>
      <w:r>
        <w:rPr>
          <w:rFonts w:eastAsia="Times New Roman"/>
        </w:rPr>
        <w:t>Description</w:t>
      </w:r>
    </w:p>
    <w:p w:rsidR="00EA274E" w:rsidRDefault="00894CC8">
      <w:pPr>
        <w:spacing w:before="0" w:beforeAutospacing="0" w:after="0" w:afterAutospacing="0" w:line="240" w:lineRule="auto"/>
        <w:divId w:val="1733748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head held against a ruler. One end of the screw is level with 0 mm on the scale; the other end is level with 5 mm on the scale. </w:t>
      </w:r>
    </w:p>
    <w:bookmarkStart w:id="1209" w:name="Back_To_Unit3_Session1_Figure7"/>
    <w:p w:rsidR="00EA274E" w:rsidRDefault="00894CC8">
      <w:pPr>
        <w:pStyle w:val="NormalWeb"/>
        <w:divId w:val="173374813"/>
      </w:pPr>
      <w:r>
        <w:fldChar w:fldCharType="begin"/>
      </w:r>
      <w:r>
        <w:instrText xml:space="preserve"> HYPERLINK "" \l "Unit3_Session1_Figure7" </w:instrText>
      </w:r>
      <w:r>
        <w:fldChar w:fldCharType="separate"/>
      </w:r>
      <w:r>
        <w:rPr>
          <w:rStyle w:val="Hyperlink"/>
        </w:rPr>
        <w:t>Back to - Figure 7 Measuring a screw head (answer)</w:t>
      </w:r>
      <w:r>
        <w:fldChar w:fldCharType="end"/>
      </w:r>
      <w:bookmarkEnd w:id="120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80962008"/>
        <w:rPr>
          <w:rFonts w:eastAsia="Times New Roman"/>
        </w:rPr>
      </w:pPr>
      <w:bookmarkStart w:id="1210" w:name="Unit3_Session1_Description8"/>
      <w:bookmarkEnd w:id="1210"/>
      <w:r>
        <w:rPr>
          <w:rFonts w:eastAsia="Times New Roman"/>
        </w:rPr>
        <w:t>Figure 8 Measuring a pen</w:t>
      </w:r>
    </w:p>
    <w:p w:rsidR="00EA274E" w:rsidRDefault="00894CC8">
      <w:pPr>
        <w:pStyle w:val="Heading2"/>
        <w:divId w:val="280962008"/>
        <w:rPr>
          <w:rFonts w:eastAsia="Times New Roman"/>
        </w:rPr>
      </w:pPr>
      <w:r>
        <w:rPr>
          <w:rFonts w:eastAsia="Times New Roman"/>
        </w:rPr>
        <w:t>Description</w:t>
      </w:r>
    </w:p>
    <w:p w:rsidR="00EA274E" w:rsidRDefault="00894CC8">
      <w:pPr>
        <w:spacing w:before="0" w:beforeAutospacing="0" w:after="0" w:afterAutospacing="0" w:line="240" w:lineRule="auto"/>
        <w:divId w:val="2809620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arrow pointing at a measurement, on the seventh line between 1 cm and 2 cm. </w:t>
      </w:r>
    </w:p>
    <w:bookmarkStart w:id="1211" w:name="Back_To_Unit3_Session1_Figure8"/>
    <w:p w:rsidR="00EA274E" w:rsidRDefault="00894CC8">
      <w:pPr>
        <w:pStyle w:val="NormalWeb"/>
        <w:divId w:val="280962008"/>
      </w:pPr>
      <w:r>
        <w:fldChar w:fldCharType="begin"/>
      </w:r>
      <w:r>
        <w:instrText xml:space="preserve"> HYPERLINK "" \l "Unit3_Session1_Figure8" </w:instrText>
      </w:r>
      <w:r>
        <w:fldChar w:fldCharType="separate"/>
      </w:r>
      <w:r>
        <w:rPr>
          <w:rStyle w:val="Hyperlink"/>
        </w:rPr>
        <w:t>Back to - Figure 8 Measuring a pen</w:t>
      </w:r>
      <w:r>
        <w:fldChar w:fldCharType="end"/>
      </w:r>
      <w:bookmarkEnd w:id="121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494879493"/>
        <w:rPr>
          <w:rFonts w:eastAsia="Times New Roman"/>
        </w:rPr>
      </w:pPr>
      <w:bookmarkStart w:id="1212" w:name="Unit3_Session1_Description9"/>
      <w:bookmarkEnd w:id="1212"/>
      <w:r>
        <w:rPr>
          <w:rFonts w:eastAsia="Times New Roman"/>
        </w:rPr>
        <w:t>Figure 9 A conversion chart for length</w:t>
      </w:r>
    </w:p>
    <w:p w:rsidR="00EA274E" w:rsidRDefault="00894CC8">
      <w:pPr>
        <w:pStyle w:val="Heading2"/>
        <w:divId w:val="494879493"/>
        <w:rPr>
          <w:rFonts w:eastAsia="Times New Roman"/>
        </w:rPr>
      </w:pPr>
      <w:r>
        <w:rPr>
          <w:rFonts w:eastAsia="Times New Roman"/>
        </w:rPr>
        <w:t>Description</w:t>
      </w:r>
    </w:p>
    <w:p w:rsidR="00EA274E" w:rsidRDefault="00894CC8">
      <w:pPr>
        <w:divId w:val="494879493"/>
      </w:pPr>
      <w:r>
        <w:t>A conversion chart for length</w:t>
      </w:r>
    </w:p>
    <w:p w:rsidR="00EA274E" w:rsidRDefault="00894CC8">
      <w:pPr>
        <w:divId w:val="494879493"/>
      </w:pPr>
      <w:r>
        <w:t>Length</w:t>
      </w:r>
    </w:p>
    <w:p w:rsidR="00EA274E" w:rsidRDefault="00894CC8">
      <w:pPr>
        <w:divId w:val="494879493"/>
      </w:pPr>
      <w:r>
        <w:t>cm × 10 for mm; mm ÷ 10 for cm</w:t>
      </w:r>
    </w:p>
    <w:p w:rsidR="00EA274E" w:rsidRDefault="00894CC8">
      <w:pPr>
        <w:divId w:val="494879493"/>
      </w:pPr>
      <w:r>
        <w:t>m × 100 for cm; cm ÷ 100 for m</w:t>
      </w:r>
    </w:p>
    <w:p w:rsidR="00EA274E" w:rsidRDefault="00894CC8">
      <w:pPr>
        <w:divId w:val="494879493"/>
      </w:pPr>
      <w:r>
        <w:t>km × 1 000 for m; m ÷ 1 000 for km</w:t>
      </w:r>
    </w:p>
    <w:bookmarkStart w:id="1213" w:name="Back_To_Unit3_Session1_Figure9"/>
    <w:p w:rsidR="00EA274E" w:rsidRDefault="00894CC8">
      <w:pPr>
        <w:pStyle w:val="NormalWeb"/>
        <w:divId w:val="494879493"/>
      </w:pPr>
      <w:r>
        <w:fldChar w:fldCharType="begin"/>
      </w:r>
      <w:r>
        <w:instrText xml:space="preserve"> HYPERLINK "" \l "Unit3_Session1_Figure9" </w:instrText>
      </w:r>
      <w:r>
        <w:fldChar w:fldCharType="separate"/>
      </w:r>
      <w:r>
        <w:rPr>
          <w:rStyle w:val="Hyperlink"/>
        </w:rPr>
        <w:t>Back to - Figure 9 A conversion chart for length</w:t>
      </w:r>
      <w:r>
        <w:fldChar w:fldCharType="end"/>
      </w:r>
      <w:bookmarkEnd w:id="121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712928985"/>
        <w:rPr>
          <w:rFonts w:eastAsia="Times New Roman"/>
        </w:rPr>
      </w:pPr>
      <w:bookmarkStart w:id="1214" w:name="Unit3_Session2_Description1"/>
      <w:bookmarkEnd w:id="1214"/>
      <w:r>
        <w:rPr>
          <w:rFonts w:eastAsia="Times New Roman"/>
        </w:rPr>
        <w:t>Figure 10 A mileage chart</w:t>
      </w:r>
    </w:p>
    <w:p w:rsidR="00EA274E" w:rsidRDefault="00894CC8">
      <w:pPr>
        <w:pStyle w:val="Heading2"/>
        <w:divId w:val="712928985"/>
        <w:rPr>
          <w:rFonts w:eastAsia="Times New Roman"/>
        </w:rPr>
      </w:pPr>
      <w:r>
        <w:rPr>
          <w:rFonts w:eastAsia="Times New Roman"/>
        </w:rPr>
        <w:t>Description</w:t>
      </w:r>
    </w:p>
    <w:p w:rsidR="00EA274E" w:rsidRDefault="00894CC8">
      <w:pPr>
        <w:spacing w:before="0" w:beforeAutospacing="0" w:after="0" w:afterAutospacing="0" w:line="240" w:lineRule="auto"/>
        <w:divId w:val="7129289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Aberystwyth, Bala, Caernarfon, Connah’s Quay, Llanelli and Newtown. </w:t>
      </w:r>
    </w:p>
    <w:bookmarkStart w:id="1215" w:name="Back_To_Unit3_Session2_Figure1"/>
    <w:p w:rsidR="00EA274E" w:rsidRDefault="00894CC8">
      <w:pPr>
        <w:pStyle w:val="NormalWeb"/>
        <w:divId w:val="712928985"/>
      </w:pPr>
      <w:r>
        <w:fldChar w:fldCharType="begin"/>
      </w:r>
      <w:r>
        <w:instrText xml:space="preserve"> HYPERLINK "" \l "Unit3_Session2_Figure1" </w:instrText>
      </w:r>
      <w:r>
        <w:fldChar w:fldCharType="separate"/>
      </w:r>
      <w:r>
        <w:rPr>
          <w:rStyle w:val="Hyperlink"/>
        </w:rPr>
        <w:t>Back to - Figure 10 A mileage chart</w:t>
      </w:r>
      <w:r>
        <w:fldChar w:fldCharType="end"/>
      </w:r>
      <w:bookmarkEnd w:id="121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692998423"/>
        <w:rPr>
          <w:rFonts w:eastAsia="Times New Roman"/>
        </w:rPr>
      </w:pPr>
      <w:bookmarkStart w:id="1216" w:name="Unit3_Session2_Description2"/>
      <w:bookmarkEnd w:id="1216"/>
      <w:r>
        <w:rPr>
          <w:rFonts w:eastAsia="Times New Roman"/>
        </w:rPr>
        <w:t>Figure 11 A mileage chart</w:t>
      </w:r>
    </w:p>
    <w:p w:rsidR="00EA274E" w:rsidRDefault="00894CC8">
      <w:pPr>
        <w:pStyle w:val="Heading2"/>
        <w:divId w:val="692998423"/>
        <w:rPr>
          <w:rFonts w:eastAsia="Times New Roman"/>
        </w:rPr>
      </w:pPr>
      <w:r>
        <w:rPr>
          <w:rFonts w:eastAsia="Times New Roman"/>
        </w:rPr>
        <w:t>Description</w:t>
      </w:r>
    </w:p>
    <w:p w:rsidR="00EA274E" w:rsidRDefault="00894CC8">
      <w:pPr>
        <w:spacing w:before="0" w:beforeAutospacing="0" w:after="0" w:afterAutospacing="0" w:line="240" w:lineRule="auto"/>
        <w:divId w:val="692998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Aberystwyth, Bala, Caernarfon, Connah’s Quay, Llanelli and Newtown. </w:t>
      </w:r>
    </w:p>
    <w:bookmarkStart w:id="1217" w:name="Back_To_Unit3_Session2_Figure2"/>
    <w:p w:rsidR="00EA274E" w:rsidRDefault="00894CC8">
      <w:pPr>
        <w:pStyle w:val="NormalWeb"/>
        <w:divId w:val="692998423"/>
      </w:pPr>
      <w:r>
        <w:fldChar w:fldCharType="begin"/>
      </w:r>
      <w:r>
        <w:instrText xml:space="preserve"> HYPERLINK "" \l "Unit3_Session2_Figure2" </w:instrText>
      </w:r>
      <w:r>
        <w:fldChar w:fldCharType="separate"/>
      </w:r>
      <w:r>
        <w:rPr>
          <w:rStyle w:val="Hyperlink"/>
        </w:rPr>
        <w:t>Back to - Figure 11 A mileage chart</w:t>
      </w:r>
      <w:r>
        <w:fldChar w:fldCharType="end"/>
      </w:r>
      <w:bookmarkEnd w:id="121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04088155"/>
        <w:rPr>
          <w:rFonts w:eastAsia="Times New Roman"/>
        </w:rPr>
      </w:pPr>
      <w:bookmarkStart w:id="1218" w:name="Unit3_Session2_Description3"/>
      <w:bookmarkEnd w:id="1218"/>
      <w:r>
        <w:rPr>
          <w:rFonts w:eastAsia="Times New Roman"/>
        </w:rPr>
        <w:t>Figure 12 A mileage chart for a European tour</w:t>
      </w:r>
    </w:p>
    <w:p w:rsidR="00EA274E" w:rsidRDefault="00894CC8">
      <w:pPr>
        <w:pStyle w:val="Heading2"/>
        <w:divId w:val="304088155"/>
        <w:rPr>
          <w:rFonts w:eastAsia="Times New Roman"/>
        </w:rPr>
      </w:pPr>
      <w:r>
        <w:rPr>
          <w:rFonts w:eastAsia="Times New Roman"/>
        </w:rPr>
        <w:t>Description</w:t>
      </w:r>
    </w:p>
    <w:p w:rsidR="00EA274E" w:rsidRDefault="00894CC8">
      <w:pPr>
        <w:spacing w:before="0" w:beforeAutospacing="0" w:after="0" w:afterAutospacing="0" w:line="240" w:lineRule="auto"/>
        <w:divId w:val="3040881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European cities (Amsterdam, Barcelona, Berlin, Bordeaux, Brussels, Cannes, Cologne, Florence, Frankfurt and Geneva) and Channel ports (Roscoff, Cherbourg, Le Havre, Dieppe, Calais, Zeebrigge and Hook of Holland). </w:t>
      </w:r>
    </w:p>
    <w:bookmarkStart w:id="1219" w:name="Back_To_Unit3_Session2_Figure3"/>
    <w:p w:rsidR="00EA274E" w:rsidRDefault="00894CC8">
      <w:pPr>
        <w:pStyle w:val="NormalWeb"/>
        <w:divId w:val="304088155"/>
      </w:pPr>
      <w:r>
        <w:fldChar w:fldCharType="begin"/>
      </w:r>
      <w:r>
        <w:instrText xml:space="preserve"> HYPERLINK "" \l "Unit3_Session2_Figure3" </w:instrText>
      </w:r>
      <w:r>
        <w:fldChar w:fldCharType="separate"/>
      </w:r>
      <w:r>
        <w:rPr>
          <w:rStyle w:val="Hyperlink"/>
        </w:rPr>
        <w:t>Back to - Figure 12 A mileage chart for a European tour</w:t>
      </w:r>
      <w:r>
        <w:fldChar w:fldCharType="end"/>
      </w:r>
      <w:bookmarkEnd w:id="121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67273577"/>
        <w:rPr>
          <w:rFonts w:eastAsia="Times New Roman"/>
        </w:rPr>
      </w:pPr>
      <w:bookmarkStart w:id="1220" w:name="Unit3_Session2_Description4"/>
      <w:bookmarkEnd w:id="1220"/>
      <w:r>
        <w:rPr>
          <w:rFonts w:eastAsia="Times New Roman"/>
        </w:rPr>
        <w:t>Figure 13 A mileage chart for a European tour (answer)</w:t>
      </w:r>
    </w:p>
    <w:p w:rsidR="00EA274E" w:rsidRDefault="00894CC8">
      <w:pPr>
        <w:pStyle w:val="Heading2"/>
        <w:divId w:val="267273577"/>
        <w:rPr>
          <w:rFonts w:eastAsia="Times New Roman"/>
        </w:rPr>
      </w:pPr>
      <w:r>
        <w:rPr>
          <w:rFonts w:eastAsia="Times New Roman"/>
        </w:rPr>
        <w:t>Description</w:t>
      </w:r>
    </w:p>
    <w:p w:rsidR="00EA274E" w:rsidRDefault="00894CC8">
      <w:pPr>
        <w:spacing w:before="0" w:beforeAutospacing="0" w:after="0" w:afterAutospacing="0" w:line="240" w:lineRule="auto"/>
        <w:divId w:val="2672735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European cities (Amsterdam, Barcelona, Berlin, Bordeaux, Brussels, Cannes, Cologne, Florence, Frankfurt and Geneva) and Channel ports (Roscoff, Cherbourg, Le Havre, Dieppe, Calais, Zeebrigge and Hook of Holland). The distance between Florence and Calais is highlighted (860 miles). </w:t>
      </w:r>
    </w:p>
    <w:bookmarkStart w:id="1221" w:name="Back_To_Unit3_Session2_Figure4"/>
    <w:p w:rsidR="00EA274E" w:rsidRDefault="00894CC8">
      <w:pPr>
        <w:pStyle w:val="NormalWeb"/>
        <w:divId w:val="267273577"/>
      </w:pPr>
      <w:r>
        <w:fldChar w:fldCharType="begin"/>
      </w:r>
      <w:r>
        <w:instrText xml:space="preserve"> HYPERLINK "" \l "Unit3_Session2_Figure4" </w:instrText>
      </w:r>
      <w:r>
        <w:fldChar w:fldCharType="separate"/>
      </w:r>
      <w:r>
        <w:rPr>
          <w:rStyle w:val="Hyperlink"/>
        </w:rPr>
        <w:t>Back to - Figure 13 A mileage chart for a European tour (answer)</w:t>
      </w:r>
      <w:r>
        <w:fldChar w:fldCharType="end"/>
      </w:r>
      <w:bookmarkEnd w:id="122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62195048"/>
        <w:rPr>
          <w:rFonts w:eastAsia="Times New Roman"/>
        </w:rPr>
      </w:pPr>
      <w:bookmarkStart w:id="1222" w:name="Unit3_Session2_Description5"/>
      <w:bookmarkEnd w:id="1222"/>
      <w:r>
        <w:rPr>
          <w:rFonts w:eastAsia="Times New Roman"/>
        </w:rPr>
        <w:t>Figure 14 Edinburgh to York on a mileage chart</w:t>
      </w:r>
    </w:p>
    <w:p w:rsidR="00EA274E" w:rsidRDefault="00894CC8">
      <w:pPr>
        <w:pStyle w:val="Heading2"/>
        <w:divId w:val="1662195048"/>
        <w:rPr>
          <w:rFonts w:eastAsia="Times New Roman"/>
        </w:rPr>
      </w:pPr>
      <w:r>
        <w:rPr>
          <w:rFonts w:eastAsia="Times New Roman"/>
        </w:rPr>
        <w:t>Description</w:t>
      </w:r>
    </w:p>
    <w:p w:rsidR="00EA274E" w:rsidRDefault="00894CC8">
      <w:pPr>
        <w:spacing w:before="0" w:beforeAutospacing="0" w:after="0" w:afterAutospacing="0" w:line="240" w:lineRule="auto"/>
        <w:divId w:val="16621950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Edinburgh and York is highlighted (186 miles). </w:t>
      </w:r>
    </w:p>
    <w:bookmarkStart w:id="1223" w:name="Back_To_Unit3_Session2_Figure5"/>
    <w:p w:rsidR="00EA274E" w:rsidRDefault="00894CC8">
      <w:pPr>
        <w:pStyle w:val="NormalWeb"/>
        <w:divId w:val="1662195048"/>
      </w:pPr>
      <w:r>
        <w:fldChar w:fldCharType="begin"/>
      </w:r>
      <w:r>
        <w:instrText xml:space="preserve"> HYPERLINK "" \l "Unit3_Session2_Figure5" </w:instrText>
      </w:r>
      <w:r>
        <w:fldChar w:fldCharType="separate"/>
      </w:r>
      <w:r>
        <w:rPr>
          <w:rStyle w:val="Hyperlink"/>
        </w:rPr>
        <w:t>Back to - Figure 14 Edinburgh to York on a mileage chart</w:t>
      </w:r>
      <w:r>
        <w:fldChar w:fldCharType="end"/>
      </w:r>
      <w:bookmarkEnd w:id="122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20420937"/>
        <w:rPr>
          <w:rFonts w:eastAsia="Times New Roman"/>
        </w:rPr>
      </w:pPr>
      <w:bookmarkStart w:id="1224" w:name="Unit3_Session2_Description6"/>
      <w:bookmarkEnd w:id="1224"/>
      <w:r>
        <w:rPr>
          <w:rFonts w:eastAsia="Times New Roman"/>
        </w:rPr>
        <w:t>Figure 15 London to York on a mileage chart</w:t>
      </w:r>
    </w:p>
    <w:p w:rsidR="00EA274E" w:rsidRDefault="00894CC8">
      <w:pPr>
        <w:pStyle w:val="Heading2"/>
        <w:divId w:val="1120420937"/>
        <w:rPr>
          <w:rFonts w:eastAsia="Times New Roman"/>
        </w:rPr>
      </w:pPr>
      <w:r>
        <w:rPr>
          <w:rFonts w:eastAsia="Times New Roman"/>
        </w:rPr>
        <w:t>Description</w:t>
      </w:r>
    </w:p>
    <w:p w:rsidR="00EA274E" w:rsidRDefault="00894CC8">
      <w:pPr>
        <w:spacing w:before="0" w:beforeAutospacing="0" w:after="0" w:afterAutospacing="0" w:line="240" w:lineRule="auto"/>
        <w:divId w:val="11204209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London and York is highlighted (194 miles). </w:t>
      </w:r>
    </w:p>
    <w:bookmarkStart w:id="1225" w:name="Back_To_Unit3_Session2_Figure6"/>
    <w:p w:rsidR="00EA274E" w:rsidRDefault="00894CC8">
      <w:pPr>
        <w:pStyle w:val="NormalWeb"/>
        <w:divId w:val="1120420937"/>
      </w:pPr>
      <w:r>
        <w:fldChar w:fldCharType="begin"/>
      </w:r>
      <w:r>
        <w:instrText xml:space="preserve"> HYPERLINK "" \l "Unit3_Session2_Figure6" </w:instrText>
      </w:r>
      <w:r>
        <w:fldChar w:fldCharType="separate"/>
      </w:r>
      <w:r>
        <w:rPr>
          <w:rStyle w:val="Hyperlink"/>
        </w:rPr>
        <w:t>Back to - Figure 15 London to York on a mileage chart</w:t>
      </w:r>
      <w:r>
        <w:fldChar w:fldCharType="end"/>
      </w:r>
      <w:bookmarkEnd w:id="122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54557942"/>
        <w:rPr>
          <w:rFonts w:eastAsia="Times New Roman"/>
        </w:rPr>
      </w:pPr>
      <w:bookmarkStart w:id="1226" w:name="Unit3_Session2_Description7"/>
      <w:bookmarkEnd w:id="1226"/>
      <w:r>
        <w:rPr>
          <w:rFonts w:eastAsia="Times New Roman"/>
        </w:rPr>
        <w:t>Figure 16 London to Edinburgh on a mileage chart</w:t>
      </w:r>
    </w:p>
    <w:p w:rsidR="00EA274E" w:rsidRDefault="00894CC8">
      <w:pPr>
        <w:pStyle w:val="Heading2"/>
        <w:divId w:val="1254557942"/>
        <w:rPr>
          <w:rFonts w:eastAsia="Times New Roman"/>
        </w:rPr>
      </w:pPr>
      <w:r>
        <w:rPr>
          <w:rFonts w:eastAsia="Times New Roman"/>
        </w:rPr>
        <w:t>Description</w:t>
      </w:r>
    </w:p>
    <w:p w:rsidR="00EA274E" w:rsidRDefault="00894CC8">
      <w:pPr>
        <w:spacing w:before="0" w:beforeAutospacing="0" w:after="0" w:afterAutospacing="0" w:line="240" w:lineRule="auto"/>
        <w:divId w:val="12545579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Edinburgh and London is highlighted (412 miles). </w:t>
      </w:r>
    </w:p>
    <w:bookmarkStart w:id="1227" w:name="Back_To_Unit3_Session2_Figure7"/>
    <w:p w:rsidR="00EA274E" w:rsidRDefault="00894CC8">
      <w:pPr>
        <w:pStyle w:val="NormalWeb"/>
        <w:divId w:val="1254557942"/>
      </w:pPr>
      <w:r>
        <w:fldChar w:fldCharType="begin"/>
      </w:r>
      <w:r>
        <w:instrText xml:space="preserve"> HYPERLINK "" \l "Unit3_Session2_Figure7" </w:instrText>
      </w:r>
      <w:r>
        <w:fldChar w:fldCharType="separate"/>
      </w:r>
      <w:r>
        <w:rPr>
          <w:rStyle w:val="Hyperlink"/>
        </w:rPr>
        <w:t>Back to - Figure 16 London to Edinburgh on a mileage chart</w:t>
      </w:r>
      <w:r>
        <w:fldChar w:fldCharType="end"/>
      </w:r>
      <w:bookmarkEnd w:id="122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466390726"/>
        <w:rPr>
          <w:rFonts w:eastAsia="Times New Roman"/>
        </w:rPr>
      </w:pPr>
      <w:bookmarkStart w:id="1228" w:name="Unit3_Session2_Description8"/>
      <w:bookmarkEnd w:id="1228"/>
      <w:r>
        <w:rPr>
          <w:rFonts w:eastAsia="Times New Roman"/>
        </w:rPr>
        <w:t>Figure 17 London to Cardiff on a mileage chart</w:t>
      </w:r>
    </w:p>
    <w:p w:rsidR="00EA274E" w:rsidRDefault="00894CC8">
      <w:pPr>
        <w:pStyle w:val="Heading2"/>
        <w:divId w:val="1466390726"/>
        <w:rPr>
          <w:rFonts w:eastAsia="Times New Roman"/>
        </w:rPr>
      </w:pPr>
      <w:r>
        <w:rPr>
          <w:rFonts w:eastAsia="Times New Roman"/>
        </w:rPr>
        <w:t>Description</w:t>
      </w:r>
    </w:p>
    <w:p w:rsidR="00EA274E" w:rsidRDefault="00894CC8">
      <w:pPr>
        <w:spacing w:before="0" w:beforeAutospacing="0" w:after="0" w:afterAutospacing="0" w:line="240" w:lineRule="auto"/>
        <w:divId w:val="14663907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Cardiff and London is highlighted (150 miles). </w:t>
      </w:r>
    </w:p>
    <w:bookmarkStart w:id="1229" w:name="Back_To_Unit3_Session2_Figure8"/>
    <w:p w:rsidR="00EA274E" w:rsidRDefault="00894CC8">
      <w:pPr>
        <w:pStyle w:val="NormalWeb"/>
        <w:divId w:val="1466390726"/>
      </w:pPr>
      <w:r>
        <w:fldChar w:fldCharType="begin"/>
      </w:r>
      <w:r>
        <w:instrText xml:space="preserve"> HYPERLINK "" \l "Unit3_Session2_Figure8" </w:instrText>
      </w:r>
      <w:r>
        <w:fldChar w:fldCharType="separate"/>
      </w:r>
      <w:r>
        <w:rPr>
          <w:rStyle w:val="Hyperlink"/>
        </w:rPr>
        <w:t>Back to - Figure 17 London to Cardiff on a mileage chart</w:t>
      </w:r>
      <w:r>
        <w:fldChar w:fldCharType="end"/>
      </w:r>
      <w:bookmarkEnd w:id="122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34705783"/>
        <w:rPr>
          <w:rFonts w:eastAsia="Times New Roman"/>
        </w:rPr>
      </w:pPr>
      <w:bookmarkStart w:id="1230" w:name="Unit3_Session2_Description9"/>
      <w:bookmarkEnd w:id="1230"/>
      <w:r>
        <w:rPr>
          <w:rFonts w:eastAsia="Times New Roman"/>
        </w:rPr>
        <w:t>Figure 18 Cardiff to Liverpool on a mileage chart</w:t>
      </w:r>
    </w:p>
    <w:p w:rsidR="00EA274E" w:rsidRDefault="00894CC8">
      <w:pPr>
        <w:pStyle w:val="Heading2"/>
        <w:divId w:val="1234705783"/>
        <w:rPr>
          <w:rFonts w:eastAsia="Times New Roman"/>
        </w:rPr>
      </w:pPr>
      <w:r>
        <w:rPr>
          <w:rFonts w:eastAsia="Times New Roman"/>
        </w:rPr>
        <w:t>Description</w:t>
      </w:r>
    </w:p>
    <w:p w:rsidR="00EA274E" w:rsidRDefault="00894CC8">
      <w:pPr>
        <w:spacing w:before="0" w:beforeAutospacing="0" w:after="0" w:afterAutospacing="0" w:line="240" w:lineRule="auto"/>
        <w:divId w:val="12347057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Cardiff and Liverpool is highlighted (165 miles). </w:t>
      </w:r>
    </w:p>
    <w:bookmarkStart w:id="1231" w:name="Back_To_Unit3_Session2_Figure9"/>
    <w:p w:rsidR="00EA274E" w:rsidRDefault="00894CC8">
      <w:pPr>
        <w:pStyle w:val="NormalWeb"/>
        <w:divId w:val="1234705783"/>
      </w:pPr>
      <w:r>
        <w:fldChar w:fldCharType="begin"/>
      </w:r>
      <w:r>
        <w:instrText xml:space="preserve"> HYPERLINK "" \l "Unit3_Session2_Figure9" </w:instrText>
      </w:r>
      <w:r>
        <w:fldChar w:fldCharType="separate"/>
      </w:r>
      <w:r>
        <w:rPr>
          <w:rStyle w:val="Hyperlink"/>
        </w:rPr>
        <w:t>Back to - Figure 18 Cardiff to Liverpool on a mileage chart</w:t>
      </w:r>
      <w:r>
        <w:fldChar w:fldCharType="end"/>
      </w:r>
      <w:bookmarkEnd w:id="123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86872920"/>
        <w:rPr>
          <w:rFonts w:eastAsia="Times New Roman"/>
        </w:rPr>
      </w:pPr>
      <w:bookmarkStart w:id="1232" w:name="Unit3_Session2_Description10"/>
      <w:bookmarkEnd w:id="1232"/>
      <w:r>
        <w:rPr>
          <w:rFonts w:eastAsia="Times New Roman"/>
        </w:rPr>
        <w:t>Figure 19 Liverpool to London on a mileage chart</w:t>
      </w:r>
    </w:p>
    <w:p w:rsidR="00EA274E" w:rsidRDefault="00894CC8">
      <w:pPr>
        <w:pStyle w:val="Heading2"/>
        <w:divId w:val="1886872920"/>
        <w:rPr>
          <w:rFonts w:eastAsia="Times New Roman"/>
        </w:rPr>
      </w:pPr>
      <w:r>
        <w:rPr>
          <w:rFonts w:eastAsia="Times New Roman"/>
        </w:rPr>
        <w:t>Description</w:t>
      </w:r>
    </w:p>
    <w:p w:rsidR="00EA274E" w:rsidRDefault="00894CC8">
      <w:pPr>
        <w:spacing w:before="0" w:beforeAutospacing="0" w:after="0" w:afterAutospacing="0" w:line="240" w:lineRule="auto"/>
        <w:divId w:val="18868729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Liverpool and London is highlighted (198 miles). </w:t>
      </w:r>
    </w:p>
    <w:bookmarkStart w:id="1233" w:name="Back_To_Unit3_Session2_Figure10"/>
    <w:p w:rsidR="00EA274E" w:rsidRDefault="00894CC8">
      <w:pPr>
        <w:pStyle w:val="NormalWeb"/>
        <w:divId w:val="1886872920"/>
      </w:pPr>
      <w:r>
        <w:fldChar w:fldCharType="begin"/>
      </w:r>
      <w:r>
        <w:instrText xml:space="preserve"> HYPERLINK "" \l "Unit3_Session2_Figure10" </w:instrText>
      </w:r>
      <w:r>
        <w:fldChar w:fldCharType="separate"/>
      </w:r>
      <w:r>
        <w:rPr>
          <w:rStyle w:val="Hyperlink"/>
        </w:rPr>
        <w:t>Back to - Figure 19 Liverpool to London on a mileage chart</w:t>
      </w:r>
      <w:r>
        <w:fldChar w:fldCharType="end"/>
      </w:r>
      <w:bookmarkEnd w:id="123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049866728"/>
        <w:rPr>
          <w:rFonts w:eastAsia="Times New Roman"/>
        </w:rPr>
      </w:pPr>
      <w:bookmarkStart w:id="1234" w:name="Unit3_Session3_Description1"/>
      <w:bookmarkEnd w:id="1234"/>
      <w:r>
        <w:rPr>
          <w:rFonts w:eastAsia="Times New Roman"/>
        </w:rPr>
        <w:t>Figure 20 Using different scales for different objects</w:t>
      </w:r>
    </w:p>
    <w:p w:rsidR="00EA274E" w:rsidRDefault="00894CC8">
      <w:pPr>
        <w:pStyle w:val="Heading2"/>
        <w:divId w:val="2049866728"/>
        <w:rPr>
          <w:rFonts w:eastAsia="Times New Roman"/>
        </w:rPr>
      </w:pPr>
      <w:r>
        <w:rPr>
          <w:rFonts w:eastAsia="Times New Roman"/>
        </w:rPr>
        <w:t>Description</w:t>
      </w:r>
    </w:p>
    <w:p w:rsidR="00EA274E" w:rsidRDefault="00894CC8">
      <w:pPr>
        <w:spacing w:before="0" w:beforeAutospacing="0" w:after="0" w:afterAutospacing="0" w:line="240" w:lineRule="auto"/>
        <w:divId w:val="2049866728"/>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two illustrations: (</w:t>
      </w:r>
      <w:r>
        <w:rPr>
          <w:rStyle w:val="Emphasis"/>
          <w:rFonts w:eastAsia="Times New Roman" w:cs="Times New Roman"/>
          <w:sz w:val="24"/>
          <w:szCs w:val="24"/>
        </w:rPr>
        <w:t>left</w:t>
      </w:r>
      <w:r>
        <w:rPr>
          <w:rFonts w:ascii="Times New Roman" w:eastAsia="Times New Roman" w:hAnsi="Times New Roman" w:cs="Times New Roman"/>
          <w:sz w:val="24"/>
          <w:szCs w:val="24"/>
        </w:rPr>
        <w:t>) a letter on a set of digital scales weighing 0.50 g; (</w:t>
      </w:r>
      <w:r>
        <w:rPr>
          <w:rStyle w:val="Emphasis"/>
          <w:rFonts w:eastAsia="Times New Roman" w:cs="Times New Roman"/>
          <w:sz w:val="24"/>
          <w:szCs w:val="24"/>
        </w:rPr>
        <w:t>right</w:t>
      </w:r>
      <w:r>
        <w:rPr>
          <w:rFonts w:ascii="Times New Roman" w:eastAsia="Times New Roman" w:hAnsi="Times New Roman" w:cs="Times New Roman"/>
          <w:sz w:val="24"/>
          <w:szCs w:val="24"/>
        </w:rPr>
        <w:t xml:space="preserve">) sugar on a set of scales weighing 150 g. </w:t>
      </w:r>
    </w:p>
    <w:bookmarkStart w:id="1235" w:name="Back_To_Unit3_Session3_Figure1"/>
    <w:p w:rsidR="00EA274E" w:rsidRDefault="00894CC8">
      <w:pPr>
        <w:pStyle w:val="NormalWeb"/>
        <w:divId w:val="2049866728"/>
      </w:pPr>
      <w:r>
        <w:fldChar w:fldCharType="begin"/>
      </w:r>
      <w:r>
        <w:instrText xml:space="preserve"> HYPERLINK "" \l "Unit3_Session3_Figure1" </w:instrText>
      </w:r>
      <w:r>
        <w:fldChar w:fldCharType="separate"/>
      </w:r>
      <w:r>
        <w:rPr>
          <w:rStyle w:val="Hyperlink"/>
        </w:rPr>
        <w:t>Back to - Figure 20 Using different scales for different objects</w:t>
      </w:r>
      <w:r>
        <w:fldChar w:fldCharType="end"/>
      </w:r>
      <w:bookmarkEnd w:id="123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43749948"/>
        <w:rPr>
          <w:rFonts w:eastAsia="Times New Roman"/>
        </w:rPr>
      </w:pPr>
      <w:bookmarkStart w:id="1236" w:name="Unit3_Session3_Description2"/>
      <w:bookmarkEnd w:id="1236"/>
      <w:r>
        <w:rPr>
          <w:rFonts w:eastAsia="Times New Roman"/>
        </w:rPr>
        <w:t>Figure 21 Weighing flour</w:t>
      </w:r>
    </w:p>
    <w:p w:rsidR="00EA274E" w:rsidRDefault="00894CC8">
      <w:pPr>
        <w:pStyle w:val="Heading2"/>
        <w:divId w:val="343749948"/>
        <w:rPr>
          <w:rFonts w:eastAsia="Times New Roman"/>
        </w:rPr>
      </w:pPr>
      <w:r>
        <w:rPr>
          <w:rFonts w:eastAsia="Times New Roman"/>
        </w:rPr>
        <w:t>Description</w:t>
      </w:r>
    </w:p>
    <w:p w:rsidR="00EA274E" w:rsidRDefault="00894CC8">
      <w:pPr>
        <w:spacing w:before="0" w:beforeAutospacing="0" w:after="0" w:afterAutospacing="0" w:line="240" w:lineRule="auto"/>
        <w:divId w:val="343749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flour in a set of scales. There are four marks between 50 g and 100 g, each representing another 10 g. The needle is level with the second mark. </w:t>
      </w:r>
    </w:p>
    <w:bookmarkStart w:id="1237" w:name="Back_To_Unit3_Session3_Figure2"/>
    <w:p w:rsidR="00EA274E" w:rsidRDefault="00894CC8">
      <w:pPr>
        <w:pStyle w:val="NormalWeb"/>
        <w:divId w:val="343749948"/>
      </w:pPr>
      <w:r>
        <w:fldChar w:fldCharType="begin"/>
      </w:r>
      <w:r>
        <w:instrText xml:space="preserve"> HYPERLINK "" \l "Unit3_Session3_Figure2" </w:instrText>
      </w:r>
      <w:r>
        <w:fldChar w:fldCharType="separate"/>
      </w:r>
      <w:r>
        <w:rPr>
          <w:rStyle w:val="Hyperlink"/>
        </w:rPr>
        <w:t>Back to - Figure 21 Weighing flour</w:t>
      </w:r>
      <w:r>
        <w:fldChar w:fldCharType="end"/>
      </w:r>
      <w:bookmarkEnd w:id="123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61739176"/>
        <w:rPr>
          <w:rFonts w:eastAsia="Times New Roman"/>
        </w:rPr>
      </w:pPr>
      <w:bookmarkStart w:id="1238" w:name="Unit3_Session3_Description3"/>
      <w:bookmarkEnd w:id="1238"/>
      <w:r>
        <w:rPr>
          <w:rFonts w:eastAsia="Times New Roman"/>
        </w:rPr>
        <w:t>Figure 22 Weighing sugar</w:t>
      </w:r>
    </w:p>
    <w:p w:rsidR="00EA274E" w:rsidRDefault="00894CC8">
      <w:pPr>
        <w:pStyle w:val="Heading2"/>
        <w:divId w:val="1661739176"/>
        <w:rPr>
          <w:rFonts w:eastAsia="Times New Roman"/>
        </w:rPr>
      </w:pPr>
      <w:r>
        <w:rPr>
          <w:rFonts w:eastAsia="Times New Roman"/>
        </w:rPr>
        <w:t>Description</w:t>
      </w:r>
    </w:p>
    <w:p w:rsidR="00EA274E" w:rsidRDefault="00894CC8">
      <w:pPr>
        <w:spacing w:before="0" w:beforeAutospacing="0" w:after="0" w:afterAutospacing="0" w:line="240" w:lineRule="auto"/>
        <w:divId w:val="16617391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sugar in a set of scales. There are four marks between 100 g and 150 g, each representing another 10 g. The needle is level with the fourth mark. </w:t>
      </w:r>
    </w:p>
    <w:bookmarkStart w:id="1239" w:name="Back_To_Unit3_Session3_Figure3"/>
    <w:p w:rsidR="00EA274E" w:rsidRDefault="00894CC8">
      <w:pPr>
        <w:pStyle w:val="NormalWeb"/>
        <w:divId w:val="1661739176"/>
      </w:pPr>
      <w:r>
        <w:fldChar w:fldCharType="begin"/>
      </w:r>
      <w:r>
        <w:instrText xml:space="preserve"> HYPERLINK "" \l "Unit3_Session3_Figure3" </w:instrText>
      </w:r>
      <w:r>
        <w:fldChar w:fldCharType="separate"/>
      </w:r>
      <w:r>
        <w:rPr>
          <w:rStyle w:val="Hyperlink"/>
        </w:rPr>
        <w:t>Back to - Figure 22 Weighing sugar</w:t>
      </w:r>
      <w:r>
        <w:fldChar w:fldCharType="end"/>
      </w:r>
      <w:bookmarkEnd w:id="123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70856516"/>
        <w:rPr>
          <w:rFonts w:eastAsia="Times New Roman"/>
        </w:rPr>
      </w:pPr>
      <w:bookmarkStart w:id="1240" w:name="Unit3_Session3_Description4"/>
      <w:bookmarkEnd w:id="1240"/>
      <w:r>
        <w:rPr>
          <w:rFonts w:eastAsia="Times New Roman"/>
        </w:rPr>
        <w:t>Figure 23 Weighing a person</w:t>
      </w:r>
    </w:p>
    <w:p w:rsidR="00EA274E" w:rsidRDefault="00894CC8">
      <w:pPr>
        <w:pStyle w:val="Heading2"/>
        <w:divId w:val="1770856516"/>
        <w:rPr>
          <w:rFonts w:eastAsia="Times New Roman"/>
        </w:rPr>
      </w:pPr>
      <w:r>
        <w:rPr>
          <w:rFonts w:eastAsia="Times New Roman"/>
        </w:rPr>
        <w:t>Description</w:t>
      </w:r>
    </w:p>
    <w:p w:rsidR="00EA274E" w:rsidRDefault="00894CC8">
      <w:pPr>
        <w:spacing w:before="0" w:beforeAutospacing="0" w:after="0" w:afterAutospacing="0" w:line="240" w:lineRule="auto"/>
        <w:divId w:val="17708565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someone standing on weighing scales. There are nine marks between 60 kg and 70 kg, each representing another 1 kg. The needle is level with the fifth mark. </w:t>
      </w:r>
    </w:p>
    <w:bookmarkStart w:id="1241" w:name="Back_To_Unit3_Session3_Figure4"/>
    <w:p w:rsidR="00EA274E" w:rsidRDefault="00894CC8">
      <w:pPr>
        <w:pStyle w:val="NormalWeb"/>
        <w:divId w:val="1770856516"/>
      </w:pPr>
      <w:r>
        <w:fldChar w:fldCharType="begin"/>
      </w:r>
      <w:r>
        <w:instrText xml:space="preserve"> HYPERLINK "" \l "Unit3_Session3_Figure4" </w:instrText>
      </w:r>
      <w:r>
        <w:fldChar w:fldCharType="separate"/>
      </w:r>
      <w:r>
        <w:rPr>
          <w:rStyle w:val="Hyperlink"/>
        </w:rPr>
        <w:t>Back to - Figure 23 Weighing a person</w:t>
      </w:r>
      <w:r>
        <w:fldChar w:fldCharType="end"/>
      </w:r>
      <w:bookmarkEnd w:id="124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01595975"/>
        <w:rPr>
          <w:rFonts w:eastAsia="Times New Roman"/>
        </w:rPr>
      </w:pPr>
      <w:bookmarkStart w:id="1242" w:name="Unit3_Session3_Description5"/>
      <w:bookmarkEnd w:id="1242"/>
      <w:r>
        <w:rPr>
          <w:rFonts w:eastAsia="Times New Roman"/>
        </w:rPr>
        <w:t>Figure 24 Weighing a letter</w:t>
      </w:r>
    </w:p>
    <w:p w:rsidR="00EA274E" w:rsidRDefault="00894CC8">
      <w:pPr>
        <w:pStyle w:val="Heading2"/>
        <w:divId w:val="1601595975"/>
        <w:rPr>
          <w:rFonts w:eastAsia="Times New Roman"/>
        </w:rPr>
      </w:pPr>
      <w:r>
        <w:rPr>
          <w:rFonts w:eastAsia="Times New Roman"/>
        </w:rPr>
        <w:t>Description</w:t>
      </w:r>
    </w:p>
    <w:p w:rsidR="00EA274E" w:rsidRDefault="00894CC8">
      <w:pPr>
        <w:spacing w:before="0" w:beforeAutospacing="0" w:after="0" w:afterAutospacing="0" w:line="240" w:lineRule="auto"/>
        <w:divId w:val="16015959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letter on a set of scales. There are nine marks between 0 g and 100 g, each representing another 10 g. The needle is level with the eighth mark. </w:t>
      </w:r>
    </w:p>
    <w:bookmarkStart w:id="1243" w:name="Back_To_Unit3_Session3_Figure5"/>
    <w:p w:rsidR="00EA274E" w:rsidRDefault="00894CC8">
      <w:pPr>
        <w:pStyle w:val="NormalWeb"/>
        <w:divId w:val="1601595975"/>
      </w:pPr>
      <w:r>
        <w:fldChar w:fldCharType="begin"/>
      </w:r>
      <w:r>
        <w:instrText xml:space="preserve"> HYPERLINK "" \l "Unit3_Session3_Figure5" </w:instrText>
      </w:r>
      <w:r>
        <w:fldChar w:fldCharType="separate"/>
      </w:r>
      <w:r>
        <w:rPr>
          <w:rStyle w:val="Hyperlink"/>
        </w:rPr>
        <w:t>Back to - Figure 24 Weighing a letter</w:t>
      </w:r>
      <w:r>
        <w:fldChar w:fldCharType="end"/>
      </w:r>
      <w:bookmarkEnd w:id="124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489587484"/>
        <w:rPr>
          <w:rFonts w:eastAsia="Times New Roman"/>
        </w:rPr>
      </w:pPr>
      <w:bookmarkStart w:id="1244" w:name="Unit3_Session3_Description6"/>
      <w:bookmarkEnd w:id="1244"/>
      <w:r>
        <w:rPr>
          <w:rFonts w:eastAsia="Times New Roman"/>
        </w:rPr>
        <w:t>Figure 25 A conversion chart for weight</w:t>
      </w:r>
    </w:p>
    <w:p w:rsidR="00EA274E" w:rsidRDefault="00894CC8">
      <w:pPr>
        <w:pStyle w:val="Heading2"/>
        <w:divId w:val="1489587484"/>
        <w:rPr>
          <w:rFonts w:eastAsia="Times New Roman"/>
        </w:rPr>
      </w:pPr>
      <w:r>
        <w:rPr>
          <w:rFonts w:eastAsia="Times New Roman"/>
        </w:rPr>
        <w:t>Description</w:t>
      </w:r>
    </w:p>
    <w:p w:rsidR="00EA274E" w:rsidRDefault="00894CC8">
      <w:pPr>
        <w:divId w:val="1489587484"/>
      </w:pPr>
      <w:r>
        <w:t>A conversion chart for weight</w:t>
      </w:r>
    </w:p>
    <w:p w:rsidR="00EA274E" w:rsidRDefault="00894CC8">
      <w:pPr>
        <w:divId w:val="1489587484"/>
      </w:pPr>
      <w:r>
        <w:t>g × 1 000 for mg; mg ÷ 1 000 for g</w:t>
      </w:r>
    </w:p>
    <w:p w:rsidR="00EA274E" w:rsidRDefault="00894CC8">
      <w:pPr>
        <w:divId w:val="1489587484"/>
      </w:pPr>
      <w:r>
        <w:t>kg × 1 000 for g; g ÷ 1 000 for kg</w:t>
      </w:r>
    </w:p>
    <w:p w:rsidR="00EA274E" w:rsidRDefault="00894CC8">
      <w:pPr>
        <w:divId w:val="1489587484"/>
      </w:pPr>
      <w:r>
        <w:t>t × 1 000 for kg; kg ÷ 1 000 for t</w:t>
      </w:r>
    </w:p>
    <w:bookmarkStart w:id="1245" w:name="Back_To_Unit3_Session3_Figure6"/>
    <w:p w:rsidR="00EA274E" w:rsidRDefault="00894CC8">
      <w:pPr>
        <w:pStyle w:val="NormalWeb"/>
        <w:divId w:val="1489587484"/>
      </w:pPr>
      <w:r>
        <w:fldChar w:fldCharType="begin"/>
      </w:r>
      <w:r>
        <w:instrText xml:space="preserve"> HYPERLINK "" \l "Unit3_Session3_Figure6" </w:instrText>
      </w:r>
      <w:r>
        <w:fldChar w:fldCharType="separate"/>
      </w:r>
      <w:r>
        <w:rPr>
          <w:rStyle w:val="Hyperlink"/>
        </w:rPr>
        <w:t>Back to - Figure 25 A conversion chart for weight</w:t>
      </w:r>
      <w:r>
        <w:fldChar w:fldCharType="end"/>
      </w:r>
      <w:bookmarkEnd w:id="124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72057011"/>
        <w:rPr>
          <w:rFonts w:eastAsia="Times New Roman"/>
        </w:rPr>
      </w:pPr>
      <w:bookmarkStart w:id="1246" w:name="Unit3_Session4_Description1"/>
      <w:bookmarkEnd w:id="1246"/>
      <w:r>
        <w:rPr>
          <w:rFonts w:eastAsia="Times New Roman"/>
        </w:rPr>
        <w:t>Figure 26 A teaspoon</w:t>
      </w:r>
    </w:p>
    <w:p w:rsidR="00EA274E" w:rsidRDefault="00894CC8">
      <w:pPr>
        <w:pStyle w:val="Heading2"/>
        <w:divId w:val="1272057011"/>
        <w:rPr>
          <w:rFonts w:eastAsia="Times New Roman"/>
        </w:rPr>
      </w:pPr>
      <w:r>
        <w:rPr>
          <w:rFonts w:eastAsia="Times New Roman"/>
        </w:rPr>
        <w:t>Description</w:t>
      </w:r>
    </w:p>
    <w:p w:rsidR="00EA274E" w:rsidRDefault="00894CC8">
      <w:pPr>
        <w:spacing w:before="0" w:beforeAutospacing="0" w:after="0" w:afterAutospacing="0" w:line="240" w:lineRule="auto"/>
        <w:divId w:val="1272057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teaspoon. </w:t>
      </w:r>
    </w:p>
    <w:bookmarkStart w:id="1247" w:name="Back_To_Unit3_Session4_Figure1"/>
    <w:p w:rsidR="00EA274E" w:rsidRDefault="00894CC8">
      <w:pPr>
        <w:pStyle w:val="NormalWeb"/>
        <w:divId w:val="1272057011"/>
      </w:pPr>
      <w:r>
        <w:fldChar w:fldCharType="begin"/>
      </w:r>
      <w:r>
        <w:instrText xml:space="preserve"> HYPERLINK "" \l "Unit3_Session4_Figure1" </w:instrText>
      </w:r>
      <w:r>
        <w:fldChar w:fldCharType="separate"/>
      </w:r>
      <w:r>
        <w:rPr>
          <w:rStyle w:val="Hyperlink"/>
        </w:rPr>
        <w:t>Back to - Figure 26 A teaspoon</w:t>
      </w:r>
      <w:r>
        <w:fldChar w:fldCharType="end"/>
      </w:r>
      <w:bookmarkEnd w:id="124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088963089"/>
        <w:rPr>
          <w:rFonts w:eastAsia="Times New Roman"/>
        </w:rPr>
      </w:pPr>
      <w:bookmarkStart w:id="1248" w:name="Unit3_Session4_Description2"/>
      <w:bookmarkEnd w:id="1248"/>
      <w:r>
        <w:rPr>
          <w:rFonts w:eastAsia="Times New Roman"/>
        </w:rPr>
        <w:t>Figure 27 A measuring jug</w:t>
      </w:r>
    </w:p>
    <w:p w:rsidR="00EA274E" w:rsidRDefault="00894CC8">
      <w:pPr>
        <w:pStyle w:val="Heading2"/>
        <w:divId w:val="1088963089"/>
        <w:rPr>
          <w:rFonts w:eastAsia="Times New Roman"/>
        </w:rPr>
      </w:pPr>
      <w:r>
        <w:rPr>
          <w:rFonts w:eastAsia="Times New Roman"/>
        </w:rPr>
        <w:t>Description</w:t>
      </w:r>
    </w:p>
    <w:p w:rsidR="00EA274E" w:rsidRDefault="00894CC8">
      <w:pPr>
        <w:spacing w:before="0" w:beforeAutospacing="0" w:after="0" w:afterAutospacing="0" w:line="240" w:lineRule="auto"/>
        <w:divId w:val="10889630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w:t>
      </w:r>
    </w:p>
    <w:bookmarkStart w:id="1249" w:name="Back_To_Unit3_Session4_Figure2"/>
    <w:p w:rsidR="00EA274E" w:rsidRDefault="00894CC8">
      <w:pPr>
        <w:pStyle w:val="NormalWeb"/>
        <w:divId w:val="1088963089"/>
      </w:pPr>
      <w:r>
        <w:fldChar w:fldCharType="begin"/>
      </w:r>
      <w:r>
        <w:instrText xml:space="preserve"> HYPERLINK "" \l "Unit3_Session4_Figure2" </w:instrText>
      </w:r>
      <w:r>
        <w:fldChar w:fldCharType="separate"/>
      </w:r>
      <w:r>
        <w:rPr>
          <w:rStyle w:val="Hyperlink"/>
        </w:rPr>
        <w:t>Back to - Figure 27 A measuring jug</w:t>
      </w:r>
      <w:r>
        <w:fldChar w:fldCharType="end"/>
      </w:r>
      <w:bookmarkEnd w:id="124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75646054"/>
        <w:rPr>
          <w:rFonts w:eastAsia="Times New Roman"/>
        </w:rPr>
      </w:pPr>
      <w:bookmarkStart w:id="1250" w:name="Unit3_Session4_Description3"/>
      <w:bookmarkEnd w:id="1250"/>
      <w:r>
        <w:rPr>
          <w:rFonts w:eastAsia="Times New Roman"/>
        </w:rPr>
        <w:t>Figure 28 Measuring liquids in a measuring jug</w:t>
      </w:r>
    </w:p>
    <w:p w:rsidR="00EA274E" w:rsidRDefault="00894CC8">
      <w:pPr>
        <w:pStyle w:val="Heading2"/>
        <w:divId w:val="275646054"/>
        <w:rPr>
          <w:rFonts w:eastAsia="Times New Roman"/>
        </w:rPr>
      </w:pPr>
      <w:r>
        <w:rPr>
          <w:rFonts w:eastAsia="Times New Roman"/>
        </w:rPr>
        <w:t>Description</w:t>
      </w:r>
    </w:p>
    <w:p w:rsidR="00EA274E" w:rsidRDefault="00894CC8">
      <w:pPr>
        <w:spacing w:before="0" w:beforeAutospacing="0" w:after="0" w:afterAutospacing="0" w:line="240" w:lineRule="auto"/>
        <w:divId w:val="2756460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It has a scale on the side up to 500 ml. </w:t>
      </w:r>
    </w:p>
    <w:bookmarkStart w:id="1251" w:name="Back_To_Unit3_Session4_Figure3"/>
    <w:p w:rsidR="00EA274E" w:rsidRDefault="00894CC8">
      <w:pPr>
        <w:pStyle w:val="NormalWeb"/>
        <w:divId w:val="275646054"/>
      </w:pPr>
      <w:r>
        <w:fldChar w:fldCharType="begin"/>
      </w:r>
      <w:r>
        <w:instrText xml:space="preserve"> HYPERLINK "" \l "Unit3_Session4_Figure3" </w:instrText>
      </w:r>
      <w:r>
        <w:fldChar w:fldCharType="separate"/>
      </w:r>
      <w:r>
        <w:rPr>
          <w:rStyle w:val="Hyperlink"/>
        </w:rPr>
        <w:t>Back to - Figure 28 Measuring liquids in a measuring jug</w:t>
      </w:r>
      <w:r>
        <w:fldChar w:fldCharType="end"/>
      </w:r>
      <w:bookmarkEnd w:id="125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49964445"/>
        <w:rPr>
          <w:rFonts w:eastAsia="Times New Roman"/>
        </w:rPr>
      </w:pPr>
      <w:bookmarkStart w:id="1252" w:name="Unit3_Session4_Description4"/>
      <w:bookmarkEnd w:id="1252"/>
      <w:r>
        <w:rPr>
          <w:rFonts w:eastAsia="Times New Roman"/>
        </w:rPr>
        <w:t>Figure 29 Measuring liquids in a measuring jug (answer)</w:t>
      </w:r>
    </w:p>
    <w:p w:rsidR="00EA274E" w:rsidRDefault="00894CC8">
      <w:pPr>
        <w:pStyle w:val="Heading2"/>
        <w:divId w:val="49964445"/>
        <w:rPr>
          <w:rFonts w:eastAsia="Times New Roman"/>
        </w:rPr>
      </w:pPr>
      <w:r>
        <w:rPr>
          <w:rFonts w:eastAsia="Times New Roman"/>
        </w:rPr>
        <w:t>Description</w:t>
      </w:r>
    </w:p>
    <w:p w:rsidR="00EA274E" w:rsidRDefault="00894CC8">
      <w:pPr>
        <w:spacing w:before="0" w:beforeAutospacing="0" w:after="0" w:afterAutospacing="0" w:line="240" w:lineRule="auto"/>
        <w:divId w:val="499644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It has a scale on the side up to 500 ml. The water is level with 350 ml on the scale. </w:t>
      </w:r>
    </w:p>
    <w:bookmarkStart w:id="1253" w:name="Back_To_Unit3_Session4_Figure4"/>
    <w:p w:rsidR="00EA274E" w:rsidRDefault="00894CC8">
      <w:pPr>
        <w:pStyle w:val="NormalWeb"/>
        <w:divId w:val="49964445"/>
      </w:pPr>
      <w:r>
        <w:fldChar w:fldCharType="begin"/>
      </w:r>
      <w:r>
        <w:instrText xml:space="preserve"> HYPERLINK "" \l "Unit3_Session4_Figure4" </w:instrText>
      </w:r>
      <w:r>
        <w:fldChar w:fldCharType="separate"/>
      </w:r>
      <w:r>
        <w:rPr>
          <w:rStyle w:val="Hyperlink"/>
        </w:rPr>
        <w:t>Back to - Figure 29 Measuring liquids in a measuring jug (answer)</w:t>
      </w:r>
      <w:r>
        <w:fldChar w:fldCharType="end"/>
      </w:r>
      <w:bookmarkEnd w:id="125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86122016"/>
        <w:rPr>
          <w:rFonts w:eastAsia="Times New Roman"/>
        </w:rPr>
      </w:pPr>
      <w:bookmarkStart w:id="1254" w:name="Unit3_Session4_Description5"/>
      <w:bookmarkEnd w:id="1254"/>
      <w:r>
        <w:rPr>
          <w:rFonts w:eastAsia="Times New Roman"/>
        </w:rPr>
        <w:t>Figure 30 A syringe</w:t>
      </w:r>
    </w:p>
    <w:p w:rsidR="00EA274E" w:rsidRDefault="00894CC8">
      <w:pPr>
        <w:pStyle w:val="Heading2"/>
        <w:divId w:val="1786122016"/>
        <w:rPr>
          <w:rFonts w:eastAsia="Times New Roman"/>
        </w:rPr>
      </w:pPr>
      <w:r>
        <w:rPr>
          <w:rFonts w:eastAsia="Times New Roman"/>
        </w:rPr>
        <w:t>Description</w:t>
      </w:r>
    </w:p>
    <w:p w:rsidR="00EA274E" w:rsidRDefault="00894CC8">
      <w:pPr>
        <w:spacing w:before="0" w:beforeAutospacing="0" w:after="0" w:afterAutospacing="0" w:line="240" w:lineRule="auto"/>
        <w:divId w:val="17861220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syringe. The scale goes up to 3 ml, with nine marks between each millilitre. </w:t>
      </w:r>
    </w:p>
    <w:bookmarkStart w:id="1255" w:name="Back_To_Unit3_Session4_Figure5"/>
    <w:p w:rsidR="00EA274E" w:rsidRDefault="00894CC8">
      <w:pPr>
        <w:pStyle w:val="NormalWeb"/>
        <w:divId w:val="1786122016"/>
      </w:pPr>
      <w:r>
        <w:fldChar w:fldCharType="begin"/>
      </w:r>
      <w:r>
        <w:instrText xml:space="preserve"> HYPERLINK "" \l "Unit3_Session4_Figure5" </w:instrText>
      </w:r>
      <w:r>
        <w:fldChar w:fldCharType="separate"/>
      </w:r>
      <w:r>
        <w:rPr>
          <w:rStyle w:val="Hyperlink"/>
        </w:rPr>
        <w:t>Back to - Figure 30 A syringe</w:t>
      </w:r>
      <w:r>
        <w:fldChar w:fldCharType="end"/>
      </w:r>
      <w:bookmarkEnd w:id="125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49320811"/>
        <w:rPr>
          <w:rFonts w:eastAsia="Times New Roman"/>
        </w:rPr>
      </w:pPr>
      <w:bookmarkStart w:id="1256" w:name="Unit3_Session4_Description6"/>
      <w:bookmarkEnd w:id="1256"/>
      <w:r>
        <w:rPr>
          <w:rFonts w:eastAsia="Times New Roman"/>
        </w:rPr>
        <w:t>Figure 31 Three measuring jugs</w:t>
      </w:r>
    </w:p>
    <w:p w:rsidR="00EA274E" w:rsidRDefault="00894CC8">
      <w:pPr>
        <w:pStyle w:val="Heading2"/>
        <w:divId w:val="1149320811"/>
        <w:rPr>
          <w:rFonts w:eastAsia="Times New Roman"/>
        </w:rPr>
      </w:pPr>
      <w:r>
        <w:rPr>
          <w:rFonts w:eastAsia="Times New Roman"/>
        </w:rPr>
        <w:t>Description</w:t>
      </w:r>
    </w:p>
    <w:p w:rsidR="00EA274E" w:rsidRDefault="00894CC8">
      <w:pPr>
        <w:divId w:val="1149320811"/>
      </w:pPr>
      <w:r>
        <w:t xml:space="preserve">An illustration of three measuring jugs. The water is level with ‘1 litre’ on the first two jugs and with </w:t>
      </w:r>
      <w:r>
        <w:rPr>
          <w:noProof/>
          <w:position w:val="-42"/>
        </w:rPr>
        <w:drawing>
          <wp:inline distT="0" distB="0" distL="0" distR="0" wp14:anchorId="4CC96B3B" wp14:editId="662390B8">
            <wp:extent cx="133333" cy="457143"/>
            <wp:effectExtent l="0" t="0" r="635" b="0"/>
            <wp:docPr id="361" name="Picture 361"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three divided by fou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on the third. </w:t>
      </w:r>
    </w:p>
    <w:bookmarkStart w:id="1257" w:name="Back_To_Unit3_Session4_Figure6"/>
    <w:p w:rsidR="00EA274E" w:rsidRDefault="00894CC8">
      <w:pPr>
        <w:pStyle w:val="NormalWeb"/>
        <w:divId w:val="1149320811"/>
      </w:pPr>
      <w:r>
        <w:fldChar w:fldCharType="begin"/>
      </w:r>
      <w:r>
        <w:instrText xml:space="preserve"> HYPERLINK "" \l "Unit3_Session4_Figure6" </w:instrText>
      </w:r>
      <w:r>
        <w:fldChar w:fldCharType="separate"/>
      </w:r>
      <w:r>
        <w:rPr>
          <w:rStyle w:val="Hyperlink"/>
        </w:rPr>
        <w:t>Back to - Figure 31 Three measuring jugs</w:t>
      </w:r>
      <w:r>
        <w:fldChar w:fldCharType="end"/>
      </w:r>
      <w:bookmarkEnd w:id="125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906067639"/>
        <w:rPr>
          <w:rFonts w:eastAsia="Times New Roman"/>
        </w:rPr>
      </w:pPr>
      <w:bookmarkStart w:id="1258" w:name="Unit3_Session4_Description7"/>
      <w:bookmarkEnd w:id="1258"/>
      <w:r>
        <w:rPr>
          <w:rFonts w:eastAsia="Times New Roman"/>
        </w:rPr>
        <w:t>Figure 32 A syringe (answer)</w:t>
      </w:r>
    </w:p>
    <w:p w:rsidR="00EA274E" w:rsidRDefault="00894CC8">
      <w:pPr>
        <w:pStyle w:val="Heading2"/>
        <w:divId w:val="906067639"/>
        <w:rPr>
          <w:rFonts w:eastAsia="Times New Roman"/>
        </w:rPr>
      </w:pPr>
      <w:r>
        <w:rPr>
          <w:rFonts w:eastAsia="Times New Roman"/>
        </w:rPr>
        <w:t>Description</w:t>
      </w:r>
    </w:p>
    <w:p w:rsidR="00EA274E" w:rsidRDefault="00894CC8">
      <w:pPr>
        <w:spacing w:before="0" w:beforeAutospacing="0" w:after="0" w:afterAutospacing="0" w:line="240" w:lineRule="auto"/>
        <w:divId w:val="9060676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syringe filled to 2.8 ml. </w:t>
      </w:r>
    </w:p>
    <w:bookmarkStart w:id="1259" w:name="Back_To_Unit3_Session4_Figure7"/>
    <w:p w:rsidR="00EA274E" w:rsidRDefault="00894CC8">
      <w:pPr>
        <w:pStyle w:val="NormalWeb"/>
        <w:divId w:val="906067639"/>
      </w:pPr>
      <w:r>
        <w:fldChar w:fldCharType="begin"/>
      </w:r>
      <w:r>
        <w:instrText xml:space="preserve"> HYPERLINK "" \l "Unit3_Session4_Figure7" </w:instrText>
      </w:r>
      <w:r>
        <w:fldChar w:fldCharType="separate"/>
      </w:r>
      <w:r>
        <w:rPr>
          <w:rStyle w:val="Hyperlink"/>
        </w:rPr>
        <w:t>Back to - Figure 32 A syringe (answer)</w:t>
      </w:r>
      <w:r>
        <w:fldChar w:fldCharType="end"/>
      </w:r>
      <w:bookmarkEnd w:id="125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591036790"/>
        <w:rPr>
          <w:rFonts w:eastAsia="Times New Roman"/>
        </w:rPr>
      </w:pPr>
      <w:bookmarkStart w:id="1260" w:name="Unit3_Session4_Description8"/>
      <w:bookmarkEnd w:id="1260"/>
      <w:r>
        <w:rPr>
          <w:rFonts w:eastAsia="Times New Roman"/>
        </w:rPr>
        <w:t>Figure 33 A conversion chart for volume</w:t>
      </w:r>
    </w:p>
    <w:p w:rsidR="00EA274E" w:rsidRDefault="00894CC8">
      <w:pPr>
        <w:pStyle w:val="Heading2"/>
        <w:divId w:val="1591036790"/>
        <w:rPr>
          <w:rFonts w:eastAsia="Times New Roman"/>
        </w:rPr>
      </w:pPr>
      <w:r>
        <w:rPr>
          <w:rFonts w:eastAsia="Times New Roman"/>
        </w:rPr>
        <w:t>Description</w:t>
      </w:r>
    </w:p>
    <w:p w:rsidR="00EA274E" w:rsidRDefault="00894CC8">
      <w:pPr>
        <w:divId w:val="1591036790"/>
      </w:pPr>
      <w:r>
        <w:t>A conversion chart for volume.</w:t>
      </w:r>
    </w:p>
    <w:p w:rsidR="00EA274E" w:rsidRDefault="00894CC8">
      <w:pPr>
        <w:divId w:val="1591036790"/>
      </w:pPr>
      <w:r>
        <w:t>Volume</w:t>
      </w:r>
    </w:p>
    <w:p w:rsidR="00EA274E" w:rsidRDefault="00894CC8">
      <w:pPr>
        <w:divId w:val="1591036790"/>
      </w:pPr>
      <w:r>
        <w:t>l × 1 000 for ml; ml ÷ 1 000 for l</w:t>
      </w:r>
    </w:p>
    <w:p w:rsidR="00EA274E" w:rsidRDefault="00894CC8">
      <w:pPr>
        <w:divId w:val="1591036790"/>
      </w:pPr>
      <w:r>
        <w:t>cl × 10 for ml; ml ÷ 10 for cl</w:t>
      </w:r>
    </w:p>
    <w:p w:rsidR="00EA274E" w:rsidRDefault="00894CC8">
      <w:pPr>
        <w:divId w:val="1591036790"/>
      </w:pPr>
      <w:r>
        <w:t>l × 100 for cl; cl ÷ 100 for l</w:t>
      </w:r>
    </w:p>
    <w:bookmarkStart w:id="1261" w:name="Back_To_Unit3_Session4_Figure8"/>
    <w:p w:rsidR="00EA274E" w:rsidRDefault="00894CC8">
      <w:pPr>
        <w:pStyle w:val="NormalWeb"/>
        <w:divId w:val="1591036790"/>
      </w:pPr>
      <w:r>
        <w:fldChar w:fldCharType="begin"/>
      </w:r>
      <w:r>
        <w:instrText xml:space="preserve"> HYPERLINK "" \l "Unit3_Session4_Figure8" </w:instrText>
      </w:r>
      <w:r>
        <w:fldChar w:fldCharType="separate"/>
      </w:r>
      <w:r>
        <w:rPr>
          <w:rStyle w:val="Hyperlink"/>
        </w:rPr>
        <w:t>Back to - Figure 33 A conversion chart for volume</w:t>
      </w:r>
      <w:r>
        <w:fldChar w:fldCharType="end"/>
      </w:r>
      <w:bookmarkEnd w:id="126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32224983"/>
        <w:rPr>
          <w:rFonts w:eastAsia="Times New Roman"/>
        </w:rPr>
      </w:pPr>
      <w:bookmarkStart w:id="1262" w:name="Unit3_Session5_Description1"/>
      <w:bookmarkEnd w:id="1262"/>
      <w:r>
        <w:rPr>
          <w:rFonts w:eastAsia="Times New Roman"/>
        </w:rPr>
        <w:t>Figure 34 Comparing temperatures</w:t>
      </w:r>
    </w:p>
    <w:p w:rsidR="00EA274E" w:rsidRDefault="00894CC8">
      <w:pPr>
        <w:pStyle w:val="Heading2"/>
        <w:divId w:val="332224983"/>
        <w:rPr>
          <w:rFonts w:eastAsia="Times New Roman"/>
        </w:rPr>
      </w:pPr>
      <w:r>
        <w:rPr>
          <w:rFonts w:eastAsia="Times New Roman"/>
        </w:rPr>
        <w:t>Description</w:t>
      </w:r>
    </w:p>
    <w:p w:rsidR="00EA274E" w:rsidRDefault="00894CC8">
      <w:pPr>
        <w:spacing w:before="0" w:beforeAutospacing="0" w:after="0" w:afterAutospacing="0" w:line="240" w:lineRule="auto"/>
        <w:divId w:val="3322249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thermometers, one showing –15°C, the other showing 25°C. </w:t>
      </w:r>
    </w:p>
    <w:bookmarkStart w:id="1263" w:name="Back_To_Unit3_Session5_Figure1"/>
    <w:p w:rsidR="00EA274E" w:rsidRDefault="00894CC8">
      <w:pPr>
        <w:pStyle w:val="NormalWeb"/>
        <w:divId w:val="332224983"/>
      </w:pPr>
      <w:r>
        <w:fldChar w:fldCharType="begin"/>
      </w:r>
      <w:r>
        <w:instrText xml:space="preserve"> HYPERLINK "" \l "Unit3_Session5_Figure1" </w:instrText>
      </w:r>
      <w:r>
        <w:fldChar w:fldCharType="separate"/>
      </w:r>
      <w:r>
        <w:rPr>
          <w:rStyle w:val="Hyperlink"/>
        </w:rPr>
        <w:t>Back to - Figure 34 Comparing temperatures</w:t>
      </w:r>
      <w:r>
        <w:fldChar w:fldCharType="end"/>
      </w:r>
      <w:bookmarkEnd w:id="126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806240027"/>
        <w:rPr>
          <w:rFonts w:eastAsia="Times New Roman"/>
        </w:rPr>
      </w:pPr>
      <w:bookmarkStart w:id="1264" w:name="Unit3_Session5_Description2"/>
      <w:bookmarkEnd w:id="1264"/>
      <w:r>
        <w:rPr>
          <w:rFonts w:eastAsia="Times New Roman"/>
        </w:rPr>
        <w:t>Figure 35 Reading the temperatures</w:t>
      </w:r>
    </w:p>
    <w:p w:rsidR="00EA274E" w:rsidRDefault="00894CC8">
      <w:pPr>
        <w:pStyle w:val="Heading2"/>
        <w:divId w:val="806240027"/>
        <w:rPr>
          <w:rFonts w:eastAsia="Times New Roman"/>
        </w:rPr>
      </w:pPr>
      <w:r>
        <w:rPr>
          <w:rFonts w:eastAsia="Times New Roman"/>
        </w:rPr>
        <w:t>Description</w:t>
      </w:r>
    </w:p>
    <w:p w:rsidR="00EA274E" w:rsidRDefault="00894CC8">
      <w:pPr>
        <w:spacing w:before="0" w:beforeAutospacing="0" w:after="0" w:afterAutospacing="0" w:line="240" w:lineRule="auto"/>
        <w:divId w:val="8062400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thermometers. In the first, there are four marks between 20°C and 30°C, and the temperature is level with the second mark. In the second, there is one mark between 37°C and 38°C, and the temperature is level with this mark. </w:t>
      </w:r>
    </w:p>
    <w:bookmarkStart w:id="1265" w:name="Back_To_Unit3_Session5_Figure2"/>
    <w:p w:rsidR="00EA274E" w:rsidRDefault="00894CC8">
      <w:pPr>
        <w:pStyle w:val="NormalWeb"/>
        <w:divId w:val="806240027"/>
      </w:pPr>
      <w:r>
        <w:fldChar w:fldCharType="begin"/>
      </w:r>
      <w:r>
        <w:instrText xml:space="preserve"> HYPERLINK "" \l "Unit3_Session5_Figure2" </w:instrText>
      </w:r>
      <w:r>
        <w:fldChar w:fldCharType="separate"/>
      </w:r>
      <w:r>
        <w:rPr>
          <w:rStyle w:val="Hyperlink"/>
        </w:rPr>
        <w:t>Back to - Figure 35 Reading the temperatures</w:t>
      </w:r>
      <w:r>
        <w:fldChar w:fldCharType="end"/>
      </w:r>
      <w:bookmarkEnd w:id="126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44448694"/>
        <w:rPr>
          <w:rFonts w:eastAsia="Times New Roman"/>
        </w:rPr>
      </w:pPr>
      <w:bookmarkStart w:id="1266" w:name="Unit3_Session5_Description3"/>
      <w:bookmarkEnd w:id="1266"/>
      <w:r>
        <w:rPr>
          <w:rFonts w:eastAsia="Times New Roman"/>
        </w:rPr>
        <w:t>Figure 36 A thermometer</w:t>
      </w:r>
    </w:p>
    <w:p w:rsidR="00EA274E" w:rsidRDefault="00894CC8">
      <w:pPr>
        <w:pStyle w:val="Heading2"/>
        <w:divId w:val="44448694"/>
        <w:rPr>
          <w:rFonts w:eastAsia="Times New Roman"/>
        </w:rPr>
      </w:pPr>
      <w:r>
        <w:rPr>
          <w:rFonts w:eastAsia="Times New Roman"/>
        </w:rPr>
        <w:t>Description</w:t>
      </w:r>
    </w:p>
    <w:p w:rsidR="00EA274E" w:rsidRDefault="00894CC8">
      <w:pPr>
        <w:spacing w:before="0" w:beforeAutospacing="0" w:after="0" w:afterAutospacing="0" w:line="240" w:lineRule="auto"/>
        <w:divId w:val="444486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300°C and 400°C, and the temperature is level with the fourth mark. </w:t>
      </w:r>
    </w:p>
    <w:bookmarkStart w:id="1267" w:name="Back_To_Unit3_Session5_Figure3"/>
    <w:p w:rsidR="00EA274E" w:rsidRDefault="00894CC8">
      <w:pPr>
        <w:pStyle w:val="NormalWeb"/>
        <w:divId w:val="44448694"/>
      </w:pPr>
      <w:r>
        <w:fldChar w:fldCharType="begin"/>
      </w:r>
      <w:r>
        <w:instrText xml:space="preserve"> HYPERLINK "" \l "Unit3_Session5_Figure3" </w:instrText>
      </w:r>
      <w:r>
        <w:fldChar w:fldCharType="separate"/>
      </w:r>
      <w:r>
        <w:rPr>
          <w:rStyle w:val="Hyperlink"/>
        </w:rPr>
        <w:t>Back to - Figure 36 A thermometer</w:t>
      </w:r>
      <w:r>
        <w:fldChar w:fldCharType="end"/>
      </w:r>
      <w:bookmarkEnd w:id="126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12825111"/>
        <w:rPr>
          <w:rFonts w:eastAsia="Times New Roman"/>
        </w:rPr>
      </w:pPr>
      <w:bookmarkStart w:id="1268" w:name="Unit3_Session5_Description4"/>
      <w:bookmarkEnd w:id="1268"/>
      <w:r>
        <w:rPr>
          <w:rFonts w:eastAsia="Times New Roman"/>
        </w:rPr>
        <w:t>Figure 37 A thermometer</w:t>
      </w:r>
    </w:p>
    <w:p w:rsidR="00EA274E" w:rsidRDefault="00894CC8">
      <w:pPr>
        <w:pStyle w:val="Heading2"/>
        <w:divId w:val="1112825111"/>
        <w:rPr>
          <w:rFonts w:eastAsia="Times New Roman"/>
        </w:rPr>
      </w:pPr>
      <w:r>
        <w:rPr>
          <w:rFonts w:eastAsia="Times New Roman"/>
        </w:rPr>
        <w:t>Description</w:t>
      </w:r>
    </w:p>
    <w:p w:rsidR="00EA274E" w:rsidRDefault="00894CC8">
      <w:pPr>
        <w:spacing w:before="0" w:beforeAutospacing="0" w:after="0" w:afterAutospacing="0" w:line="240" w:lineRule="auto"/>
        <w:divId w:val="11128251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is one mark between 38°C and 39°C, and the temperature is level with this mark. </w:t>
      </w:r>
    </w:p>
    <w:bookmarkStart w:id="1269" w:name="Back_To_Unit3_Session5_Figure4"/>
    <w:p w:rsidR="00EA274E" w:rsidRDefault="00894CC8">
      <w:pPr>
        <w:pStyle w:val="NormalWeb"/>
        <w:divId w:val="1112825111"/>
      </w:pPr>
      <w:r>
        <w:fldChar w:fldCharType="begin"/>
      </w:r>
      <w:r>
        <w:instrText xml:space="preserve"> HYPERLINK "" \l "Unit3_Session5_Figure4" </w:instrText>
      </w:r>
      <w:r>
        <w:fldChar w:fldCharType="separate"/>
      </w:r>
      <w:r>
        <w:rPr>
          <w:rStyle w:val="Hyperlink"/>
        </w:rPr>
        <w:t>Back to - Figure 37 A thermometer</w:t>
      </w:r>
      <w:r>
        <w:fldChar w:fldCharType="end"/>
      </w:r>
      <w:bookmarkEnd w:id="126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04227350"/>
        <w:rPr>
          <w:rFonts w:eastAsia="Times New Roman"/>
        </w:rPr>
      </w:pPr>
      <w:bookmarkStart w:id="1270" w:name="Unit3_Session5_Description5"/>
      <w:bookmarkEnd w:id="1270"/>
      <w:r>
        <w:rPr>
          <w:rFonts w:eastAsia="Times New Roman"/>
        </w:rPr>
        <w:t>Figure 38 A thermometer</w:t>
      </w:r>
    </w:p>
    <w:p w:rsidR="00EA274E" w:rsidRDefault="00894CC8">
      <w:pPr>
        <w:pStyle w:val="Heading2"/>
        <w:divId w:val="1804227350"/>
        <w:rPr>
          <w:rFonts w:eastAsia="Times New Roman"/>
        </w:rPr>
      </w:pPr>
      <w:r>
        <w:rPr>
          <w:rFonts w:eastAsia="Times New Roman"/>
        </w:rPr>
        <w:t>Description</w:t>
      </w:r>
    </w:p>
    <w:p w:rsidR="00EA274E" w:rsidRDefault="00894CC8">
      <w:pPr>
        <w:spacing w:before="0" w:beforeAutospacing="0" w:after="0" w:afterAutospacing="0" w:line="240" w:lineRule="auto"/>
        <w:divId w:val="18042273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10°C and 20°C, and the temperature is level with the third mark. </w:t>
      </w:r>
    </w:p>
    <w:bookmarkStart w:id="1271" w:name="Back_To_Unit3_Session5_Figure5"/>
    <w:p w:rsidR="00EA274E" w:rsidRDefault="00894CC8">
      <w:pPr>
        <w:pStyle w:val="NormalWeb"/>
        <w:divId w:val="1804227350"/>
      </w:pPr>
      <w:r>
        <w:fldChar w:fldCharType="begin"/>
      </w:r>
      <w:r>
        <w:instrText xml:space="preserve"> HYPERLINK "" \l "Unit3_Session5_Figure5" </w:instrText>
      </w:r>
      <w:r>
        <w:fldChar w:fldCharType="separate"/>
      </w:r>
      <w:r>
        <w:rPr>
          <w:rStyle w:val="Hyperlink"/>
        </w:rPr>
        <w:t>Back to - Figure 38 A thermometer</w:t>
      </w:r>
      <w:r>
        <w:fldChar w:fldCharType="end"/>
      </w:r>
      <w:bookmarkEnd w:id="127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05587276"/>
        <w:rPr>
          <w:rFonts w:eastAsia="Times New Roman"/>
        </w:rPr>
      </w:pPr>
      <w:bookmarkStart w:id="1272" w:name="Unit3_Session5_Description6"/>
      <w:bookmarkEnd w:id="1272"/>
      <w:r>
        <w:rPr>
          <w:rFonts w:eastAsia="Times New Roman"/>
        </w:rPr>
        <w:t>Figure 39 Warning labels</w:t>
      </w:r>
    </w:p>
    <w:p w:rsidR="00EA274E" w:rsidRDefault="00894CC8">
      <w:pPr>
        <w:pStyle w:val="Heading2"/>
        <w:divId w:val="105587276"/>
        <w:rPr>
          <w:rFonts w:eastAsia="Times New Roman"/>
        </w:rPr>
      </w:pPr>
      <w:r>
        <w:rPr>
          <w:rFonts w:eastAsia="Times New Roman"/>
        </w:rPr>
        <w:t>Description</w:t>
      </w:r>
    </w:p>
    <w:p w:rsidR="00EA274E" w:rsidRDefault="00894CC8">
      <w:pPr>
        <w:spacing w:before="0" w:beforeAutospacing="0" w:after="0" w:afterAutospacing="0" w:line="240" w:lineRule="auto"/>
        <w:divId w:val="1055872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label reading ‘Caution: do not use below –5°C or above 30°C’, and a label on a jar of tablets reading ‘Store at 5°C’. </w:t>
      </w:r>
    </w:p>
    <w:bookmarkStart w:id="1273" w:name="Back_To_Unit3_Session5_Figure6"/>
    <w:p w:rsidR="00EA274E" w:rsidRDefault="00894CC8">
      <w:pPr>
        <w:pStyle w:val="NormalWeb"/>
        <w:divId w:val="105587276"/>
      </w:pPr>
      <w:r>
        <w:fldChar w:fldCharType="begin"/>
      </w:r>
      <w:r>
        <w:instrText xml:space="preserve"> HYPERLINK "" \l "Unit3_Session5_Figure6" </w:instrText>
      </w:r>
      <w:r>
        <w:fldChar w:fldCharType="separate"/>
      </w:r>
      <w:r>
        <w:rPr>
          <w:rStyle w:val="Hyperlink"/>
        </w:rPr>
        <w:t>Back to - Figure 39 Warning labels</w:t>
      </w:r>
      <w:r>
        <w:fldChar w:fldCharType="end"/>
      </w:r>
      <w:bookmarkEnd w:id="127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34021592"/>
        <w:rPr>
          <w:rFonts w:eastAsia="Times New Roman"/>
        </w:rPr>
      </w:pPr>
      <w:bookmarkStart w:id="1274" w:name="Unit3_Session5_Description7"/>
      <w:bookmarkEnd w:id="1274"/>
      <w:r>
        <w:rPr>
          <w:rFonts w:eastAsia="Times New Roman"/>
        </w:rPr>
        <w:t>Figure 40 Temperatures in Celsius and Fahrenheit</w:t>
      </w:r>
    </w:p>
    <w:p w:rsidR="00EA274E" w:rsidRDefault="00894CC8">
      <w:pPr>
        <w:pStyle w:val="Heading2"/>
        <w:divId w:val="1634021592"/>
        <w:rPr>
          <w:rFonts w:eastAsia="Times New Roman"/>
        </w:rPr>
      </w:pPr>
      <w:r>
        <w:rPr>
          <w:rFonts w:eastAsia="Times New Roman"/>
        </w:rPr>
        <w:t>Description</w:t>
      </w:r>
    </w:p>
    <w:p w:rsidR="00EA274E" w:rsidRDefault="00894CC8">
      <w:pPr>
        <w:divId w:val="1634021592"/>
      </w:pPr>
      <w:r>
        <w:t xml:space="preserve">An illustration of a list of ingredients with cooking instructions (‘Ingredients: 1 oz butter (25 g); 1 small onion, finely chopped; </w:t>
      </w:r>
      <w:r>
        <w:rPr>
          <w:noProof/>
          <w:position w:val="-40"/>
        </w:rPr>
        <w:drawing>
          <wp:inline distT="0" distB="0" distL="0" distR="0" wp14:anchorId="7D73DE52" wp14:editId="6124FD2D">
            <wp:extent cx="133333" cy="447619"/>
            <wp:effectExtent l="0" t="0" r="635" b="0"/>
            <wp:docPr id="362" name="Picture 36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one divided by tw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oz flour (10 g); 3 oz Cheddar cheese (75 g), grated; 1 egg yolk; 1 tablespoon grated Parmesan cheese; cook at 180°C (350°F)’), and a weather warning (‘August temperatures: 35–38°C (95–100°F)’. </w:t>
      </w:r>
    </w:p>
    <w:bookmarkStart w:id="1275" w:name="Back_To_Unit3_Session5_Figure7"/>
    <w:p w:rsidR="00EA274E" w:rsidRDefault="00894CC8">
      <w:pPr>
        <w:pStyle w:val="NormalWeb"/>
        <w:divId w:val="1634021592"/>
      </w:pPr>
      <w:r>
        <w:fldChar w:fldCharType="begin"/>
      </w:r>
      <w:r>
        <w:instrText xml:space="preserve"> HYPERLINK "" \l "Unit3_Session5_Figure7" </w:instrText>
      </w:r>
      <w:r>
        <w:fldChar w:fldCharType="separate"/>
      </w:r>
      <w:r>
        <w:rPr>
          <w:rStyle w:val="Hyperlink"/>
        </w:rPr>
        <w:t>Back to - Figure 40 Temperatures in Celsius and Fahrenheit</w:t>
      </w:r>
      <w:r>
        <w:fldChar w:fldCharType="end"/>
      </w:r>
      <w:bookmarkEnd w:id="127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36723524"/>
        <w:rPr>
          <w:rFonts w:eastAsia="Times New Roman"/>
        </w:rPr>
      </w:pPr>
      <w:bookmarkStart w:id="1276" w:name="Unit3_Session5_Description8"/>
      <w:bookmarkEnd w:id="1276"/>
      <w:r>
        <w:rPr>
          <w:rFonts w:eastAsia="Times New Roman"/>
        </w:rPr>
        <w:t>Figure 41 Using a thermometer in safe storage</w:t>
      </w:r>
    </w:p>
    <w:p w:rsidR="00EA274E" w:rsidRDefault="00894CC8">
      <w:pPr>
        <w:pStyle w:val="Heading2"/>
        <w:divId w:val="1836723524"/>
        <w:rPr>
          <w:rFonts w:eastAsia="Times New Roman"/>
        </w:rPr>
      </w:pPr>
      <w:r>
        <w:rPr>
          <w:rFonts w:eastAsia="Times New Roman"/>
        </w:rPr>
        <w:t>Description</w:t>
      </w:r>
    </w:p>
    <w:p w:rsidR="00EA274E" w:rsidRDefault="00894CC8">
      <w:pPr>
        <w:spacing w:before="0" w:beforeAutospacing="0" w:after="0" w:afterAutospacing="0" w:line="240" w:lineRule="auto"/>
        <w:divId w:val="18367235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10°C and 15°C, and the temperature is level with the third mark. </w:t>
      </w:r>
    </w:p>
    <w:bookmarkStart w:id="1277" w:name="Back_To_Unit3_Session5_Figure8"/>
    <w:p w:rsidR="00EA274E" w:rsidRDefault="00894CC8">
      <w:pPr>
        <w:pStyle w:val="NormalWeb"/>
        <w:divId w:val="1836723524"/>
      </w:pPr>
      <w:r>
        <w:fldChar w:fldCharType="begin"/>
      </w:r>
      <w:r>
        <w:instrText xml:space="preserve"> HYPERLINK "" \l "Unit3_Session5_Figure8" </w:instrText>
      </w:r>
      <w:r>
        <w:fldChar w:fldCharType="separate"/>
      </w:r>
      <w:r>
        <w:rPr>
          <w:rStyle w:val="Hyperlink"/>
        </w:rPr>
        <w:t>Back to - Figure 41 Using a thermometer in safe storage</w:t>
      </w:r>
      <w:r>
        <w:fldChar w:fldCharType="end"/>
      </w:r>
      <w:bookmarkEnd w:id="127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603614937"/>
        <w:rPr>
          <w:rFonts w:eastAsia="Times New Roman"/>
        </w:rPr>
      </w:pPr>
      <w:bookmarkStart w:id="1278" w:name="Unit3_Session5_Description9"/>
      <w:bookmarkEnd w:id="1278"/>
      <w:r>
        <w:rPr>
          <w:rFonts w:eastAsia="Times New Roman"/>
        </w:rPr>
        <w:t>Figure 42 Converting temperatures on old thermometers</w:t>
      </w:r>
    </w:p>
    <w:p w:rsidR="00EA274E" w:rsidRDefault="00894CC8">
      <w:pPr>
        <w:pStyle w:val="Heading2"/>
        <w:divId w:val="603614937"/>
        <w:rPr>
          <w:rFonts w:eastAsia="Times New Roman"/>
        </w:rPr>
      </w:pPr>
      <w:r>
        <w:rPr>
          <w:rFonts w:eastAsia="Times New Roman"/>
        </w:rPr>
        <w:t>Description</w:t>
      </w:r>
    </w:p>
    <w:p w:rsidR="00EA274E" w:rsidRDefault="00894CC8">
      <w:pPr>
        <w:spacing w:before="0" w:beforeAutospacing="0" w:after="0" w:afterAutospacing="0" w:line="240" w:lineRule="auto"/>
        <w:divId w:val="6036149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and a bag of frozen peas. The temperature is level with 1°F. </w:t>
      </w:r>
    </w:p>
    <w:bookmarkStart w:id="1279" w:name="Back_To_Unit3_Session5_Figure9"/>
    <w:p w:rsidR="00EA274E" w:rsidRDefault="00894CC8">
      <w:pPr>
        <w:pStyle w:val="NormalWeb"/>
        <w:divId w:val="603614937"/>
      </w:pPr>
      <w:r>
        <w:fldChar w:fldCharType="begin"/>
      </w:r>
      <w:r>
        <w:instrText xml:space="preserve"> HYPERLINK "" \l "Unit3_Session5_Figure9" </w:instrText>
      </w:r>
      <w:r>
        <w:fldChar w:fldCharType="separate"/>
      </w:r>
      <w:r>
        <w:rPr>
          <w:rStyle w:val="Hyperlink"/>
        </w:rPr>
        <w:t>Back to - Figure 42 Converting temperatures on old thermometers</w:t>
      </w:r>
      <w:r>
        <w:fldChar w:fldCharType="end"/>
      </w:r>
      <w:bookmarkEnd w:id="127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88171513"/>
        <w:rPr>
          <w:rFonts w:eastAsia="Times New Roman"/>
        </w:rPr>
      </w:pPr>
      <w:bookmarkStart w:id="1280" w:name="Unit3_Session5_Description10"/>
      <w:bookmarkEnd w:id="1280"/>
      <w:r>
        <w:rPr>
          <w:rFonts w:eastAsia="Times New Roman"/>
        </w:rPr>
        <w:t>Figure 43 A thermometer</w:t>
      </w:r>
    </w:p>
    <w:p w:rsidR="00EA274E" w:rsidRDefault="00894CC8">
      <w:pPr>
        <w:pStyle w:val="Heading2"/>
        <w:divId w:val="288171513"/>
        <w:rPr>
          <w:rFonts w:eastAsia="Times New Roman"/>
        </w:rPr>
      </w:pPr>
      <w:r>
        <w:rPr>
          <w:rFonts w:eastAsia="Times New Roman"/>
        </w:rPr>
        <w:t>Description</w:t>
      </w:r>
    </w:p>
    <w:p w:rsidR="00EA274E" w:rsidRDefault="00894CC8">
      <w:pPr>
        <w:spacing w:before="0" w:beforeAutospacing="0" w:after="0" w:afterAutospacing="0" w:line="240" w:lineRule="auto"/>
        <w:divId w:val="2881715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300°C and 400°C, and the temperature is halfway between the third and fourth mark. </w:t>
      </w:r>
    </w:p>
    <w:bookmarkStart w:id="1281" w:name="Back_To_Unit3_Session5_Figure10"/>
    <w:p w:rsidR="00EA274E" w:rsidRDefault="00894CC8">
      <w:pPr>
        <w:pStyle w:val="NormalWeb"/>
        <w:divId w:val="288171513"/>
      </w:pPr>
      <w:r>
        <w:fldChar w:fldCharType="begin"/>
      </w:r>
      <w:r>
        <w:instrText xml:space="preserve"> HYPERLINK "" \l "Unit3_Session5_Figure10" </w:instrText>
      </w:r>
      <w:r>
        <w:fldChar w:fldCharType="separate"/>
      </w:r>
      <w:r>
        <w:rPr>
          <w:rStyle w:val="Hyperlink"/>
        </w:rPr>
        <w:t>Back to - Figure 43 A thermometer</w:t>
      </w:r>
      <w:r>
        <w:fldChar w:fldCharType="end"/>
      </w:r>
      <w:bookmarkEnd w:id="128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23753114"/>
        <w:rPr>
          <w:rFonts w:eastAsia="Times New Roman"/>
        </w:rPr>
      </w:pPr>
      <w:bookmarkStart w:id="1282" w:name="Unit3_Session6_Description1"/>
      <w:bookmarkEnd w:id="1282"/>
      <w:r>
        <w:rPr>
          <w:rFonts w:eastAsia="Times New Roman"/>
        </w:rPr>
        <w:t>Uncaptioned Figure</w:t>
      </w:r>
    </w:p>
    <w:p w:rsidR="00EA274E" w:rsidRDefault="00894CC8">
      <w:pPr>
        <w:pStyle w:val="Heading2"/>
        <w:divId w:val="1723753114"/>
        <w:rPr>
          <w:rFonts w:eastAsia="Times New Roman"/>
        </w:rPr>
      </w:pPr>
      <w:r>
        <w:rPr>
          <w:rFonts w:eastAsia="Times New Roman"/>
        </w:rPr>
        <w:t>Description</w:t>
      </w:r>
    </w:p>
    <w:p w:rsidR="00EA274E" w:rsidRDefault="00894CC8">
      <w:pPr>
        <w:spacing w:before="0" w:beforeAutospacing="0" w:after="0" w:afterAutospacing="0" w:line="240" w:lineRule="auto"/>
        <w:divId w:val="17237531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8:15 + 12:00. </w:t>
      </w:r>
    </w:p>
    <w:bookmarkStart w:id="1283" w:name="Back_To_Unit3_Session6_Figure1"/>
    <w:p w:rsidR="00EA274E" w:rsidRDefault="00894CC8">
      <w:pPr>
        <w:pStyle w:val="NormalWeb"/>
        <w:divId w:val="1723753114"/>
      </w:pPr>
      <w:r>
        <w:fldChar w:fldCharType="begin"/>
      </w:r>
      <w:r>
        <w:instrText xml:space="preserve"> HYPERLINK "" \l "Unit3_Session6_Figure1" </w:instrText>
      </w:r>
      <w:r>
        <w:fldChar w:fldCharType="separate"/>
      </w:r>
      <w:r>
        <w:rPr>
          <w:rStyle w:val="Hyperlink"/>
        </w:rPr>
        <w:t>Back to - Uncaptioned Figure</w:t>
      </w:r>
      <w:r>
        <w:fldChar w:fldCharType="end"/>
      </w:r>
      <w:bookmarkEnd w:id="128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09805903"/>
        <w:rPr>
          <w:rFonts w:eastAsia="Times New Roman"/>
        </w:rPr>
      </w:pPr>
      <w:bookmarkStart w:id="1284" w:name="Unit3_Session6_Description2"/>
      <w:bookmarkEnd w:id="1284"/>
      <w:r>
        <w:rPr>
          <w:rFonts w:eastAsia="Times New Roman"/>
        </w:rPr>
        <w:t>Uncaptioned Figure</w:t>
      </w:r>
    </w:p>
    <w:p w:rsidR="00EA274E" w:rsidRDefault="00894CC8">
      <w:pPr>
        <w:pStyle w:val="Heading2"/>
        <w:divId w:val="1209805903"/>
        <w:rPr>
          <w:rFonts w:eastAsia="Times New Roman"/>
        </w:rPr>
      </w:pPr>
      <w:r>
        <w:rPr>
          <w:rFonts w:eastAsia="Times New Roman"/>
        </w:rPr>
        <w:t>Description</w:t>
      </w:r>
    </w:p>
    <w:p w:rsidR="00EA274E" w:rsidRDefault="00894CC8">
      <w:pPr>
        <w:spacing w:before="0" w:beforeAutospacing="0" w:after="0" w:afterAutospacing="0" w:line="240" w:lineRule="auto"/>
        <w:divId w:val="12098059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7:45 + 12:00. </w:t>
      </w:r>
    </w:p>
    <w:bookmarkStart w:id="1285" w:name="Back_To_Unit3_Session6_Figure2"/>
    <w:p w:rsidR="00EA274E" w:rsidRDefault="00894CC8">
      <w:pPr>
        <w:pStyle w:val="NormalWeb"/>
        <w:divId w:val="1209805903"/>
      </w:pPr>
      <w:r>
        <w:fldChar w:fldCharType="begin"/>
      </w:r>
      <w:r>
        <w:instrText xml:space="preserve"> HYPERLINK "" \l "Unit3_Session6_Figure2" </w:instrText>
      </w:r>
      <w:r>
        <w:fldChar w:fldCharType="separate"/>
      </w:r>
      <w:r>
        <w:rPr>
          <w:rStyle w:val="Hyperlink"/>
        </w:rPr>
        <w:t>Back to - Uncaptioned Figure</w:t>
      </w:r>
      <w:r>
        <w:fldChar w:fldCharType="end"/>
      </w:r>
      <w:bookmarkEnd w:id="128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80126685"/>
        <w:rPr>
          <w:rFonts w:eastAsia="Times New Roman"/>
        </w:rPr>
      </w:pPr>
      <w:bookmarkStart w:id="1286" w:name="Unit4_Session1_Description1"/>
      <w:bookmarkEnd w:id="1286"/>
      <w:r>
        <w:rPr>
          <w:rFonts w:eastAsia="Times New Roman"/>
        </w:rPr>
        <w:t>Figure 1 Six shapes</w:t>
      </w:r>
    </w:p>
    <w:p w:rsidR="00EA274E" w:rsidRDefault="00894CC8">
      <w:pPr>
        <w:pStyle w:val="Heading2"/>
        <w:divId w:val="1880126685"/>
        <w:rPr>
          <w:rFonts w:eastAsia="Times New Roman"/>
        </w:rPr>
      </w:pPr>
      <w:r>
        <w:rPr>
          <w:rFonts w:eastAsia="Times New Roman"/>
        </w:rPr>
        <w:t>Description</w:t>
      </w:r>
    </w:p>
    <w:p w:rsidR="00EA274E" w:rsidRDefault="00894CC8">
      <w:pPr>
        <w:spacing w:before="0" w:beforeAutospacing="0" w:after="0" w:afterAutospacing="0" w:line="240" w:lineRule="auto"/>
        <w:divId w:val="1880126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sides, labelled (a) to (f). Shapes (a), (c), (d) and (e) have straight sides; shapes (b) and (f) have curved sides. </w:t>
      </w:r>
    </w:p>
    <w:bookmarkStart w:id="1287" w:name="Back_To_Unit4_Session1_Figure1"/>
    <w:p w:rsidR="00EA274E" w:rsidRDefault="00894CC8">
      <w:pPr>
        <w:pStyle w:val="NormalWeb"/>
        <w:divId w:val="1880126685"/>
      </w:pPr>
      <w:r>
        <w:fldChar w:fldCharType="begin"/>
      </w:r>
      <w:r>
        <w:instrText xml:space="preserve"> HYPERLINK "" \l "Unit4_Session1_Figure1" </w:instrText>
      </w:r>
      <w:r>
        <w:fldChar w:fldCharType="separate"/>
      </w:r>
      <w:r>
        <w:rPr>
          <w:rStyle w:val="Hyperlink"/>
        </w:rPr>
        <w:t>Back to - Figure 1 Six shapes</w:t>
      </w:r>
      <w:r>
        <w:fldChar w:fldCharType="end"/>
      </w:r>
      <w:bookmarkEnd w:id="128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977252946"/>
        <w:rPr>
          <w:rFonts w:eastAsia="Times New Roman"/>
        </w:rPr>
      </w:pPr>
      <w:bookmarkStart w:id="1288" w:name="Unit4_Session1_Description2"/>
      <w:bookmarkEnd w:id="1288"/>
      <w:r>
        <w:rPr>
          <w:rFonts w:eastAsia="Times New Roman"/>
        </w:rPr>
        <w:t>Figure 2 Two hexagons</w:t>
      </w:r>
    </w:p>
    <w:p w:rsidR="00EA274E" w:rsidRDefault="00894CC8">
      <w:pPr>
        <w:pStyle w:val="Heading2"/>
        <w:divId w:val="1977252946"/>
        <w:rPr>
          <w:rFonts w:eastAsia="Times New Roman"/>
        </w:rPr>
      </w:pPr>
      <w:r>
        <w:rPr>
          <w:rFonts w:eastAsia="Times New Roman"/>
        </w:rPr>
        <w:t>Description</w:t>
      </w:r>
    </w:p>
    <w:p w:rsidR="00EA274E" w:rsidRDefault="00894CC8">
      <w:pPr>
        <w:spacing w:before="0" w:beforeAutospacing="0" w:after="0" w:afterAutospacing="0" w:line="240" w:lineRule="auto"/>
        <w:divId w:val="19772529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hexagons. One is a regular polygon because its sides are the same length and its angles are all the same size. </w:t>
      </w:r>
    </w:p>
    <w:bookmarkStart w:id="1289" w:name="Back_To_Unit4_Session1_Figure2"/>
    <w:p w:rsidR="00EA274E" w:rsidRDefault="00894CC8">
      <w:pPr>
        <w:pStyle w:val="NormalWeb"/>
        <w:divId w:val="1977252946"/>
      </w:pPr>
      <w:r>
        <w:fldChar w:fldCharType="begin"/>
      </w:r>
      <w:r>
        <w:instrText xml:space="preserve"> HYPERLINK "" \l "Unit4_Session1_Figure2" </w:instrText>
      </w:r>
      <w:r>
        <w:fldChar w:fldCharType="separate"/>
      </w:r>
      <w:r>
        <w:rPr>
          <w:rStyle w:val="Hyperlink"/>
        </w:rPr>
        <w:t>Back to - Figure 2 Two hexagons</w:t>
      </w:r>
      <w:r>
        <w:fldChar w:fldCharType="end"/>
      </w:r>
      <w:bookmarkEnd w:id="128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136755936"/>
        <w:rPr>
          <w:rFonts w:eastAsia="Times New Roman"/>
        </w:rPr>
      </w:pPr>
      <w:bookmarkStart w:id="1290" w:name="Unit4_Session1_Description3"/>
      <w:bookmarkEnd w:id="1290"/>
      <w:r>
        <w:rPr>
          <w:rFonts w:eastAsia="Times New Roman"/>
        </w:rPr>
        <w:t>Figure 3 A right angle</w:t>
      </w:r>
    </w:p>
    <w:p w:rsidR="00EA274E" w:rsidRDefault="00894CC8">
      <w:pPr>
        <w:pStyle w:val="Heading2"/>
        <w:divId w:val="2136755936"/>
        <w:rPr>
          <w:rFonts w:eastAsia="Times New Roman"/>
        </w:rPr>
      </w:pPr>
      <w:r>
        <w:rPr>
          <w:rFonts w:eastAsia="Times New Roman"/>
        </w:rPr>
        <w:t>Description</w:t>
      </w:r>
    </w:p>
    <w:p w:rsidR="00EA274E" w:rsidRDefault="00894CC8">
      <w:pPr>
        <w:spacing w:before="0" w:beforeAutospacing="0" w:after="0" w:afterAutospacing="0" w:line="240" w:lineRule="auto"/>
        <w:divId w:val="21367559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right angle – that is, an angle of 90°. </w:t>
      </w:r>
    </w:p>
    <w:bookmarkStart w:id="1291" w:name="Back_To_Unit4_Session1_Figure3"/>
    <w:p w:rsidR="00EA274E" w:rsidRDefault="00894CC8">
      <w:pPr>
        <w:pStyle w:val="NormalWeb"/>
        <w:divId w:val="2136755936"/>
      </w:pPr>
      <w:r>
        <w:fldChar w:fldCharType="begin"/>
      </w:r>
      <w:r>
        <w:instrText xml:space="preserve"> HYPERLINK "" \l "Unit4_Session1_Figure3" </w:instrText>
      </w:r>
      <w:r>
        <w:fldChar w:fldCharType="separate"/>
      </w:r>
      <w:r>
        <w:rPr>
          <w:rStyle w:val="Hyperlink"/>
        </w:rPr>
        <w:t>Back to - Figure 3 A right angle</w:t>
      </w:r>
      <w:r>
        <w:fldChar w:fldCharType="end"/>
      </w:r>
      <w:bookmarkEnd w:id="129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82732867"/>
        <w:rPr>
          <w:rFonts w:eastAsia="Times New Roman"/>
        </w:rPr>
      </w:pPr>
      <w:bookmarkStart w:id="1292" w:name="Unit4_Session1_Description4"/>
      <w:bookmarkEnd w:id="1292"/>
      <w:r>
        <w:rPr>
          <w:rFonts w:eastAsia="Times New Roman"/>
        </w:rPr>
        <w:t>Figure 4 Angles</w:t>
      </w:r>
    </w:p>
    <w:p w:rsidR="00EA274E" w:rsidRDefault="00894CC8">
      <w:pPr>
        <w:pStyle w:val="Heading2"/>
        <w:divId w:val="282732867"/>
        <w:rPr>
          <w:rFonts w:eastAsia="Times New Roman"/>
        </w:rPr>
      </w:pPr>
      <w:r>
        <w:rPr>
          <w:rFonts w:eastAsia="Times New Roman"/>
        </w:rPr>
        <w:t>Description</w:t>
      </w:r>
    </w:p>
    <w:p w:rsidR="00EA274E" w:rsidRDefault="00894CC8">
      <w:pPr>
        <w:spacing w:before="0" w:beforeAutospacing="0" w:after="0" w:afterAutospacing="0" w:line="240" w:lineRule="auto"/>
        <w:divId w:val="2827328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angles, labelled (a) to (f). Angles (a) and (f) are greater than 90°; angles (b) and (d) are less than 90°; angles (c) and (e) are exactly 90°. </w:t>
      </w:r>
    </w:p>
    <w:bookmarkStart w:id="1293" w:name="Back_To_Unit4_Session1_Figure4"/>
    <w:p w:rsidR="00EA274E" w:rsidRDefault="00894CC8">
      <w:pPr>
        <w:pStyle w:val="NormalWeb"/>
        <w:divId w:val="282732867"/>
      </w:pPr>
      <w:r>
        <w:fldChar w:fldCharType="begin"/>
      </w:r>
      <w:r>
        <w:instrText xml:space="preserve"> HYPERLINK "" \l "Unit4_Session1_Figure4" </w:instrText>
      </w:r>
      <w:r>
        <w:fldChar w:fldCharType="separate"/>
      </w:r>
      <w:r>
        <w:rPr>
          <w:rStyle w:val="Hyperlink"/>
        </w:rPr>
        <w:t>Back to - Figure 4 Angles</w:t>
      </w:r>
      <w:r>
        <w:fldChar w:fldCharType="end"/>
      </w:r>
      <w:bookmarkEnd w:id="129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75136633"/>
        <w:rPr>
          <w:rFonts w:eastAsia="Times New Roman"/>
        </w:rPr>
      </w:pPr>
      <w:bookmarkStart w:id="1294" w:name="Unit4_Session1_Description5"/>
      <w:bookmarkEnd w:id="1294"/>
      <w:r>
        <w:rPr>
          <w:rFonts w:eastAsia="Times New Roman"/>
        </w:rPr>
        <w:t>Figure 5 2D shapes</w:t>
      </w:r>
    </w:p>
    <w:p w:rsidR="00EA274E" w:rsidRDefault="00894CC8">
      <w:pPr>
        <w:pStyle w:val="Heading2"/>
        <w:divId w:val="275136633"/>
        <w:rPr>
          <w:rFonts w:eastAsia="Times New Roman"/>
        </w:rPr>
      </w:pPr>
      <w:r>
        <w:rPr>
          <w:rFonts w:eastAsia="Times New Roman"/>
        </w:rPr>
        <w:t>Description</w:t>
      </w:r>
    </w:p>
    <w:p w:rsidR="00EA274E" w:rsidRDefault="00894CC8">
      <w:pPr>
        <w:spacing w:before="0" w:beforeAutospacing="0" w:after="0" w:afterAutospacing="0" w:line="240" w:lineRule="auto"/>
        <w:divId w:val="2751366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2D shapes: a circle, square, rectangle, pentagon, triangle and hexagon. </w:t>
      </w:r>
    </w:p>
    <w:bookmarkStart w:id="1295" w:name="Back_To_Unit4_Session1_Figure5"/>
    <w:p w:rsidR="00EA274E" w:rsidRDefault="00894CC8">
      <w:pPr>
        <w:pStyle w:val="NormalWeb"/>
        <w:divId w:val="275136633"/>
      </w:pPr>
      <w:r>
        <w:fldChar w:fldCharType="begin"/>
      </w:r>
      <w:r>
        <w:instrText xml:space="preserve"> HYPERLINK "" \l "Unit4_Session1_Figure5" </w:instrText>
      </w:r>
      <w:r>
        <w:fldChar w:fldCharType="separate"/>
      </w:r>
      <w:r>
        <w:rPr>
          <w:rStyle w:val="Hyperlink"/>
        </w:rPr>
        <w:t>Back to - Figure 5 2D shapes</w:t>
      </w:r>
      <w:r>
        <w:fldChar w:fldCharType="end"/>
      </w:r>
      <w:bookmarkEnd w:id="129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920674752"/>
        <w:rPr>
          <w:rFonts w:eastAsia="Times New Roman"/>
        </w:rPr>
      </w:pPr>
      <w:bookmarkStart w:id="1296" w:name="Unit4_Session1_Description6"/>
      <w:bookmarkEnd w:id="1296"/>
      <w:r>
        <w:rPr>
          <w:rFonts w:eastAsia="Times New Roman"/>
        </w:rPr>
        <w:t>Figure 6 A 2D and 3D shape</w:t>
      </w:r>
    </w:p>
    <w:p w:rsidR="00EA274E" w:rsidRDefault="00894CC8">
      <w:pPr>
        <w:pStyle w:val="Heading2"/>
        <w:divId w:val="1920674752"/>
        <w:rPr>
          <w:rFonts w:eastAsia="Times New Roman"/>
        </w:rPr>
      </w:pPr>
      <w:r>
        <w:rPr>
          <w:rFonts w:eastAsia="Times New Roman"/>
        </w:rPr>
        <w:t>Description</w:t>
      </w:r>
    </w:p>
    <w:p w:rsidR="00EA274E" w:rsidRDefault="00894CC8">
      <w:pPr>
        <w:spacing w:before="0" w:beforeAutospacing="0" w:after="0" w:afterAutospacing="0" w:line="240" w:lineRule="auto"/>
        <w:divId w:val="19206747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circle (2D) and a sphere (3D). </w:t>
      </w:r>
    </w:p>
    <w:bookmarkStart w:id="1297" w:name="Back_To_Unit4_Session1_Figure6"/>
    <w:p w:rsidR="00EA274E" w:rsidRDefault="00894CC8">
      <w:pPr>
        <w:pStyle w:val="NormalWeb"/>
        <w:divId w:val="1920674752"/>
      </w:pPr>
      <w:r>
        <w:fldChar w:fldCharType="begin"/>
      </w:r>
      <w:r>
        <w:instrText xml:space="preserve"> HYPERLINK "" \l "Unit4_Session1_Figure6" </w:instrText>
      </w:r>
      <w:r>
        <w:fldChar w:fldCharType="separate"/>
      </w:r>
      <w:r>
        <w:rPr>
          <w:rStyle w:val="Hyperlink"/>
        </w:rPr>
        <w:t>Back to - Figure 6 A 2D and 3D shape</w:t>
      </w:r>
      <w:r>
        <w:fldChar w:fldCharType="end"/>
      </w:r>
      <w:bookmarkEnd w:id="129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918898421"/>
        <w:rPr>
          <w:rFonts w:eastAsia="Times New Roman"/>
        </w:rPr>
      </w:pPr>
      <w:bookmarkStart w:id="1298" w:name="Unit4_Session1_Description7"/>
      <w:bookmarkEnd w:id="1298"/>
      <w:r>
        <w:rPr>
          <w:rFonts w:eastAsia="Times New Roman"/>
        </w:rPr>
        <w:t>Figure 7 2D and 3D shapes</w:t>
      </w:r>
    </w:p>
    <w:p w:rsidR="00EA274E" w:rsidRDefault="00894CC8">
      <w:pPr>
        <w:pStyle w:val="Heading2"/>
        <w:divId w:val="1918898421"/>
        <w:rPr>
          <w:rFonts w:eastAsia="Times New Roman"/>
        </w:rPr>
      </w:pPr>
      <w:r>
        <w:rPr>
          <w:rFonts w:eastAsia="Times New Roman"/>
        </w:rPr>
        <w:t>Description</w:t>
      </w:r>
    </w:p>
    <w:p w:rsidR="00EA274E" w:rsidRDefault="00894CC8">
      <w:pPr>
        <w:spacing w:before="0" w:beforeAutospacing="0" w:after="0" w:afterAutospacing="0" w:line="240" w:lineRule="auto"/>
        <w:divId w:val="1918898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2D and 3D shapes. </w:t>
      </w:r>
    </w:p>
    <w:bookmarkStart w:id="1299" w:name="Back_To_Unit4_Session1_Figure7"/>
    <w:p w:rsidR="00EA274E" w:rsidRDefault="00894CC8">
      <w:pPr>
        <w:pStyle w:val="NormalWeb"/>
        <w:divId w:val="1918898421"/>
      </w:pPr>
      <w:r>
        <w:fldChar w:fldCharType="begin"/>
      </w:r>
      <w:r>
        <w:instrText xml:space="preserve"> HYPERLINK "" \l "Unit4_Session1_Figure7" </w:instrText>
      </w:r>
      <w:r>
        <w:fldChar w:fldCharType="separate"/>
      </w:r>
      <w:r>
        <w:rPr>
          <w:rStyle w:val="Hyperlink"/>
        </w:rPr>
        <w:t>Back to - Figure 7 2D and 3D shapes</w:t>
      </w:r>
      <w:r>
        <w:fldChar w:fldCharType="end"/>
      </w:r>
      <w:bookmarkEnd w:id="129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57759650"/>
        <w:rPr>
          <w:rFonts w:eastAsia="Times New Roman"/>
        </w:rPr>
      </w:pPr>
      <w:bookmarkStart w:id="1300" w:name="Unit4_Session1_Description8"/>
      <w:bookmarkEnd w:id="1300"/>
      <w:r>
        <w:rPr>
          <w:rFonts w:eastAsia="Times New Roman"/>
        </w:rPr>
        <w:t>Figure 8 3D shapes</w:t>
      </w:r>
    </w:p>
    <w:p w:rsidR="00EA274E" w:rsidRDefault="00894CC8">
      <w:pPr>
        <w:pStyle w:val="Heading2"/>
        <w:divId w:val="257759650"/>
        <w:rPr>
          <w:rFonts w:eastAsia="Times New Roman"/>
        </w:rPr>
      </w:pPr>
      <w:r>
        <w:rPr>
          <w:rFonts w:eastAsia="Times New Roman"/>
        </w:rPr>
        <w:t>Description</w:t>
      </w:r>
    </w:p>
    <w:p w:rsidR="00EA274E" w:rsidRDefault="00894CC8">
      <w:pPr>
        <w:spacing w:before="0" w:beforeAutospacing="0" w:after="0" w:afterAutospacing="0" w:line="240" w:lineRule="auto"/>
        <w:divId w:val="2577596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illustrations of 3D shapes: cylinder, sphere, cube and cuboid. </w:t>
      </w:r>
    </w:p>
    <w:bookmarkStart w:id="1301" w:name="Back_To_Unit4_Session1_Figure8"/>
    <w:p w:rsidR="00EA274E" w:rsidRDefault="00894CC8">
      <w:pPr>
        <w:pStyle w:val="NormalWeb"/>
        <w:divId w:val="257759650"/>
      </w:pPr>
      <w:r>
        <w:fldChar w:fldCharType="begin"/>
      </w:r>
      <w:r>
        <w:instrText xml:space="preserve"> HYPERLINK "" \l "Unit4_Session1_Figure8" </w:instrText>
      </w:r>
      <w:r>
        <w:fldChar w:fldCharType="separate"/>
      </w:r>
      <w:r>
        <w:rPr>
          <w:rStyle w:val="Hyperlink"/>
        </w:rPr>
        <w:t>Back to - Figure 8 3D shapes</w:t>
      </w:r>
      <w:r>
        <w:fldChar w:fldCharType="end"/>
      </w:r>
      <w:bookmarkEnd w:id="130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512066164"/>
        <w:rPr>
          <w:rFonts w:eastAsia="Times New Roman"/>
        </w:rPr>
      </w:pPr>
      <w:bookmarkStart w:id="1302" w:name="Unit4_Session1_Description9"/>
      <w:bookmarkEnd w:id="1302"/>
      <w:r>
        <w:rPr>
          <w:rFonts w:eastAsia="Times New Roman"/>
        </w:rPr>
        <w:t>Figure 9 3D shapes</w:t>
      </w:r>
    </w:p>
    <w:p w:rsidR="00EA274E" w:rsidRDefault="00894CC8">
      <w:pPr>
        <w:pStyle w:val="Heading2"/>
        <w:divId w:val="1512066164"/>
        <w:rPr>
          <w:rFonts w:eastAsia="Times New Roman"/>
        </w:rPr>
      </w:pPr>
      <w:r>
        <w:rPr>
          <w:rFonts w:eastAsia="Times New Roman"/>
        </w:rPr>
        <w:t>Description</w:t>
      </w:r>
    </w:p>
    <w:p w:rsidR="00EA274E" w:rsidRDefault="00894CC8">
      <w:pPr>
        <w:spacing w:before="0" w:beforeAutospacing="0" w:after="0" w:afterAutospacing="0" w:line="240" w:lineRule="auto"/>
        <w:divId w:val="15120661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illustrations of 3D shapes: square-based pyramid, triangle-based pyramid, cone and triangualr prism. </w:t>
      </w:r>
    </w:p>
    <w:bookmarkStart w:id="1303" w:name="Back_To_Unit4_Session1_Figure9"/>
    <w:p w:rsidR="00EA274E" w:rsidRDefault="00894CC8">
      <w:pPr>
        <w:pStyle w:val="NormalWeb"/>
        <w:divId w:val="1512066164"/>
      </w:pPr>
      <w:r>
        <w:fldChar w:fldCharType="begin"/>
      </w:r>
      <w:r>
        <w:instrText xml:space="preserve"> HYPERLINK "" \l "Unit4_Session1_Figure9" </w:instrText>
      </w:r>
      <w:r>
        <w:fldChar w:fldCharType="separate"/>
      </w:r>
      <w:r>
        <w:rPr>
          <w:rStyle w:val="Hyperlink"/>
        </w:rPr>
        <w:t>Back to - Figure 9 3D shapes</w:t>
      </w:r>
      <w:r>
        <w:fldChar w:fldCharType="end"/>
      </w:r>
      <w:bookmarkEnd w:id="130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706300058"/>
        <w:rPr>
          <w:rFonts w:eastAsia="Times New Roman"/>
        </w:rPr>
      </w:pPr>
      <w:bookmarkStart w:id="1304" w:name="Unit4_Session2_Description1"/>
      <w:bookmarkEnd w:id="1304"/>
      <w:r>
        <w:rPr>
          <w:rFonts w:eastAsia="Times New Roman"/>
        </w:rPr>
        <w:t>Figure 10 One line of symmetry</w:t>
      </w:r>
    </w:p>
    <w:p w:rsidR="00EA274E" w:rsidRDefault="00894CC8">
      <w:pPr>
        <w:pStyle w:val="Heading2"/>
        <w:divId w:val="706300058"/>
        <w:rPr>
          <w:rFonts w:eastAsia="Times New Roman"/>
        </w:rPr>
      </w:pPr>
      <w:r>
        <w:rPr>
          <w:rFonts w:eastAsia="Times New Roman"/>
        </w:rPr>
        <w:t>Description</w:t>
      </w:r>
    </w:p>
    <w:p w:rsidR="00EA274E" w:rsidRDefault="00894CC8">
      <w:pPr>
        <w:spacing w:before="0" w:beforeAutospacing="0" w:after="0" w:afterAutospacing="0" w:line="240" w:lineRule="auto"/>
        <w:divId w:val="7063000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illustrations of shapes with one line of symmetry. </w:t>
      </w:r>
    </w:p>
    <w:bookmarkStart w:id="1305" w:name="Back_To_Unit4_Session2_Figure1"/>
    <w:p w:rsidR="00EA274E" w:rsidRDefault="00894CC8">
      <w:pPr>
        <w:pStyle w:val="NormalWeb"/>
        <w:divId w:val="706300058"/>
      </w:pPr>
      <w:r>
        <w:fldChar w:fldCharType="begin"/>
      </w:r>
      <w:r>
        <w:instrText xml:space="preserve"> HYPERLINK "" \l "Unit4_Session2_Figure1" </w:instrText>
      </w:r>
      <w:r>
        <w:fldChar w:fldCharType="separate"/>
      </w:r>
      <w:r>
        <w:rPr>
          <w:rStyle w:val="Hyperlink"/>
        </w:rPr>
        <w:t>Back to - Figure 10 One line of symmetry</w:t>
      </w:r>
      <w:r>
        <w:fldChar w:fldCharType="end"/>
      </w:r>
      <w:bookmarkEnd w:id="130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462380455"/>
        <w:rPr>
          <w:rFonts w:eastAsia="Times New Roman"/>
        </w:rPr>
      </w:pPr>
      <w:bookmarkStart w:id="1306" w:name="Unit4_Session2_Description2"/>
      <w:bookmarkEnd w:id="1306"/>
      <w:r>
        <w:rPr>
          <w:rFonts w:eastAsia="Times New Roman"/>
        </w:rPr>
        <w:t>Figure 11 Multiple lines of symmetry</w:t>
      </w:r>
    </w:p>
    <w:p w:rsidR="00EA274E" w:rsidRDefault="00894CC8">
      <w:pPr>
        <w:pStyle w:val="Heading2"/>
        <w:divId w:val="1462380455"/>
        <w:rPr>
          <w:rFonts w:eastAsia="Times New Roman"/>
        </w:rPr>
      </w:pPr>
      <w:r>
        <w:rPr>
          <w:rFonts w:eastAsia="Times New Roman"/>
        </w:rPr>
        <w:t>Description</w:t>
      </w:r>
    </w:p>
    <w:p w:rsidR="00EA274E" w:rsidRDefault="00894CC8">
      <w:pPr>
        <w:spacing w:before="0" w:beforeAutospacing="0" w:after="0" w:afterAutospacing="0" w:line="240" w:lineRule="auto"/>
        <w:divId w:val="14623804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illustrations of shapes with multiple lines of symmetry. </w:t>
      </w:r>
    </w:p>
    <w:bookmarkStart w:id="1307" w:name="Back_To_Unit4_Session2_Figure2"/>
    <w:p w:rsidR="00EA274E" w:rsidRDefault="00894CC8">
      <w:pPr>
        <w:pStyle w:val="NormalWeb"/>
        <w:divId w:val="1462380455"/>
      </w:pPr>
      <w:r>
        <w:fldChar w:fldCharType="begin"/>
      </w:r>
      <w:r>
        <w:instrText xml:space="preserve"> HYPERLINK "" \l "Unit4_Session2_Figure2" </w:instrText>
      </w:r>
      <w:r>
        <w:fldChar w:fldCharType="separate"/>
      </w:r>
      <w:r>
        <w:rPr>
          <w:rStyle w:val="Hyperlink"/>
        </w:rPr>
        <w:t>Back to - Figure 11 Multiple lines of symmetry</w:t>
      </w:r>
      <w:r>
        <w:fldChar w:fldCharType="end"/>
      </w:r>
      <w:bookmarkEnd w:id="130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235552813"/>
        <w:rPr>
          <w:rFonts w:eastAsia="Times New Roman"/>
        </w:rPr>
      </w:pPr>
      <w:bookmarkStart w:id="1308" w:name="Unit4_Session2_Description3"/>
      <w:bookmarkEnd w:id="1308"/>
      <w:r>
        <w:rPr>
          <w:rFonts w:eastAsia="Times New Roman"/>
        </w:rPr>
        <w:t>Figure 12 How many lines of symmetry?</w:t>
      </w:r>
    </w:p>
    <w:p w:rsidR="00EA274E" w:rsidRDefault="00894CC8">
      <w:pPr>
        <w:pStyle w:val="Heading2"/>
        <w:divId w:val="1235552813"/>
        <w:rPr>
          <w:rFonts w:eastAsia="Times New Roman"/>
        </w:rPr>
      </w:pPr>
      <w:r>
        <w:rPr>
          <w:rFonts w:eastAsia="Times New Roman"/>
        </w:rPr>
        <w:t>Description</w:t>
      </w:r>
    </w:p>
    <w:p w:rsidR="00EA274E" w:rsidRDefault="00894CC8">
      <w:pPr>
        <w:spacing w:before="0" w:beforeAutospacing="0" w:after="0" w:afterAutospacing="0" w:line="240" w:lineRule="auto"/>
        <w:divId w:val="12355528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the word ‘MATHS’. </w:t>
      </w:r>
    </w:p>
    <w:bookmarkStart w:id="1309" w:name="Back_To_Unit4_Session2_Figure3"/>
    <w:p w:rsidR="00EA274E" w:rsidRDefault="00894CC8">
      <w:pPr>
        <w:pStyle w:val="NormalWeb"/>
        <w:divId w:val="1235552813"/>
      </w:pPr>
      <w:r>
        <w:fldChar w:fldCharType="begin"/>
      </w:r>
      <w:r>
        <w:instrText xml:space="preserve"> HYPERLINK "" \l "Unit4_Session2_Figure3" </w:instrText>
      </w:r>
      <w:r>
        <w:fldChar w:fldCharType="separate"/>
      </w:r>
      <w:r>
        <w:rPr>
          <w:rStyle w:val="Hyperlink"/>
        </w:rPr>
        <w:t>Back to - Figure 12 How many lines of symmetry?</w:t>
      </w:r>
      <w:r>
        <w:fldChar w:fldCharType="end"/>
      </w:r>
      <w:bookmarkEnd w:id="130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943684073"/>
        <w:rPr>
          <w:rFonts w:eastAsia="Times New Roman"/>
        </w:rPr>
      </w:pPr>
      <w:bookmarkStart w:id="1310" w:name="Unit4_Session2_Description4"/>
      <w:bookmarkEnd w:id="1310"/>
      <w:r>
        <w:rPr>
          <w:rFonts w:eastAsia="Times New Roman"/>
        </w:rPr>
        <w:t>Figure 13 Lines of symmetry</w:t>
      </w:r>
    </w:p>
    <w:p w:rsidR="00EA274E" w:rsidRDefault="00894CC8">
      <w:pPr>
        <w:pStyle w:val="Heading2"/>
        <w:divId w:val="1943684073"/>
        <w:rPr>
          <w:rFonts w:eastAsia="Times New Roman"/>
        </w:rPr>
      </w:pPr>
      <w:r>
        <w:rPr>
          <w:rFonts w:eastAsia="Times New Roman"/>
        </w:rPr>
        <w:t>Description</w:t>
      </w:r>
    </w:p>
    <w:p w:rsidR="00EA274E" w:rsidRDefault="00894CC8">
      <w:pPr>
        <w:spacing w:before="0" w:beforeAutospacing="0" w:after="0" w:afterAutospacing="0" w:line="240" w:lineRule="auto"/>
        <w:divId w:val="19436840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the word ‘MATHS’, with the lines of symmetry added. </w:t>
      </w:r>
    </w:p>
    <w:bookmarkStart w:id="1311" w:name="Back_To_Unit4_Session2_Figure4"/>
    <w:p w:rsidR="00EA274E" w:rsidRDefault="00894CC8">
      <w:pPr>
        <w:pStyle w:val="NormalWeb"/>
        <w:divId w:val="1943684073"/>
      </w:pPr>
      <w:r>
        <w:fldChar w:fldCharType="begin"/>
      </w:r>
      <w:r>
        <w:instrText xml:space="preserve"> HYPERLINK "" \l "Unit4_Session2_Figure4" </w:instrText>
      </w:r>
      <w:r>
        <w:fldChar w:fldCharType="separate"/>
      </w:r>
      <w:r>
        <w:rPr>
          <w:rStyle w:val="Hyperlink"/>
        </w:rPr>
        <w:t>Back to - Figure 13 Lines of symmetry</w:t>
      </w:r>
      <w:r>
        <w:fldChar w:fldCharType="end"/>
      </w:r>
      <w:bookmarkEnd w:id="131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93884603"/>
        <w:rPr>
          <w:rFonts w:eastAsia="Times New Roman"/>
        </w:rPr>
      </w:pPr>
      <w:bookmarkStart w:id="1312" w:name="Unit4_Session3_Description1"/>
      <w:bookmarkEnd w:id="1312"/>
      <w:r>
        <w:rPr>
          <w:rFonts w:eastAsia="Times New Roman"/>
        </w:rPr>
        <w:t>Figure 14 Looking at perimeters</w:t>
      </w:r>
    </w:p>
    <w:p w:rsidR="00EA274E" w:rsidRDefault="00894CC8">
      <w:pPr>
        <w:pStyle w:val="Heading2"/>
        <w:divId w:val="1893884603"/>
        <w:rPr>
          <w:rFonts w:eastAsia="Times New Roman"/>
        </w:rPr>
      </w:pPr>
      <w:r>
        <w:rPr>
          <w:rFonts w:eastAsia="Times New Roman"/>
        </w:rPr>
        <w:t>Description</w:t>
      </w:r>
    </w:p>
    <w:p w:rsidR="00EA274E" w:rsidRDefault="00894CC8">
      <w:pPr>
        <w:spacing w:before="0" w:beforeAutospacing="0" w:after="0" w:afterAutospacing="0" w:line="240" w:lineRule="auto"/>
        <w:divId w:val="18938846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oblong and a right-angled triangle. The sides of both shapes are labelled with measurements. The oblong’s sides are 10 cm, 5 cm, 10 cm and 5 cm (totalling 30 cm), and the triangle’s sides are 4 cm, 5 cm and 3 cm (totalling 12 cm). </w:t>
      </w:r>
    </w:p>
    <w:bookmarkStart w:id="1313" w:name="Back_To_Unit4_Session3_Figure1"/>
    <w:p w:rsidR="00EA274E" w:rsidRDefault="00894CC8">
      <w:pPr>
        <w:pStyle w:val="NormalWeb"/>
        <w:divId w:val="1893884603"/>
      </w:pPr>
      <w:r>
        <w:fldChar w:fldCharType="begin"/>
      </w:r>
      <w:r>
        <w:instrText xml:space="preserve"> HYPERLINK "" \l "Unit4_Session3_Figure1" </w:instrText>
      </w:r>
      <w:r>
        <w:fldChar w:fldCharType="separate"/>
      </w:r>
      <w:r>
        <w:rPr>
          <w:rStyle w:val="Hyperlink"/>
        </w:rPr>
        <w:t>Back to - Figure 14 Looking at perimeters</w:t>
      </w:r>
      <w:r>
        <w:fldChar w:fldCharType="end"/>
      </w:r>
      <w:bookmarkEnd w:id="131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361861690"/>
        <w:rPr>
          <w:rFonts w:eastAsia="Times New Roman"/>
        </w:rPr>
      </w:pPr>
      <w:bookmarkStart w:id="1314" w:name="Unit4_Session3_Description2"/>
      <w:bookmarkEnd w:id="1314"/>
      <w:r>
        <w:rPr>
          <w:rFonts w:eastAsia="Times New Roman"/>
        </w:rPr>
        <w:t>Figure 15 Calculating the length of ribbon</w:t>
      </w:r>
    </w:p>
    <w:p w:rsidR="00EA274E" w:rsidRDefault="00894CC8">
      <w:pPr>
        <w:pStyle w:val="Heading2"/>
        <w:divId w:val="1361861690"/>
        <w:rPr>
          <w:rFonts w:eastAsia="Times New Roman"/>
        </w:rPr>
      </w:pPr>
      <w:r>
        <w:rPr>
          <w:rFonts w:eastAsia="Times New Roman"/>
        </w:rPr>
        <w:t>Description</w:t>
      </w:r>
    </w:p>
    <w:p w:rsidR="00EA274E" w:rsidRDefault="00894CC8">
      <w:pPr>
        <w:spacing w:before="0" w:beforeAutospacing="0" w:after="0" w:afterAutospacing="0" w:line="240" w:lineRule="auto"/>
        <w:divId w:val="13618616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oblong and an equilateral triangle. The sides of both sides are labelled with measurements. The oblong’s sides are 6 cm (×2) and 4 cm (×2), and the triangle’s sides are 5 cm, 5 cm and 5 cm. </w:t>
      </w:r>
    </w:p>
    <w:bookmarkStart w:id="1315" w:name="Back_To_Unit4_Session3_Figure2"/>
    <w:p w:rsidR="00EA274E" w:rsidRDefault="00894CC8">
      <w:pPr>
        <w:pStyle w:val="NormalWeb"/>
        <w:divId w:val="1361861690"/>
      </w:pPr>
      <w:r>
        <w:fldChar w:fldCharType="begin"/>
      </w:r>
      <w:r>
        <w:instrText xml:space="preserve"> HYPERLINK "" \l "Unit4_Session3_Figure2" </w:instrText>
      </w:r>
      <w:r>
        <w:fldChar w:fldCharType="separate"/>
      </w:r>
      <w:r>
        <w:rPr>
          <w:rStyle w:val="Hyperlink"/>
        </w:rPr>
        <w:t>Back to - Figure 15 Calculating the length of ribbon</w:t>
      </w:r>
      <w:r>
        <w:fldChar w:fldCharType="end"/>
      </w:r>
      <w:bookmarkEnd w:id="131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03303945"/>
        <w:rPr>
          <w:rFonts w:eastAsia="Times New Roman"/>
        </w:rPr>
      </w:pPr>
      <w:bookmarkStart w:id="1316" w:name="Unit4_Session3_Description3"/>
      <w:bookmarkEnd w:id="1316"/>
      <w:r>
        <w:rPr>
          <w:rFonts w:eastAsia="Times New Roman"/>
        </w:rPr>
        <w:t>Figure 16 A lawn</w:t>
      </w:r>
    </w:p>
    <w:p w:rsidR="00EA274E" w:rsidRDefault="00894CC8">
      <w:pPr>
        <w:pStyle w:val="Heading2"/>
        <w:divId w:val="1103303945"/>
        <w:rPr>
          <w:rFonts w:eastAsia="Times New Roman"/>
        </w:rPr>
      </w:pPr>
      <w:r>
        <w:rPr>
          <w:rFonts w:eastAsia="Times New Roman"/>
        </w:rPr>
        <w:t>Description</w:t>
      </w:r>
    </w:p>
    <w:p w:rsidR="00EA274E" w:rsidRDefault="00894CC8">
      <w:pPr>
        <w:spacing w:before="0" w:beforeAutospacing="0" w:after="0" w:afterAutospacing="0" w:line="240" w:lineRule="auto"/>
        <w:divId w:val="11033039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lawn that measures 15 m by 8 m. </w:t>
      </w:r>
    </w:p>
    <w:bookmarkStart w:id="1317" w:name="Back_To_Unit4_Session3_Figure3"/>
    <w:p w:rsidR="00EA274E" w:rsidRDefault="00894CC8">
      <w:pPr>
        <w:pStyle w:val="NormalWeb"/>
        <w:divId w:val="1103303945"/>
      </w:pPr>
      <w:r>
        <w:fldChar w:fldCharType="begin"/>
      </w:r>
      <w:r>
        <w:instrText xml:space="preserve"> HYPERLINK "" \l "Unit4_Session3_Figure3" </w:instrText>
      </w:r>
      <w:r>
        <w:fldChar w:fldCharType="separate"/>
      </w:r>
      <w:r>
        <w:rPr>
          <w:rStyle w:val="Hyperlink"/>
        </w:rPr>
        <w:t>Back to - Figure 16 A lawn</w:t>
      </w:r>
      <w:r>
        <w:fldChar w:fldCharType="end"/>
      </w:r>
      <w:bookmarkEnd w:id="131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44982073"/>
        <w:rPr>
          <w:rFonts w:eastAsia="Times New Roman"/>
        </w:rPr>
      </w:pPr>
      <w:bookmarkStart w:id="1318" w:name="Unit4_Session3_Description4"/>
      <w:bookmarkEnd w:id="1318"/>
      <w:r>
        <w:rPr>
          <w:rFonts w:eastAsia="Times New Roman"/>
        </w:rPr>
        <w:t>Figure 17 Four tennis courts</w:t>
      </w:r>
    </w:p>
    <w:p w:rsidR="00EA274E" w:rsidRDefault="00894CC8">
      <w:pPr>
        <w:pStyle w:val="Heading2"/>
        <w:divId w:val="344982073"/>
        <w:rPr>
          <w:rFonts w:eastAsia="Times New Roman"/>
        </w:rPr>
      </w:pPr>
      <w:r>
        <w:rPr>
          <w:rFonts w:eastAsia="Times New Roman"/>
        </w:rPr>
        <w:t>Description</w:t>
      </w:r>
    </w:p>
    <w:p w:rsidR="00EA274E" w:rsidRDefault="00894CC8">
      <w:pPr>
        <w:spacing w:before="0" w:beforeAutospacing="0" w:after="0" w:afterAutospacing="0" w:line="240" w:lineRule="auto"/>
        <w:divId w:val="3449820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row of four tennis courts that measures 40 m by 20 m. </w:t>
      </w:r>
    </w:p>
    <w:bookmarkStart w:id="1319" w:name="Back_To_Unit4_Session3_Figure4"/>
    <w:p w:rsidR="00EA274E" w:rsidRDefault="00894CC8">
      <w:pPr>
        <w:pStyle w:val="NormalWeb"/>
        <w:divId w:val="344982073"/>
      </w:pPr>
      <w:r>
        <w:fldChar w:fldCharType="begin"/>
      </w:r>
      <w:r>
        <w:instrText xml:space="preserve"> HYPERLINK "" \l "Unit4_Session3_Figure4" </w:instrText>
      </w:r>
      <w:r>
        <w:fldChar w:fldCharType="separate"/>
      </w:r>
      <w:r>
        <w:rPr>
          <w:rStyle w:val="Hyperlink"/>
        </w:rPr>
        <w:t>Back to - Figure 17 Four tennis courts</w:t>
      </w:r>
      <w:r>
        <w:fldChar w:fldCharType="end"/>
      </w:r>
      <w:bookmarkEnd w:id="131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47940721"/>
        <w:rPr>
          <w:rFonts w:eastAsia="Times New Roman"/>
        </w:rPr>
      </w:pPr>
      <w:bookmarkStart w:id="1320" w:name="Unit4_Session3_Description5"/>
      <w:bookmarkEnd w:id="1320"/>
      <w:r>
        <w:rPr>
          <w:rFonts w:eastAsia="Times New Roman"/>
        </w:rPr>
        <w:t>Figure 18 A pathway</w:t>
      </w:r>
    </w:p>
    <w:p w:rsidR="00EA274E" w:rsidRDefault="00894CC8">
      <w:pPr>
        <w:pStyle w:val="Heading2"/>
        <w:divId w:val="1147940721"/>
        <w:rPr>
          <w:rFonts w:eastAsia="Times New Roman"/>
        </w:rPr>
      </w:pPr>
      <w:r>
        <w:rPr>
          <w:rFonts w:eastAsia="Times New Roman"/>
        </w:rPr>
        <w:t>Description</w:t>
      </w:r>
    </w:p>
    <w:p w:rsidR="00EA274E" w:rsidRDefault="00894CC8">
      <w:pPr>
        <w:spacing w:before="0" w:beforeAutospacing="0" w:after="0" w:afterAutospacing="0" w:line="240" w:lineRule="auto"/>
        <w:divId w:val="11479407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an irregular shape. Not all of its horizontal and vertical medges are measured: of those that are, the horizontal edges measure 1.5 m and 15 m, and the vertical edges measure 3 m and 14 m. </w:t>
      </w:r>
    </w:p>
    <w:bookmarkStart w:id="1321" w:name="Back_To_Unit4_Session3_Figure6"/>
    <w:p w:rsidR="00EA274E" w:rsidRDefault="00894CC8">
      <w:pPr>
        <w:pStyle w:val="NormalWeb"/>
        <w:divId w:val="1147940721"/>
      </w:pPr>
      <w:r>
        <w:fldChar w:fldCharType="begin"/>
      </w:r>
      <w:r>
        <w:instrText xml:space="preserve"> HYPERLINK "" \l "Unit4_Session3_Figure6" </w:instrText>
      </w:r>
      <w:r>
        <w:fldChar w:fldCharType="separate"/>
      </w:r>
      <w:r>
        <w:rPr>
          <w:rStyle w:val="Hyperlink"/>
        </w:rPr>
        <w:t>Back to - Figure 18 A pathway</w:t>
      </w:r>
      <w:r>
        <w:fldChar w:fldCharType="end"/>
      </w:r>
      <w:bookmarkEnd w:id="132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95401594"/>
        <w:rPr>
          <w:rFonts w:eastAsia="Times New Roman"/>
        </w:rPr>
      </w:pPr>
      <w:bookmarkStart w:id="1322" w:name="Unit4_Session3_Description6"/>
      <w:bookmarkEnd w:id="1322"/>
      <w:r>
        <w:rPr>
          <w:rFonts w:eastAsia="Times New Roman"/>
        </w:rPr>
        <w:t>Figure 19 A new extension</w:t>
      </w:r>
    </w:p>
    <w:p w:rsidR="00EA274E" w:rsidRDefault="00894CC8">
      <w:pPr>
        <w:pStyle w:val="Heading2"/>
        <w:divId w:val="595401594"/>
        <w:rPr>
          <w:rFonts w:eastAsia="Times New Roman"/>
        </w:rPr>
      </w:pPr>
      <w:r>
        <w:rPr>
          <w:rFonts w:eastAsia="Times New Roman"/>
        </w:rPr>
        <w:t>Description</w:t>
      </w:r>
    </w:p>
    <w:p w:rsidR="00EA274E" w:rsidRDefault="00894CC8">
      <w:pPr>
        <w:spacing w:before="0" w:beforeAutospacing="0" w:after="0" w:afterAutospacing="0" w:line="240" w:lineRule="auto"/>
        <w:divId w:val="5954015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an irregular shape. Not all of its horizontal and vertical medges are measured: of those that are, the horizontal edges measure 1 m, 1 m and 6 m, and the vertical edges measure 2 m and 5 m. </w:t>
      </w:r>
    </w:p>
    <w:bookmarkStart w:id="1323" w:name="Back_To_Unit4_Session3_Figure7"/>
    <w:p w:rsidR="00EA274E" w:rsidRDefault="00894CC8">
      <w:pPr>
        <w:pStyle w:val="NormalWeb"/>
        <w:divId w:val="595401594"/>
      </w:pPr>
      <w:r>
        <w:fldChar w:fldCharType="begin"/>
      </w:r>
      <w:r>
        <w:instrText xml:space="preserve"> HYPERLINK "" \l "Unit4_Session3_Figure7" </w:instrText>
      </w:r>
      <w:r>
        <w:fldChar w:fldCharType="separate"/>
      </w:r>
      <w:r>
        <w:rPr>
          <w:rStyle w:val="Hyperlink"/>
        </w:rPr>
        <w:t>Back to - Figure 19 A new extension</w:t>
      </w:r>
      <w:r>
        <w:fldChar w:fldCharType="end"/>
      </w:r>
      <w:bookmarkEnd w:id="132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90822668"/>
        <w:rPr>
          <w:rFonts w:eastAsia="Times New Roman"/>
        </w:rPr>
      </w:pPr>
      <w:bookmarkStart w:id="1324" w:name="Unit4_Session4_Description1"/>
      <w:bookmarkEnd w:id="1324"/>
      <w:r>
        <w:rPr>
          <w:rFonts w:eastAsia="Times New Roman"/>
        </w:rPr>
        <w:t>Figure 20 Paving slabs</w:t>
      </w:r>
    </w:p>
    <w:p w:rsidR="00EA274E" w:rsidRDefault="00894CC8">
      <w:pPr>
        <w:pStyle w:val="Heading2"/>
        <w:divId w:val="590822668"/>
        <w:rPr>
          <w:rFonts w:eastAsia="Times New Roman"/>
        </w:rPr>
      </w:pPr>
      <w:r>
        <w:rPr>
          <w:rFonts w:eastAsia="Times New Roman"/>
        </w:rPr>
        <w:t>Description</w:t>
      </w:r>
    </w:p>
    <w:p w:rsidR="00EA274E" w:rsidRDefault="00894CC8">
      <w:pPr>
        <w:spacing w:before="0" w:beforeAutospacing="0" w:after="0" w:afterAutospacing="0" w:line="240" w:lineRule="auto"/>
        <w:divId w:val="5908226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three rows of six paving slabs. </w:t>
      </w:r>
    </w:p>
    <w:bookmarkStart w:id="1325" w:name="Back_To_Unit4_Session4_Figure1"/>
    <w:p w:rsidR="00EA274E" w:rsidRDefault="00894CC8">
      <w:pPr>
        <w:pStyle w:val="NormalWeb"/>
        <w:divId w:val="590822668"/>
      </w:pPr>
      <w:r>
        <w:fldChar w:fldCharType="begin"/>
      </w:r>
      <w:r>
        <w:instrText xml:space="preserve"> HYPERLINK "" \l "Unit4_Session4_Figure1" </w:instrText>
      </w:r>
      <w:r>
        <w:fldChar w:fldCharType="separate"/>
      </w:r>
      <w:r>
        <w:rPr>
          <w:rStyle w:val="Hyperlink"/>
        </w:rPr>
        <w:t>Back to - Figure 20 Paving slabs</w:t>
      </w:r>
      <w:r>
        <w:fldChar w:fldCharType="end"/>
      </w:r>
      <w:bookmarkEnd w:id="132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62287272"/>
        <w:rPr>
          <w:rFonts w:eastAsia="Times New Roman"/>
        </w:rPr>
      </w:pPr>
      <w:bookmarkStart w:id="1326" w:name="Unit4_Session4_Description2"/>
      <w:bookmarkEnd w:id="1326"/>
      <w:r>
        <w:rPr>
          <w:rFonts w:eastAsia="Times New Roman"/>
        </w:rPr>
        <w:t>Figure 21 A dining table</w:t>
      </w:r>
    </w:p>
    <w:p w:rsidR="00EA274E" w:rsidRDefault="00894CC8">
      <w:pPr>
        <w:pStyle w:val="Heading2"/>
        <w:divId w:val="162287272"/>
        <w:rPr>
          <w:rFonts w:eastAsia="Times New Roman"/>
        </w:rPr>
      </w:pPr>
      <w:r>
        <w:rPr>
          <w:rFonts w:eastAsia="Times New Roman"/>
        </w:rPr>
        <w:t>Description</w:t>
      </w:r>
    </w:p>
    <w:p w:rsidR="00EA274E" w:rsidRDefault="00894CC8">
      <w:pPr>
        <w:spacing w:before="0" w:beforeAutospacing="0" w:after="0" w:afterAutospacing="0" w:line="240" w:lineRule="auto"/>
        <w:divId w:val="1622872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table measuring 2 m long by 1.5 m wide. </w:t>
      </w:r>
    </w:p>
    <w:bookmarkStart w:id="1327" w:name="Back_To_Unit4_Session4_Figure2"/>
    <w:p w:rsidR="00EA274E" w:rsidRDefault="00894CC8">
      <w:pPr>
        <w:pStyle w:val="NormalWeb"/>
        <w:divId w:val="162287272"/>
      </w:pPr>
      <w:r>
        <w:fldChar w:fldCharType="begin"/>
      </w:r>
      <w:r>
        <w:instrText xml:space="preserve"> HYPERLINK "" \l "Unit4_Session4_Figure2" </w:instrText>
      </w:r>
      <w:r>
        <w:fldChar w:fldCharType="separate"/>
      </w:r>
      <w:r>
        <w:rPr>
          <w:rStyle w:val="Hyperlink"/>
        </w:rPr>
        <w:t>Back to - Figure 21 A dining table</w:t>
      </w:r>
      <w:r>
        <w:fldChar w:fldCharType="end"/>
      </w:r>
      <w:bookmarkEnd w:id="132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681470708"/>
        <w:rPr>
          <w:rFonts w:eastAsia="Times New Roman"/>
        </w:rPr>
      </w:pPr>
      <w:bookmarkStart w:id="1328" w:name="Unit4_Session4_Description3"/>
      <w:bookmarkEnd w:id="1328"/>
      <w:r>
        <w:rPr>
          <w:rFonts w:eastAsia="Times New Roman"/>
        </w:rPr>
        <w:t>Figure 22 A rug</w:t>
      </w:r>
    </w:p>
    <w:p w:rsidR="00EA274E" w:rsidRDefault="00894CC8">
      <w:pPr>
        <w:pStyle w:val="Heading2"/>
        <w:divId w:val="681470708"/>
        <w:rPr>
          <w:rFonts w:eastAsia="Times New Roman"/>
        </w:rPr>
      </w:pPr>
      <w:r>
        <w:rPr>
          <w:rFonts w:eastAsia="Times New Roman"/>
        </w:rPr>
        <w:t>Description</w:t>
      </w:r>
    </w:p>
    <w:p w:rsidR="00EA274E" w:rsidRDefault="00894CC8">
      <w:pPr>
        <w:spacing w:before="0" w:beforeAutospacing="0" w:after="0" w:afterAutospacing="0" w:line="240" w:lineRule="auto"/>
        <w:divId w:val="681470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rug that measures 3 m by 90 cm. </w:t>
      </w:r>
    </w:p>
    <w:bookmarkStart w:id="1329" w:name="Back_To_Unit4_Session4_Figure3"/>
    <w:p w:rsidR="00EA274E" w:rsidRDefault="00894CC8">
      <w:pPr>
        <w:pStyle w:val="NormalWeb"/>
        <w:divId w:val="681470708"/>
      </w:pPr>
      <w:r>
        <w:fldChar w:fldCharType="begin"/>
      </w:r>
      <w:r>
        <w:instrText xml:space="preserve"> HYPERLINK "" \l "Unit4_Session4_Figure3" </w:instrText>
      </w:r>
      <w:r>
        <w:fldChar w:fldCharType="separate"/>
      </w:r>
      <w:r>
        <w:rPr>
          <w:rStyle w:val="Hyperlink"/>
        </w:rPr>
        <w:t>Back to - Figure 22 A rug</w:t>
      </w:r>
      <w:r>
        <w:fldChar w:fldCharType="end"/>
      </w:r>
      <w:bookmarkEnd w:id="132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950629901"/>
        <w:rPr>
          <w:rFonts w:eastAsia="Times New Roman"/>
        </w:rPr>
      </w:pPr>
      <w:bookmarkStart w:id="1330" w:name="Unit4_Session4_Description4"/>
      <w:bookmarkEnd w:id="1330"/>
      <w:r>
        <w:rPr>
          <w:rFonts w:eastAsia="Times New Roman"/>
        </w:rPr>
        <w:t>Figure 23 A pond</w:t>
      </w:r>
    </w:p>
    <w:p w:rsidR="00EA274E" w:rsidRDefault="00894CC8">
      <w:pPr>
        <w:pStyle w:val="Heading2"/>
        <w:divId w:val="950629901"/>
        <w:rPr>
          <w:rFonts w:eastAsia="Times New Roman"/>
        </w:rPr>
      </w:pPr>
      <w:r>
        <w:rPr>
          <w:rFonts w:eastAsia="Times New Roman"/>
        </w:rPr>
        <w:t>Description</w:t>
      </w:r>
    </w:p>
    <w:p w:rsidR="00EA274E" w:rsidRDefault="00894CC8">
      <w:pPr>
        <w:spacing w:before="0" w:beforeAutospacing="0" w:after="0" w:afterAutospacing="0" w:line="240" w:lineRule="auto"/>
        <w:divId w:val="9506299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pond that measures 4 m by 2.5 m. </w:t>
      </w:r>
    </w:p>
    <w:bookmarkStart w:id="1331" w:name="Back_To_Unit4_Session4_Figure4"/>
    <w:p w:rsidR="00EA274E" w:rsidRDefault="00894CC8">
      <w:pPr>
        <w:pStyle w:val="NormalWeb"/>
        <w:divId w:val="950629901"/>
      </w:pPr>
      <w:r>
        <w:fldChar w:fldCharType="begin"/>
      </w:r>
      <w:r>
        <w:instrText xml:space="preserve"> HYPERLINK "" \l "Unit4_Session4_Figure4" </w:instrText>
      </w:r>
      <w:r>
        <w:fldChar w:fldCharType="separate"/>
      </w:r>
      <w:r>
        <w:rPr>
          <w:rStyle w:val="Hyperlink"/>
        </w:rPr>
        <w:t>Back to - Figure 23 A pond</w:t>
      </w:r>
      <w:r>
        <w:fldChar w:fldCharType="end"/>
      </w:r>
      <w:bookmarkEnd w:id="133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130973353"/>
        <w:rPr>
          <w:rFonts w:eastAsia="Times New Roman"/>
        </w:rPr>
      </w:pPr>
      <w:bookmarkStart w:id="1332" w:name="Unit4_Session4_Description5"/>
      <w:bookmarkEnd w:id="1332"/>
      <w:r>
        <w:rPr>
          <w:rFonts w:eastAsia="Times New Roman"/>
        </w:rPr>
        <w:t>Figure 24 A driveway</w:t>
      </w:r>
    </w:p>
    <w:p w:rsidR="00EA274E" w:rsidRDefault="00894CC8">
      <w:pPr>
        <w:pStyle w:val="Heading2"/>
        <w:divId w:val="2130973353"/>
        <w:rPr>
          <w:rFonts w:eastAsia="Times New Roman"/>
        </w:rPr>
      </w:pPr>
      <w:r>
        <w:rPr>
          <w:rFonts w:eastAsia="Times New Roman"/>
        </w:rPr>
        <w:t>Description</w:t>
      </w:r>
    </w:p>
    <w:p w:rsidR="00EA274E" w:rsidRDefault="00894CC8">
      <w:pPr>
        <w:spacing w:before="0" w:beforeAutospacing="0" w:after="0" w:afterAutospacing="0" w:line="240" w:lineRule="auto"/>
        <w:divId w:val="21309733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driveway that measures 8 m by 4 m. </w:t>
      </w:r>
    </w:p>
    <w:bookmarkStart w:id="1333" w:name="Back_To_Unit4_Session4_Figure5"/>
    <w:p w:rsidR="00EA274E" w:rsidRDefault="00894CC8">
      <w:pPr>
        <w:pStyle w:val="NormalWeb"/>
        <w:divId w:val="2130973353"/>
      </w:pPr>
      <w:r>
        <w:fldChar w:fldCharType="begin"/>
      </w:r>
      <w:r>
        <w:instrText xml:space="preserve"> HYPERLINK "" \l "Unit4_Session4_Figure5" </w:instrText>
      </w:r>
      <w:r>
        <w:fldChar w:fldCharType="separate"/>
      </w:r>
      <w:r>
        <w:rPr>
          <w:rStyle w:val="Hyperlink"/>
        </w:rPr>
        <w:t>Back to - Figure 24 A driveway</w:t>
      </w:r>
      <w:r>
        <w:fldChar w:fldCharType="end"/>
      </w:r>
      <w:bookmarkEnd w:id="133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907451325"/>
        <w:rPr>
          <w:rFonts w:eastAsia="Times New Roman"/>
        </w:rPr>
      </w:pPr>
      <w:bookmarkStart w:id="1334" w:name="Unit4_Session4_Description6"/>
      <w:bookmarkEnd w:id="1334"/>
      <w:r>
        <w:rPr>
          <w:rFonts w:eastAsia="Times New Roman"/>
        </w:rPr>
        <w:t>Figure 25 A petri dish</w:t>
      </w:r>
    </w:p>
    <w:p w:rsidR="00EA274E" w:rsidRDefault="00894CC8">
      <w:pPr>
        <w:pStyle w:val="Heading2"/>
        <w:divId w:val="1907451325"/>
        <w:rPr>
          <w:rFonts w:eastAsia="Times New Roman"/>
        </w:rPr>
      </w:pPr>
      <w:r>
        <w:rPr>
          <w:rFonts w:eastAsia="Times New Roman"/>
        </w:rPr>
        <w:t>Description</w:t>
      </w:r>
    </w:p>
    <w:p w:rsidR="00EA274E" w:rsidRDefault="00894CC8">
      <w:pPr>
        <w:spacing w:before="0" w:beforeAutospacing="0" w:after="0" w:afterAutospacing="0" w:line="240" w:lineRule="auto"/>
        <w:divId w:val="19074513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petri dish with a highlighted section that measures 4 cm by 25 mm. </w:t>
      </w:r>
    </w:p>
    <w:bookmarkStart w:id="1335" w:name="Back_To_Unit4_Session4_Figure6"/>
    <w:p w:rsidR="00EA274E" w:rsidRDefault="00894CC8">
      <w:pPr>
        <w:pStyle w:val="NormalWeb"/>
        <w:divId w:val="1907451325"/>
      </w:pPr>
      <w:r>
        <w:fldChar w:fldCharType="begin"/>
      </w:r>
      <w:r>
        <w:instrText xml:space="preserve"> HYPERLINK "" \l "Unit4_Session4_Figure6" </w:instrText>
      </w:r>
      <w:r>
        <w:fldChar w:fldCharType="separate"/>
      </w:r>
      <w:r>
        <w:rPr>
          <w:rStyle w:val="Hyperlink"/>
        </w:rPr>
        <w:t>Back to - Figure 25 A petri dish</w:t>
      </w:r>
      <w:r>
        <w:fldChar w:fldCharType="end"/>
      </w:r>
      <w:bookmarkEnd w:id="133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429550963"/>
        <w:rPr>
          <w:rFonts w:eastAsia="Times New Roman"/>
        </w:rPr>
      </w:pPr>
      <w:bookmarkStart w:id="1336" w:name="Unit4_Session4_Description7"/>
      <w:bookmarkEnd w:id="1336"/>
      <w:r>
        <w:rPr>
          <w:rFonts w:eastAsia="Times New Roman"/>
        </w:rPr>
        <w:t>Figure 26 A forest</w:t>
      </w:r>
    </w:p>
    <w:p w:rsidR="00EA274E" w:rsidRDefault="00894CC8">
      <w:pPr>
        <w:pStyle w:val="Heading2"/>
        <w:divId w:val="429550963"/>
        <w:rPr>
          <w:rFonts w:eastAsia="Times New Roman"/>
        </w:rPr>
      </w:pPr>
      <w:r>
        <w:rPr>
          <w:rFonts w:eastAsia="Times New Roman"/>
        </w:rPr>
        <w:t>Description</w:t>
      </w:r>
    </w:p>
    <w:p w:rsidR="00EA274E" w:rsidRDefault="00894CC8">
      <w:pPr>
        <w:spacing w:before="0" w:beforeAutospacing="0" w:after="0" w:afterAutospacing="0" w:line="240" w:lineRule="auto"/>
        <w:divId w:val="4295509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forest that measures 4.5 miles by 2 miles. </w:t>
      </w:r>
    </w:p>
    <w:bookmarkStart w:id="1337" w:name="Back_To_Unit4_Session4_Figure7"/>
    <w:p w:rsidR="00EA274E" w:rsidRDefault="00894CC8">
      <w:pPr>
        <w:pStyle w:val="NormalWeb"/>
        <w:divId w:val="429550963"/>
      </w:pPr>
      <w:r>
        <w:fldChar w:fldCharType="begin"/>
      </w:r>
      <w:r>
        <w:instrText xml:space="preserve"> HYPERLINK "" \l "Unit4_Session4_Figure7" </w:instrText>
      </w:r>
      <w:r>
        <w:fldChar w:fldCharType="separate"/>
      </w:r>
      <w:r>
        <w:rPr>
          <w:rStyle w:val="Hyperlink"/>
        </w:rPr>
        <w:t>Back to - Figure 26 A forest</w:t>
      </w:r>
      <w:r>
        <w:fldChar w:fldCharType="end"/>
      </w:r>
      <w:bookmarkEnd w:id="133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101173464"/>
        <w:rPr>
          <w:rFonts w:eastAsia="Times New Roman"/>
        </w:rPr>
      </w:pPr>
      <w:bookmarkStart w:id="1338" w:name="Unit4_Session5_Description1"/>
      <w:bookmarkEnd w:id="1338"/>
      <w:r>
        <w:rPr>
          <w:rFonts w:eastAsia="Times New Roman"/>
        </w:rPr>
        <w:t>Figure 27 A box</w:t>
      </w:r>
    </w:p>
    <w:p w:rsidR="00EA274E" w:rsidRDefault="00894CC8">
      <w:pPr>
        <w:pStyle w:val="Heading2"/>
        <w:divId w:val="2101173464"/>
        <w:rPr>
          <w:rFonts w:eastAsia="Times New Roman"/>
        </w:rPr>
      </w:pPr>
      <w:r>
        <w:rPr>
          <w:rFonts w:eastAsia="Times New Roman"/>
        </w:rPr>
        <w:t>Description</w:t>
      </w:r>
    </w:p>
    <w:p w:rsidR="00EA274E" w:rsidRDefault="00894CC8">
      <w:pPr>
        <w:spacing w:before="0" w:beforeAutospacing="0" w:after="0" w:afterAutospacing="0" w:line="240" w:lineRule="auto"/>
        <w:divId w:val="21011734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box with a length of 8 cm, a width of 4 cm and a height of 2 cm. </w:t>
      </w:r>
    </w:p>
    <w:bookmarkStart w:id="1339" w:name="Back_To_Unit4_Session5_Figure1"/>
    <w:p w:rsidR="00EA274E" w:rsidRDefault="00894CC8">
      <w:pPr>
        <w:pStyle w:val="NormalWeb"/>
        <w:divId w:val="2101173464"/>
      </w:pPr>
      <w:r>
        <w:fldChar w:fldCharType="begin"/>
      </w:r>
      <w:r>
        <w:instrText xml:space="preserve"> HYPERLINK "" \l "Unit4_Session5_Figure1" </w:instrText>
      </w:r>
      <w:r>
        <w:fldChar w:fldCharType="separate"/>
      </w:r>
      <w:r>
        <w:rPr>
          <w:rStyle w:val="Hyperlink"/>
        </w:rPr>
        <w:t>Back to - Figure 27 A box</w:t>
      </w:r>
      <w:r>
        <w:fldChar w:fldCharType="end"/>
      </w:r>
      <w:bookmarkEnd w:id="133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123498073"/>
        <w:rPr>
          <w:rFonts w:eastAsia="Times New Roman"/>
        </w:rPr>
      </w:pPr>
      <w:bookmarkStart w:id="1340" w:name="Unit4_Session6_Description1"/>
      <w:bookmarkEnd w:id="1340"/>
      <w:r>
        <w:rPr>
          <w:rFonts w:eastAsia="Times New Roman"/>
        </w:rPr>
        <w:t>Figure 28 A scale drawing of a garden</w:t>
      </w:r>
    </w:p>
    <w:p w:rsidR="00EA274E" w:rsidRDefault="00894CC8">
      <w:pPr>
        <w:pStyle w:val="Heading2"/>
        <w:divId w:val="2123498073"/>
        <w:rPr>
          <w:rFonts w:eastAsia="Times New Roman"/>
        </w:rPr>
      </w:pPr>
      <w:r>
        <w:rPr>
          <w:rFonts w:eastAsia="Times New Roman"/>
        </w:rPr>
        <w:t>Description</w:t>
      </w:r>
    </w:p>
    <w:p w:rsidR="00EA274E" w:rsidRDefault="00894CC8">
      <w:pPr>
        <w:spacing w:before="0" w:beforeAutospacing="0" w:after="0" w:afterAutospacing="0" w:line="240" w:lineRule="auto"/>
        <w:divId w:val="21234980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a garden. It is drawn on square paper (nine squares wide, eight squares tall) and the scale is 1:100. In the top left corner is the vegetable garden, which is five squares wide and two squares high; in the top right corner is the shed, which is two squares wide and two squares high; in the bottom left corner is the patio, which is five squares wide and three squares high; in the bottom right corner is the flower bed, which is two squares wide and six squares high. </w:t>
      </w:r>
    </w:p>
    <w:bookmarkStart w:id="1341" w:name="Back_To_Unit4_Session6_Figure1"/>
    <w:p w:rsidR="00EA274E" w:rsidRDefault="00894CC8">
      <w:pPr>
        <w:pStyle w:val="NormalWeb"/>
        <w:divId w:val="2123498073"/>
      </w:pPr>
      <w:r>
        <w:fldChar w:fldCharType="begin"/>
      </w:r>
      <w:r>
        <w:instrText xml:space="preserve"> HYPERLINK "" \l "Unit4_Session6_Figure1" </w:instrText>
      </w:r>
      <w:r>
        <w:fldChar w:fldCharType="separate"/>
      </w:r>
      <w:r>
        <w:rPr>
          <w:rStyle w:val="Hyperlink"/>
        </w:rPr>
        <w:t>Back to - Figure 28 A scale drawing of a garden</w:t>
      </w:r>
      <w:r>
        <w:fldChar w:fldCharType="end"/>
      </w:r>
      <w:bookmarkEnd w:id="134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11533238"/>
        <w:rPr>
          <w:rFonts w:eastAsia="Times New Roman"/>
        </w:rPr>
      </w:pPr>
      <w:bookmarkStart w:id="1342" w:name="Unit4_Session6_Description2"/>
      <w:bookmarkEnd w:id="1342"/>
      <w:r>
        <w:rPr>
          <w:rFonts w:eastAsia="Times New Roman"/>
        </w:rPr>
        <w:t>Figure 29 A scale drawing of a garden</w:t>
      </w:r>
    </w:p>
    <w:p w:rsidR="00EA274E" w:rsidRDefault="00894CC8">
      <w:pPr>
        <w:pStyle w:val="Heading2"/>
        <w:divId w:val="511533238"/>
        <w:rPr>
          <w:rFonts w:eastAsia="Times New Roman"/>
        </w:rPr>
      </w:pPr>
      <w:r>
        <w:rPr>
          <w:rFonts w:eastAsia="Times New Roman"/>
        </w:rPr>
        <w:t>Description</w:t>
      </w:r>
    </w:p>
    <w:p w:rsidR="00EA274E" w:rsidRDefault="00894CC8">
      <w:pPr>
        <w:spacing w:before="0" w:beforeAutospacing="0" w:after="0" w:afterAutospacing="0" w:line="240" w:lineRule="auto"/>
        <w:divId w:val="5115332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a garden. It is drawn on scale paper and the scale is 1:100. In the top left corner is the vegetable garden, which is five squares wide and two squares high; in the top right corner is the shed, which is two squares wide and two squares high; in the bottom left corner is the patio, which is five squares wide and three squares high; in the bottom right corner is the flower bed, which is two squares wide and six squares high. </w:t>
      </w:r>
    </w:p>
    <w:bookmarkStart w:id="1343" w:name="Back_To_Unit4_Session6_Figure2"/>
    <w:p w:rsidR="00EA274E" w:rsidRDefault="00894CC8">
      <w:pPr>
        <w:pStyle w:val="NormalWeb"/>
        <w:divId w:val="511533238"/>
      </w:pPr>
      <w:r>
        <w:fldChar w:fldCharType="begin"/>
      </w:r>
      <w:r>
        <w:instrText xml:space="preserve"> HYPERLINK "" \l "Unit4_Session6_Figure2" </w:instrText>
      </w:r>
      <w:r>
        <w:fldChar w:fldCharType="separate"/>
      </w:r>
      <w:r>
        <w:rPr>
          <w:rStyle w:val="Hyperlink"/>
        </w:rPr>
        <w:t>Back to - Figure 29 A scale drawing of a garden</w:t>
      </w:r>
      <w:r>
        <w:fldChar w:fldCharType="end"/>
      </w:r>
      <w:bookmarkEnd w:id="134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088498167"/>
        <w:rPr>
          <w:rFonts w:eastAsia="Times New Roman"/>
        </w:rPr>
      </w:pPr>
      <w:bookmarkStart w:id="1344" w:name="Unit4_Session7_Description1"/>
      <w:bookmarkEnd w:id="1344"/>
      <w:r>
        <w:rPr>
          <w:rFonts w:eastAsia="Times New Roman"/>
        </w:rPr>
        <w:t>Figure 30 A scale drawing of a holiday resort</w:t>
      </w:r>
    </w:p>
    <w:p w:rsidR="00EA274E" w:rsidRDefault="00894CC8">
      <w:pPr>
        <w:pStyle w:val="Heading2"/>
        <w:divId w:val="1088498167"/>
        <w:rPr>
          <w:rFonts w:eastAsia="Times New Roman"/>
        </w:rPr>
      </w:pPr>
      <w:r>
        <w:rPr>
          <w:rFonts w:eastAsia="Times New Roman"/>
        </w:rPr>
        <w:t>Description</w:t>
      </w:r>
    </w:p>
    <w:p w:rsidR="00EA274E" w:rsidRDefault="00894CC8">
      <w:pPr>
        <w:spacing w:before="0" w:beforeAutospacing="0" w:after="0" w:afterAutospacing="0" w:line="240" w:lineRule="auto"/>
        <w:divId w:val="10884981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El Sunno resort. It is drawn on square paper (10×10) and the scale is 1:1 000. There are various attractions included on the map (the beach, Hotel Party, Grooves Nightclub, Beach Bistro, a pub, Super Shop and Hotel Sun). There are also crosses to mark entrances to buildings. The x,y coordinates of the entrances are as follows: the beach (2,8), Grooves Nightclub (8,8), Beach Bistro (5,5), a pub (6,6), Super Shop (5,3) and Hotel Sun (6,2). </w:t>
      </w:r>
    </w:p>
    <w:bookmarkStart w:id="1345" w:name="Back_To_Unit4_Session7_Figure1"/>
    <w:p w:rsidR="00EA274E" w:rsidRDefault="00894CC8">
      <w:pPr>
        <w:pStyle w:val="NormalWeb"/>
        <w:divId w:val="1088498167"/>
      </w:pPr>
      <w:r>
        <w:fldChar w:fldCharType="begin"/>
      </w:r>
      <w:r>
        <w:instrText xml:space="preserve"> HYPERLINK "" \l "Unit4_Session7_Figure1" </w:instrText>
      </w:r>
      <w:r>
        <w:fldChar w:fldCharType="separate"/>
      </w:r>
      <w:r>
        <w:rPr>
          <w:rStyle w:val="Hyperlink"/>
        </w:rPr>
        <w:t>Back to - Figure 30 A scale drawing of a holiday resort</w:t>
      </w:r>
      <w:r>
        <w:fldChar w:fldCharType="end"/>
      </w:r>
      <w:bookmarkEnd w:id="134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2040370"/>
        <w:rPr>
          <w:rFonts w:eastAsia="Times New Roman"/>
        </w:rPr>
      </w:pPr>
      <w:bookmarkStart w:id="1346" w:name="Unit4_Session7_Description2"/>
      <w:bookmarkEnd w:id="1346"/>
      <w:r>
        <w:rPr>
          <w:rFonts w:eastAsia="Times New Roman"/>
        </w:rPr>
        <w:t>Figure 31 A scale drawing of a holiday resort</w:t>
      </w:r>
    </w:p>
    <w:p w:rsidR="00EA274E" w:rsidRDefault="00894CC8">
      <w:pPr>
        <w:pStyle w:val="Heading2"/>
        <w:divId w:val="172040370"/>
        <w:rPr>
          <w:rFonts w:eastAsia="Times New Roman"/>
        </w:rPr>
      </w:pPr>
      <w:r>
        <w:rPr>
          <w:rFonts w:eastAsia="Times New Roman"/>
        </w:rPr>
        <w:t>Description</w:t>
      </w:r>
    </w:p>
    <w:p w:rsidR="00EA274E" w:rsidRDefault="00894CC8">
      <w:pPr>
        <w:spacing w:before="0" w:beforeAutospacing="0" w:after="0" w:afterAutospacing="0" w:line="240" w:lineRule="auto"/>
        <w:divId w:val="1720403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El Sunno resort. It is drawn on square paper (10×10) and the scale is 1:1 000. There are various attractions included on the map (the beach, Hotel Party, Grooves Nightclub, Beach Bistro, a pub, Super Shop and Hotel Sun). There are also crosses to mark entrances to buildings. The x,y coordinates of the entrances are as follows: the beach (2,8), Grooves Nightclub (8,8), Beach Bistro (5,5), a pub (6,6), Super Shop (5,3) and Hotel Sun (6,2). </w:t>
      </w:r>
    </w:p>
    <w:bookmarkStart w:id="1347" w:name="Back_To_Unit4_Session7_Figure2"/>
    <w:p w:rsidR="00EA274E" w:rsidRDefault="00894CC8">
      <w:pPr>
        <w:pStyle w:val="NormalWeb"/>
        <w:divId w:val="172040370"/>
      </w:pPr>
      <w:r>
        <w:fldChar w:fldCharType="begin"/>
      </w:r>
      <w:r>
        <w:instrText xml:space="preserve"> HYPERLINK "" \l "Unit4_Session7_Figure2" </w:instrText>
      </w:r>
      <w:r>
        <w:fldChar w:fldCharType="separate"/>
      </w:r>
      <w:r>
        <w:rPr>
          <w:rStyle w:val="Hyperlink"/>
        </w:rPr>
        <w:t>Back to - Figure 31 A scale drawing of a holiday resort</w:t>
      </w:r>
      <w:r>
        <w:fldChar w:fldCharType="end"/>
      </w:r>
      <w:bookmarkEnd w:id="134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452087981"/>
        <w:rPr>
          <w:rFonts w:eastAsia="Times New Roman"/>
        </w:rPr>
      </w:pPr>
      <w:bookmarkStart w:id="1348" w:name="Unit2Transcript1"/>
      <w:bookmarkEnd w:id="1348"/>
      <w:r>
        <w:rPr>
          <w:rFonts w:eastAsia="Times New Roman"/>
        </w:rPr>
        <w:t>Uncaptioned interactive content</w:t>
      </w:r>
    </w:p>
    <w:p w:rsidR="00EA274E" w:rsidRDefault="00894CC8">
      <w:pPr>
        <w:pStyle w:val="Heading2"/>
        <w:divId w:val="1452087981"/>
        <w:rPr>
          <w:rFonts w:eastAsia="Times New Roman"/>
        </w:rPr>
      </w:pPr>
      <w:r>
        <w:rPr>
          <w:rFonts w:eastAsia="Times New Roman"/>
        </w:rPr>
        <w:t>Transcript</w:t>
      </w:r>
    </w:p>
    <w:p w:rsidR="00EA274E" w:rsidRDefault="00894CC8">
      <w:pPr>
        <w:divId w:val="1452087981"/>
      </w:pPr>
      <w:r>
        <w:t>[MUSIC PLAYING]</w:t>
      </w:r>
    </w:p>
    <w:p w:rsidR="00EA274E" w:rsidRDefault="00894CC8">
      <w:pPr>
        <w:divId w:val="1452087981"/>
      </w:pPr>
      <w:r>
        <w:t xml:space="preserve">Whether you’re out shopping, busy at work or even at home, numbers are everywhere. </w:t>
      </w:r>
    </w:p>
    <w:p w:rsidR="00EA274E" w:rsidRDefault="00894CC8">
      <w:pPr>
        <w:divId w:val="1452087981"/>
      </w:pPr>
      <w:r>
        <w:t xml:space="preserve">It’s impossible to avoid them. From knowing what size clothes to shop for to working out how much money you have to spend, it’s hard to imagine a world without numbers. </w:t>
      </w:r>
    </w:p>
    <w:p w:rsidR="00EA274E" w:rsidRDefault="00894CC8">
      <w:pPr>
        <w:divId w:val="1452087981"/>
      </w:pPr>
      <w:r>
        <w:t xml:space="preserve">A basic understanding of maths and numbers is important for so many decisions we make in our everyday lives. And whatever it is you’re shopping for, you will have to deal with fractions as well as percentages, which can be really useful when working out whether a special offer is, in fact, a bargain. If you’re mixing cement, the idea of ratio and proportion is really important, in just the same way as if you’re working out the correct quantities of ingredients you need for baking. </w:t>
      </w:r>
    </w:p>
    <w:p w:rsidR="00EA274E" w:rsidRDefault="00894CC8">
      <w:pPr>
        <w:divId w:val="1452087981"/>
      </w:pPr>
      <w:r>
        <w:t xml:space="preserve">In everyday life, numbers don’t have to be a challenge. They can be useful in all sorts of ways. </w:t>
      </w:r>
    </w:p>
    <w:bookmarkStart w:id="1349" w:name="Back_To_Unit2MediaContent1"/>
    <w:p w:rsidR="00EA274E" w:rsidRDefault="00894CC8">
      <w:pPr>
        <w:pStyle w:val="NormalWeb"/>
        <w:divId w:val="1452087981"/>
      </w:pPr>
      <w:r>
        <w:fldChar w:fldCharType="begin"/>
      </w:r>
      <w:r>
        <w:instrText xml:space="preserve"> HYPERLINK "" \l "Unit2MediaContent1" </w:instrText>
      </w:r>
      <w:r>
        <w:fldChar w:fldCharType="separate"/>
      </w:r>
      <w:r>
        <w:rPr>
          <w:rStyle w:val="Hyperlink"/>
        </w:rPr>
        <w:t>Back to - Uncaptioned interactive content</w:t>
      </w:r>
      <w:r>
        <w:fldChar w:fldCharType="end"/>
      </w:r>
      <w:bookmarkEnd w:id="134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57676922"/>
        <w:rPr>
          <w:rFonts w:eastAsia="Times New Roman"/>
        </w:rPr>
      </w:pPr>
      <w:bookmarkStart w:id="1350" w:name="Unit2_Session6_Transcript1"/>
      <w:bookmarkEnd w:id="1350"/>
      <w:r>
        <w:rPr>
          <w:rFonts w:eastAsia="Times New Roman"/>
        </w:rPr>
        <w:t>Uncaptioned interactive content</w:t>
      </w:r>
    </w:p>
    <w:p w:rsidR="00EA274E" w:rsidRDefault="00894CC8">
      <w:pPr>
        <w:pStyle w:val="Heading2"/>
        <w:divId w:val="1757676922"/>
        <w:rPr>
          <w:rFonts w:eastAsia="Times New Roman"/>
        </w:rPr>
      </w:pPr>
      <w:r>
        <w:rPr>
          <w:rFonts w:eastAsia="Times New Roman"/>
        </w:rPr>
        <w:t>Transcript</w:t>
      </w:r>
    </w:p>
    <w:p w:rsidR="00EA274E" w:rsidRDefault="00894CC8">
      <w:pPr>
        <w:divId w:val="1757676922"/>
      </w:pPr>
      <w:r>
        <w:t xml:space="preserve">In this video, you’re going to look at equivalent fractions, decimals and percentages. First, let’s look at turning fractions into decimals. You have the fraction one quarter. To turn this into a decimal, you need to divide the top of the fraction by the bottom. 1 divided by 4 equals 0.25. Therefore, 0.25 is the equivalent decimal. </w:t>
      </w:r>
    </w:p>
    <w:p w:rsidR="00EA274E" w:rsidRDefault="00894CC8">
      <w:pPr>
        <w:divId w:val="1757676922"/>
      </w:pPr>
      <w:r>
        <w:t xml:space="preserve">Let’s have a look at another fraction, three fifths. (Remember, divide the top of the fraction by the bottom.) 3 divided by 5 equals 0.6. So 0.6 is the equivalent decimal. </w:t>
      </w:r>
    </w:p>
    <w:p w:rsidR="00EA274E" w:rsidRDefault="00894CC8">
      <w:pPr>
        <w:divId w:val="1757676922"/>
      </w:pPr>
      <w:r>
        <w:t xml:space="preserve">Now let’s try one last fraction see if you can calculate it before the answer is revealed! Two fifths: divide the top by the bottom. 2 divided by 5 equals 0.4. So the decimal is 0.4. </w:t>
      </w:r>
    </w:p>
    <w:p w:rsidR="00EA274E" w:rsidRDefault="00894CC8">
      <w:pPr>
        <w:divId w:val="1757676922"/>
      </w:pPr>
      <w:r>
        <w:t xml:space="preserve">Now let’s use the decimals that we’ve calculated to find the percentage equivalent. A percentage is out of 100. Remember, ‘cent’ means 100. So to turn a decimal into a percentage, you need to multiply the decimal by 100. </w:t>
      </w:r>
    </w:p>
    <w:p w:rsidR="00EA274E" w:rsidRDefault="00894CC8">
      <w:pPr>
        <w:divId w:val="1757676922"/>
      </w:pPr>
      <w:r>
        <w:t xml:space="preserve">For example, 0.25 times 100 equals 25. This is 25%. </w:t>
      </w:r>
    </w:p>
    <w:p w:rsidR="00EA274E" w:rsidRDefault="00894CC8">
      <w:pPr>
        <w:divId w:val="1757676922"/>
      </w:pPr>
      <w:r>
        <w:t xml:space="preserve">0.6 times 100 equals 60, 60%. </w:t>
      </w:r>
    </w:p>
    <w:p w:rsidR="00EA274E" w:rsidRDefault="00894CC8">
      <w:pPr>
        <w:divId w:val="1757676922"/>
      </w:pPr>
      <w:r>
        <w:t xml:space="preserve">0.4 times 100 equals 40. This is 40%. </w:t>
      </w:r>
    </w:p>
    <w:p w:rsidR="00EA274E" w:rsidRDefault="00894CC8">
      <w:pPr>
        <w:divId w:val="1757676922"/>
      </w:pPr>
      <w:r>
        <w:t xml:space="preserve">Now, looking at the table, you can see how fractions, decimals and percentages relate to each other. You just need to remember the basic rules of turning a fraction into a decimal: you divide the top by the bottom, then, once you have the decimal, you can convert to per cent by multiplying by 100, remembering that ‘cent’ means 100. </w:t>
      </w:r>
    </w:p>
    <w:p w:rsidR="00EA274E" w:rsidRDefault="00894CC8">
      <w:pPr>
        <w:divId w:val="1757676922"/>
      </w:pPr>
      <w:r>
        <w:t xml:space="preserve">Thank you for watching. Now you have a go. </w:t>
      </w:r>
    </w:p>
    <w:bookmarkStart w:id="1351" w:name="Back_To_Unit2_Session6_MediaContent1"/>
    <w:p w:rsidR="00EA274E" w:rsidRDefault="00894CC8">
      <w:pPr>
        <w:pStyle w:val="NormalWeb"/>
        <w:divId w:val="1757676922"/>
      </w:pPr>
      <w:r>
        <w:fldChar w:fldCharType="begin"/>
      </w:r>
      <w:r>
        <w:instrText xml:space="preserve"> HYPERLINK "" \l "Unit2_Session6_MediaContent1" </w:instrText>
      </w:r>
      <w:r>
        <w:fldChar w:fldCharType="separate"/>
      </w:r>
      <w:r>
        <w:rPr>
          <w:rStyle w:val="Hyperlink"/>
        </w:rPr>
        <w:t>Back to - Uncaptioned interactive content</w:t>
      </w:r>
      <w:r>
        <w:fldChar w:fldCharType="end"/>
      </w:r>
      <w:bookmarkEnd w:id="135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832843452"/>
        <w:rPr>
          <w:rFonts w:eastAsia="Times New Roman"/>
        </w:rPr>
      </w:pPr>
      <w:bookmarkStart w:id="1352" w:name="Unit2_Session9_Transcript1"/>
      <w:bookmarkEnd w:id="1352"/>
      <w:r>
        <w:rPr>
          <w:rFonts w:eastAsia="Times New Roman"/>
        </w:rPr>
        <w:t>Uncaptioned interactive content</w:t>
      </w:r>
    </w:p>
    <w:p w:rsidR="00EA274E" w:rsidRDefault="00894CC8">
      <w:pPr>
        <w:pStyle w:val="Heading2"/>
        <w:divId w:val="832843452"/>
        <w:rPr>
          <w:rFonts w:eastAsia="Times New Roman"/>
        </w:rPr>
      </w:pPr>
      <w:r>
        <w:rPr>
          <w:rFonts w:eastAsia="Times New Roman"/>
        </w:rPr>
        <w:t>Transcript</w:t>
      </w:r>
    </w:p>
    <w:p w:rsidR="00EA274E" w:rsidRDefault="00894CC8">
      <w:pPr>
        <w:divId w:val="832843452"/>
      </w:pPr>
      <w:r>
        <w:t xml:space="preserve">A chicken takes 20 minutes per kilogram to cook, plus an extra 30 minutes. So how long does a 1.5-kilogram chicken take to cook? The formula here is 20 minutes per kilogram, plus 30 minutes. </w:t>
      </w:r>
    </w:p>
    <w:p w:rsidR="00EA274E" w:rsidRDefault="00894CC8">
      <w:pPr>
        <w:divId w:val="832843452"/>
      </w:pPr>
      <w:r>
        <w:t xml:space="preserve">So to work out how long a 1.5-kilogram chicken takes to cook, you’ll need a formula with two steps. </w:t>
      </w:r>
    </w:p>
    <w:p w:rsidR="00EA274E" w:rsidRDefault="00894CC8">
      <w:pPr>
        <w:divId w:val="832843452"/>
      </w:pPr>
      <w:r>
        <w:t xml:space="preserve">Step 1: 20 minutes times number of kilograms. </w:t>
      </w:r>
    </w:p>
    <w:p w:rsidR="00EA274E" w:rsidRDefault="00894CC8">
      <w:pPr>
        <w:divId w:val="832843452"/>
      </w:pPr>
      <w:r>
        <w:t xml:space="preserve">Step 2: add 30 minutes. </w:t>
      </w:r>
    </w:p>
    <w:p w:rsidR="00EA274E" w:rsidRDefault="00894CC8">
      <w:pPr>
        <w:divId w:val="832843452"/>
      </w:pPr>
      <w:r>
        <w:t xml:space="preserve">So if you write this out as a formula: 20 times number of kilograms plus 30 equals cooking time. You don’t need to worry about why there are brackets in this formula. That’s how we know that we need to do this sum first before we add the 30 minutes. </w:t>
      </w:r>
    </w:p>
    <w:p w:rsidR="00EA274E" w:rsidRDefault="00894CC8">
      <w:pPr>
        <w:divId w:val="832843452"/>
      </w:pPr>
      <w:r>
        <w:t xml:space="preserve">Then you just need to put the numbers in the right place. In this case, you would replace number of kilograms with 1.5. 20 times 1.5 plus 30 equals 60 minutes. Your chicken will take one hour to cook. </w:t>
      </w:r>
    </w:p>
    <w:bookmarkStart w:id="1353" w:name="Back_To_Unit2_Session9_MediaContent1"/>
    <w:p w:rsidR="00EA274E" w:rsidRDefault="00894CC8">
      <w:pPr>
        <w:pStyle w:val="NormalWeb"/>
        <w:divId w:val="832843452"/>
      </w:pPr>
      <w:r>
        <w:fldChar w:fldCharType="begin"/>
      </w:r>
      <w:r>
        <w:instrText xml:space="preserve"> HYPERLINK "" \l "Unit2_Session9_MediaContent1" </w:instrText>
      </w:r>
      <w:r>
        <w:fldChar w:fldCharType="separate"/>
      </w:r>
      <w:r>
        <w:rPr>
          <w:rStyle w:val="Hyperlink"/>
        </w:rPr>
        <w:t>Back to - Uncaptioned interactive content</w:t>
      </w:r>
      <w:r>
        <w:fldChar w:fldCharType="end"/>
      </w:r>
      <w:bookmarkEnd w:id="1353"/>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883706717"/>
        <w:rPr>
          <w:rFonts w:eastAsia="Times New Roman"/>
        </w:rPr>
      </w:pPr>
      <w:bookmarkStart w:id="1354" w:name="Unit3Transcript1"/>
      <w:bookmarkEnd w:id="1354"/>
      <w:r>
        <w:rPr>
          <w:rFonts w:eastAsia="Times New Roman"/>
        </w:rPr>
        <w:t>Uncaptioned interactive content</w:t>
      </w:r>
    </w:p>
    <w:p w:rsidR="00EA274E" w:rsidRDefault="00894CC8">
      <w:pPr>
        <w:pStyle w:val="Heading2"/>
        <w:divId w:val="1883706717"/>
        <w:rPr>
          <w:rFonts w:eastAsia="Times New Roman"/>
        </w:rPr>
      </w:pPr>
      <w:r>
        <w:rPr>
          <w:rFonts w:eastAsia="Times New Roman"/>
        </w:rPr>
        <w:t>Transcript</w:t>
      </w:r>
    </w:p>
    <w:p w:rsidR="00EA274E" w:rsidRDefault="00894CC8">
      <w:pPr>
        <w:divId w:val="1883706717"/>
      </w:pPr>
      <w:r>
        <w:t>[MUSIC PLAYING]</w:t>
      </w:r>
    </w:p>
    <w:p w:rsidR="00EA274E" w:rsidRDefault="00894CC8">
      <w:pPr>
        <w:divId w:val="1883706717"/>
      </w:pPr>
      <w:r>
        <w:t>Units of measure can come in many different types and sizes, which can be confusing.</w:t>
      </w:r>
    </w:p>
    <w:p w:rsidR="00EA274E" w:rsidRDefault="00894CC8">
      <w:pPr>
        <w:divId w:val="1883706717"/>
      </w:pPr>
      <w:r>
        <w:t xml:space="preserve">If you’re planning a journey and trying to work out how long it’ll take or trying to fit a new piece of furniture into a room, or even trying to judge how much something might weigh, understanding units of measure can be vital. </w:t>
      </w:r>
    </w:p>
    <w:p w:rsidR="00EA274E" w:rsidRDefault="00894CC8">
      <w:pPr>
        <w:divId w:val="1883706717"/>
      </w:pPr>
      <w:r>
        <w:t>Things like measuring your temperature, measuring length and distance are all vital to get right just like measuring weight.</w:t>
      </w:r>
    </w:p>
    <w:p w:rsidR="00EA274E" w:rsidRDefault="00894CC8">
      <w:pPr>
        <w:divId w:val="1883706717"/>
      </w:pPr>
      <w:r>
        <w:t xml:space="preserve">And whatever you’re measuring, if you can get the measurements right first time, life will be a lot easier. </w:t>
      </w:r>
    </w:p>
    <w:bookmarkStart w:id="1355" w:name="Back_To_Unit3MediaContent1"/>
    <w:p w:rsidR="00EA274E" w:rsidRDefault="00894CC8">
      <w:pPr>
        <w:pStyle w:val="NormalWeb"/>
        <w:divId w:val="1883706717"/>
      </w:pPr>
      <w:r>
        <w:fldChar w:fldCharType="begin"/>
      </w:r>
      <w:r>
        <w:instrText xml:space="preserve"> HYPERLINK "" \l "Unit3MediaContent1" </w:instrText>
      </w:r>
      <w:r>
        <w:fldChar w:fldCharType="separate"/>
      </w:r>
      <w:r>
        <w:rPr>
          <w:rStyle w:val="Hyperlink"/>
        </w:rPr>
        <w:t>Back to - Uncaptioned interactive content</w:t>
      </w:r>
      <w:r>
        <w:fldChar w:fldCharType="end"/>
      </w:r>
      <w:bookmarkEnd w:id="1355"/>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532812231"/>
        <w:rPr>
          <w:rFonts w:eastAsia="Times New Roman"/>
        </w:rPr>
      </w:pPr>
      <w:bookmarkStart w:id="1356" w:name="Unit4Transcript1"/>
      <w:bookmarkEnd w:id="1356"/>
      <w:r>
        <w:rPr>
          <w:rFonts w:eastAsia="Times New Roman"/>
        </w:rPr>
        <w:t>Uncaptioned interactive content</w:t>
      </w:r>
    </w:p>
    <w:p w:rsidR="00EA274E" w:rsidRDefault="00894CC8">
      <w:pPr>
        <w:pStyle w:val="Heading2"/>
        <w:divId w:val="532812231"/>
        <w:rPr>
          <w:rFonts w:eastAsia="Times New Roman"/>
        </w:rPr>
      </w:pPr>
      <w:r>
        <w:rPr>
          <w:rFonts w:eastAsia="Times New Roman"/>
        </w:rPr>
        <w:t>Transcript</w:t>
      </w:r>
    </w:p>
    <w:p w:rsidR="00EA274E" w:rsidRDefault="00894CC8">
      <w:pPr>
        <w:divId w:val="532812231"/>
      </w:pPr>
      <w:r>
        <w:t>[MUSIC PLAYING]</w:t>
      </w:r>
    </w:p>
    <w:p w:rsidR="00EA274E" w:rsidRDefault="00894CC8">
      <w:pPr>
        <w:divId w:val="532812231"/>
      </w:pPr>
      <w:r>
        <w:t xml:space="preserve">You’ll often find yourself working with flat shapes, whether it’s working out the most cost-effective way to tile a bathroom or judging how many tins of paint you’ll need while decorating it and how much detergent you’ll need to clean up afterwards! </w:t>
      </w:r>
    </w:p>
    <w:p w:rsidR="00EA274E" w:rsidRDefault="00894CC8">
      <w:pPr>
        <w:divId w:val="532812231"/>
      </w:pPr>
      <w:r>
        <w:t xml:space="preserve">Looking at shape and space will give you some very useful ways to think about the world, including how different designs can have different effects, like making rooms look bigger. All of this will help you in everyday tasks, as well as many areas in your studies and at work. </w:t>
      </w:r>
    </w:p>
    <w:bookmarkStart w:id="1357" w:name="Back_To_Unit4MediaContent1"/>
    <w:p w:rsidR="00EA274E" w:rsidRDefault="00894CC8">
      <w:pPr>
        <w:pStyle w:val="NormalWeb"/>
        <w:divId w:val="532812231"/>
      </w:pPr>
      <w:r>
        <w:fldChar w:fldCharType="begin"/>
      </w:r>
      <w:r>
        <w:instrText xml:space="preserve"> HYPERLINK "" \l "Unit4MediaContent1" </w:instrText>
      </w:r>
      <w:r>
        <w:fldChar w:fldCharType="separate"/>
      </w:r>
      <w:r>
        <w:rPr>
          <w:rStyle w:val="Hyperlink"/>
        </w:rPr>
        <w:t>Back to - Uncaptioned interactive content</w:t>
      </w:r>
      <w:r>
        <w:fldChar w:fldCharType="end"/>
      </w:r>
      <w:bookmarkEnd w:id="1357"/>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2038847053"/>
        <w:rPr>
          <w:rFonts w:eastAsia="Times New Roman"/>
        </w:rPr>
      </w:pPr>
      <w:bookmarkStart w:id="1358" w:name="Unit4_Session3_Transcript1"/>
      <w:bookmarkEnd w:id="1358"/>
      <w:r>
        <w:rPr>
          <w:rFonts w:eastAsia="Times New Roman"/>
        </w:rPr>
        <w:t>Uncaptioned interactive content</w:t>
      </w:r>
    </w:p>
    <w:p w:rsidR="00EA274E" w:rsidRDefault="00894CC8">
      <w:pPr>
        <w:pStyle w:val="Heading2"/>
        <w:divId w:val="2038847053"/>
        <w:rPr>
          <w:rFonts w:eastAsia="Times New Roman"/>
        </w:rPr>
      </w:pPr>
      <w:r>
        <w:rPr>
          <w:rFonts w:eastAsia="Times New Roman"/>
        </w:rPr>
        <w:t>Transcript</w:t>
      </w:r>
    </w:p>
    <w:p w:rsidR="00EA274E" w:rsidRDefault="00894CC8">
      <w:pPr>
        <w:divId w:val="2038847053"/>
      </w:pPr>
      <w:r>
        <w:t xml:space="preserve">Say you needed to find the perimeter of this shape, but two of the measurements are missing. How would you find them out? You can assume that all of the corners are right angles. You need to use the measurements that you do know. </w:t>
      </w:r>
    </w:p>
    <w:p w:rsidR="00EA274E" w:rsidRDefault="00894CC8">
      <w:pPr>
        <w:divId w:val="2038847053"/>
      </w:pPr>
      <w:r>
        <w:t xml:space="preserve">So if you want to find out the missing side on the right, you know that the left-hand side opposite to this is 12 millimetres long. And there is another measurement on the same side in the middle of the shape that is 7 millimetres long. </w:t>
      </w:r>
    </w:p>
    <w:p w:rsidR="00EA274E" w:rsidRDefault="00894CC8">
      <w:pPr>
        <w:divId w:val="2038847053"/>
      </w:pPr>
      <w:r>
        <w:t xml:space="preserve">The missing length must then be the difference between 7 and 12 millimetres. Here’s a sum to show this: 12 minus 7 equals 5 millimetres. So the answer for the right-hand side is 5 millimetres. You can check this by adding 5 and 7, which makes 12 millimetres, the same as the left-hand side. </w:t>
      </w:r>
    </w:p>
    <w:p w:rsidR="00EA274E" w:rsidRDefault="00894CC8">
      <w:pPr>
        <w:divId w:val="2038847053"/>
      </w:pPr>
      <w:r>
        <w:t xml:space="preserve">To find out the length at the bottom of the shape, because you know that all of the corners are right angles, you can add together the other two parallel measurements that are given: 15 plus 8 equals 23 millimetres. So the bottom of the shape is 23 millimetres. </w:t>
      </w:r>
    </w:p>
    <w:p w:rsidR="00EA274E" w:rsidRDefault="00894CC8">
      <w:pPr>
        <w:divId w:val="2038847053"/>
      </w:pPr>
      <w:r>
        <w:t xml:space="preserve">Now you know the measurements for all of the shape’s edges, you can measure the perimeter. 12 plus 15 plus 7 plus 8 plus 5 plus 23 equals 70 millimetres. So the perimeter is 70 millimetres. </w:t>
      </w:r>
    </w:p>
    <w:bookmarkStart w:id="1359" w:name="Back_To_Unit4_Session3_MediaContent1"/>
    <w:p w:rsidR="00EA274E" w:rsidRDefault="00894CC8">
      <w:pPr>
        <w:pStyle w:val="NormalWeb"/>
        <w:divId w:val="2038847053"/>
      </w:pPr>
      <w:r>
        <w:fldChar w:fldCharType="begin"/>
      </w:r>
      <w:r>
        <w:instrText xml:space="preserve"> HYPERLINK "" \l "Unit4_Session3_MediaContent1" </w:instrText>
      </w:r>
      <w:r>
        <w:fldChar w:fldCharType="separate"/>
      </w:r>
      <w:r>
        <w:rPr>
          <w:rStyle w:val="Hyperlink"/>
        </w:rPr>
        <w:t>Back to - Uncaptioned interactive content</w:t>
      </w:r>
      <w:r>
        <w:fldChar w:fldCharType="end"/>
      </w:r>
      <w:bookmarkEnd w:id="1359"/>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786996173"/>
        <w:rPr>
          <w:rFonts w:eastAsia="Times New Roman"/>
        </w:rPr>
      </w:pPr>
      <w:bookmarkStart w:id="1360" w:name="Unit2_Session1_Alternative2"/>
      <w:bookmarkEnd w:id="1360"/>
      <w:r>
        <w:rPr>
          <w:rFonts w:eastAsia="Times New Roman"/>
        </w:rPr>
        <w:t>Figure 3 A newspaper headline</w:t>
      </w:r>
    </w:p>
    <w:p w:rsidR="00EA274E" w:rsidRDefault="00894CC8">
      <w:pPr>
        <w:pStyle w:val="Heading2"/>
        <w:divId w:val="1786996173"/>
        <w:rPr>
          <w:rFonts w:eastAsia="Times New Roman"/>
        </w:rPr>
      </w:pPr>
      <w:r>
        <w:rPr>
          <w:rFonts w:eastAsia="Times New Roman"/>
        </w:rPr>
        <w:t>Alternative description</w:t>
      </w:r>
    </w:p>
    <w:p w:rsidR="00EA274E" w:rsidRDefault="00894CC8">
      <w:pPr>
        <w:spacing w:before="0" w:beforeAutospacing="0" w:after="0" w:afterAutospacing="0" w:line="240" w:lineRule="auto"/>
        <w:divId w:val="17869961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newspaper with the headline ‘Pop Idols: 9 653 000 youngsters vote in final’. </w:t>
      </w:r>
    </w:p>
    <w:bookmarkStart w:id="1361" w:name="Back_To_Unit2_Session1_Figure4"/>
    <w:p w:rsidR="00EA274E" w:rsidRDefault="00894CC8">
      <w:pPr>
        <w:pStyle w:val="NormalWeb"/>
        <w:divId w:val="1786996173"/>
      </w:pPr>
      <w:r>
        <w:fldChar w:fldCharType="begin"/>
      </w:r>
      <w:r>
        <w:instrText xml:space="preserve"> HYPERLINK "" \l "Unit2_Session1_Figure4" </w:instrText>
      </w:r>
      <w:r>
        <w:fldChar w:fldCharType="separate"/>
      </w:r>
      <w:r>
        <w:rPr>
          <w:rStyle w:val="Hyperlink"/>
        </w:rPr>
        <w:t>Back to - Figure 3 A newspaper headline</w:t>
      </w:r>
      <w:r>
        <w:fldChar w:fldCharType="end"/>
      </w:r>
      <w:bookmarkEnd w:id="1361"/>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473566701"/>
        <w:rPr>
          <w:rFonts w:eastAsia="Times New Roman"/>
        </w:rPr>
      </w:pPr>
      <w:bookmarkStart w:id="1362" w:name="Unit2_Session4_Alternative11"/>
      <w:bookmarkEnd w:id="1362"/>
      <w:r>
        <w:rPr>
          <w:rFonts w:eastAsia="Times New Roman"/>
        </w:rPr>
        <w:t>Uncaptioned InlineFigure</w:t>
      </w:r>
    </w:p>
    <w:p w:rsidR="00EA274E" w:rsidRDefault="00894CC8">
      <w:pPr>
        <w:pStyle w:val="Heading2"/>
        <w:divId w:val="473566701"/>
        <w:rPr>
          <w:rFonts w:eastAsia="Times New Roman"/>
        </w:rPr>
      </w:pPr>
      <w:r>
        <w:rPr>
          <w:rFonts w:eastAsia="Times New Roman"/>
        </w:rPr>
        <w:t>Alternative description</w:t>
      </w:r>
    </w:p>
    <w:p w:rsidR="00EA274E" w:rsidRDefault="00894CC8">
      <w:pPr>
        <w:spacing w:before="0" w:beforeAutospacing="0" w:after="0" w:afterAutospacing="0" w:line="240" w:lineRule="auto"/>
        <w:divId w:val="4735667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£2.65 + £1.98 = £4.93. </w:t>
      </w:r>
    </w:p>
    <w:bookmarkStart w:id="1363" w:name="Back_To_solutions"/>
    <w:p w:rsidR="00EA274E" w:rsidRDefault="00894CC8">
      <w:pPr>
        <w:pStyle w:val="NormalWeb"/>
        <w:divId w:val="473566701"/>
      </w:pPr>
      <w:r>
        <w:fldChar w:fldCharType="begin"/>
      </w:r>
      <w:r>
        <w:instrText xml:space="preserve"> HYPERLINK "" \l "solutions" </w:instrText>
      </w:r>
      <w:r>
        <w:fldChar w:fldCharType="separate"/>
      </w:r>
      <w:r>
        <w:rPr>
          <w:rStyle w:val="Hyperlink"/>
        </w:rPr>
        <w:t>Back to - Uncaptioned InlineFigure</w:t>
      </w:r>
      <w:r>
        <w:fldChar w:fldCharType="end"/>
      </w:r>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84319365"/>
        <w:rPr>
          <w:rFonts w:eastAsia="Times New Roman"/>
        </w:rPr>
      </w:pPr>
      <w:bookmarkStart w:id="1364" w:name="Unit2_Session4_Alternative12"/>
      <w:bookmarkEnd w:id="1364"/>
      <w:r>
        <w:rPr>
          <w:rFonts w:eastAsia="Times New Roman"/>
        </w:rPr>
        <w:t>Uncaptioned InlineFigure</w:t>
      </w:r>
    </w:p>
    <w:p w:rsidR="00EA274E" w:rsidRDefault="00894CC8">
      <w:pPr>
        <w:pStyle w:val="Heading2"/>
        <w:divId w:val="1184319365"/>
        <w:rPr>
          <w:rFonts w:eastAsia="Times New Roman"/>
        </w:rPr>
      </w:pPr>
      <w:r>
        <w:rPr>
          <w:rFonts w:eastAsia="Times New Roman"/>
        </w:rPr>
        <w:t>Alternative description</w:t>
      </w:r>
    </w:p>
    <w:p w:rsidR="00EA274E" w:rsidRDefault="00894CC8">
      <w:pPr>
        <w:spacing w:before="0" w:beforeAutospacing="0" w:after="0" w:afterAutospacing="0" w:line="240" w:lineRule="auto"/>
        <w:divId w:val="11843193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£5.00 – £4.63 = £0.37. </w:t>
      </w:r>
    </w:p>
    <w:p w:rsidR="00EA274E" w:rsidRDefault="003B471E">
      <w:pPr>
        <w:pStyle w:val="NormalWeb"/>
        <w:divId w:val="1184319365"/>
      </w:pPr>
      <w:hyperlink w:anchor="solutions" w:history="1">
        <w:r w:rsidR="00894CC8">
          <w:rPr>
            <w:rStyle w:val="Hyperlink"/>
          </w:rPr>
          <w:t>Back to - Uncaptioned InlineFigure</w:t>
        </w:r>
      </w:hyperlink>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1176964014"/>
        <w:rPr>
          <w:rFonts w:eastAsia="Times New Roman"/>
        </w:rPr>
      </w:pPr>
      <w:bookmarkStart w:id="1365" w:name="Unit2_Session4_Alternative13"/>
      <w:bookmarkEnd w:id="1365"/>
      <w:r>
        <w:rPr>
          <w:rFonts w:eastAsia="Times New Roman"/>
        </w:rPr>
        <w:t>Uncaptioned InlineFigure</w:t>
      </w:r>
    </w:p>
    <w:p w:rsidR="00EA274E" w:rsidRDefault="00894CC8">
      <w:pPr>
        <w:pStyle w:val="Heading2"/>
        <w:divId w:val="1176964014"/>
        <w:rPr>
          <w:rFonts w:eastAsia="Times New Roman"/>
        </w:rPr>
      </w:pPr>
      <w:r>
        <w:rPr>
          <w:rFonts w:eastAsia="Times New Roman"/>
        </w:rPr>
        <w:t>Alternative description</w:t>
      </w:r>
    </w:p>
    <w:p w:rsidR="00EA274E" w:rsidRDefault="00894CC8">
      <w:pPr>
        <w:spacing w:before="0" w:beforeAutospacing="0" w:after="0" w:afterAutospacing="0" w:line="240" w:lineRule="auto"/>
        <w:divId w:val="11769640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1.4 × 8 = 11.2. </w:t>
      </w:r>
    </w:p>
    <w:p w:rsidR="00EA274E" w:rsidRDefault="003B471E">
      <w:pPr>
        <w:pStyle w:val="NormalWeb"/>
        <w:divId w:val="1176964014"/>
      </w:pPr>
      <w:hyperlink w:anchor="solutions" w:history="1">
        <w:r w:rsidR="00894CC8">
          <w:rPr>
            <w:rStyle w:val="Hyperlink"/>
          </w:rPr>
          <w:t>Back to - Uncaptioned InlineFigure</w:t>
        </w:r>
      </w:hyperlink>
    </w:p>
    <w:p w:rsidR="00EA274E" w:rsidRDefault="003B471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A274E" w:rsidRDefault="00894CC8">
      <w:pPr>
        <w:pStyle w:val="Heading1"/>
        <w:divId w:val="340740741"/>
        <w:rPr>
          <w:rFonts w:eastAsia="Times New Roman"/>
        </w:rPr>
      </w:pPr>
      <w:bookmarkStart w:id="1366" w:name="Unit2_Session4_Alternative14"/>
      <w:bookmarkEnd w:id="1366"/>
      <w:r>
        <w:rPr>
          <w:rFonts w:eastAsia="Times New Roman"/>
        </w:rPr>
        <w:t>Uncaptioned InlineFigure</w:t>
      </w:r>
    </w:p>
    <w:p w:rsidR="00EA274E" w:rsidRDefault="00894CC8">
      <w:pPr>
        <w:pStyle w:val="Heading2"/>
        <w:divId w:val="340740741"/>
        <w:rPr>
          <w:rFonts w:eastAsia="Times New Roman"/>
        </w:rPr>
      </w:pPr>
      <w:r>
        <w:rPr>
          <w:rFonts w:eastAsia="Times New Roman"/>
        </w:rPr>
        <w:t>Alternative description</w:t>
      </w:r>
    </w:p>
    <w:p w:rsidR="00EA274E" w:rsidRDefault="00894CC8">
      <w:pPr>
        <w:spacing w:before="0" w:beforeAutospacing="0" w:after="0" w:afterAutospacing="0" w:line="240" w:lineRule="auto"/>
        <w:divId w:val="3407407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56.60 ÷ 4 = 14.15. </w:t>
      </w:r>
    </w:p>
    <w:p w:rsidR="00EA274E" w:rsidRDefault="003B471E">
      <w:pPr>
        <w:pStyle w:val="NormalWeb"/>
        <w:divId w:val="340740741"/>
      </w:pPr>
      <w:hyperlink w:anchor="solutions" w:history="1">
        <w:r w:rsidR="00894CC8">
          <w:rPr>
            <w:rStyle w:val="Hyperlink"/>
          </w:rPr>
          <w:t>Back to - Uncaptioned InlineFigure</w:t>
        </w:r>
      </w:hyperlink>
      <w:bookmarkEnd w:id="1363"/>
    </w:p>
    <w:sectPr w:rsidR="00EA274E" w:rsidSect="003B471E">
      <w:headerReference w:type="default" r:id="rId221"/>
      <w:footerReference w:type="default" r:id="rId22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471E" w:rsidRDefault="003B471E" w:rsidP="003B471E">
      <w:pPr>
        <w:spacing w:before="0" w:after="0" w:line="240" w:lineRule="auto"/>
      </w:pPr>
      <w:r>
        <w:separator/>
      </w:r>
    </w:p>
  </w:endnote>
  <w:endnote w:type="continuationSeparator" w:id="0">
    <w:p w:rsidR="003B471E" w:rsidRDefault="003B471E" w:rsidP="003B471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471E" w:rsidRPr="003B471E" w:rsidRDefault="003B471E" w:rsidP="003B471E">
    <w:pPr>
      <w:pStyle w:val="Footer"/>
      <w:pBdr>
        <w:top w:val="single" w:sz="4" w:space="1" w:color="auto"/>
      </w:pBdr>
      <w:rPr>
        <w:sz w:val="20"/>
      </w:rPr>
    </w:pPr>
    <w:r w:rsidRPr="003B471E">
      <w:rPr>
        <w:sz w:val="20"/>
      </w:rPr>
      <w:t xml:space="preserve">Page </w:t>
    </w:r>
    <w:r w:rsidRPr="003B471E">
      <w:rPr>
        <w:sz w:val="20"/>
      </w:rPr>
      <w:fldChar w:fldCharType="begin"/>
    </w:r>
    <w:r w:rsidRPr="003B471E">
      <w:rPr>
        <w:sz w:val="20"/>
      </w:rPr>
      <w:instrText xml:space="preserve"> Page \* MERGEFORMAT </w:instrText>
    </w:r>
    <w:r w:rsidRPr="003B471E">
      <w:rPr>
        <w:sz w:val="20"/>
      </w:rPr>
      <w:fldChar w:fldCharType="separate"/>
    </w:r>
    <w:r>
      <w:rPr>
        <w:noProof/>
        <w:sz w:val="20"/>
      </w:rPr>
      <w:t>5</w:t>
    </w:r>
    <w:r w:rsidRPr="003B471E">
      <w:rPr>
        <w:sz w:val="20"/>
      </w:rPr>
      <w:fldChar w:fldCharType="end"/>
    </w:r>
    <w:r w:rsidRPr="003B471E">
      <w:rPr>
        <w:sz w:val="20"/>
      </w:rPr>
      <w:t xml:space="preserve"> of </w:t>
    </w:r>
    <w:r w:rsidRPr="003B471E">
      <w:rPr>
        <w:sz w:val="20"/>
      </w:rPr>
      <w:fldChar w:fldCharType="begin"/>
    </w:r>
    <w:r w:rsidRPr="003B471E">
      <w:rPr>
        <w:sz w:val="20"/>
      </w:rPr>
      <w:instrText xml:space="preserve"> NumPages \* MERGEFORMAT </w:instrText>
    </w:r>
    <w:r w:rsidRPr="003B471E">
      <w:rPr>
        <w:sz w:val="20"/>
      </w:rPr>
      <w:fldChar w:fldCharType="separate"/>
    </w:r>
    <w:r>
      <w:rPr>
        <w:noProof/>
        <w:sz w:val="20"/>
      </w:rPr>
      <w:t>6</w:t>
    </w:r>
    <w:r w:rsidRPr="003B471E">
      <w:rPr>
        <w:sz w:val="20"/>
      </w:rPr>
      <w:fldChar w:fldCharType="end"/>
    </w:r>
    <w:r w:rsidRPr="003B471E">
      <w:rPr>
        <w:sz w:val="20"/>
      </w:rPr>
      <w:tab/>
    </w:r>
    <w:r w:rsidRPr="003B471E">
      <w:rPr>
        <w:sz w:val="20"/>
      </w:rPr>
      <w:tab/>
      <w:t>7th December 2022</w:t>
    </w:r>
  </w:p>
  <w:p w:rsidR="003B471E" w:rsidRPr="003B471E" w:rsidRDefault="003B471E" w:rsidP="003B471E">
    <w:pPr>
      <w:pStyle w:val="Footer"/>
      <w:pBdr>
        <w:top w:val="single" w:sz="4" w:space="1" w:color="auto"/>
      </w:pBdr>
      <w:rPr>
        <w:sz w:val="20"/>
      </w:rPr>
    </w:pPr>
    <w:hyperlink r:id="rId1" w:history="1">
      <w:r w:rsidRPr="003B471E">
        <w:rPr>
          <w:rStyle w:val="Hyperlink"/>
          <w:rFonts w:ascii="Arial" w:hAnsi="Arial"/>
          <w:sz w:val="20"/>
          <w:u w:val="none"/>
        </w:rPr>
        <w:t>https://www.open.edu/openlearn/science-maths-technology/mathematics-statistics/everyday-maths-1-wales/content-section-overview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471E" w:rsidRDefault="003B471E" w:rsidP="003B471E">
      <w:pPr>
        <w:spacing w:before="0" w:after="0" w:line="240" w:lineRule="auto"/>
      </w:pPr>
      <w:r>
        <w:separator/>
      </w:r>
    </w:p>
  </w:footnote>
  <w:footnote w:type="continuationSeparator" w:id="0">
    <w:p w:rsidR="003B471E" w:rsidRDefault="003B471E" w:rsidP="003B471E">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471E" w:rsidRPr="003B471E" w:rsidRDefault="003B471E" w:rsidP="003B471E">
    <w:pPr>
      <w:pStyle w:val="Header"/>
      <w:pBdr>
        <w:bottom w:val="single" w:sz="4" w:space="1" w:color="auto"/>
      </w:pBdr>
      <w:rPr>
        <w:sz w:val="20"/>
      </w:rPr>
    </w:pPr>
    <w:r w:rsidRPr="003B471E">
      <w:rPr>
        <w:sz w:val="20"/>
      </w:rPr>
      <w:t xml:space="preserve">                                                                                                                               </w:t>
    </w:r>
    <w:r w:rsidRPr="003B471E">
      <w:rPr>
        <w:noProof/>
        <w:sz w:val="20"/>
      </w:rPr>
      <w:drawing>
        <wp:inline distT="0" distB="0" distL="0" distR="0">
          <wp:extent cx="790575" cy="533400"/>
          <wp:effectExtent l="0" t="0" r="9525" b="0"/>
          <wp:docPr id="363" name="Picture 363"/>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3B471E" w:rsidRPr="003B471E" w:rsidRDefault="003B471E" w:rsidP="003B471E">
    <w:pPr>
      <w:pStyle w:val="Header"/>
      <w:pBdr>
        <w:bottom w:val="single" w:sz="4" w:space="1" w:color="auto"/>
      </w:pBdr>
      <w:rPr>
        <w:sz w:val="20"/>
      </w:rPr>
    </w:pPr>
    <w:r w:rsidRPr="003B471E">
      <w:rPr>
        <w:sz w:val="20"/>
      </w:rPr>
      <w:t xml:space="preserve">Introduction and guidance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F29A9"/>
    <w:multiLevelType w:val="multilevel"/>
    <w:tmpl w:val="CE9E2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E7213B"/>
    <w:multiLevelType w:val="multilevel"/>
    <w:tmpl w:val="0BE6CDD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036D45"/>
    <w:multiLevelType w:val="multilevel"/>
    <w:tmpl w:val="8BD84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471D2B"/>
    <w:multiLevelType w:val="multilevel"/>
    <w:tmpl w:val="6B18E92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02774B2E"/>
    <w:multiLevelType w:val="multilevel"/>
    <w:tmpl w:val="B360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28B4A7B"/>
    <w:multiLevelType w:val="multilevel"/>
    <w:tmpl w:val="39723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2E113DA"/>
    <w:multiLevelType w:val="multilevel"/>
    <w:tmpl w:val="85CAF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373090B"/>
    <w:multiLevelType w:val="multilevel"/>
    <w:tmpl w:val="23444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3905759"/>
    <w:multiLevelType w:val="multilevel"/>
    <w:tmpl w:val="808AB2E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40C6890"/>
    <w:multiLevelType w:val="multilevel"/>
    <w:tmpl w:val="51E6473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41F460D"/>
    <w:multiLevelType w:val="multilevel"/>
    <w:tmpl w:val="23C6A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459008F"/>
    <w:multiLevelType w:val="multilevel"/>
    <w:tmpl w:val="563EF4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4CC3AD2"/>
    <w:multiLevelType w:val="multilevel"/>
    <w:tmpl w:val="7B1697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59F4534"/>
    <w:multiLevelType w:val="multilevel"/>
    <w:tmpl w:val="55C4B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62B3E96"/>
    <w:multiLevelType w:val="multilevel"/>
    <w:tmpl w:val="A1C6AC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6367336"/>
    <w:multiLevelType w:val="multilevel"/>
    <w:tmpl w:val="7B9212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67E45B7"/>
    <w:multiLevelType w:val="multilevel"/>
    <w:tmpl w:val="9A16A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7323D32"/>
    <w:multiLevelType w:val="multilevel"/>
    <w:tmpl w:val="EA28B9C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76269D7"/>
    <w:multiLevelType w:val="multilevel"/>
    <w:tmpl w:val="5DA63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7A8725B"/>
    <w:multiLevelType w:val="multilevel"/>
    <w:tmpl w:val="B324E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84D25D7"/>
    <w:multiLevelType w:val="multilevel"/>
    <w:tmpl w:val="DC60D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8861EB3"/>
    <w:multiLevelType w:val="multilevel"/>
    <w:tmpl w:val="E692F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92C18F8"/>
    <w:multiLevelType w:val="multilevel"/>
    <w:tmpl w:val="3E4AE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99968B8"/>
    <w:multiLevelType w:val="multilevel"/>
    <w:tmpl w:val="49E65E5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A0B7AAC"/>
    <w:multiLevelType w:val="multilevel"/>
    <w:tmpl w:val="F1120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ABB4651"/>
    <w:multiLevelType w:val="multilevel"/>
    <w:tmpl w:val="886E7B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B881DFD"/>
    <w:multiLevelType w:val="multilevel"/>
    <w:tmpl w:val="38905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D064914"/>
    <w:multiLevelType w:val="multilevel"/>
    <w:tmpl w:val="8B665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E0E535D"/>
    <w:multiLevelType w:val="multilevel"/>
    <w:tmpl w:val="D1E0F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E6E40AF"/>
    <w:multiLevelType w:val="multilevel"/>
    <w:tmpl w:val="903CE8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FA27891"/>
    <w:multiLevelType w:val="multilevel"/>
    <w:tmpl w:val="44D4D7C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0331743"/>
    <w:multiLevelType w:val="multilevel"/>
    <w:tmpl w:val="3558CF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08F783C"/>
    <w:multiLevelType w:val="multilevel"/>
    <w:tmpl w:val="BA721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0B76A68"/>
    <w:multiLevelType w:val="multilevel"/>
    <w:tmpl w:val="DF9C1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0B81552"/>
    <w:multiLevelType w:val="multilevel"/>
    <w:tmpl w:val="5ADE55F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13F62C4"/>
    <w:multiLevelType w:val="multilevel"/>
    <w:tmpl w:val="9E50E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14F428F"/>
    <w:multiLevelType w:val="multilevel"/>
    <w:tmpl w:val="63CE3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18B3A53"/>
    <w:multiLevelType w:val="multilevel"/>
    <w:tmpl w:val="6B5C2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1F47825"/>
    <w:multiLevelType w:val="multilevel"/>
    <w:tmpl w:val="F5345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34E4072"/>
    <w:multiLevelType w:val="multilevel"/>
    <w:tmpl w:val="44B40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3665E99"/>
    <w:multiLevelType w:val="multilevel"/>
    <w:tmpl w:val="C8E46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3CA59F9"/>
    <w:multiLevelType w:val="multilevel"/>
    <w:tmpl w:val="D6D2E7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3CB0CC5"/>
    <w:multiLevelType w:val="multilevel"/>
    <w:tmpl w:val="05F4B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3D92678"/>
    <w:multiLevelType w:val="multilevel"/>
    <w:tmpl w:val="F06E2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13F005BC"/>
    <w:multiLevelType w:val="multilevel"/>
    <w:tmpl w:val="39FE1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4054483"/>
    <w:multiLevelType w:val="multilevel"/>
    <w:tmpl w:val="2E664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4CC0D9F"/>
    <w:multiLevelType w:val="multilevel"/>
    <w:tmpl w:val="9B4AD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4F417BA"/>
    <w:multiLevelType w:val="multilevel"/>
    <w:tmpl w:val="F16C7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14F94441"/>
    <w:multiLevelType w:val="multilevel"/>
    <w:tmpl w:val="8DC410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571372E"/>
    <w:multiLevelType w:val="multilevel"/>
    <w:tmpl w:val="53429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5812526"/>
    <w:multiLevelType w:val="multilevel"/>
    <w:tmpl w:val="C4CC4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68B0926"/>
    <w:multiLevelType w:val="multilevel"/>
    <w:tmpl w:val="61BE3F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70A7E3B"/>
    <w:multiLevelType w:val="multilevel"/>
    <w:tmpl w:val="F7F89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719595D"/>
    <w:multiLevelType w:val="multilevel"/>
    <w:tmpl w:val="FF62E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1A2370D5"/>
    <w:multiLevelType w:val="multilevel"/>
    <w:tmpl w:val="EFBA5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D9E759C"/>
    <w:multiLevelType w:val="multilevel"/>
    <w:tmpl w:val="528E7C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1E067F41"/>
    <w:multiLevelType w:val="multilevel"/>
    <w:tmpl w:val="86CA6420"/>
    <w:lvl w:ilvl="0">
      <w:start w:val="1"/>
      <w:numFmt w:val="low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7" w15:restartNumberingAfterBreak="0">
    <w:nsid w:val="1E8E6348"/>
    <w:multiLevelType w:val="multilevel"/>
    <w:tmpl w:val="0F3852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1E9C05BB"/>
    <w:multiLevelType w:val="multilevel"/>
    <w:tmpl w:val="FFE247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1F2A4556"/>
    <w:multiLevelType w:val="multilevel"/>
    <w:tmpl w:val="8DDC948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1F692C96"/>
    <w:multiLevelType w:val="multilevel"/>
    <w:tmpl w:val="65A01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1FA81D54"/>
    <w:multiLevelType w:val="multilevel"/>
    <w:tmpl w:val="8F867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1FFD58F0"/>
    <w:multiLevelType w:val="multilevel"/>
    <w:tmpl w:val="5C6AB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07605FF"/>
    <w:multiLevelType w:val="multilevel"/>
    <w:tmpl w:val="80362E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20B16D68"/>
    <w:multiLevelType w:val="multilevel"/>
    <w:tmpl w:val="D98A1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0DC4ABD"/>
    <w:multiLevelType w:val="multilevel"/>
    <w:tmpl w:val="DAA21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0F75078"/>
    <w:multiLevelType w:val="multilevel"/>
    <w:tmpl w:val="BB762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2114460F"/>
    <w:multiLevelType w:val="multilevel"/>
    <w:tmpl w:val="01E2A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1946677"/>
    <w:multiLevelType w:val="multilevel"/>
    <w:tmpl w:val="42CE2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19B7192"/>
    <w:multiLevelType w:val="multilevel"/>
    <w:tmpl w:val="837CCA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1A03052"/>
    <w:multiLevelType w:val="multilevel"/>
    <w:tmpl w:val="CAF2443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2ED13C1"/>
    <w:multiLevelType w:val="multilevel"/>
    <w:tmpl w:val="32B0DFF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3052E92"/>
    <w:multiLevelType w:val="multilevel"/>
    <w:tmpl w:val="938AA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23622292"/>
    <w:multiLevelType w:val="multilevel"/>
    <w:tmpl w:val="C8C0E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23994ECC"/>
    <w:multiLevelType w:val="multilevel"/>
    <w:tmpl w:val="79C4D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3A10005"/>
    <w:multiLevelType w:val="multilevel"/>
    <w:tmpl w:val="F1C0D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23A778D2"/>
    <w:multiLevelType w:val="multilevel"/>
    <w:tmpl w:val="A712C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23ED623C"/>
    <w:multiLevelType w:val="multilevel"/>
    <w:tmpl w:val="CAE89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24201DE9"/>
    <w:multiLevelType w:val="multilevel"/>
    <w:tmpl w:val="31C49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247E3B25"/>
    <w:multiLevelType w:val="multilevel"/>
    <w:tmpl w:val="86527A9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24BB6178"/>
    <w:multiLevelType w:val="multilevel"/>
    <w:tmpl w:val="1D00F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24D948E4"/>
    <w:multiLevelType w:val="multilevel"/>
    <w:tmpl w:val="16B6C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24E64782"/>
    <w:multiLevelType w:val="multilevel"/>
    <w:tmpl w:val="FDFC5CC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4E64D45"/>
    <w:multiLevelType w:val="multilevel"/>
    <w:tmpl w:val="29A40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25E200F0"/>
    <w:multiLevelType w:val="multilevel"/>
    <w:tmpl w:val="271838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260D7AB4"/>
    <w:multiLevelType w:val="multilevel"/>
    <w:tmpl w:val="1F240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2633199C"/>
    <w:multiLevelType w:val="multilevel"/>
    <w:tmpl w:val="56C40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26361E0A"/>
    <w:multiLevelType w:val="multilevel"/>
    <w:tmpl w:val="24A2CF2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2714772A"/>
    <w:multiLevelType w:val="multilevel"/>
    <w:tmpl w:val="AFB2D45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9" w15:restartNumberingAfterBreak="0">
    <w:nsid w:val="27800777"/>
    <w:multiLevelType w:val="multilevel"/>
    <w:tmpl w:val="11983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27BC0B5F"/>
    <w:multiLevelType w:val="multilevel"/>
    <w:tmpl w:val="BB485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28660DBD"/>
    <w:multiLevelType w:val="multilevel"/>
    <w:tmpl w:val="9B78BD1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28F32DF0"/>
    <w:multiLevelType w:val="multilevel"/>
    <w:tmpl w:val="F21003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29A96FDE"/>
    <w:multiLevelType w:val="multilevel"/>
    <w:tmpl w:val="B1DE21F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29DB7AC7"/>
    <w:multiLevelType w:val="multilevel"/>
    <w:tmpl w:val="DC40F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2A177DF9"/>
    <w:multiLevelType w:val="multilevel"/>
    <w:tmpl w:val="3FCE45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2B8266CE"/>
    <w:multiLevelType w:val="multilevel"/>
    <w:tmpl w:val="80D6FB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2C1022FD"/>
    <w:multiLevelType w:val="multilevel"/>
    <w:tmpl w:val="E7949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2C2C4AF1"/>
    <w:multiLevelType w:val="multilevel"/>
    <w:tmpl w:val="6E9241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2C2F3E12"/>
    <w:multiLevelType w:val="multilevel"/>
    <w:tmpl w:val="EDDCA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2C3A62EA"/>
    <w:multiLevelType w:val="multilevel"/>
    <w:tmpl w:val="EF067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2D2F1AA8"/>
    <w:multiLevelType w:val="multilevel"/>
    <w:tmpl w:val="97041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2D514276"/>
    <w:multiLevelType w:val="multilevel"/>
    <w:tmpl w:val="E3F4A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2DC3430B"/>
    <w:multiLevelType w:val="multilevel"/>
    <w:tmpl w:val="60E468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2E483AF7"/>
    <w:multiLevelType w:val="multilevel"/>
    <w:tmpl w:val="8E5AA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2E9E1082"/>
    <w:multiLevelType w:val="multilevel"/>
    <w:tmpl w:val="16761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2F422FBD"/>
    <w:multiLevelType w:val="multilevel"/>
    <w:tmpl w:val="25441BC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2F5F78D0"/>
    <w:multiLevelType w:val="multilevel"/>
    <w:tmpl w:val="19F64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2F9C26BB"/>
    <w:multiLevelType w:val="multilevel"/>
    <w:tmpl w:val="0DAA780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303F2BB4"/>
    <w:multiLevelType w:val="multilevel"/>
    <w:tmpl w:val="99EEE82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0" w15:restartNumberingAfterBreak="0">
    <w:nsid w:val="30696BAC"/>
    <w:multiLevelType w:val="multilevel"/>
    <w:tmpl w:val="0CD490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311477FF"/>
    <w:multiLevelType w:val="multilevel"/>
    <w:tmpl w:val="88A6A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3131660D"/>
    <w:multiLevelType w:val="multilevel"/>
    <w:tmpl w:val="75501A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31472A77"/>
    <w:multiLevelType w:val="multilevel"/>
    <w:tmpl w:val="869CA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32C7365C"/>
    <w:multiLevelType w:val="multilevel"/>
    <w:tmpl w:val="2FD45A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32CC6DEA"/>
    <w:multiLevelType w:val="multilevel"/>
    <w:tmpl w:val="0F0CB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33A90E96"/>
    <w:multiLevelType w:val="multilevel"/>
    <w:tmpl w:val="693EE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33DD607F"/>
    <w:multiLevelType w:val="multilevel"/>
    <w:tmpl w:val="44DE6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344A34CF"/>
    <w:multiLevelType w:val="multilevel"/>
    <w:tmpl w:val="3ED4C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35814CC0"/>
    <w:multiLevelType w:val="multilevel"/>
    <w:tmpl w:val="2F60B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358B5CF9"/>
    <w:multiLevelType w:val="multilevel"/>
    <w:tmpl w:val="2DFA5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35B8152C"/>
    <w:multiLevelType w:val="multilevel"/>
    <w:tmpl w:val="DCF89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36940BFF"/>
    <w:multiLevelType w:val="multilevel"/>
    <w:tmpl w:val="DE54B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37AC00BC"/>
    <w:multiLevelType w:val="multilevel"/>
    <w:tmpl w:val="B888B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38165893"/>
    <w:multiLevelType w:val="multilevel"/>
    <w:tmpl w:val="7B5E2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39314FA7"/>
    <w:multiLevelType w:val="multilevel"/>
    <w:tmpl w:val="090C8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3A580649"/>
    <w:multiLevelType w:val="multilevel"/>
    <w:tmpl w:val="B57CD5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3BBB38D2"/>
    <w:multiLevelType w:val="multilevel"/>
    <w:tmpl w:val="0150B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3C2173CA"/>
    <w:multiLevelType w:val="multilevel"/>
    <w:tmpl w:val="C1B03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3C681660"/>
    <w:multiLevelType w:val="multilevel"/>
    <w:tmpl w:val="0E08C8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3D103DDD"/>
    <w:multiLevelType w:val="multilevel"/>
    <w:tmpl w:val="2CD2D48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3D103ECB"/>
    <w:multiLevelType w:val="multilevel"/>
    <w:tmpl w:val="6578279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3DA401BE"/>
    <w:multiLevelType w:val="multilevel"/>
    <w:tmpl w:val="1E449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3DB17087"/>
    <w:multiLevelType w:val="multilevel"/>
    <w:tmpl w:val="6D8AD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3E120BA3"/>
    <w:multiLevelType w:val="multilevel"/>
    <w:tmpl w:val="2B781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3EA32836"/>
    <w:multiLevelType w:val="multilevel"/>
    <w:tmpl w:val="D480D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3EED3883"/>
    <w:multiLevelType w:val="multilevel"/>
    <w:tmpl w:val="64B61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3FBD7E3F"/>
    <w:multiLevelType w:val="multilevel"/>
    <w:tmpl w:val="30266D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40857EC4"/>
    <w:multiLevelType w:val="multilevel"/>
    <w:tmpl w:val="10CA6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41686B92"/>
    <w:multiLevelType w:val="multilevel"/>
    <w:tmpl w:val="24D8F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41CF5B98"/>
    <w:multiLevelType w:val="multilevel"/>
    <w:tmpl w:val="551C9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428945B5"/>
    <w:multiLevelType w:val="multilevel"/>
    <w:tmpl w:val="F1FCE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42BD044B"/>
    <w:multiLevelType w:val="multilevel"/>
    <w:tmpl w:val="D43A57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42C53EA8"/>
    <w:multiLevelType w:val="multilevel"/>
    <w:tmpl w:val="CB16A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4453552B"/>
    <w:multiLevelType w:val="multilevel"/>
    <w:tmpl w:val="1F78B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448B53FB"/>
    <w:multiLevelType w:val="multilevel"/>
    <w:tmpl w:val="0FF0C9A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44BB069B"/>
    <w:multiLevelType w:val="multilevel"/>
    <w:tmpl w:val="2938A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470C57EA"/>
    <w:multiLevelType w:val="multilevel"/>
    <w:tmpl w:val="E78C8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474032D8"/>
    <w:multiLevelType w:val="multilevel"/>
    <w:tmpl w:val="75829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478C1635"/>
    <w:multiLevelType w:val="multilevel"/>
    <w:tmpl w:val="56205F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479901A0"/>
    <w:multiLevelType w:val="multilevel"/>
    <w:tmpl w:val="259C4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48896D76"/>
    <w:multiLevelType w:val="multilevel"/>
    <w:tmpl w:val="129C34A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489F35AD"/>
    <w:multiLevelType w:val="multilevel"/>
    <w:tmpl w:val="C4EE6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49173FFF"/>
    <w:multiLevelType w:val="multilevel"/>
    <w:tmpl w:val="B65A0D6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493B332A"/>
    <w:multiLevelType w:val="multilevel"/>
    <w:tmpl w:val="1570E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497A229D"/>
    <w:multiLevelType w:val="multilevel"/>
    <w:tmpl w:val="10DC2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49DA6ED6"/>
    <w:multiLevelType w:val="multilevel"/>
    <w:tmpl w:val="AE4AF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4A090676"/>
    <w:multiLevelType w:val="multilevel"/>
    <w:tmpl w:val="0F6287A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4A931B00"/>
    <w:multiLevelType w:val="multilevel"/>
    <w:tmpl w:val="F1F27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4AC70382"/>
    <w:multiLevelType w:val="multilevel"/>
    <w:tmpl w:val="6B96C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4B040BC9"/>
    <w:multiLevelType w:val="multilevel"/>
    <w:tmpl w:val="7DDAA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4B594DD3"/>
    <w:multiLevelType w:val="multilevel"/>
    <w:tmpl w:val="C2D62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4BA426A1"/>
    <w:multiLevelType w:val="multilevel"/>
    <w:tmpl w:val="4ED01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4D8954ED"/>
    <w:multiLevelType w:val="multilevel"/>
    <w:tmpl w:val="A9DE3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4D963B4B"/>
    <w:multiLevelType w:val="multilevel"/>
    <w:tmpl w:val="FD646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4DA61478"/>
    <w:multiLevelType w:val="multilevel"/>
    <w:tmpl w:val="DE503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4DC25C92"/>
    <w:multiLevelType w:val="multilevel"/>
    <w:tmpl w:val="23C8F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4F0B2CBE"/>
    <w:multiLevelType w:val="multilevel"/>
    <w:tmpl w:val="54500B0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4F286763"/>
    <w:multiLevelType w:val="multilevel"/>
    <w:tmpl w:val="1C404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4F33125E"/>
    <w:multiLevelType w:val="multilevel"/>
    <w:tmpl w:val="95A6A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4F732B84"/>
    <w:multiLevelType w:val="multilevel"/>
    <w:tmpl w:val="460812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50657E58"/>
    <w:multiLevelType w:val="multilevel"/>
    <w:tmpl w:val="A67C73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50D01201"/>
    <w:multiLevelType w:val="multilevel"/>
    <w:tmpl w:val="BA641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50EB1520"/>
    <w:multiLevelType w:val="multilevel"/>
    <w:tmpl w:val="2C307A2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50ED4951"/>
    <w:multiLevelType w:val="multilevel"/>
    <w:tmpl w:val="CC2E7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511E22ED"/>
    <w:multiLevelType w:val="multilevel"/>
    <w:tmpl w:val="2CBA2C2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51277D38"/>
    <w:multiLevelType w:val="multilevel"/>
    <w:tmpl w:val="255A4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5163153B"/>
    <w:multiLevelType w:val="multilevel"/>
    <w:tmpl w:val="43DCC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51D06885"/>
    <w:multiLevelType w:val="multilevel"/>
    <w:tmpl w:val="1A302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51F73493"/>
    <w:multiLevelType w:val="multilevel"/>
    <w:tmpl w:val="45A2B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526D5968"/>
    <w:multiLevelType w:val="multilevel"/>
    <w:tmpl w:val="4B44F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528F018E"/>
    <w:multiLevelType w:val="multilevel"/>
    <w:tmpl w:val="A650C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54120996"/>
    <w:multiLevelType w:val="multilevel"/>
    <w:tmpl w:val="C31694E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54307F47"/>
    <w:multiLevelType w:val="multilevel"/>
    <w:tmpl w:val="4F5CD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54A03FC3"/>
    <w:multiLevelType w:val="multilevel"/>
    <w:tmpl w:val="9DE865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5602457D"/>
    <w:multiLevelType w:val="multilevel"/>
    <w:tmpl w:val="2AB85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566817C8"/>
    <w:multiLevelType w:val="multilevel"/>
    <w:tmpl w:val="F052F9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56E716C4"/>
    <w:multiLevelType w:val="multilevel"/>
    <w:tmpl w:val="3A36AF8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8" w15:restartNumberingAfterBreak="0">
    <w:nsid w:val="57407AAA"/>
    <w:multiLevelType w:val="multilevel"/>
    <w:tmpl w:val="2EF00EA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5871320B"/>
    <w:multiLevelType w:val="multilevel"/>
    <w:tmpl w:val="0F523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589B7BE9"/>
    <w:multiLevelType w:val="multilevel"/>
    <w:tmpl w:val="E012C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58F57800"/>
    <w:multiLevelType w:val="multilevel"/>
    <w:tmpl w:val="AFF60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58FF7916"/>
    <w:multiLevelType w:val="multilevel"/>
    <w:tmpl w:val="0E4CC8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5907350C"/>
    <w:multiLevelType w:val="multilevel"/>
    <w:tmpl w:val="86003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594A3597"/>
    <w:multiLevelType w:val="multilevel"/>
    <w:tmpl w:val="56AC564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596B1A36"/>
    <w:multiLevelType w:val="multilevel"/>
    <w:tmpl w:val="9230D4A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59C35A52"/>
    <w:multiLevelType w:val="multilevel"/>
    <w:tmpl w:val="70027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59D61D04"/>
    <w:multiLevelType w:val="multilevel"/>
    <w:tmpl w:val="D4B0FAA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8" w15:restartNumberingAfterBreak="0">
    <w:nsid w:val="5A2C050F"/>
    <w:multiLevelType w:val="multilevel"/>
    <w:tmpl w:val="8250B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5A9F521A"/>
    <w:multiLevelType w:val="multilevel"/>
    <w:tmpl w:val="09CC3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5B1152E0"/>
    <w:multiLevelType w:val="multilevel"/>
    <w:tmpl w:val="6256DB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5B1D3BB5"/>
    <w:multiLevelType w:val="multilevel"/>
    <w:tmpl w:val="95F45C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5C336146"/>
    <w:multiLevelType w:val="multilevel"/>
    <w:tmpl w:val="026EB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5C3A59D7"/>
    <w:multiLevelType w:val="multilevel"/>
    <w:tmpl w:val="BDD07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5C7C3D20"/>
    <w:multiLevelType w:val="multilevel"/>
    <w:tmpl w:val="6464E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5C962364"/>
    <w:multiLevelType w:val="multilevel"/>
    <w:tmpl w:val="CAF0CE8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5CC41565"/>
    <w:multiLevelType w:val="multilevel"/>
    <w:tmpl w:val="E662D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5CDA609B"/>
    <w:multiLevelType w:val="multilevel"/>
    <w:tmpl w:val="D7F461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15:restartNumberingAfterBreak="0">
    <w:nsid w:val="5CFD30AD"/>
    <w:multiLevelType w:val="multilevel"/>
    <w:tmpl w:val="549C55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5D1D5927"/>
    <w:multiLevelType w:val="multilevel"/>
    <w:tmpl w:val="0C50B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15:restartNumberingAfterBreak="0">
    <w:nsid w:val="5DD27EF4"/>
    <w:multiLevelType w:val="multilevel"/>
    <w:tmpl w:val="6DD880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5DDA47F6"/>
    <w:multiLevelType w:val="multilevel"/>
    <w:tmpl w:val="C748B98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5E621980"/>
    <w:multiLevelType w:val="multilevel"/>
    <w:tmpl w:val="0C3CA1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15:restartNumberingAfterBreak="0">
    <w:nsid w:val="5FB861C9"/>
    <w:multiLevelType w:val="multilevel"/>
    <w:tmpl w:val="7374B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5FD534E6"/>
    <w:multiLevelType w:val="multilevel"/>
    <w:tmpl w:val="19C88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5FE35526"/>
    <w:multiLevelType w:val="multilevel"/>
    <w:tmpl w:val="B3AA1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15:restartNumberingAfterBreak="0">
    <w:nsid w:val="60282590"/>
    <w:multiLevelType w:val="multilevel"/>
    <w:tmpl w:val="78D4B90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6084777F"/>
    <w:multiLevelType w:val="multilevel"/>
    <w:tmpl w:val="24F0517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61EF6946"/>
    <w:multiLevelType w:val="multilevel"/>
    <w:tmpl w:val="BB24E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62830D1A"/>
    <w:multiLevelType w:val="multilevel"/>
    <w:tmpl w:val="7DAA7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6345245B"/>
    <w:multiLevelType w:val="multilevel"/>
    <w:tmpl w:val="F7B0C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638D6FA4"/>
    <w:multiLevelType w:val="multilevel"/>
    <w:tmpl w:val="83AE28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15:restartNumberingAfterBreak="0">
    <w:nsid w:val="647811DB"/>
    <w:multiLevelType w:val="multilevel"/>
    <w:tmpl w:val="858CC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64BC4598"/>
    <w:multiLevelType w:val="multilevel"/>
    <w:tmpl w:val="4C421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6639756B"/>
    <w:multiLevelType w:val="multilevel"/>
    <w:tmpl w:val="CC30C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672F4386"/>
    <w:multiLevelType w:val="multilevel"/>
    <w:tmpl w:val="54CCA9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67BD0DB9"/>
    <w:multiLevelType w:val="multilevel"/>
    <w:tmpl w:val="591AC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68B52AEC"/>
    <w:multiLevelType w:val="multilevel"/>
    <w:tmpl w:val="9A3C8AD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68BF3FFC"/>
    <w:multiLevelType w:val="multilevel"/>
    <w:tmpl w:val="F0ACB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68C52D42"/>
    <w:multiLevelType w:val="multilevel"/>
    <w:tmpl w:val="0C940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69176180"/>
    <w:multiLevelType w:val="multilevel"/>
    <w:tmpl w:val="4D18109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694C51DA"/>
    <w:multiLevelType w:val="multilevel"/>
    <w:tmpl w:val="DCCC2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697B5703"/>
    <w:multiLevelType w:val="multilevel"/>
    <w:tmpl w:val="9C70F43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69830739"/>
    <w:multiLevelType w:val="multilevel"/>
    <w:tmpl w:val="732C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69C87158"/>
    <w:multiLevelType w:val="multilevel"/>
    <w:tmpl w:val="274A8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6CAC5DF4"/>
    <w:multiLevelType w:val="multilevel"/>
    <w:tmpl w:val="4A04F88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15:restartNumberingAfterBreak="0">
    <w:nsid w:val="6E742E79"/>
    <w:multiLevelType w:val="multilevel"/>
    <w:tmpl w:val="365CB8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6EAA2C00"/>
    <w:multiLevelType w:val="multilevel"/>
    <w:tmpl w:val="57001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6EDE06C2"/>
    <w:multiLevelType w:val="multilevel"/>
    <w:tmpl w:val="0008A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6F6C4F7B"/>
    <w:multiLevelType w:val="multilevel"/>
    <w:tmpl w:val="F56CE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70052CE5"/>
    <w:multiLevelType w:val="multilevel"/>
    <w:tmpl w:val="03369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7085000E"/>
    <w:multiLevelType w:val="multilevel"/>
    <w:tmpl w:val="A72A6C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15:restartNumberingAfterBreak="0">
    <w:nsid w:val="70887114"/>
    <w:multiLevelType w:val="multilevel"/>
    <w:tmpl w:val="A3DC9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3" w15:restartNumberingAfterBreak="0">
    <w:nsid w:val="70FD6E9E"/>
    <w:multiLevelType w:val="multilevel"/>
    <w:tmpl w:val="D3D04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71BE561C"/>
    <w:multiLevelType w:val="multilevel"/>
    <w:tmpl w:val="8EFE2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721D1573"/>
    <w:multiLevelType w:val="multilevel"/>
    <w:tmpl w:val="16A4E6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724C2577"/>
    <w:multiLevelType w:val="multilevel"/>
    <w:tmpl w:val="23283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73111ACF"/>
    <w:multiLevelType w:val="multilevel"/>
    <w:tmpl w:val="64E63B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15:restartNumberingAfterBreak="0">
    <w:nsid w:val="739E4522"/>
    <w:multiLevelType w:val="multilevel"/>
    <w:tmpl w:val="CE646DA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15:restartNumberingAfterBreak="0">
    <w:nsid w:val="73A54CEB"/>
    <w:multiLevelType w:val="multilevel"/>
    <w:tmpl w:val="12C44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7405283B"/>
    <w:multiLevelType w:val="multilevel"/>
    <w:tmpl w:val="4BF433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753F44BC"/>
    <w:multiLevelType w:val="multilevel"/>
    <w:tmpl w:val="336059F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75AC2433"/>
    <w:multiLevelType w:val="multilevel"/>
    <w:tmpl w:val="F384C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75DF3309"/>
    <w:multiLevelType w:val="multilevel"/>
    <w:tmpl w:val="32D68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15:restartNumberingAfterBreak="0">
    <w:nsid w:val="76E924EA"/>
    <w:multiLevelType w:val="multilevel"/>
    <w:tmpl w:val="BE3A6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774905D5"/>
    <w:multiLevelType w:val="multilevel"/>
    <w:tmpl w:val="C074D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776355B2"/>
    <w:multiLevelType w:val="multilevel"/>
    <w:tmpl w:val="A502AC6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77960337"/>
    <w:multiLevelType w:val="multilevel"/>
    <w:tmpl w:val="12EC4C7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8" w15:restartNumberingAfterBreak="0">
    <w:nsid w:val="77B53EA6"/>
    <w:multiLevelType w:val="multilevel"/>
    <w:tmpl w:val="55A6284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15:restartNumberingAfterBreak="0">
    <w:nsid w:val="780B0AA0"/>
    <w:multiLevelType w:val="multilevel"/>
    <w:tmpl w:val="7F1E43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78731DCE"/>
    <w:multiLevelType w:val="multilevel"/>
    <w:tmpl w:val="52120EE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797D7391"/>
    <w:multiLevelType w:val="multilevel"/>
    <w:tmpl w:val="9476F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79FA390D"/>
    <w:multiLevelType w:val="multilevel"/>
    <w:tmpl w:val="E1A6227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3" w15:restartNumberingAfterBreak="0">
    <w:nsid w:val="7B135200"/>
    <w:multiLevelType w:val="multilevel"/>
    <w:tmpl w:val="06E4B40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15:restartNumberingAfterBreak="0">
    <w:nsid w:val="7BCA5040"/>
    <w:multiLevelType w:val="multilevel"/>
    <w:tmpl w:val="EEC49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15:restartNumberingAfterBreak="0">
    <w:nsid w:val="7C9815A4"/>
    <w:multiLevelType w:val="multilevel"/>
    <w:tmpl w:val="B5D65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7D545D2D"/>
    <w:multiLevelType w:val="multilevel"/>
    <w:tmpl w:val="9122462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7ECE7667"/>
    <w:multiLevelType w:val="multilevel"/>
    <w:tmpl w:val="5ED20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36"/>
  </w:num>
  <w:num w:numId="2">
    <w:abstractNumId w:val="176"/>
  </w:num>
  <w:num w:numId="3">
    <w:abstractNumId w:val="203"/>
  </w:num>
  <w:num w:numId="4">
    <w:abstractNumId w:val="78"/>
  </w:num>
  <w:num w:numId="5">
    <w:abstractNumId w:val="146"/>
  </w:num>
  <w:num w:numId="6">
    <w:abstractNumId w:val="125"/>
    <w:lvlOverride w:ilvl="0">
      <w:startOverride w:val="2"/>
    </w:lvlOverride>
  </w:num>
  <w:num w:numId="7">
    <w:abstractNumId w:val="8"/>
    <w:lvlOverride w:ilvl="0">
      <w:startOverride w:val="3"/>
    </w:lvlOverride>
  </w:num>
  <w:num w:numId="8">
    <w:abstractNumId w:val="248"/>
  </w:num>
  <w:num w:numId="9">
    <w:abstractNumId w:val="248"/>
    <w:lvlOverride w:ilvl="1">
      <w:lvl w:ilvl="1">
        <w:numFmt w:val="bullet"/>
        <w:lvlText w:val=""/>
        <w:lvlJc w:val="left"/>
        <w:pPr>
          <w:tabs>
            <w:tab w:val="num" w:pos="1440"/>
          </w:tabs>
          <w:ind w:left="1440" w:hanging="360"/>
        </w:pPr>
        <w:rPr>
          <w:rFonts w:ascii="Symbol" w:hAnsi="Symbol" w:hint="default"/>
          <w:sz w:val="20"/>
        </w:rPr>
      </w:lvl>
    </w:lvlOverride>
  </w:num>
  <w:num w:numId="10">
    <w:abstractNumId w:val="4"/>
  </w:num>
  <w:num w:numId="11">
    <w:abstractNumId w:val="252"/>
  </w:num>
  <w:num w:numId="12">
    <w:abstractNumId w:val="61"/>
  </w:num>
  <w:num w:numId="13">
    <w:abstractNumId w:val="1"/>
    <w:lvlOverride w:ilvl="0">
      <w:startOverride w:val="2"/>
    </w:lvlOverride>
  </w:num>
  <w:num w:numId="14">
    <w:abstractNumId w:val="71"/>
  </w:num>
  <w:num w:numId="15">
    <w:abstractNumId w:val="71"/>
    <w:lvlOverride w:ilvl="1">
      <w:lvl w:ilvl="1">
        <w:numFmt w:val="bullet"/>
        <w:lvlText w:val=""/>
        <w:lvlJc w:val="left"/>
        <w:pPr>
          <w:tabs>
            <w:tab w:val="num" w:pos="1440"/>
          </w:tabs>
          <w:ind w:left="1440" w:hanging="360"/>
        </w:pPr>
        <w:rPr>
          <w:rFonts w:ascii="Symbol" w:hAnsi="Symbol" w:hint="default"/>
          <w:sz w:val="20"/>
        </w:rPr>
      </w:lvl>
    </w:lvlOverride>
  </w:num>
  <w:num w:numId="16">
    <w:abstractNumId w:val="155"/>
    <w:lvlOverride w:ilvl="0">
      <w:startOverride w:val="2"/>
    </w:lvlOverride>
  </w:num>
  <w:num w:numId="17">
    <w:abstractNumId w:val="51"/>
  </w:num>
  <w:num w:numId="18">
    <w:abstractNumId w:val="142"/>
  </w:num>
  <w:num w:numId="19">
    <w:abstractNumId w:val="82"/>
  </w:num>
  <w:num w:numId="20">
    <w:abstractNumId w:val="186"/>
  </w:num>
  <w:num w:numId="21">
    <w:abstractNumId w:val="47"/>
  </w:num>
  <w:num w:numId="22">
    <w:abstractNumId w:val="33"/>
  </w:num>
  <w:num w:numId="23">
    <w:abstractNumId w:val="127"/>
  </w:num>
  <w:num w:numId="24">
    <w:abstractNumId w:val="58"/>
  </w:num>
  <w:num w:numId="25">
    <w:abstractNumId w:val="255"/>
  </w:num>
  <w:num w:numId="26">
    <w:abstractNumId w:val="96"/>
  </w:num>
  <w:num w:numId="27">
    <w:abstractNumId w:val="223"/>
  </w:num>
  <w:num w:numId="28">
    <w:abstractNumId w:val="102"/>
  </w:num>
  <w:num w:numId="29">
    <w:abstractNumId w:val="132"/>
  </w:num>
  <w:num w:numId="30">
    <w:abstractNumId w:val="242"/>
  </w:num>
  <w:num w:numId="31">
    <w:abstractNumId w:val="131"/>
  </w:num>
  <w:num w:numId="32">
    <w:abstractNumId w:val="182"/>
    <w:lvlOverride w:ilvl="0">
      <w:startOverride w:val="2"/>
    </w:lvlOverride>
  </w:num>
  <w:num w:numId="33">
    <w:abstractNumId w:val="145"/>
    <w:lvlOverride w:ilvl="0">
      <w:startOverride w:val="3"/>
    </w:lvlOverride>
  </w:num>
  <w:num w:numId="34">
    <w:abstractNumId w:val="116"/>
  </w:num>
  <w:num w:numId="35">
    <w:abstractNumId w:val="238"/>
  </w:num>
  <w:num w:numId="36">
    <w:abstractNumId w:val="85"/>
    <w:lvlOverride w:ilvl="0">
      <w:startOverride w:val="2"/>
    </w:lvlOverride>
  </w:num>
  <w:num w:numId="37">
    <w:abstractNumId w:val="161"/>
  </w:num>
  <w:num w:numId="38">
    <w:abstractNumId w:val="253"/>
  </w:num>
  <w:num w:numId="39">
    <w:abstractNumId w:val="111"/>
  </w:num>
  <w:num w:numId="40">
    <w:abstractNumId w:val="74"/>
  </w:num>
  <w:num w:numId="41">
    <w:abstractNumId w:val="48"/>
  </w:num>
  <w:num w:numId="42">
    <w:abstractNumId w:val="164"/>
  </w:num>
  <w:num w:numId="43">
    <w:abstractNumId w:val="65"/>
  </w:num>
  <w:num w:numId="44">
    <w:abstractNumId w:val="140"/>
  </w:num>
  <w:num w:numId="45">
    <w:abstractNumId w:val="214"/>
  </w:num>
  <w:num w:numId="46">
    <w:abstractNumId w:val="220"/>
  </w:num>
  <w:num w:numId="47">
    <w:abstractNumId w:val="199"/>
  </w:num>
  <w:num w:numId="48">
    <w:abstractNumId w:val="156"/>
  </w:num>
  <w:num w:numId="49">
    <w:abstractNumId w:val="225"/>
    <w:lvlOverride w:ilvl="0">
      <w:startOverride w:val="2"/>
    </w:lvlOverride>
  </w:num>
  <w:num w:numId="50">
    <w:abstractNumId w:val="89"/>
  </w:num>
  <w:num w:numId="51">
    <w:abstractNumId w:val="234"/>
    <w:lvlOverride w:ilvl="0">
      <w:startOverride w:val="3"/>
    </w:lvlOverride>
  </w:num>
  <w:num w:numId="52">
    <w:abstractNumId w:val="27"/>
  </w:num>
  <w:num w:numId="53">
    <w:abstractNumId w:val="196"/>
  </w:num>
  <w:num w:numId="54">
    <w:abstractNumId w:val="123"/>
  </w:num>
  <w:num w:numId="55">
    <w:abstractNumId w:val="218"/>
    <w:lvlOverride w:ilvl="0">
      <w:startOverride w:val="2"/>
    </w:lvlOverride>
  </w:num>
  <w:num w:numId="56">
    <w:abstractNumId w:val="5"/>
  </w:num>
  <w:num w:numId="57">
    <w:abstractNumId w:val="83"/>
  </w:num>
  <w:num w:numId="58">
    <w:abstractNumId w:val="38"/>
  </w:num>
  <w:num w:numId="59">
    <w:abstractNumId w:val="108"/>
  </w:num>
  <w:num w:numId="60">
    <w:abstractNumId w:val="192"/>
  </w:num>
  <w:num w:numId="61">
    <w:abstractNumId w:val="180"/>
  </w:num>
  <w:num w:numId="62">
    <w:abstractNumId w:val="158"/>
  </w:num>
  <w:num w:numId="63">
    <w:abstractNumId w:val="22"/>
  </w:num>
  <w:num w:numId="64">
    <w:abstractNumId w:val="79"/>
  </w:num>
  <w:num w:numId="65">
    <w:abstractNumId w:val="190"/>
  </w:num>
  <w:num w:numId="66">
    <w:abstractNumId w:val="60"/>
    <w:lvlOverride w:ilvl="0">
      <w:startOverride w:val="2"/>
    </w:lvlOverride>
  </w:num>
  <w:num w:numId="67">
    <w:abstractNumId w:val="73"/>
  </w:num>
  <w:num w:numId="68">
    <w:abstractNumId w:val="122"/>
    <w:lvlOverride w:ilvl="0">
      <w:startOverride w:val="3"/>
    </w:lvlOverride>
  </w:num>
  <w:num w:numId="69">
    <w:abstractNumId w:val="120"/>
  </w:num>
  <w:num w:numId="70">
    <w:abstractNumId w:val="251"/>
  </w:num>
  <w:num w:numId="71">
    <w:abstractNumId w:val="52"/>
  </w:num>
  <w:num w:numId="72">
    <w:abstractNumId w:val="2"/>
    <w:lvlOverride w:ilvl="0">
      <w:startOverride w:val="2"/>
    </w:lvlOverride>
  </w:num>
  <w:num w:numId="73">
    <w:abstractNumId w:val="26"/>
    <w:lvlOverride w:ilvl="0">
      <w:startOverride w:val="3"/>
    </w:lvlOverride>
  </w:num>
  <w:num w:numId="74">
    <w:abstractNumId w:val="70"/>
  </w:num>
  <w:num w:numId="75">
    <w:abstractNumId w:val="67"/>
  </w:num>
  <w:num w:numId="76">
    <w:abstractNumId w:val="118"/>
  </w:num>
  <w:num w:numId="77">
    <w:abstractNumId w:val="152"/>
  </w:num>
  <w:num w:numId="78">
    <w:abstractNumId w:val="201"/>
  </w:num>
  <w:num w:numId="79">
    <w:abstractNumId w:val="7"/>
  </w:num>
  <w:num w:numId="80">
    <w:abstractNumId w:val="139"/>
  </w:num>
  <w:num w:numId="81">
    <w:abstractNumId w:val="237"/>
  </w:num>
  <w:num w:numId="82">
    <w:abstractNumId w:val="174"/>
  </w:num>
  <w:num w:numId="83">
    <w:abstractNumId w:val="193"/>
  </w:num>
  <w:num w:numId="84">
    <w:abstractNumId w:val="30"/>
  </w:num>
  <w:num w:numId="85">
    <w:abstractNumId w:val="213"/>
  </w:num>
  <w:num w:numId="86">
    <w:abstractNumId w:val="66"/>
  </w:num>
  <w:num w:numId="87">
    <w:abstractNumId w:val="222"/>
  </w:num>
  <w:num w:numId="88">
    <w:abstractNumId w:val="40"/>
  </w:num>
  <w:num w:numId="89">
    <w:abstractNumId w:val="166"/>
  </w:num>
  <w:num w:numId="90">
    <w:abstractNumId w:val="105"/>
  </w:num>
  <w:num w:numId="91">
    <w:abstractNumId w:val="106"/>
    <w:lvlOverride w:ilvl="0">
      <w:startOverride w:val="2"/>
    </w:lvlOverride>
  </w:num>
  <w:num w:numId="92">
    <w:abstractNumId w:val="265"/>
  </w:num>
  <w:num w:numId="93">
    <w:abstractNumId w:val="121"/>
  </w:num>
  <w:num w:numId="94">
    <w:abstractNumId w:val="130"/>
  </w:num>
  <w:num w:numId="95">
    <w:abstractNumId w:val="216"/>
  </w:num>
  <w:num w:numId="96">
    <w:abstractNumId w:val="9"/>
  </w:num>
  <w:num w:numId="97">
    <w:abstractNumId w:val="43"/>
  </w:num>
  <w:num w:numId="98">
    <w:abstractNumId w:val="95"/>
    <w:lvlOverride w:ilvl="0">
      <w:startOverride w:val="2"/>
    </w:lvlOverride>
  </w:num>
  <w:num w:numId="99">
    <w:abstractNumId w:val="128"/>
    <w:lvlOverride w:ilvl="0">
      <w:startOverride w:val="3"/>
    </w:lvlOverride>
  </w:num>
  <w:num w:numId="100">
    <w:abstractNumId w:val="45"/>
  </w:num>
  <w:num w:numId="101">
    <w:abstractNumId w:val="10"/>
  </w:num>
  <w:num w:numId="102">
    <w:abstractNumId w:val="179"/>
  </w:num>
  <w:num w:numId="103">
    <w:abstractNumId w:val="138"/>
  </w:num>
  <w:num w:numId="104">
    <w:abstractNumId w:val="249"/>
  </w:num>
  <w:num w:numId="105">
    <w:abstractNumId w:val="154"/>
  </w:num>
  <w:num w:numId="106">
    <w:abstractNumId w:val="103"/>
  </w:num>
  <w:num w:numId="107">
    <w:abstractNumId w:val="177"/>
  </w:num>
  <w:num w:numId="108">
    <w:abstractNumId w:val="168"/>
  </w:num>
  <w:num w:numId="109">
    <w:abstractNumId w:val="11"/>
    <w:lvlOverride w:ilvl="0">
      <w:startOverride w:val="2"/>
    </w:lvlOverride>
  </w:num>
  <w:num w:numId="110">
    <w:abstractNumId w:val="244"/>
    <w:lvlOverride w:ilvl="0">
      <w:startOverride w:val="3"/>
    </w:lvlOverride>
  </w:num>
  <w:num w:numId="111">
    <w:abstractNumId w:val="117"/>
  </w:num>
  <w:num w:numId="112">
    <w:abstractNumId w:val="17"/>
  </w:num>
  <w:num w:numId="113">
    <w:abstractNumId w:val="143"/>
  </w:num>
  <w:num w:numId="114">
    <w:abstractNumId w:val="15"/>
  </w:num>
  <w:num w:numId="115">
    <w:abstractNumId w:val="0"/>
  </w:num>
  <w:num w:numId="116">
    <w:abstractNumId w:val="44"/>
  </w:num>
  <w:num w:numId="117">
    <w:abstractNumId w:val="178"/>
  </w:num>
  <w:num w:numId="118">
    <w:abstractNumId w:val="191"/>
  </w:num>
  <w:num w:numId="119">
    <w:abstractNumId w:val="267"/>
  </w:num>
  <w:num w:numId="120">
    <w:abstractNumId w:val="240"/>
  </w:num>
  <w:num w:numId="121">
    <w:abstractNumId w:val="211"/>
  </w:num>
  <w:num w:numId="122">
    <w:abstractNumId w:val="250"/>
    <w:lvlOverride w:ilvl="0">
      <w:startOverride w:val="2"/>
    </w:lvlOverride>
  </w:num>
  <w:num w:numId="123">
    <w:abstractNumId w:val="144"/>
  </w:num>
  <w:num w:numId="124">
    <w:abstractNumId w:val="229"/>
  </w:num>
  <w:num w:numId="125">
    <w:abstractNumId w:val="68"/>
  </w:num>
  <w:num w:numId="126">
    <w:abstractNumId w:val="226"/>
  </w:num>
  <w:num w:numId="127">
    <w:abstractNumId w:val="99"/>
  </w:num>
  <w:num w:numId="128">
    <w:abstractNumId w:val="97"/>
  </w:num>
  <w:num w:numId="129">
    <w:abstractNumId w:val="157"/>
  </w:num>
  <w:num w:numId="130">
    <w:abstractNumId w:val="113"/>
  </w:num>
  <w:num w:numId="131">
    <w:abstractNumId w:val="208"/>
  </w:num>
  <w:num w:numId="132">
    <w:abstractNumId w:val="110"/>
  </w:num>
  <w:num w:numId="133">
    <w:abstractNumId w:val="92"/>
  </w:num>
  <w:num w:numId="134">
    <w:abstractNumId w:val="136"/>
  </w:num>
  <w:num w:numId="135">
    <w:abstractNumId w:val="32"/>
  </w:num>
  <w:num w:numId="136">
    <w:abstractNumId w:val="206"/>
  </w:num>
  <w:num w:numId="137">
    <w:abstractNumId w:val="63"/>
  </w:num>
  <w:num w:numId="138">
    <w:abstractNumId w:val="29"/>
  </w:num>
  <w:num w:numId="139">
    <w:abstractNumId w:val="153"/>
  </w:num>
  <w:num w:numId="140">
    <w:abstractNumId w:val="35"/>
  </w:num>
  <w:num w:numId="141">
    <w:abstractNumId w:val="204"/>
  </w:num>
  <w:num w:numId="142">
    <w:abstractNumId w:val="119"/>
  </w:num>
  <w:num w:numId="143">
    <w:abstractNumId w:val="183"/>
  </w:num>
  <w:num w:numId="144">
    <w:abstractNumId w:val="133"/>
  </w:num>
  <w:num w:numId="145">
    <w:abstractNumId w:val="53"/>
  </w:num>
  <w:num w:numId="146">
    <w:abstractNumId w:val="261"/>
  </w:num>
  <w:num w:numId="147">
    <w:abstractNumId w:val="90"/>
    <w:lvlOverride w:ilvl="0">
      <w:startOverride w:val="2"/>
    </w:lvlOverride>
  </w:num>
  <w:num w:numId="148">
    <w:abstractNumId w:val="94"/>
    <w:lvlOverride w:ilvl="0">
      <w:startOverride w:val="3"/>
    </w:lvlOverride>
  </w:num>
  <w:num w:numId="149">
    <w:abstractNumId w:val="86"/>
  </w:num>
  <w:num w:numId="150">
    <w:abstractNumId w:val="13"/>
  </w:num>
  <w:num w:numId="151">
    <w:abstractNumId w:val="200"/>
  </w:num>
  <w:num w:numId="152">
    <w:abstractNumId w:val="239"/>
  </w:num>
  <w:num w:numId="153">
    <w:abstractNumId w:val="6"/>
  </w:num>
  <w:num w:numId="154">
    <w:abstractNumId w:val="160"/>
  </w:num>
  <w:num w:numId="155">
    <w:abstractNumId w:val="80"/>
  </w:num>
  <w:num w:numId="156">
    <w:abstractNumId w:val="115"/>
  </w:num>
  <w:num w:numId="157">
    <w:abstractNumId w:val="31"/>
  </w:num>
  <w:num w:numId="158">
    <w:abstractNumId w:val="202"/>
    <w:lvlOverride w:ilvl="0">
      <w:startOverride w:val="2"/>
    </w:lvlOverride>
  </w:num>
  <w:num w:numId="159">
    <w:abstractNumId w:val="16"/>
  </w:num>
  <w:num w:numId="160">
    <w:abstractNumId w:val="39"/>
  </w:num>
  <w:num w:numId="161">
    <w:abstractNumId w:val="172"/>
  </w:num>
  <w:num w:numId="162">
    <w:abstractNumId w:val="104"/>
  </w:num>
  <w:num w:numId="163">
    <w:abstractNumId w:val="112"/>
  </w:num>
  <w:num w:numId="164">
    <w:abstractNumId w:val="41"/>
    <w:lvlOverride w:ilvl="0">
      <w:startOverride w:val="4"/>
    </w:lvlOverride>
  </w:num>
  <w:num w:numId="165">
    <w:abstractNumId w:val="126"/>
  </w:num>
  <w:num w:numId="166">
    <w:abstractNumId w:val="50"/>
    <w:lvlOverride w:ilvl="0">
      <w:startOverride w:val="2"/>
    </w:lvlOverride>
  </w:num>
  <w:num w:numId="167">
    <w:abstractNumId w:val="189"/>
  </w:num>
  <w:num w:numId="168">
    <w:abstractNumId w:val="184"/>
  </w:num>
  <w:num w:numId="169">
    <w:abstractNumId w:val="107"/>
  </w:num>
  <w:num w:numId="170">
    <w:abstractNumId w:val="141"/>
    <w:lvlOverride w:ilvl="0">
      <w:startOverride w:val="4"/>
    </w:lvlOverride>
  </w:num>
  <w:num w:numId="171">
    <w:abstractNumId w:val="233"/>
  </w:num>
  <w:num w:numId="172">
    <w:abstractNumId w:val="162"/>
  </w:num>
  <w:num w:numId="173">
    <w:abstractNumId w:val="173"/>
  </w:num>
  <w:num w:numId="174">
    <w:abstractNumId w:val="173"/>
    <w:lvlOverride w:ilvl="1">
      <w:lvl w:ilvl="1">
        <w:numFmt w:val="bullet"/>
        <w:lvlText w:val=""/>
        <w:lvlJc w:val="left"/>
        <w:pPr>
          <w:tabs>
            <w:tab w:val="num" w:pos="1440"/>
          </w:tabs>
          <w:ind w:left="1440" w:hanging="360"/>
        </w:pPr>
        <w:rPr>
          <w:rFonts w:ascii="Symbol" w:hAnsi="Symbol" w:hint="default"/>
          <w:sz w:val="20"/>
        </w:rPr>
      </w:lvl>
    </w:lvlOverride>
  </w:num>
  <w:num w:numId="175">
    <w:abstractNumId w:val="165"/>
  </w:num>
  <w:num w:numId="176">
    <w:abstractNumId w:val="227"/>
  </w:num>
  <w:num w:numId="177">
    <w:abstractNumId w:val="149"/>
  </w:num>
  <w:num w:numId="178">
    <w:abstractNumId w:val="100"/>
  </w:num>
  <w:num w:numId="179">
    <w:abstractNumId w:val="169"/>
  </w:num>
  <w:num w:numId="180">
    <w:abstractNumId w:val="210"/>
  </w:num>
  <w:num w:numId="181">
    <w:abstractNumId w:val="243"/>
  </w:num>
  <w:num w:numId="182">
    <w:abstractNumId w:val="69"/>
  </w:num>
  <w:num w:numId="183">
    <w:abstractNumId w:val="148"/>
  </w:num>
  <w:num w:numId="184">
    <w:abstractNumId w:val="215"/>
  </w:num>
  <w:num w:numId="185">
    <w:abstractNumId w:val="257"/>
  </w:num>
  <w:num w:numId="186">
    <w:abstractNumId w:val="187"/>
    <w:lvlOverride w:ilvl="0">
      <w:startOverride w:val="4"/>
    </w:lvlOverride>
  </w:num>
  <w:num w:numId="187">
    <w:abstractNumId w:val="262"/>
  </w:num>
  <w:num w:numId="188">
    <w:abstractNumId w:val="3"/>
    <w:lvlOverride w:ilvl="0">
      <w:startOverride w:val="4"/>
    </w:lvlOverride>
  </w:num>
  <w:num w:numId="189">
    <w:abstractNumId w:val="197"/>
  </w:num>
  <w:num w:numId="190">
    <w:abstractNumId w:val="88"/>
    <w:lvlOverride w:ilvl="0">
      <w:startOverride w:val="5"/>
    </w:lvlOverride>
  </w:num>
  <w:num w:numId="191">
    <w:abstractNumId w:val="228"/>
  </w:num>
  <w:num w:numId="192">
    <w:abstractNumId w:val="263"/>
  </w:num>
  <w:num w:numId="193">
    <w:abstractNumId w:val="185"/>
  </w:num>
  <w:num w:numId="194">
    <w:abstractNumId w:val="101"/>
  </w:num>
  <w:num w:numId="195">
    <w:abstractNumId w:val="64"/>
  </w:num>
  <w:num w:numId="196">
    <w:abstractNumId w:val="219"/>
  </w:num>
  <w:num w:numId="197">
    <w:abstractNumId w:val="135"/>
  </w:num>
  <w:num w:numId="198">
    <w:abstractNumId w:val="21"/>
    <w:lvlOverride w:ilvl="0">
      <w:startOverride w:val="2"/>
    </w:lvlOverride>
  </w:num>
  <w:num w:numId="199">
    <w:abstractNumId w:val="77"/>
  </w:num>
  <w:num w:numId="200">
    <w:abstractNumId w:val="75"/>
  </w:num>
  <w:num w:numId="201">
    <w:abstractNumId w:val="221"/>
  </w:num>
  <w:num w:numId="202">
    <w:abstractNumId w:val="46"/>
  </w:num>
  <w:num w:numId="203">
    <w:abstractNumId w:val="18"/>
  </w:num>
  <w:num w:numId="204">
    <w:abstractNumId w:val="159"/>
  </w:num>
  <w:num w:numId="205">
    <w:abstractNumId w:val="19"/>
  </w:num>
  <w:num w:numId="206">
    <w:abstractNumId w:val="62"/>
  </w:num>
  <w:num w:numId="207">
    <w:abstractNumId w:val="150"/>
  </w:num>
  <w:num w:numId="208">
    <w:abstractNumId w:val="81"/>
    <w:lvlOverride w:ilvl="0">
      <w:startOverride w:val="2"/>
    </w:lvlOverride>
  </w:num>
  <w:num w:numId="209">
    <w:abstractNumId w:val="114"/>
  </w:num>
  <w:num w:numId="210">
    <w:abstractNumId w:val="72"/>
    <w:lvlOverride w:ilvl="0">
      <w:startOverride w:val="3"/>
    </w:lvlOverride>
  </w:num>
  <w:num w:numId="211">
    <w:abstractNumId w:val="259"/>
  </w:num>
  <w:num w:numId="212">
    <w:abstractNumId w:val="129"/>
  </w:num>
  <w:num w:numId="213">
    <w:abstractNumId w:val="264"/>
  </w:num>
  <w:num w:numId="214">
    <w:abstractNumId w:val="20"/>
  </w:num>
  <w:num w:numId="215">
    <w:abstractNumId w:val="147"/>
  </w:num>
  <w:num w:numId="216">
    <w:abstractNumId w:val="181"/>
  </w:num>
  <w:num w:numId="217">
    <w:abstractNumId w:val="55"/>
  </w:num>
  <w:num w:numId="218">
    <w:abstractNumId w:val="212"/>
  </w:num>
  <w:num w:numId="219">
    <w:abstractNumId w:val="171"/>
  </w:num>
  <w:num w:numId="220">
    <w:abstractNumId w:val="134"/>
  </w:num>
  <w:num w:numId="221">
    <w:abstractNumId w:val="34"/>
  </w:num>
  <w:num w:numId="222">
    <w:abstractNumId w:val="34"/>
    <w:lvlOverride w:ilvl="1">
      <w:lvl w:ilvl="1">
        <w:numFmt w:val="bullet"/>
        <w:lvlText w:val=""/>
        <w:lvlJc w:val="left"/>
        <w:pPr>
          <w:tabs>
            <w:tab w:val="num" w:pos="1440"/>
          </w:tabs>
          <w:ind w:left="1440" w:hanging="360"/>
        </w:pPr>
        <w:rPr>
          <w:rFonts w:ascii="Symbol" w:hAnsi="Symbol" w:hint="default"/>
          <w:sz w:val="20"/>
        </w:rPr>
      </w:lvl>
    </w:lvlOverride>
  </w:num>
  <w:num w:numId="223">
    <w:abstractNumId w:val="37"/>
  </w:num>
  <w:num w:numId="224">
    <w:abstractNumId w:val="24"/>
  </w:num>
  <w:num w:numId="225">
    <w:abstractNumId w:val="76"/>
  </w:num>
  <w:num w:numId="226">
    <w:abstractNumId w:val="49"/>
  </w:num>
  <w:num w:numId="227">
    <w:abstractNumId w:val="109"/>
  </w:num>
  <w:num w:numId="228">
    <w:abstractNumId w:val="87"/>
  </w:num>
  <w:num w:numId="229">
    <w:abstractNumId w:val="57"/>
  </w:num>
  <w:num w:numId="230">
    <w:abstractNumId w:val="91"/>
    <w:lvlOverride w:ilvl="0">
      <w:startOverride w:val="2"/>
    </w:lvlOverride>
  </w:num>
  <w:num w:numId="231">
    <w:abstractNumId w:val="14"/>
  </w:num>
  <w:num w:numId="232">
    <w:abstractNumId w:val="232"/>
    <w:lvlOverride w:ilvl="0">
      <w:startOverride w:val="3"/>
    </w:lvlOverride>
  </w:num>
  <w:num w:numId="233">
    <w:abstractNumId w:val="54"/>
  </w:num>
  <w:num w:numId="234">
    <w:abstractNumId w:val="260"/>
  </w:num>
  <w:num w:numId="235">
    <w:abstractNumId w:val="245"/>
  </w:num>
  <w:num w:numId="236">
    <w:abstractNumId w:val="205"/>
  </w:num>
  <w:num w:numId="237">
    <w:abstractNumId w:val="198"/>
  </w:num>
  <w:num w:numId="238">
    <w:abstractNumId w:val="56"/>
  </w:num>
  <w:num w:numId="239">
    <w:abstractNumId w:val="246"/>
  </w:num>
  <w:num w:numId="240">
    <w:abstractNumId w:val="231"/>
  </w:num>
  <w:num w:numId="241">
    <w:abstractNumId w:val="254"/>
  </w:num>
  <w:num w:numId="242">
    <w:abstractNumId w:val="170"/>
  </w:num>
  <w:num w:numId="243">
    <w:abstractNumId w:val="209"/>
  </w:num>
  <w:num w:numId="244">
    <w:abstractNumId w:val="175"/>
  </w:num>
  <w:num w:numId="245">
    <w:abstractNumId w:val="167"/>
  </w:num>
  <w:num w:numId="246">
    <w:abstractNumId w:val="36"/>
  </w:num>
  <w:num w:numId="247">
    <w:abstractNumId w:val="42"/>
  </w:num>
  <w:num w:numId="248">
    <w:abstractNumId w:val="194"/>
  </w:num>
  <w:num w:numId="249">
    <w:abstractNumId w:val="247"/>
  </w:num>
  <w:num w:numId="250">
    <w:abstractNumId w:val="217"/>
  </w:num>
  <w:num w:numId="251">
    <w:abstractNumId w:val="217"/>
    <w:lvlOverride w:ilvl="1">
      <w:lvl w:ilvl="1">
        <w:numFmt w:val="bullet"/>
        <w:lvlText w:val=""/>
        <w:lvlJc w:val="left"/>
        <w:pPr>
          <w:tabs>
            <w:tab w:val="num" w:pos="1440"/>
          </w:tabs>
          <w:ind w:left="1440" w:hanging="360"/>
        </w:pPr>
        <w:rPr>
          <w:rFonts w:ascii="Symbol" w:hAnsi="Symbol" w:hint="default"/>
          <w:sz w:val="20"/>
        </w:rPr>
      </w:lvl>
    </w:lvlOverride>
  </w:num>
  <w:num w:numId="252">
    <w:abstractNumId w:val="241"/>
  </w:num>
  <w:num w:numId="253">
    <w:abstractNumId w:val="230"/>
    <w:lvlOverride w:ilvl="0">
      <w:startOverride w:val="2"/>
    </w:lvlOverride>
  </w:num>
  <w:num w:numId="254">
    <w:abstractNumId w:val="93"/>
  </w:num>
  <w:num w:numId="255">
    <w:abstractNumId w:val="224"/>
  </w:num>
  <w:num w:numId="256">
    <w:abstractNumId w:val="59"/>
  </w:num>
  <w:num w:numId="257">
    <w:abstractNumId w:val="137"/>
  </w:num>
  <w:num w:numId="258">
    <w:abstractNumId w:val="163"/>
  </w:num>
  <w:num w:numId="259">
    <w:abstractNumId w:val="266"/>
  </w:num>
  <w:num w:numId="260">
    <w:abstractNumId w:val="256"/>
  </w:num>
  <w:num w:numId="261">
    <w:abstractNumId w:val="207"/>
  </w:num>
  <w:num w:numId="262">
    <w:abstractNumId w:val="124"/>
  </w:num>
  <w:num w:numId="263">
    <w:abstractNumId w:val="98"/>
  </w:num>
  <w:num w:numId="264">
    <w:abstractNumId w:val="23"/>
  </w:num>
  <w:num w:numId="265">
    <w:abstractNumId w:val="28"/>
    <w:lvlOverride w:ilvl="0">
      <w:startOverride w:val="3"/>
    </w:lvlOverride>
  </w:num>
  <w:num w:numId="266">
    <w:abstractNumId w:val="258"/>
  </w:num>
  <w:num w:numId="267">
    <w:abstractNumId w:val="235"/>
  </w:num>
  <w:num w:numId="268">
    <w:abstractNumId w:val="12"/>
  </w:num>
  <w:num w:numId="269">
    <w:abstractNumId w:val="188"/>
    <w:lvlOverride w:ilvl="0">
      <w:startOverride w:val="4"/>
    </w:lvlOverride>
  </w:num>
  <w:num w:numId="270">
    <w:abstractNumId w:val="84"/>
  </w:num>
  <w:num w:numId="271">
    <w:abstractNumId w:val="25"/>
    <w:lvlOverride w:ilvl="0">
      <w:startOverride w:val="2"/>
    </w:lvlOverride>
  </w:num>
  <w:num w:numId="272">
    <w:abstractNumId w:val="195"/>
  </w:num>
  <w:num w:numId="273">
    <w:abstractNumId w:val="195"/>
    <w:lvlOverride w:ilvl="1">
      <w:lvl w:ilvl="1">
        <w:numFmt w:val="bullet"/>
        <w:lvlText w:val=""/>
        <w:lvlJc w:val="left"/>
        <w:pPr>
          <w:tabs>
            <w:tab w:val="num" w:pos="1440"/>
          </w:tabs>
          <w:ind w:left="1440" w:hanging="360"/>
        </w:pPr>
        <w:rPr>
          <w:rFonts w:ascii="Symbol" w:hAnsi="Symbol" w:hint="default"/>
          <w:sz w:val="20"/>
        </w:rPr>
      </w:lvl>
    </w:lvlOverride>
  </w:num>
  <w:num w:numId="274">
    <w:abstractNumId w:val="151"/>
  </w:num>
  <w:numIdMacAtCleanup w:val="2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CC8"/>
    <w:rsid w:val="003B471E"/>
    <w:rsid w:val="00894CC8"/>
    <w:rsid w:val="00EA27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E3A856B5-B6E1-4E6B-A74E-FC585408C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3B471E"/>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3B471E"/>
    <w:rPr>
      <w:rFonts w:ascii="Arial" w:eastAsiaTheme="minorEastAsia" w:hAnsi="Arial" w:cs="Arial"/>
      <w:sz w:val="28"/>
      <w:szCs w:val="28"/>
    </w:rPr>
  </w:style>
  <w:style w:type="paragraph" w:styleId="Footer">
    <w:name w:val="footer"/>
    <w:basedOn w:val="Normal"/>
    <w:link w:val="FooterChar"/>
    <w:uiPriority w:val="99"/>
    <w:unhideWhenUsed/>
    <w:rsid w:val="003B471E"/>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B471E"/>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040692">
      <w:marLeft w:val="0"/>
      <w:marRight w:val="0"/>
      <w:marTop w:val="0"/>
      <w:marBottom w:val="0"/>
      <w:divBdr>
        <w:top w:val="none" w:sz="0" w:space="0" w:color="auto"/>
        <w:left w:val="none" w:sz="0" w:space="0" w:color="auto"/>
        <w:bottom w:val="none" w:sz="0" w:space="0" w:color="auto"/>
        <w:right w:val="none" w:sz="0" w:space="0" w:color="auto"/>
      </w:divBdr>
      <w:divsChild>
        <w:div w:id="903031586">
          <w:marLeft w:val="0"/>
          <w:marRight w:val="0"/>
          <w:marTop w:val="240"/>
          <w:marBottom w:val="240"/>
          <w:divBdr>
            <w:top w:val="none" w:sz="0" w:space="0" w:color="auto"/>
            <w:left w:val="none" w:sz="0" w:space="0" w:color="auto"/>
            <w:bottom w:val="none" w:sz="0" w:space="0" w:color="auto"/>
            <w:right w:val="none" w:sz="0" w:space="0" w:color="auto"/>
          </w:divBdr>
        </w:div>
        <w:div w:id="1944418403">
          <w:marLeft w:val="0"/>
          <w:marRight w:val="0"/>
          <w:marTop w:val="240"/>
          <w:marBottom w:val="240"/>
          <w:divBdr>
            <w:top w:val="single" w:sz="12" w:space="0" w:color="000000"/>
            <w:left w:val="none" w:sz="0" w:space="0" w:color="auto"/>
            <w:bottom w:val="single" w:sz="12" w:space="0" w:color="000000"/>
            <w:right w:val="none" w:sz="0" w:space="0" w:color="auto"/>
          </w:divBdr>
          <w:divsChild>
            <w:div w:id="1114637987">
              <w:marLeft w:val="240"/>
              <w:marRight w:val="240"/>
              <w:marTop w:val="0"/>
              <w:marBottom w:val="0"/>
              <w:divBdr>
                <w:top w:val="none" w:sz="0" w:space="0" w:color="auto"/>
                <w:left w:val="none" w:sz="0" w:space="0" w:color="auto"/>
                <w:bottom w:val="none" w:sz="0" w:space="0" w:color="auto"/>
                <w:right w:val="none" w:sz="0" w:space="0" w:color="auto"/>
              </w:divBdr>
            </w:div>
            <w:div w:id="695303733">
              <w:marLeft w:val="0"/>
              <w:marRight w:val="0"/>
              <w:marTop w:val="0"/>
              <w:marBottom w:val="0"/>
              <w:divBdr>
                <w:top w:val="single" w:sz="6" w:space="6" w:color="000000"/>
                <w:left w:val="none" w:sz="0" w:space="0" w:color="auto"/>
                <w:bottom w:val="none" w:sz="0" w:space="0" w:color="auto"/>
                <w:right w:val="none" w:sz="0" w:space="0" w:color="auto"/>
              </w:divBdr>
            </w:div>
          </w:divsChild>
        </w:div>
        <w:div w:id="1731072099">
          <w:marLeft w:val="0"/>
          <w:marRight w:val="0"/>
          <w:marTop w:val="240"/>
          <w:marBottom w:val="240"/>
          <w:divBdr>
            <w:top w:val="single" w:sz="12" w:space="0" w:color="000000"/>
            <w:left w:val="none" w:sz="0" w:space="0" w:color="auto"/>
            <w:bottom w:val="single" w:sz="12" w:space="0" w:color="000000"/>
            <w:right w:val="none" w:sz="0" w:space="0" w:color="auto"/>
          </w:divBdr>
          <w:divsChild>
            <w:div w:id="742337486">
              <w:marLeft w:val="240"/>
              <w:marRight w:val="240"/>
              <w:marTop w:val="0"/>
              <w:marBottom w:val="0"/>
              <w:divBdr>
                <w:top w:val="none" w:sz="0" w:space="0" w:color="auto"/>
                <w:left w:val="none" w:sz="0" w:space="0" w:color="auto"/>
                <w:bottom w:val="none" w:sz="0" w:space="0" w:color="auto"/>
                <w:right w:val="none" w:sz="0" w:space="0" w:color="auto"/>
              </w:divBdr>
            </w:div>
            <w:div w:id="295181944">
              <w:marLeft w:val="0"/>
              <w:marRight w:val="0"/>
              <w:marTop w:val="0"/>
              <w:marBottom w:val="0"/>
              <w:divBdr>
                <w:top w:val="single" w:sz="6" w:space="6" w:color="000000"/>
                <w:left w:val="none" w:sz="0" w:space="0" w:color="auto"/>
                <w:bottom w:val="none" w:sz="0" w:space="0" w:color="auto"/>
                <w:right w:val="none" w:sz="0" w:space="0" w:color="auto"/>
              </w:divBdr>
              <w:divsChild>
                <w:div w:id="1096170756">
                  <w:marLeft w:val="0"/>
                  <w:marRight w:val="0"/>
                  <w:marTop w:val="240"/>
                  <w:marBottom w:val="240"/>
                  <w:divBdr>
                    <w:top w:val="none" w:sz="0" w:space="0" w:color="auto"/>
                    <w:left w:val="none" w:sz="0" w:space="0" w:color="auto"/>
                    <w:bottom w:val="none" w:sz="0" w:space="0" w:color="auto"/>
                    <w:right w:val="none" w:sz="0" w:space="0" w:color="auto"/>
                  </w:divBdr>
                  <w:divsChild>
                    <w:div w:id="1947468969">
                      <w:marLeft w:val="0"/>
                      <w:marRight w:val="0"/>
                      <w:marTop w:val="0"/>
                      <w:marBottom w:val="0"/>
                      <w:divBdr>
                        <w:top w:val="none" w:sz="0" w:space="0" w:color="auto"/>
                        <w:left w:val="none" w:sz="0" w:space="0" w:color="auto"/>
                        <w:bottom w:val="none" w:sz="0" w:space="0" w:color="auto"/>
                        <w:right w:val="none" w:sz="0" w:space="0" w:color="auto"/>
                      </w:divBdr>
                    </w:div>
                  </w:divsChild>
                </w:div>
                <w:div w:id="1533421848">
                  <w:marLeft w:val="0"/>
                  <w:marRight w:val="0"/>
                  <w:marTop w:val="240"/>
                  <w:marBottom w:val="240"/>
                  <w:divBdr>
                    <w:top w:val="none" w:sz="0" w:space="0" w:color="auto"/>
                    <w:left w:val="none" w:sz="0" w:space="0" w:color="auto"/>
                    <w:bottom w:val="none" w:sz="0" w:space="0" w:color="auto"/>
                    <w:right w:val="none" w:sz="0" w:space="0" w:color="auto"/>
                  </w:divBdr>
                  <w:divsChild>
                    <w:div w:id="1331835303">
                      <w:marLeft w:val="0"/>
                      <w:marRight w:val="0"/>
                      <w:marTop w:val="0"/>
                      <w:marBottom w:val="0"/>
                      <w:divBdr>
                        <w:top w:val="none" w:sz="0" w:space="0" w:color="auto"/>
                        <w:left w:val="none" w:sz="0" w:space="0" w:color="auto"/>
                        <w:bottom w:val="none" w:sz="0" w:space="0" w:color="auto"/>
                        <w:right w:val="none" w:sz="0" w:space="0" w:color="auto"/>
                      </w:divBdr>
                    </w:div>
                  </w:divsChild>
                </w:div>
                <w:div w:id="8953555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95971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6519797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6964442">
              <w:marLeft w:val="240"/>
              <w:marRight w:val="240"/>
              <w:marTop w:val="0"/>
              <w:marBottom w:val="0"/>
              <w:divBdr>
                <w:top w:val="none" w:sz="0" w:space="0" w:color="auto"/>
                <w:left w:val="none" w:sz="0" w:space="0" w:color="auto"/>
                <w:bottom w:val="none" w:sz="0" w:space="0" w:color="auto"/>
                <w:right w:val="none" w:sz="0" w:space="0" w:color="auto"/>
              </w:divBdr>
            </w:div>
            <w:div w:id="2028212364">
              <w:marLeft w:val="0"/>
              <w:marRight w:val="0"/>
              <w:marTop w:val="0"/>
              <w:marBottom w:val="0"/>
              <w:divBdr>
                <w:top w:val="single" w:sz="6" w:space="6" w:color="000000"/>
                <w:left w:val="none" w:sz="0" w:space="0" w:color="auto"/>
                <w:bottom w:val="none" w:sz="0" w:space="0" w:color="auto"/>
                <w:right w:val="none" w:sz="0" w:space="0" w:color="auto"/>
              </w:divBdr>
              <w:divsChild>
                <w:div w:id="736436253">
                  <w:marLeft w:val="0"/>
                  <w:marRight w:val="0"/>
                  <w:marTop w:val="0"/>
                  <w:marBottom w:val="0"/>
                  <w:divBdr>
                    <w:top w:val="none" w:sz="0" w:space="0" w:color="auto"/>
                    <w:left w:val="none" w:sz="0" w:space="0" w:color="auto"/>
                    <w:bottom w:val="none" w:sz="0" w:space="0" w:color="auto"/>
                    <w:right w:val="none" w:sz="0" w:space="0" w:color="auto"/>
                  </w:divBdr>
                  <w:divsChild>
                    <w:div w:id="516622092">
                      <w:marLeft w:val="0"/>
                      <w:marRight w:val="0"/>
                      <w:marTop w:val="240"/>
                      <w:marBottom w:val="240"/>
                      <w:divBdr>
                        <w:top w:val="none" w:sz="0" w:space="0" w:color="auto"/>
                        <w:left w:val="none" w:sz="0" w:space="0" w:color="auto"/>
                        <w:bottom w:val="none" w:sz="0" w:space="0" w:color="auto"/>
                        <w:right w:val="none" w:sz="0" w:space="0" w:color="auto"/>
                      </w:divBdr>
                      <w:divsChild>
                        <w:div w:id="87392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270981">
          <w:marLeft w:val="0"/>
          <w:marRight w:val="0"/>
          <w:marTop w:val="0"/>
          <w:marBottom w:val="0"/>
          <w:divBdr>
            <w:top w:val="none" w:sz="0" w:space="0" w:color="auto"/>
            <w:left w:val="none" w:sz="0" w:space="0" w:color="auto"/>
            <w:bottom w:val="none" w:sz="0" w:space="0" w:color="auto"/>
            <w:right w:val="none" w:sz="0" w:space="0" w:color="auto"/>
          </w:divBdr>
          <w:divsChild>
            <w:div w:id="1381055279">
              <w:marLeft w:val="0"/>
              <w:marRight w:val="0"/>
              <w:marTop w:val="240"/>
              <w:marBottom w:val="240"/>
              <w:divBdr>
                <w:top w:val="single" w:sz="12" w:space="0" w:color="000000"/>
                <w:left w:val="none" w:sz="0" w:space="0" w:color="auto"/>
                <w:bottom w:val="single" w:sz="12" w:space="0" w:color="000000"/>
                <w:right w:val="none" w:sz="0" w:space="0" w:color="auto"/>
              </w:divBdr>
              <w:divsChild>
                <w:div w:id="613484124">
                  <w:marLeft w:val="240"/>
                  <w:marRight w:val="240"/>
                  <w:marTop w:val="0"/>
                  <w:marBottom w:val="0"/>
                  <w:divBdr>
                    <w:top w:val="none" w:sz="0" w:space="0" w:color="auto"/>
                    <w:left w:val="none" w:sz="0" w:space="0" w:color="auto"/>
                    <w:bottom w:val="none" w:sz="0" w:space="0" w:color="auto"/>
                    <w:right w:val="none" w:sz="0" w:space="0" w:color="auto"/>
                  </w:divBdr>
                </w:div>
                <w:div w:id="1430856121">
                  <w:marLeft w:val="0"/>
                  <w:marRight w:val="0"/>
                  <w:marTop w:val="0"/>
                  <w:marBottom w:val="0"/>
                  <w:divBdr>
                    <w:top w:val="single" w:sz="6" w:space="6" w:color="000000"/>
                    <w:left w:val="none" w:sz="0" w:space="0" w:color="auto"/>
                    <w:bottom w:val="none" w:sz="0" w:space="0" w:color="auto"/>
                    <w:right w:val="none" w:sz="0" w:space="0" w:color="auto"/>
                  </w:divBdr>
                  <w:divsChild>
                    <w:div w:id="1301614038">
                      <w:marLeft w:val="0"/>
                      <w:marRight w:val="0"/>
                      <w:marTop w:val="240"/>
                      <w:marBottom w:val="240"/>
                      <w:divBdr>
                        <w:top w:val="none" w:sz="0" w:space="0" w:color="auto"/>
                        <w:left w:val="single" w:sz="36" w:space="0" w:color="000000"/>
                        <w:bottom w:val="none" w:sz="0" w:space="0" w:color="auto"/>
                        <w:right w:val="none" w:sz="0" w:space="0" w:color="auto"/>
                      </w:divBdr>
                      <w:divsChild>
                        <w:div w:id="196472880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5366203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10273327">
                  <w:marLeft w:val="240"/>
                  <w:marRight w:val="240"/>
                  <w:marTop w:val="0"/>
                  <w:marBottom w:val="0"/>
                  <w:divBdr>
                    <w:top w:val="none" w:sz="0" w:space="0" w:color="auto"/>
                    <w:left w:val="none" w:sz="0" w:space="0" w:color="auto"/>
                    <w:bottom w:val="none" w:sz="0" w:space="0" w:color="auto"/>
                    <w:right w:val="none" w:sz="0" w:space="0" w:color="auto"/>
                  </w:divBdr>
                </w:div>
                <w:div w:id="91362793">
                  <w:marLeft w:val="0"/>
                  <w:marRight w:val="0"/>
                  <w:marTop w:val="0"/>
                  <w:marBottom w:val="0"/>
                  <w:divBdr>
                    <w:top w:val="single" w:sz="6" w:space="6" w:color="000000"/>
                    <w:left w:val="none" w:sz="0" w:space="0" w:color="auto"/>
                    <w:bottom w:val="none" w:sz="0" w:space="0" w:color="auto"/>
                    <w:right w:val="none" w:sz="0" w:space="0" w:color="auto"/>
                  </w:divBdr>
                  <w:divsChild>
                    <w:div w:id="39408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48694">
      <w:marLeft w:val="0"/>
      <w:marRight w:val="0"/>
      <w:marTop w:val="0"/>
      <w:marBottom w:val="0"/>
      <w:divBdr>
        <w:top w:val="none" w:sz="0" w:space="0" w:color="auto"/>
        <w:left w:val="none" w:sz="0" w:space="0" w:color="auto"/>
        <w:bottom w:val="none" w:sz="0" w:space="0" w:color="auto"/>
        <w:right w:val="none" w:sz="0" w:space="0" w:color="auto"/>
      </w:divBdr>
    </w:div>
    <w:div w:id="49964445">
      <w:marLeft w:val="0"/>
      <w:marRight w:val="0"/>
      <w:marTop w:val="0"/>
      <w:marBottom w:val="0"/>
      <w:divBdr>
        <w:top w:val="none" w:sz="0" w:space="0" w:color="auto"/>
        <w:left w:val="none" w:sz="0" w:space="0" w:color="auto"/>
        <w:bottom w:val="none" w:sz="0" w:space="0" w:color="auto"/>
        <w:right w:val="none" w:sz="0" w:space="0" w:color="auto"/>
      </w:divBdr>
    </w:div>
    <w:div w:id="54284516">
      <w:marLeft w:val="0"/>
      <w:marRight w:val="0"/>
      <w:marTop w:val="0"/>
      <w:marBottom w:val="0"/>
      <w:divBdr>
        <w:top w:val="none" w:sz="0" w:space="0" w:color="auto"/>
        <w:left w:val="none" w:sz="0" w:space="0" w:color="auto"/>
        <w:bottom w:val="none" w:sz="0" w:space="0" w:color="auto"/>
        <w:right w:val="none" w:sz="0" w:space="0" w:color="auto"/>
      </w:divBdr>
    </w:div>
    <w:div w:id="55125789">
      <w:marLeft w:val="0"/>
      <w:marRight w:val="0"/>
      <w:marTop w:val="0"/>
      <w:marBottom w:val="0"/>
      <w:divBdr>
        <w:top w:val="none" w:sz="0" w:space="0" w:color="auto"/>
        <w:left w:val="none" w:sz="0" w:space="0" w:color="auto"/>
        <w:bottom w:val="none" w:sz="0" w:space="0" w:color="auto"/>
        <w:right w:val="none" w:sz="0" w:space="0" w:color="auto"/>
      </w:divBdr>
      <w:divsChild>
        <w:div w:id="1969818636">
          <w:marLeft w:val="0"/>
          <w:marRight w:val="0"/>
          <w:marTop w:val="240"/>
          <w:marBottom w:val="240"/>
          <w:divBdr>
            <w:top w:val="none" w:sz="0" w:space="0" w:color="auto"/>
            <w:left w:val="none" w:sz="0" w:space="0" w:color="auto"/>
            <w:bottom w:val="none" w:sz="0" w:space="0" w:color="auto"/>
            <w:right w:val="none" w:sz="0" w:space="0" w:color="auto"/>
          </w:divBdr>
          <w:divsChild>
            <w:div w:id="1284341412">
              <w:marLeft w:val="0"/>
              <w:marRight w:val="0"/>
              <w:marTop w:val="0"/>
              <w:marBottom w:val="0"/>
              <w:divBdr>
                <w:top w:val="none" w:sz="0" w:space="0" w:color="auto"/>
                <w:left w:val="none" w:sz="0" w:space="0" w:color="auto"/>
                <w:bottom w:val="none" w:sz="0" w:space="0" w:color="auto"/>
                <w:right w:val="none" w:sz="0" w:space="0" w:color="auto"/>
              </w:divBdr>
            </w:div>
          </w:divsChild>
        </w:div>
        <w:div w:id="1784030178">
          <w:marLeft w:val="0"/>
          <w:marRight w:val="0"/>
          <w:marTop w:val="240"/>
          <w:marBottom w:val="240"/>
          <w:divBdr>
            <w:top w:val="none" w:sz="0" w:space="0" w:color="auto"/>
            <w:left w:val="none" w:sz="0" w:space="0" w:color="auto"/>
            <w:bottom w:val="none" w:sz="0" w:space="0" w:color="auto"/>
            <w:right w:val="none" w:sz="0" w:space="0" w:color="auto"/>
          </w:divBdr>
          <w:divsChild>
            <w:div w:id="620309119">
              <w:marLeft w:val="0"/>
              <w:marRight w:val="0"/>
              <w:marTop w:val="0"/>
              <w:marBottom w:val="0"/>
              <w:divBdr>
                <w:top w:val="none" w:sz="0" w:space="0" w:color="auto"/>
                <w:left w:val="none" w:sz="0" w:space="0" w:color="auto"/>
                <w:bottom w:val="none" w:sz="0" w:space="0" w:color="auto"/>
                <w:right w:val="none" w:sz="0" w:space="0" w:color="auto"/>
              </w:divBdr>
            </w:div>
          </w:divsChild>
        </w:div>
        <w:div w:id="5020131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21611429">
              <w:marLeft w:val="240"/>
              <w:marRight w:val="240"/>
              <w:marTop w:val="0"/>
              <w:marBottom w:val="0"/>
              <w:divBdr>
                <w:top w:val="none" w:sz="0" w:space="0" w:color="auto"/>
                <w:left w:val="none" w:sz="0" w:space="0" w:color="auto"/>
                <w:bottom w:val="none" w:sz="0" w:space="0" w:color="auto"/>
                <w:right w:val="none" w:sz="0" w:space="0" w:color="auto"/>
              </w:divBdr>
            </w:div>
            <w:div w:id="1260722055">
              <w:marLeft w:val="0"/>
              <w:marRight w:val="0"/>
              <w:marTop w:val="0"/>
              <w:marBottom w:val="0"/>
              <w:divBdr>
                <w:top w:val="single" w:sz="6" w:space="6" w:color="000000"/>
                <w:left w:val="none" w:sz="0" w:space="0" w:color="auto"/>
                <w:bottom w:val="none" w:sz="0" w:space="0" w:color="auto"/>
                <w:right w:val="none" w:sz="0" w:space="0" w:color="auto"/>
              </w:divBdr>
              <w:divsChild>
                <w:div w:id="545290814">
                  <w:marLeft w:val="0"/>
                  <w:marRight w:val="0"/>
                  <w:marTop w:val="0"/>
                  <w:marBottom w:val="0"/>
                  <w:divBdr>
                    <w:top w:val="none" w:sz="0" w:space="0" w:color="auto"/>
                    <w:left w:val="none" w:sz="0" w:space="0" w:color="auto"/>
                    <w:bottom w:val="none" w:sz="0" w:space="0" w:color="auto"/>
                    <w:right w:val="none" w:sz="0" w:space="0" w:color="auto"/>
                  </w:divBdr>
                  <w:divsChild>
                    <w:div w:id="1236041461">
                      <w:marLeft w:val="0"/>
                      <w:marRight w:val="0"/>
                      <w:marTop w:val="240"/>
                      <w:marBottom w:val="240"/>
                      <w:divBdr>
                        <w:top w:val="none" w:sz="0" w:space="0" w:color="auto"/>
                        <w:left w:val="none" w:sz="0" w:space="0" w:color="auto"/>
                        <w:bottom w:val="none" w:sz="0" w:space="0" w:color="auto"/>
                        <w:right w:val="none" w:sz="0" w:space="0" w:color="auto"/>
                      </w:divBdr>
                      <w:divsChild>
                        <w:div w:id="4963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21119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2626039">
              <w:marLeft w:val="240"/>
              <w:marRight w:val="240"/>
              <w:marTop w:val="0"/>
              <w:marBottom w:val="0"/>
              <w:divBdr>
                <w:top w:val="none" w:sz="0" w:space="0" w:color="auto"/>
                <w:left w:val="none" w:sz="0" w:space="0" w:color="auto"/>
                <w:bottom w:val="none" w:sz="0" w:space="0" w:color="auto"/>
                <w:right w:val="none" w:sz="0" w:space="0" w:color="auto"/>
              </w:divBdr>
            </w:div>
            <w:div w:id="1042941244">
              <w:marLeft w:val="0"/>
              <w:marRight w:val="0"/>
              <w:marTop w:val="0"/>
              <w:marBottom w:val="0"/>
              <w:divBdr>
                <w:top w:val="single" w:sz="6" w:space="6" w:color="000000"/>
                <w:left w:val="none" w:sz="0" w:space="0" w:color="auto"/>
                <w:bottom w:val="none" w:sz="0" w:space="0" w:color="auto"/>
                <w:right w:val="none" w:sz="0" w:space="0" w:color="auto"/>
              </w:divBdr>
              <w:divsChild>
                <w:div w:id="52601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11288">
      <w:marLeft w:val="0"/>
      <w:marRight w:val="0"/>
      <w:marTop w:val="0"/>
      <w:marBottom w:val="0"/>
      <w:divBdr>
        <w:top w:val="none" w:sz="0" w:space="0" w:color="auto"/>
        <w:left w:val="none" w:sz="0" w:space="0" w:color="auto"/>
        <w:bottom w:val="none" w:sz="0" w:space="0" w:color="auto"/>
        <w:right w:val="none" w:sz="0" w:space="0" w:color="auto"/>
      </w:divBdr>
    </w:div>
    <w:div w:id="80294062">
      <w:marLeft w:val="0"/>
      <w:marRight w:val="0"/>
      <w:marTop w:val="0"/>
      <w:marBottom w:val="0"/>
      <w:divBdr>
        <w:top w:val="none" w:sz="0" w:space="0" w:color="auto"/>
        <w:left w:val="none" w:sz="0" w:space="0" w:color="auto"/>
        <w:bottom w:val="none" w:sz="0" w:space="0" w:color="auto"/>
        <w:right w:val="none" w:sz="0" w:space="0" w:color="auto"/>
      </w:divBdr>
      <w:divsChild>
        <w:div w:id="947543734">
          <w:marLeft w:val="0"/>
          <w:marRight w:val="0"/>
          <w:marTop w:val="240"/>
          <w:marBottom w:val="240"/>
          <w:divBdr>
            <w:top w:val="single" w:sz="12" w:space="0" w:color="000000"/>
            <w:left w:val="none" w:sz="0" w:space="0" w:color="auto"/>
            <w:bottom w:val="single" w:sz="12" w:space="0" w:color="000000"/>
            <w:right w:val="none" w:sz="0" w:space="0" w:color="auto"/>
          </w:divBdr>
          <w:divsChild>
            <w:div w:id="1476678506">
              <w:marLeft w:val="240"/>
              <w:marRight w:val="240"/>
              <w:marTop w:val="0"/>
              <w:marBottom w:val="0"/>
              <w:divBdr>
                <w:top w:val="none" w:sz="0" w:space="0" w:color="auto"/>
                <w:left w:val="none" w:sz="0" w:space="0" w:color="auto"/>
                <w:bottom w:val="none" w:sz="0" w:space="0" w:color="auto"/>
                <w:right w:val="none" w:sz="0" w:space="0" w:color="auto"/>
              </w:divBdr>
            </w:div>
            <w:div w:id="207037804">
              <w:marLeft w:val="0"/>
              <w:marRight w:val="0"/>
              <w:marTop w:val="0"/>
              <w:marBottom w:val="0"/>
              <w:divBdr>
                <w:top w:val="single" w:sz="6" w:space="6" w:color="000000"/>
                <w:left w:val="none" w:sz="0" w:space="0" w:color="auto"/>
                <w:bottom w:val="none" w:sz="0" w:space="0" w:color="auto"/>
                <w:right w:val="none" w:sz="0" w:space="0" w:color="auto"/>
              </w:divBdr>
              <w:divsChild>
                <w:div w:id="1548100701">
                  <w:marLeft w:val="0"/>
                  <w:marRight w:val="0"/>
                  <w:marTop w:val="240"/>
                  <w:marBottom w:val="240"/>
                  <w:divBdr>
                    <w:top w:val="none" w:sz="0" w:space="0" w:color="auto"/>
                    <w:left w:val="none" w:sz="0" w:space="0" w:color="auto"/>
                    <w:bottom w:val="none" w:sz="0" w:space="0" w:color="auto"/>
                    <w:right w:val="none" w:sz="0" w:space="0" w:color="auto"/>
                  </w:divBdr>
                  <w:divsChild>
                    <w:div w:id="402067072">
                      <w:marLeft w:val="0"/>
                      <w:marRight w:val="0"/>
                      <w:marTop w:val="0"/>
                      <w:marBottom w:val="0"/>
                      <w:divBdr>
                        <w:top w:val="none" w:sz="0" w:space="0" w:color="auto"/>
                        <w:left w:val="none" w:sz="0" w:space="0" w:color="auto"/>
                        <w:bottom w:val="none" w:sz="0" w:space="0" w:color="auto"/>
                        <w:right w:val="none" w:sz="0" w:space="0" w:color="auto"/>
                      </w:divBdr>
                    </w:div>
                  </w:divsChild>
                </w:div>
                <w:div w:id="17831139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077519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3578532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503735">
              <w:marLeft w:val="240"/>
              <w:marRight w:val="240"/>
              <w:marTop w:val="0"/>
              <w:marBottom w:val="0"/>
              <w:divBdr>
                <w:top w:val="none" w:sz="0" w:space="0" w:color="auto"/>
                <w:left w:val="none" w:sz="0" w:space="0" w:color="auto"/>
                <w:bottom w:val="none" w:sz="0" w:space="0" w:color="auto"/>
                <w:right w:val="none" w:sz="0" w:space="0" w:color="auto"/>
              </w:divBdr>
            </w:div>
            <w:div w:id="1540777872">
              <w:marLeft w:val="0"/>
              <w:marRight w:val="0"/>
              <w:marTop w:val="0"/>
              <w:marBottom w:val="0"/>
              <w:divBdr>
                <w:top w:val="single" w:sz="6" w:space="6" w:color="000000"/>
                <w:left w:val="none" w:sz="0" w:space="0" w:color="auto"/>
                <w:bottom w:val="none" w:sz="0" w:space="0" w:color="auto"/>
                <w:right w:val="none" w:sz="0" w:space="0" w:color="auto"/>
              </w:divBdr>
              <w:divsChild>
                <w:div w:id="1764454584">
                  <w:marLeft w:val="0"/>
                  <w:marRight w:val="0"/>
                  <w:marTop w:val="0"/>
                  <w:marBottom w:val="0"/>
                  <w:divBdr>
                    <w:top w:val="none" w:sz="0" w:space="0" w:color="auto"/>
                    <w:left w:val="none" w:sz="0" w:space="0" w:color="auto"/>
                    <w:bottom w:val="none" w:sz="0" w:space="0" w:color="auto"/>
                    <w:right w:val="none" w:sz="0" w:space="0" w:color="auto"/>
                  </w:divBdr>
                  <w:divsChild>
                    <w:div w:id="264728463">
                      <w:marLeft w:val="0"/>
                      <w:marRight w:val="0"/>
                      <w:marTop w:val="240"/>
                      <w:marBottom w:val="240"/>
                      <w:divBdr>
                        <w:top w:val="none" w:sz="0" w:space="0" w:color="auto"/>
                        <w:left w:val="none" w:sz="0" w:space="0" w:color="auto"/>
                        <w:bottom w:val="none" w:sz="0" w:space="0" w:color="auto"/>
                        <w:right w:val="none" w:sz="0" w:space="0" w:color="auto"/>
                      </w:divBdr>
                      <w:divsChild>
                        <w:div w:id="1285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067446">
          <w:marLeft w:val="0"/>
          <w:marRight w:val="0"/>
          <w:marTop w:val="0"/>
          <w:marBottom w:val="0"/>
          <w:divBdr>
            <w:top w:val="none" w:sz="0" w:space="0" w:color="auto"/>
            <w:left w:val="none" w:sz="0" w:space="0" w:color="auto"/>
            <w:bottom w:val="none" w:sz="0" w:space="0" w:color="auto"/>
            <w:right w:val="none" w:sz="0" w:space="0" w:color="auto"/>
          </w:divBdr>
        </w:div>
      </w:divsChild>
    </w:div>
    <w:div w:id="85157706">
      <w:marLeft w:val="0"/>
      <w:marRight w:val="0"/>
      <w:marTop w:val="0"/>
      <w:marBottom w:val="0"/>
      <w:divBdr>
        <w:top w:val="none" w:sz="0" w:space="0" w:color="auto"/>
        <w:left w:val="none" w:sz="0" w:space="0" w:color="auto"/>
        <w:bottom w:val="none" w:sz="0" w:space="0" w:color="auto"/>
        <w:right w:val="none" w:sz="0" w:space="0" w:color="auto"/>
      </w:divBdr>
      <w:divsChild>
        <w:div w:id="654183959">
          <w:marLeft w:val="0"/>
          <w:marRight w:val="0"/>
          <w:marTop w:val="240"/>
          <w:marBottom w:val="240"/>
          <w:divBdr>
            <w:top w:val="none" w:sz="0" w:space="0" w:color="auto"/>
            <w:left w:val="none" w:sz="0" w:space="0" w:color="auto"/>
            <w:bottom w:val="none" w:sz="0" w:space="0" w:color="auto"/>
            <w:right w:val="none" w:sz="0" w:space="0" w:color="auto"/>
          </w:divBdr>
          <w:divsChild>
            <w:div w:id="497237487">
              <w:marLeft w:val="0"/>
              <w:marRight w:val="0"/>
              <w:marTop w:val="0"/>
              <w:marBottom w:val="0"/>
              <w:divBdr>
                <w:top w:val="none" w:sz="0" w:space="0" w:color="auto"/>
                <w:left w:val="none" w:sz="0" w:space="0" w:color="auto"/>
                <w:bottom w:val="none" w:sz="0" w:space="0" w:color="auto"/>
                <w:right w:val="none" w:sz="0" w:space="0" w:color="auto"/>
              </w:divBdr>
            </w:div>
          </w:divsChild>
        </w:div>
        <w:div w:id="655886518">
          <w:marLeft w:val="0"/>
          <w:marRight w:val="0"/>
          <w:marTop w:val="240"/>
          <w:marBottom w:val="240"/>
          <w:divBdr>
            <w:top w:val="none" w:sz="0" w:space="0" w:color="auto"/>
            <w:left w:val="none" w:sz="0" w:space="0" w:color="auto"/>
            <w:bottom w:val="none" w:sz="0" w:space="0" w:color="auto"/>
            <w:right w:val="none" w:sz="0" w:space="0" w:color="auto"/>
          </w:divBdr>
          <w:divsChild>
            <w:div w:id="360597487">
              <w:marLeft w:val="0"/>
              <w:marRight w:val="0"/>
              <w:marTop w:val="0"/>
              <w:marBottom w:val="0"/>
              <w:divBdr>
                <w:top w:val="none" w:sz="0" w:space="0" w:color="auto"/>
                <w:left w:val="none" w:sz="0" w:space="0" w:color="auto"/>
                <w:bottom w:val="none" w:sz="0" w:space="0" w:color="auto"/>
                <w:right w:val="none" w:sz="0" w:space="0" w:color="auto"/>
              </w:divBdr>
            </w:div>
          </w:divsChild>
        </w:div>
        <w:div w:id="1006249058">
          <w:marLeft w:val="0"/>
          <w:marRight w:val="0"/>
          <w:marTop w:val="240"/>
          <w:marBottom w:val="240"/>
          <w:divBdr>
            <w:top w:val="none" w:sz="0" w:space="0" w:color="auto"/>
            <w:left w:val="none" w:sz="0" w:space="0" w:color="auto"/>
            <w:bottom w:val="none" w:sz="0" w:space="0" w:color="auto"/>
            <w:right w:val="none" w:sz="0" w:space="0" w:color="auto"/>
          </w:divBdr>
          <w:divsChild>
            <w:div w:id="113330273">
              <w:marLeft w:val="0"/>
              <w:marRight w:val="0"/>
              <w:marTop w:val="0"/>
              <w:marBottom w:val="0"/>
              <w:divBdr>
                <w:top w:val="none" w:sz="0" w:space="0" w:color="auto"/>
                <w:left w:val="none" w:sz="0" w:space="0" w:color="auto"/>
                <w:bottom w:val="none" w:sz="0" w:space="0" w:color="auto"/>
                <w:right w:val="none" w:sz="0" w:space="0" w:color="auto"/>
              </w:divBdr>
            </w:div>
          </w:divsChild>
        </w:div>
        <w:div w:id="1211965872">
          <w:marLeft w:val="0"/>
          <w:marRight w:val="0"/>
          <w:marTop w:val="240"/>
          <w:marBottom w:val="240"/>
          <w:divBdr>
            <w:top w:val="none" w:sz="0" w:space="0" w:color="auto"/>
            <w:left w:val="none" w:sz="0" w:space="0" w:color="auto"/>
            <w:bottom w:val="none" w:sz="0" w:space="0" w:color="auto"/>
            <w:right w:val="none" w:sz="0" w:space="0" w:color="auto"/>
          </w:divBdr>
          <w:divsChild>
            <w:div w:id="1682312338">
              <w:marLeft w:val="0"/>
              <w:marRight w:val="0"/>
              <w:marTop w:val="0"/>
              <w:marBottom w:val="0"/>
              <w:divBdr>
                <w:top w:val="none" w:sz="0" w:space="0" w:color="auto"/>
                <w:left w:val="none" w:sz="0" w:space="0" w:color="auto"/>
                <w:bottom w:val="none" w:sz="0" w:space="0" w:color="auto"/>
                <w:right w:val="none" w:sz="0" w:space="0" w:color="auto"/>
              </w:divBdr>
            </w:div>
          </w:divsChild>
        </w:div>
        <w:div w:id="1437991074">
          <w:marLeft w:val="0"/>
          <w:marRight w:val="0"/>
          <w:marTop w:val="240"/>
          <w:marBottom w:val="240"/>
          <w:divBdr>
            <w:top w:val="none" w:sz="0" w:space="0" w:color="auto"/>
            <w:left w:val="none" w:sz="0" w:space="0" w:color="auto"/>
            <w:bottom w:val="none" w:sz="0" w:space="0" w:color="auto"/>
            <w:right w:val="none" w:sz="0" w:space="0" w:color="auto"/>
          </w:divBdr>
          <w:divsChild>
            <w:div w:id="1978221158">
              <w:marLeft w:val="0"/>
              <w:marRight w:val="0"/>
              <w:marTop w:val="0"/>
              <w:marBottom w:val="0"/>
              <w:divBdr>
                <w:top w:val="none" w:sz="0" w:space="0" w:color="auto"/>
                <w:left w:val="none" w:sz="0" w:space="0" w:color="auto"/>
                <w:bottom w:val="none" w:sz="0" w:space="0" w:color="auto"/>
                <w:right w:val="none" w:sz="0" w:space="0" w:color="auto"/>
              </w:divBdr>
            </w:div>
          </w:divsChild>
        </w:div>
        <w:div w:id="214470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8231323">
              <w:marLeft w:val="0"/>
              <w:marRight w:val="0"/>
              <w:marTop w:val="0"/>
              <w:marBottom w:val="0"/>
              <w:divBdr>
                <w:top w:val="single" w:sz="6" w:space="6" w:color="000000"/>
                <w:left w:val="none" w:sz="0" w:space="0" w:color="auto"/>
                <w:bottom w:val="none" w:sz="0" w:space="0" w:color="auto"/>
                <w:right w:val="none" w:sz="0" w:space="0" w:color="auto"/>
              </w:divBdr>
            </w:div>
          </w:divsChild>
        </w:div>
        <w:div w:id="1976328553">
          <w:marLeft w:val="0"/>
          <w:marRight w:val="0"/>
          <w:marTop w:val="240"/>
          <w:marBottom w:val="240"/>
          <w:divBdr>
            <w:top w:val="none" w:sz="0" w:space="0" w:color="auto"/>
            <w:left w:val="none" w:sz="0" w:space="0" w:color="auto"/>
            <w:bottom w:val="none" w:sz="0" w:space="0" w:color="auto"/>
            <w:right w:val="none" w:sz="0" w:space="0" w:color="auto"/>
          </w:divBdr>
          <w:divsChild>
            <w:div w:id="1834877852">
              <w:marLeft w:val="0"/>
              <w:marRight w:val="0"/>
              <w:marTop w:val="0"/>
              <w:marBottom w:val="0"/>
              <w:divBdr>
                <w:top w:val="none" w:sz="0" w:space="0" w:color="auto"/>
                <w:left w:val="none" w:sz="0" w:space="0" w:color="auto"/>
                <w:bottom w:val="none" w:sz="0" w:space="0" w:color="auto"/>
                <w:right w:val="none" w:sz="0" w:space="0" w:color="auto"/>
              </w:divBdr>
            </w:div>
          </w:divsChild>
        </w:div>
        <w:div w:id="1690452379">
          <w:marLeft w:val="0"/>
          <w:marRight w:val="0"/>
          <w:marTop w:val="240"/>
          <w:marBottom w:val="240"/>
          <w:divBdr>
            <w:top w:val="single" w:sz="12" w:space="0" w:color="000000"/>
            <w:left w:val="none" w:sz="0" w:space="0" w:color="auto"/>
            <w:bottom w:val="single" w:sz="12" w:space="0" w:color="000000"/>
            <w:right w:val="none" w:sz="0" w:space="0" w:color="auto"/>
          </w:divBdr>
          <w:divsChild>
            <w:div w:id="211625280">
              <w:marLeft w:val="240"/>
              <w:marRight w:val="240"/>
              <w:marTop w:val="0"/>
              <w:marBottom w:val="0"/>
              <w:divBdr>
                <w:top w:val="none" w:sz="0" w:space="0" w:color="auto"/>
                <w:left w:val="none" w:sz="0" w:space="0" w:color="auto"/>
                <w:bottom w:val="none" w:sz="0" w:space="0" w:color="auto"/>
                <w:right w:val="none" w:sz="0" w:space="0" w:color="auto"/>
              </w:divBdr>
            </w:div>
            <w:div w:id="462697261">
              <w:marLeft w:val="0"/>
              <w:marRight w:val="0"/>
              <w:marTop w:val="0"/>
              <w:marBottom w:val="0"/>
              <w:divBdr>
                <w:top w:val="single" w:sz="6" w:space="6" w:color="000000"/>
                <w:left w:val="none" w:sz="0" w:space="0" w:color="auto"/>
                <w:bottom w:val="none" w:sz="0" w:space="0" w:color="auto"/>
                <w:right w:val="none" w:sz="0" w:space="0" w:color="auto"/>
              </w:divBdr>
              <w:divsChild>
                <w:div w:id="71045852">
                  <w:marLeft w:val="0"/>
                  <w:marRight w:val="0"/>
                  <w:marTop w:val="240"/>
                  <w:marBottom w:val="240"/>
                  <w:divBdr>
                    <w:top w:val="none" w:sz="0" w:space="0" w:color="auto"/>
                    <w:left w:val="single" w:sz="36" w:space="0" w:color="000000"/>
                    <w:bottom w:val="none" w:sz="0" w:space="0" w:color="auto"/>
                    <w:right w:val="none" w:sz="0" w:space="0" w:color="auto"/>
                  </w:divBdr>
                  <w:divsChild>
                    <w:div w:id="185842221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337919813">
          <w:marLeft w:val="0"/>
          <w:marRight w:val="0"/>
          <w:marTop w:val="0"/>
          <w:marBottom w:val="0"/>
          <w:divBdr>
            <w:top w:val="none" w:sz="0" w:space="0" w:color="auto"/>
            <w:left w:val="none" w:sz="0" w:space="0" w:color="auto"/>
            <w:bottom w:val="none" w:sz="0" w:space="0" w:color="auto"/>
            <w:right w:val="none" w:sz="0" w:space="0" w:color="auto"/>
          </w:divBdr>
          <w:divsChild>
            <w:div w:id="1526403880">
              <w:marLeft w:val="0"/>
              <w:marRight w:val="0"/>
              <w:marTop w:val="240"/>
              <w:marBottom w:val="240"/>
              <w:divBdr>
                <w:top w:val="none" w:sz="0" w:space="0" w:color="auto"/>
                <w:left w:val="single" w:sz="36" w:space="0" w:color="000000"/>
                <w:bottom w:val="none" w:sz="0" w:space="0" w:color="auto"/>
                <w:right w:val="none" w:sz="0" w:space="0" w:color="auto"/>
              </w:divBdr>
              <w:divsChild>
                <w:div w:id="1770008114">
                  <w:marLeft w:val="0"/>
                  <w:marRight w:val="0"/>
                  <w:marTop w:val="0"/>
                  <w:marBottom w:val="0"/>
                  <w:divBdr>
                    <w:top w:val="none" w:sz="0" w:space="0" w:color="auto"/>
                    <w:left w:val="none" w:sz="0" w:space="0" w:color="auto"/>
                    <w:bottom w:val="none" w:sz="0" w:space="0" w:color="auto"/>
                    <w:right w:val="none" w:sz="0" w:space="0" w:color="auto"/>
                  </w:divBdr>
                </w:div>
              </w:divsChild>
            </w:div>
            <w:div w:id="2053113918">
              <w:marLeft w:val="0"/>
              <w:marRight w:val="0"/>
              <w:marTop w:val="240"/>
              <w:marBottom w:val="240"/>
              <w:divBdr>
                <w:top w:val="none" w:sz="0" w:space="0" w:color="auto"/>
                <w:left w:val="single" w:sz="36" w:space="0" w:color="000000"/>
                <w:bottom w:val="none" w:sz="0" w:space="0" w:color="auto"/>
                <w:right w:val="none" w:sz="0" w:space="0" w:color="auto"/>
              </w:divBdr>
              <w:divsChild>
                <w:div w:id="2043825164">
                  <w:marLeft w:val="0"/>
                  <w:marRight w:val="0"/>
                  <w:marTop w:val="0"/>
                  <w:marBottom w:val="0"/>
                  <w:divBdr>
                    <w:top w:val="none" w:sz="0" w:space="0" w:color="auto"/>
                    <w:left w:val="none" w:sz="0" w:space="0" w:color="auto"/>
                    <w:bottom w:val="none" w:sz="0" w:space="0" w:color="auto"/>
                    <w:right w:val="none" w:sz="0" w:space="0" w:color="auto"/>
                  </w:divBdr>
                </w:div>
              </w:divsChild>
            </w:div>
            <w:div w:id="1040399603">
              <w:marLeft w:val="0"/>
              <w:marRight w:val="0"/>
              <w:marTop w:val="240"/>
              <w:marBottom w:val="240"/>
              <w:divBdr>
                <w:top w:val="single" w:sz="12" w:space="0" w:color="000000"/>
                <w:left w:val="none" w:sz="0" w:space="0" w:color="auto"/>
                <w:bottom w:val="single" w:sz="12" w:space="0" w:color="000000"/>
                <w:right w:val="none" w:sz="0" w:space="0" w:color="auto"/>
              </w:divBdr>
              <w:divsChild>
                <w:div w:id="855074298">
                  <w:marLeft w:val="240"/>
                  <w:marRight w:val="240"/>
                  <w:marTop w:val="0"/>
                  <w:marBottom w:val="0"/>
                  <w:divBdr>
                    <w:top w:val="none" w:sz="0" w:space="0" w:color="auto"/>
                    <w:left w:val="none" w:sz="0" w:space="0" w:color="auto"/>
                    <w:bottom w:val="none" w:sz="0" w:space="0" w:color="auto"/>
                    <w:right w:val="none" w:sz="0" w:space="0" w:color="auto"/>
                  </w:divBdr>
                </w:div>
                <w:div w:id="669022248">
                  <w:marLeft w:val="0"/>
                  <w:marRight w:val="0"/>
                  <w:marTop w:val="0"/>
                  <w:marBottom w:val="0"/>
                  <w:divBdr>
                    <w:top w:val="single" w:sz="6" w:space="6" w:color="000000"/>
                    <w:left w:val="none" w:sz="0" w:space="0" w:color="auto"/>
                    <w:bottom w:val="none" w:sz="0" w:space="0" w:color="auto"/>
                    <w:right w:val="none" w:sz="0" w:space="0" w:color="auto"/>
                  </w:divBdr>
                </w:div>
              </w:divsChild>
            </w:div>
            <w:div w:id="3174167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6545540">
                  <w:marLeft w:val="240"/>
                  <w:marRight w:val="240"/>
                  <w:marTop w:val="0"/>
                  <w:marBottom w:val="0"/>
                  <w:divBdr>
                    <w:top w:val="none" w:sz="0" w:space="0" w:color="auto"/>
                    <w:left w:val="none" w:sz="0" w:space="0" w:color="auto"/>
                    <w:bottom w:val="none" w:sz="0" w:space="0" w:color="auto"/>
                    <w:right w:val="none" w:sz="0" w:space="0" w:color="auto"/>
                  </w:divBdr>
                </w:div>
                <w:div w:id="751004173">
                  <w:marLeft w:val="0"/>
                  <w:marRight w:val="0"/>
                  <w:marTop w:val="0"/>
                  <w:marBottom w:val="0"/>
                  <w:divBdr>
                    <w:top w:val="single" w:sz="6" w:space="6" w:color="000000"/>
                    <w:left w:val="none" w:sz="0" w:space="0" w:color="auto"/>
                    <w:bottom w:val="none" w:sz="0" w:space="0" w:color="auto"/>
                    <w:right w:val="none" w:sz="0" w:space="0" w:color="auto"/>
                  </w:divBdr>
                  <w:divsChild>
                    <w:div w:id="1596354680">
                      <w:marLeft w:val="0"/>
                      <w:marRight w:val="0"/>
                      <w:marTop w:val="0"/>
                      <w:marBottom w:val="0"/>
                      <w:divBdr>
                        <w:top w:val="none" w:sz="0" w:space="0" w:color="auto"/>
                        <w:left w:val="none" w:sz="0" w:space="0" w:color="auto"/>
                        <w:bottom w:val="none" w:sz="0" w:space="0" w:color="auto"/>
                        <w:right w:val="none" w:sz="0" w:space="0" w:color="auto"/>
                      </w:divBdr>
                      <w:divsChild>
                        <w:div w:id="813529356">
                          <w:marLeft w:val="0"/>
                          <w:marRight w:val="0"/>
                          <w:marTop w:val="0"/>
                          <w:marBottom w:val="0"/>
                          <w:divBdr>
                            <w:top w:val="none" w:sz="0" w:space="0" w:color="auto"/>
                            <w:left w:val="none" w:sz="0" w:space="0" w:color="auto"/>
                            <w:bottom w:val="none" w:sz="0" w:space="0" w:color="auto"/>
                            <w:right w:val="none" w:sz="0" w:space="0" w:color="auto"/>
                          </w:divBdr>
                        </w:div>
                      </w:divsChild>
                    </w:div>
                    <w:div w:id="522398545">
                      <w:marLeft w:val="0"/>
                      <w:marRight w:val="0"/>
                      <w:marTop w:val="0"/>
                      <w:marBottom w:val="0"/>
                      <w:divBdr>
                        <w:top w:val="none" w:sz="0" w:space="0" w:color="auto"/>
                        <w:left w:val="none" w:sz="0" w:space="0" w:color="auto"/>
                        <w:bottom w:val="none" w:sz="0" w:space="0" w:color="auto"/>
                        <w:right w:val="none" w:sz="0" w:space="0" w:color="auto"/>
                      </w:divBdr>
                      <w:divsChild>
                        <w:div w:id="1740134867">
                          <w:marLeft w:val="0"/>
                          <w:marRight w:val="0"/>
                          <w:marTop w:val="0"/>
                          <w:marBottom w:val="0"/>
                          <w:divBdr>
                            <w:top w:val="none" w:sz="0" w:space="0" w:color="auto"/>
                            <w:left w:val="none" w:sz="0" w:space="0" w:color="auto"/>
                            <w:bottom w:val="none" w:sz="0" w:space="0" w:color="auto"/>
                            <w:right w:val="none" w:sz="0" w:space="0" w:color="auto"/>
                          </w:divBdr>
                        </w:div>
                      </w:divsChild>
                    </w:div>
                    <w:div w:id="65081550">
                      <w:marLeft w:val="0"/>
                      <w:marRight w:val="0"/>
                      <w:marTop w:val="0"/>
                      <w:marBottom w:val="0"/>
                      <w:divBdr>
                        <w:top w:val="none" w:sz="0" w:space="0" w:color="auto"/>
                        <w:left w:val="none" w:sz="0" w:space="0" w:color="auto"/>
                        <w:bottom w:val="none" w:sz="0" w:space="0" w:color="auto"/>
                        <w:right w:val="none" w:sz="0" w:space="0" w:color="auto"/>
                      </w:divBdr>
                      <w:divsChild>
                        <w:div w:id="134358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381733">
          <w:marLeft w:val="0"/>
          <w:marRight w:val="0"/>
          <w:marTop w:val="0"/>
          <w:marBottom w:val="0"/>
          <w:divBdr>
            <w:top w:val="none" w:sz="0" w:space="0" w:color="auto"/>
            <w:left w:val="none" w:sz="0" w:space="0" w:color="auto"/>
            <w:bottom w:val="none" w:sz="0" w:space="0" w:color="auto"/>
            <w:right w:val="none" w:sz="0" w:space="0" w:color="auto"/>
          </w:divBdr>
          <w:divsChild>
            <w:div w:id="1998267501">
              <w:marLeft w:val="0"/>
              <w:marRight w:val="0"/>
              <w:marTop w:val="240"/>
              <w:marBottom w:val="240"/>
              <w:divBdr>
                <w:top w:val="single" w:sz="12" w:space="0" w:color="000000"/>
                <w:left w:val="none" w:sz="0" w:space="0" w:color="auto"/>
                <w:bottom w:val="single" w:sz="12" w:space="0" w:color="000000"/>
                <w:right w:val="none" w:sz="0" w:space="0" w:color="auto"/>
              </w:divBdr>
              <w:divsChild>
                <w:div w:id="917715140">
                  <w:marLeft w:val="240"/>
                  <w:marRight w:val="240"/>
                  <w:marTop w:val="0"/>
                  <w:marBottom w:val="0"/>
                  <w:divBdr>
                    <w:top w:val="none" w:sz="0" w:space="0" w:color="auto"/>
                    <w:left w:val="none" w:sz="0" w:space="0" w:color="auto"/>
                    <w:bottom w:val="none" w:sz="0" w:space="0" w:color="auto"/>
                    <w:right w:val="none" w:sz="0" w:space="0" w:color="auto"/>
                  </w:divBdr>
                </w:div>
                <w:div w:id="1074861648">
                  <w:marLeft w:val="0"/>
                  <w:marRight w:val="0"/>
                  <w:marTop w:val="0"/>
                  <w:marBottom w:val="0"/>
                  <w:divBdr>
                    <w:top w:val="single" w:sz="6" w:space="6" w:color="000000"/>
                    <w:left w:val="none" w:sz="0" w:space="0" w:color="auto"/>
                    <w:bottom w:val="none" w:sz="0" w:space="0" w:color="auto"/>
                    <w:right w:val="none" w:sz="0" w:space="0" w:color="auto"/>
                  </w:divBdr>
                  <w:divsChild>
                    <w:div w:id="1152798685">
                      <w:marLeft w:val="0"/>
                      <w:marRight w:val="0"/>
                      <w:marTop w:val="240"/>
                      <w:marBottom w:val="240"/>
                      <w:divBdr>
                        <w:top w:val="none" w:sz="0" w:space="0" w:color="auto"/>
                        <w:left w:val="single" w:sz="36" w:space="0" w:color="000000"/>
                        <w:bottom w:val="none" w:sz="0" w:space="0" w:color="auto"/>
                        <w:right w:val="none" w:sz="0" w:space="0" w:color="auto"/>
                      </w:divBdr>
                      <w:divsChild>
                        <w:div w:id="1482188685">
                          <w:marLeft w:val="0"/>
                          <w:marRight w:val="0"/>
                          <w:marTop w:val="0"/>
                          <w:marBottom w:val="0"/>
                          <w:divBdr>
                            <w:top w:val="single" w:sz="6" w:space="6" w:color="000000"/>
                            <w:left w:val="none" w:sz="0" w:space="0" w:color="auto"/>
                            <w:bottom w:val="none" w:sz="0" w:space="0" w:color="auto"/>
                            <w:right w:val="none" w:sz="0" w:space="0" w:color="auto"/>
                          </w:divBdr>
                        </w:div>
                      </w:divsChild>
                    </w:div>
                    <w:div w:id="1284966217">
                      <w:marLeft w:val="0"/>
                      <w:marRight w:val="0"/>
                      <w:marTop w:val="240"/>
                      <w:marBottom w:val="240"/>
                      <w:divBdr>
                        <w:top w:val="none" w:sz="0" w:space="0" w:color="auto"/>
                        <w:left w:val="none" w:sz="0" w:space="0" w:color="auto"/>
                        <w:bottom w:val="none" w:sz="0" w:space="0" w:color="auto"/>
                        <w:right w:val="none" w:sz="0" w:space="0" w:color="auto"/>
                      </w:divBdr>
                      <w:divsChild>
                        <w:div w:id="1976065256">
                          <w:marLeft w:val="0"/>
                          <w:marRight w:val="0"/>
                          <w:marTop w:val="0"/>
                          <w:marBottom w:val="0"/>
                          <w:divBdr>
                            <w:top w:val="none" w:sz="0" w:space="0" w:color="auto"/>
                            <w:left w:val="none" w:sz="0" w:space="0" w:color="auto"/>
                            <w:bottom w:val="none" w:sz="0" w:space="0" w:color="auto"/>
                            <w:right w:val="none" w:sz="0" w:space="0" w:color="auto"/>
                          </w:divBdr>
                        </w:div>
                      </w:divsChild>
                    </w:div>
                    <w:div w:id="801728828">
                      <w:marLeft w:val="0"/>
                      <w:marRight w:val="0"/>
                      <w:marTop w:val="240"/>
                      <w:marBottom w:val="240"/>
                      <w:divBdr>
                        <w:top w:val="none" w:sz="0" w:space="0" w:color="auto"/>
                        <w:left w:val="single" w:sz="36" w:space="0" w:color="000000"/>
                        <w:bottom w:val="none" w:sz="0" w:space="0" w:color="auto"/>
                        <w:right w:val="none" w:sz="0" w:space="0" w:color="auto"/>
                      </w:divBdr>
                      <w:divsChild>
                        <w:div w:id="3165615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0700772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7958423">
                  <w:marLeft w:val="240"/>
                  <w:marRight w:val="240"/>
                  <w:marTop w:val="0"/>
                  <w:marBottom w:val="0"/>
                  <w:divBdr>
                    <w:top w:val="none" w:sz="0" w:space="0" w:color="auto"/>
                    <w:left w:val="none" w:sz="0" w:space="0" w:color="auto"/>
                    <w:bottom w:val="none" w:sz="0" w:space="0" w:color="auto"/>
                    <w:right w:val="none" w:sz="0" w:space="0" w:color="auto"/>
                  </w:divBdr>
                </w:div>
                <w:div w:id="1546135847">
                  <w:marLeft w:val="0"/>
                  <w:marRight w:val="0"/>
                  <w:marTop w:val="0"/>
                  <w:marBottom w:val="0"/>
                  <w:divBdr>
                    <w:top w:val="single" w:sz="6" w:space="6" w:color="000000"/>
                    <w:left w:val="none" w:sz="0" w:space="0" w:color="auto"/>
                    <w:bottom w:val="none" w:sz="0" w:space="0" w:color="auto"/>
                    <w:right w:val="none" w:sz="0" w:space="0" w:color="auto"/>
                  </w:divBdr>
                  <w:divsChild>
                    <w:div w:id="195713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623791">
          <w:marLeft w:val="0"/>
          <w:marRight w:val="0"/>
          <w:marTop w:val="0"/>
          <w:marBottom w:val="0"/>
          <w:divBdr>
            <w:top w:val="none" w:sz="0" w:space="0" w:color="auto"/>
            <w:left w:val="none" w:sz="0" w:space="0" w:color="auto"/>
            <w:bottom w:val="none" w:sz="0" w:space="0" w:color="auto"/>
            <w:right w:val="none" w:sz="0" w:space="0" w:color="auto"/>
          </w:divBdr>
          <w:divsChild>
            <w:div w:id="2000841309">
              <w:marLeft w:val="0"/>
              <w:marRight w:val="0"/>
              <w:marTop w:val="240"/>
              <w:marBottom w:val="240"/>
              <w:divBdr>
                <w:top w:val="single" w:sz="12" w:space="0" w:color="000000"/>
                <w:left w:val="none" w:sz="0" w:space="0" w:color="auto"/>
                <w:bottom w:val="single" w:sz="12" w:space="0" w:color="000000"/>
                <w:right w:val="none" w:sz="0" w:space="0" w:color="auto"/>
              </w:divBdr>
              <w:divsChild>
                <w:div w:id="1305503712">
                  <w:marLeft w:val="240"/>
                  <w:marRight w:val="240"/>
                  <w:marTop w:val="0"/>
                  <w:marBottom w:val="0"/>
                  <w:divBdr>
                    <w:top w:val="none" w:sz="0" w:space="0" w:color="auto"/>
                    <w:left w:val="none" w:sz="0" w:space="0" w:color="auto"/>
                    <w:bottom w:val="none" w:sz="0" w:space="0" w:color="auto"/>
                    <w:right w:val="none" w:sz="0" w:space="0" w:color="auto"/>
                  </w:divBdr>
                </w:div>
                <w:div w:id="2040158794">
                  <w:marLeft w:val="0"/>
                  <w:marRight w:val="0"/>
                  <w:marTop w:val="0"/>
                  <w:marBottom w:val="0"/>
                  <w:divBdr>
                    <w:top w:val="single" w:sz="6" w:space="6" w:color="000000"/>
                    <w:left w:val="none" w:sz="0" w:space="0" w:color="auto"/>
                    <w:bottom w:val="none" w:sz="0" w:space="0" w:color="auto"/>
                    <w:right w:val="none" w:sz="0" w:space="0" w:color="auto"/>
                  </w:divBdr>
                </w:div>
              </w:divsChild>
            </w:div>
            <w:div w:id="5232549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314860">
                  <w:marLeft w:val="240"/>
                  <w:marRight w:val="240"/>
                  <w:marTop w:val="0"/>
                  <w:marBottom w:val="0"/>
                  <w:divBdr>
                    <w:top w:val="none" w:sz="0" w:space="0" w:color="auto"/>
                    <w:left w:val="none" w:sz="0" w:space="0" w:color="auto"/>
                    <w:bottom w:val="none" w:sz="0" w:space="0" w:color="auto"/>
                    <w:right w:val="none" w:sz="0" w:space="0" w:color="auto"/>
                  </w:divBdr>
                </w:div>
                <w:div w:id="1532568065">
                  <w:marLeft w:val="0"/>
                  <w:marRight w:val="0"/>
                  <w:marTop w:val="0"/>
                  <w:marBottom w:val="0"/>
                  <w:divBdr>
                    <w:top w:val="single" w:sz="6" w:space="6" w:color="000000"/>
                    <w:left w:val="none" w:sz="0" w:space="0" w:color="auto"/>
                    <w:bottom w:val="none" w:sz="0" w:space="0" w:color="auto"/>
                    <w:right w:val="none" w:sz="0" w:space="0" w:color="auto"/>
                  </w:divBdr>
                  <w:divsChild>
                    <w:div w:id="185592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2927">
          <w:marLeft w:val="0"/>
          <w:marRight w:val="0"/>
          <w:marTop w:val="0"/>
          <w:marBottom w:val="0"/>
          <w:divBdr>
            <w:top w:val="none" w:sz="0" w:space="0" w:color="auto"/>
            <w:left w:val="none" w:sz="0" w:space="0" w:color="auto"/>
            <w:bottom w:val="none" w:sz="0" w:space="0" w:color="auto"/>
            <w:right w:val="none" w:sz="0" w:space="0" w:color="auto"/>
          </w:divBdr>
          <w:divsChild>
            <w:div w:id="1372537057">
              <w:marLeft w:val="0"/>
              <w:marRight w:val="0"/>
              <w:marTop w:val="240"/>
              <w:marBottom w:val="240"/>
              <w:divBdr>
                <w:top w:val="single" w:sz="12" w:space="0" w:color="000000"/>
                <w:left w:val="none" w:sz="0" w:space="0" w:color="auto"/>
                <w:bottom w:val="single" w:sz="12" w:space="0" w:color="000000"/>
                <w:right w:val="none" w:sz="0" w:space="0" w:color="auto"/>
              </w:divBdr>
              <w:divsChild>
                <w:div w:id="776291618">
                  <w:marLeft w:val="240"/>
                  <w:marRight w:val="240"/>
                  <w:marTop w:val="0"/>
                  <w:marBottom w:val="0"/>
                  <w:divBdr>
                    <w:top w:val="none" w:sz="0" w:space="0" w:color="auto"/>
                    <w:left w:val="none" w:sz="0" w:space="0" w:color="auto"/>
                    <w:bottom w:val="none" w:sz="0" w:space="0" w:color="auto"/>
                    <w:right w:val="none" w:sz="0" w:space="0" w:color="auto"/>
                  </w:divBdr>
                </w:div>
                <w:div w:id="959261568">
                  <w:marLeft w:val="0"/>
                  <w:marRight w:val="0"/>
                  <w:marTop w:val="0"/>
                  <w:marBottom w:val="0"/>
                  <w:divBdr>
                    <w:top w:val="single" w:sz="6" w:space="6" w:color="000000"/>
                    <w:left w:val="none" w:sz="0" w:space="0" w:color="auto"/>
                    <w:bottom w:val="none" w:sz="0" w:space="0" w:color="auto"/>
                    <w:right w:val="none" w:sz="0" w:space="0" w:color="auto"/>
                  </w:divBdr>
                  <w:divsChild>
                    <w:div w:id="1849522099">
                      <w:marLeft w:val="0"/>
                      <w:marRight w:val="0"/>
                      <w:marTop w:val="240"/>
                      <w:marBottom w:val="240"/>
                      <w:divBdr>
                        <w:top w:val="none" w:sz="0" w:space="0" w:color="auto"/>
                        <w:left w:val="none" w:sz="0" w:space="0" w:color="auto"/>
                        <w:bottom w:val="none" w:sz="0" w:space="0" w:color="auto"/>
                        <w:right w:val="none" w:sz="0" w:space="0" w:color="auto"/>
                      </w:divBdr>
                      <w:divsChild>
                        <w:div w:id="964119820">
                          <w:marLeft w:val="0"/>
                          <w:marRight w:val="0"/>
                          <w:marTop w:val="0"/>
                          <w:marBottom w:val="0"/>
                          <w:divBdr>
                            <w:top w:val="none" w:sz="0" w:space="0" w:color="auto"/>
                            <w:left w:val="none" w:sz="0" w:space="0" w:color="auto"/>
                            <w:bottom w:val="none" w:sz="0" w:space="0" w:color="auto"/>
                            <w:right w:val="none" w:sz="0" w:space="0" w:color="auto"/>
                          </w:divBdr>
                        </w:div>
                      </w:divsChild>
                    </w:div>
                    <w:div w:id="1070538480">
                      <w:marLeft w:val="0"/>
                      <w:marRight w:val="0"/>
                      <w:marTop w:val="240"/>
                      <w:marBottom w:val="240"/>
                      <w:divBdr>
                        <w:top w:val="none" w:sz="0" w:space="0" w:color="auto"/>
                        <w:left w:val="single" w:sz="36" w:space="0" w:color="000000"/>
                        <w:bottom w:val="none" w:sz="0" w:space="0" w:color="auto"/>
                        <w:right w:val="none" w:sz="0" w:space="0" w:color="auto"/>
                      </w:divBdr>
                      <w:divsChild>
                        <w:div w:id="752311965">
                          <w:marLeft w:val="0"/>
                          <w:marRight w:val="0"/>
                          <w:marTop w:val="0"/>
                          <w:marBottom w:val="0"/>
                          <w:divBdr>
                            <w:top w:val="single" w:sz="6" w:space="6" w:color="000000"/>
                            <w:left w:val="none" w:sz="0" w:space="0" w:color="auto"/>
                            <w:bottom w:val="none" w:sz="0" w:space="0" w:color="auto"/>
                            <w:right w:val="none" w:sz="0" w:space="0" w:color="auto"/>
                          </w:divBdr>
                        </w:div>
                      </w:divsChild>
                    </w:div>
                    <w:div w:id="779834286">
                      <w:marLeft w:val="0"/>
                      <w:marRight w:val="0"/>
                      <w:marTop w:val="240"/>
                      <w:marBottom w:val="240"/>
                      <w:divBdr>
                        <w:top w:val="none" w:sz="0" w:space="0" w:color="auto"/>
                        <w:left w:val="single" w:sz="36" w:space="0" w:color="000000"/>
                        <w:bottom w:val="none" w:sz="0" w:space="0" w:color="auto"/>
                        <w:right w:val="none" w:sz="0" w:space="0" w:color="auto"/>
                      </w:divBdr>
                      <w:divsChild>
                        <w:div w:id="1937591379">
                          <w:marLeft w:val="0"/>
                          <w:marRight w:val="0"/>
                          <w:marTop w:val="0"/>
                          <w:marBottom w:val="0"/>
                          <w:divBdr>
                            <w:top w:val="single" w:sz="6" w:space="6" w:color="000000"/>
                            <w:left w:val="none" w:sz="0" w:space="0" w:color="auto"/>
                            <w:bottom w:val="none" w:sz="0" w:space="0" w:color="auto"/>
                            <w:right w:val="none" w:sz="0" w:space="0" w:color="auto"/>
                          </w:divBdr>
                        </w:div>
                      </w:divsChild>
                    </w:div>
                    <w:div w:id="842473409">
                      <w:marLeft w:val="0"/>
                      <w:marRight w:val="0"/>
                      <w:marTop w:val="240"/>
                      <w:marBottom w:val="240"/>
                      <w:divBdr>
                        <w:top w:val="none" w:sz="0" w:space="0" w:color="auto"/>
                        <w:left w:val="single" w:sz="36" w:space="0" w:color="000000"/>
                        <w:bottom w:val="none" w:sz="0" w:space="0" w:color="auto"/>
                        <w:right w:val="none" w:sz="0" w:space="0" w:color="auto"/>
                      </w:divBdr>
                      <w:divsChild>
                        <w:div w:id="122849649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551000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84618">
                  <w:marLeft w:val="240"/>
                  <w:marRight w:val="240"/>
                  <w:marTop w:val="0"/>
                  <w:marBottom w:val="0"/>
                  <w:divBdr>
                    <w:top w:val="none" w:sz="0" w:space="0" w:color="auto"/>
                    <w:left w:val="none" w:sz="0" w:space="0" w:color="auto"/>
                    <w:bottom w:val="none" w:sz="0" w:space="0" w:color="auto"/>
                    <w:right w:val="none" w:sz="0" w:space="0" w:color="auto"/>
                  </w:divBdr>
                </w:div>
                <w:div w:id="761997747">
                  <w:marLeft w:val="0"/>
                  <w:marRight w:val="0"/>
                  <w:marTop w:val="0"/>
                  <w:marBottom w:val="0"/>
                  <w:divBdr>
                    <w:top w:val="single" w:sz="6" w:space="6" w:color="000000"/>
                    <w:left w:val="none" w:sz="0" w:space="0" w:color="auto"/>
                    <w:bottom w:val="none" w:sz="0" w:space="0" w:color="auto"/>
                    <w:right w:val="none" w:sz="0" w:space="0" w:color="auto"/>
                  </w:divBdr>
                  <w:divsChild>
                    <w:div w:id="194661663">
                      <w:marLeft w:val="0"/>
                      <w:marRight w:val="0"/>
                      <w:marTop w:val="0"/>
                      <w:marBottom w:val="0"/>
                      <w:divBdr>
                        <w:top w:val="none" w:sz="0" w:space="0" w:color="auto"/>
                        <w:left w:val="none" w:sz="0" w:space="0" w:color="auto"/>
                        <w:bottom w:val="none" w:sz="0" w:space="0" w:color="auto"/>
                        <w:right w:val="none" w:sz="0" w:space="0" w:color="auto"/>
                      </w:divBdr>
                      <w:divsChild>
                        <w:div w:id="1359701001">
                          <w:marLeft w:val="0"/>
                          <w:marRight w:val="0"/>
                          <w:marTop w:val="240"/>
                          <w:marBottom w:val="240"/>
                          <w:divBdr>
                            <w:top w:val="none" w:sz="0" w:space="0" w:color="auto"/>
                            <w:left w:val="none" w:sz="0" w:space="0" w:color="auto"/>
                            <w:bottom w:val="none" w:sz="0" w:space="0" w:color="auto"/>
                            <w:right w:val="none" w:sz="0" w:space="0" w:color="auto"/>
                          </w:divBdr>
                          <w:divsChild>
                            <w:div w:id="192861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86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33489">
      <w:marLeft w:val="0"/>
      <w:marRight w:val="0"/>
      <w:marTop w:val="0"/>
      <w:marBottom w:val="0"/>
      <w:divBdr>
        <w:top w:val="none" w:sz="0" w:space="0" w:color="auto"/>
        <w:left w:val="none" w:sz="0" w:space="0" w:color="auto"/>
        <w:bottom w:val="none" w:sz="0" w:space="0" w:color="auto"/>
        <w:right w:val="none" w:sz="0" w:space="0" w:color="auto"/>
      </w:divBdr>
      <w:divsChild>
        <w:div w:id="1360160372">
          <w:marLeft w:val="0"/>
          <w:marRight w:val="0"/>
          <w:marTop w:val="240"/>
          <w:marBottom w:val="240"/>
          <w:divBdr>
            <w:top w:val="none" w:sz="0" w:space="0" w:color="auto"/>
            <w:left w:val="none" w:sz="0" w:space="0" w:color="auto"/>
            <w:bottom w:val="none" w:sz="0" w:space="0" w:color="auto"/>
            <w:right w:val="none" w:sz="0" w:space="0" w:color="auto"/>
          </w:divBdr>
          <w:divsChild>
            <w:div w:id="1761028875">
              <w:marLeft w:val="0"/>
              <w:marRight w:val="0"/>
              <w:marTop w:val="0"/>
              <w:marBottom w:val="0"/>
              <w:divBdr>
                <w:top w:val="none" w:sz="0" w:space="0" w:color="auto"/>
                <w:left w:val="none" w:sz="0" w:space="0" w:color="auto"/>
                <w:bottom w:val="none" w:sz="0" w:space="0" w:color="auto"/>
                <w:right w:val="none" w:sz="0" w:space="0" w:color="auto"/>
              </w:divBdr>
            </w:div>
          </w:divsChild>
        </w:div>
        <w:div w:id="5893149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4719419">
              <w:marLeft w:val="0"/>
              <w:marRight w:val="0"/>
              <w:marTop w:val="0"/>
              <w:marBottom w:val="0"/>
              <w:divBdr>
                <w:top w:val="single" w:sz="6" w:space="6" w:color="000000"/>
                <w:left w:val="none" w:sz="0" w:space="0" w:color="auto"/>
                <w:bottom w:val="none" w:sz="0" w:space="0" w:color="auto"/>
                <w:right w:val="none" w:sz="0" w:space="0" w:color="auto"/>
              </w:divBdr>
            </w:div>
          </w:divsChild>
        </w:div>
        <w:div w:id="2135295777">
          <w:marLeft w:val="0"/>
          <w:marRight w:val="0"/>
          <w:marTop w:val="0"/>
          <w:marBottom w:val="0"/>
          <w:divBdr>
            <w:top w:val="none" w:sz="0" w:space="0" w:color="auto"/>
            <w:left w:val="none" w:sz="0" w:space="0" w:color="auto"/>
            <w:bottom w:val="none" w:sz="0" w:space="0" w:color="auto"/>
            <w:right w:val="none" w:sz="0" w:space="0" w:color="auto"/>
          </w:divBdr>
          <w:divsChild>
            <w:div w:id="1315722507">
              <w:marLeft w:val="0"/>
              <w:marRight w:val="0"/>
              <w:marTop w:val="240"/>
              <w:marBottom w:val="240"/>
              <w:divBdr>
                <w:top w:val="single" w:sz="12" w:space="0" w:color="000000"/>
                <w:left w:val="none" w:sz="0" w:space="0" w:color="auto"/>
                <w:bottom w:val="single" w:sz="12" w:space="0" w:color="000000"/>
                <w:right w:val="none" w:sz="0" w:space="0" w:color="auto"/>
              </w:divBdr>
              <w:divsChild>
                <w:div w:id="1618223221">
                  <w:marLeft w:val="240"/>
                  <w:marRight w:val="240"/>
                  <w:marTop w:val="0"/>
                  <w:marBottom w:val="0"/>
                  <w:divBdr>
                    <w:top w:val="none" w:sz="0" w:space="0" w:color="auto"/>
                    <w:left w:val="none" w:sz="0" w:space="0" w:color="auto"/>
                    <w:bottom w:val="none" w:sz="0" w:space="0" w:color="auto"/>
                    <w:right w:val="none" w:sz="0" w:space="0" w:color="auto"/>
                  </w:divBdr>
                </w:div>
                <w:div w:id="1373772871">
                  <w:marLeft w:val="0"/>
                  <w:marRight w:val="0"/>
                  <w:marTop w:val="0"/>
                  <w:marBottom w:val="0"/>
                  <w:divBdr>
                    <w:top w:val="single" w:sz="6" w:space="6" w:color="000000"/>
                    <w:left w:val="none" w:sz="0" w:space="0" w:color="auto"/>
                    <w:bottom w:val="none" w:sz="0" w:space="0" w:color="auto"/>
                    <w:right w:val="none" w:sz="0" w:space="0" w:color="auto"/>
                  </w:divBdr>
                  <w:divsChild>
                    <w:div w:id="802580736">
                      <w:marLeft w:val="0"/>
                      <w:marRight w:val="0"/>
                      <w:marTop w:val="240"/>
                      <w:marBottom w:val="240"/>
                      <w:divBdr>
                        <w:top w:val="none" w:sz="0" w:space="0" w:color="auto"/>
                        <w:left w:val="none" w:sz="0" w:space="0" w:color="auto"/>
                        <w:bottom w:val="none" w:sz="0" w:space="0" w:color="auto"/>
                        <w:right w:val="none" w:sz="0" w:space="0" w:color="auto"/>
                      </w:divBdr>
                      <w:divsChild>
                        <w:div w:id="126361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305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45191536">
                  <w:marLeft w:val="240"/>
                  <w:marRight w:val="240"/>
                  <w:marTop w:val="0"/>
                  <w:marBottom w:val="0"/>
                  <w:divBdr>
                    <w:top w:val="none" w:sz="0" w:space="0" w:color="auto"/>
                    <w:left w:val="none" w:sz="0" w:space="0" w:color="auto"/>
                    <w:bottom w:val="none" w:sz="0" w:space="0" w:color="auto"/>
                    <w:right w:val="none" w:sz="0" w:space="0" w:color="auto"/>
                  </w:divBdr>
                </w:div>
                <w:div w:id="383218656">
                  <w:marLeft w:val="0"/>
                  <w:marRight w:val="0"/>
                  <w:marTop w:val="0"/>
                  <w:marBottom w:val="0"/>
                  <w:divBdr>
                    <w:top w:val="single" w:sz="6" w:space="6" w:color="000000"/>
                    <w:left w:val="none" w:sz="0" w:space="0" w:color="auto"/>
                    <w:bottom w:val="none" w:sz="0" w:space="0" w:color="auto"/>
                    <w:right w:val="none" w:sz="0" w:space="0" w:color="auto"/>
                  </w:divBdr>
                  <w:divsChild>
                    <w:div w:id="294871377">
                      <w:marLeft w:val="0"/>
                      <w:marRight w:val="0"/>
                      <w:marTop w:val="0"/>
                      <w:marBottom w:val="0"/>
                      <w:divBdr>
                        <w:top w:val="none" w:sz="0" w:space="0" w:color="auto"/>
                        <w:left w:val="none" w:sz="0" w:space="0" w:color="auto"/>
                        <w:bottom w:val="none" w:sz="0" w:space="0" w:color="auto"/>
                        <w:right w:val="none" w:sz="0" w:space="0" w:color="auto"/>
                      </w:divBdr>
                      <w:divsChild>
                        <w:div w:id="1438790859">
                          <w:marLeft w:val="0"/>
                          <w:marRight w:val="0"/>
                          <w:marTop w:val="240"/>
                          <w:marBottom w:val="240"/>
                          <w:divBdr>
                            <w:top w:val="none" w:sz="0" w:space="0" w:color="auto"/>
                            <w:left w:val="none" w:sz="0" w:space="0" w:color="auto"/>
                            <w:bottom w:val="none" w:sz="0" w:space="0" w:color="auto"/>
                            <w:right w:val="none" w:sz="0" w:space="0" w:color="auto"/>
                          </w:divBdr>
                          <w:divsChild>
                            <w:div w:id="556017962">
                              <w:marLeft w:val="0"/>
                              <w:marRight w:val="0"/>
                              <w:marTop w:val="0"/>
                              <w:marBottom w:val="0"/>
                              <w:divBdr>
                                <w:top w:val="none" w:sz="0" w:space="0" w:color="auto"/>
                                <w:left w:val="none" w:sz="0" w:space="0" w:color="auto"/>
                                <w:bottom w:val="none" w:sz="0" w:space="0" w:color="auto"/>
                                <w:right w:val="none" w:sz="0" w:space="0" w:color="auto"/>
                              </w:divBdr>
                            </w:div>
                          </w:divsChild>
                        </w:div>
                        <w:div w:id="906384831">
                          <w:marLeft w:val="0"/>
                          <w:marRight w:val="0"/>
                          <w:marTop w:val="240"/>
                          <w:marBottom w:val="240"/>
                          <w:divBdr>
                            <w:top w:val="none" w:sz="0" w:space="0" w:color="auto"/>
                            <w:left w:val="none" w:sz="0" w:space="0" w:color="auto"/>
                            <w:bottom w:val="none" w:sz="0" w:space="0" w:color="auto"/>
                            <w:right w:val="none" w:sz="0" w:space="0" w:color="auto"/>
                          </w:divBdr>
                          <w:divsChild>
                            <w:div w:id="1456293811">
                              <w:marLeft w:val="0"/>
                              <w:marRight w:val="0"/>
                              <w:marTop w:val="0"/>
                              <w:marBottom w:val="0"/>
                              <w:divBdr>
                                <w:top w:val="none" w:sz="0" w:space="0" w:color="auto"/>
                                <w:left w:val="none" w:sz="0" w:space="0" w:color="auto"/>
                                <w:bottom w:val="none" w:sz="0" w:space="0" w:color="auto"/>
                                <w:right w:val="none" w:sz="0" w:space="0" w:color="auto"/>
                              </w:divBdr>
                            </w:div>
                          </w:divsChild>
                        </w:div>
                        <w:div w:id="1432093990">
                          <w:marLeft w:val="0"/>
                          <w:marRight w:val="0"/>
                          <w:marTop w:val="240"/>
                          <w:marBottom w:val="240"/>
                          <w:divBdr>
                            <w:top w:val="none" w:sz="0" w:space="0" w:color="auto"/>
                            <w:left w:val="none" w:sz="0" w:space="0" w:color="auto"/>
                            <w:bottom w:val="none" w:sz="0" w:space="0" w:color="auto"/>
                            <w:right w:val="none" w:sz="0" w:space="0" w:color="auto"/>
                          </w:divBdr>
                          <w:divsChild>
                            <w:div w:id="46898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5531510">
          <w:marLeft w:val="0"/>
          <w:marRight w:val="0"/>
          <w:marTop w:val="0"/>
          <w:marBottom w:val="0"/>
          <w:divBdr>
            <w:top w:val="none" w:sz="0" w:space="0" w:color="auto"/>
            <w:left w:val="none" w:sz="0" w:space="0" w:color="auto"/>
            <w:bottom w:val="none" w:sz="0" w:space="0" w:color="auto"/>
            <w:right w:val="none" w:sz="0" w:space="0" w:color="auto"/>
          </w:divBdr>
          <w:divsChild>
            <w:div w:id="1819229635">
              <w:marLeft w:val="0"/>
              <w:marRight w:val="0"/>
              <w:marTop w:val="240"/>
              <w:marBottom w:val="240"/>
              <w:divBdr>
                <w:top w:val="none" w:sz="0" w:space="0" w:color="auto"/>
                <w:left w:val="none" w:sz="0" w:space="0" w:color="auto"/>
                <w:bottom w:val="none" w:sz="0" w:space="0" w:color="auto"/>
                <w:right w:val="none" w:sz="0" w:space="0" w:color="auto"/>
              </w:divBdr>
              <w:divsChild>
                <w:div w:id="112868466">
                  <w:marLeft w:val="0"/>
                  <w:marRight w:val="0"/>
                  <w:marTop w:val="0"/>
                  <w:marBottom w:val="0"/>
                  <w:divBdr>
                    <w:top w:val="none" w:sz="0" w:space="0" w:color="auto"/>
                    <w:left w:val="none" w:sz="0" w:space="0" w:color="auto"/>
                    <w:bottom w:val="none" w:sz="0" w:space="0" w:color="auto"/>
                    <w:right w:val="none" w:sz="0" w:space="0" w:color="auto"/>
                  </w:divBdr>
                </w:div>
              </w:divsChild>
            </w:div>
            <w:div w:id="560943194">
              <w:marLeft w:val="0"/>
              <w:marRight w:val="0"/>
              <w:marTop w:val="240"/>
              <w:marBottom w:val="240"/>
              <w:divBdr>
                <w:top w:val="none" w:sz="0" w:space="0" w:color="auto"/>
                <w:left w:val="none" w:sz="0" w:space="0" w:color="auto"/>
                <w:bottom w:val="none" w:sz="0" w:space="0" w:color="auto"/>
                <w:right w:val="none" w:sz="0" w:space="0" w:color="auto"/>
              </w:divBdr>
              <w:divsChild>
                <w:div w:id="2108690974">
                  <w:marLeft w:val="0"/>
                  <w:marRight w:val="0"/>
                  <w:marTop w:val="0"/>
                  <w:marBottom w:val="0"/>
                  <w:divBdr>
                    <w:top w:val="none" w:sz="0" w:space="0" w:color="auto"/>
                    <w:left w:val="none" w:sz="0" w:space="0" w:color="auto"/>
                    <w:bottom w:val="none" w:sz="0" w:space="0" w:color="auto"/>
                    <w:right w:val="none" w:sz="0" w:space="0" w:color="auto"/>
                  </w:divBdr>
                </w:div>
              </w:divsChild>
            </w:div>
            <w:div w:id="21301291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3088159">
                  <w:marLeft w:val="0"/>
                  <w:marRight w:val="0"/>
                  <w:marTop w:val="0"/>
                  <w:marBottom w:val="0"/>
                  <w:divBdr>
                    <w:top w:val="single" w:sz="6" w:space="6" w:color="000000"/>
                    <w:left w:val="none" w:sz="0" w:space="0" w:color="auto"/>
                    <w:bottom w:val="none" w:sz="0" w:space="0" w:color="auto"/>
                    <w:right w:val="none" w:sz="0" w:space="0" w:color="auto"/>
                  </w:divBdr>
                </w:div>
              </w:divsChild>
            </w:div>
            <w:div w:id="23216749">
              <w:marLeft w:val="0"/>
              <w:marRight w:val="0"/>
              <w:marTop w:val="240"/>
              <w:marBottom w:val="240"/>
              <w:divBdr>
                <w:top w:val="none" w:sz="0" w:space="0" w:color="auto"/>
                <w:left w:val="none" w:sz="0" w:space="0" w:color="auto"/>
                <w:bottom w:val="none" w:sz="0" w:space="0" w:color="auto"/>
                <w:right w:val="none" w:sz="0" w:space="0" w:color="auto"/>
              </w:divBdr>
            </w:div>
            <w:div w:id="1520269947">
              <w:marLeft w:val="0"/>
              <w:marRight w:val="0"/>
              <w:marTop w:val="240"/>
              <w:marBottom w:val="240"/>
              <w:divBdr>
                <w:top w:val="single" w:sz="12" w:space="0" w:color="000000"/>
                <w:left w:val="none" w:sz="0" w:space="0" w:color="auto"/>
                <w:bottom w:val="single" w:sz="12" w:space="0" w:color="000000"/>
                <w:right w:val="none" w:sz="0" w:space="0" w:color="auto"/>
              </w:divBdr>
              <w:divsChild>
                <w:div w:id="1778058588">
                  <w:marLeft w:val="240"/>
                  <w:marRight w:val="240"/>
                  <w:marTop w:val="0"/>
                  <w:marBottom w:val="0"/>
                  <w:divBdr>
                    <w:top w:val="none" w:sz="0" w:space="0" w:color="auto"/>
                    <w:left w:val="none" w:sz="0" w:space="0" w:color="auto"/>
                    <w:bottom w:val="none" w:sz="0" w:space="0" w:color="auto"/>
                    <w:right w:val="none" w:sz="0" w:space="0" w:color="auto"/>
                  </w:divBdr>
                </w:div>
                <w:div w:id="1412773470">
                  <w:marLeft w:val="0"/>
                  <w:marRight w:val="0"/>
                  <w:marTop w:val="0"/>
                  <w:marBottom w:val="0"/>
                  <w:divBdr>
                    <w:top w:val="single" w:sz="6" w:space="6" w:color="000000"/>
                    <w:left w:val="none" w:sz="0" w:space="0" w:color="auto"/>
                    <w:bottom w:val="none" w:sz="0" w:space="0" w:color="auto"/>
                    <w:right w:val="none" w:sz="0" w:space="0" w:color="auto"/>
                  </w:divBdr>
                  <w:divsChild>
                    <w:div w:id="1934581233">
                      <w:marLeft w:val="0"/>
                      <w:marRight w:val="0"/>
                      <w:marTop w:val="240"/>
                      <w:marBottom w:val="240"/>
                      <w:divBdr>
                        <w:top w:val="none" w:sz="0" w:space="0" w:color="auto"/>
                        <w:left w:val="none" w:sz="0" w:space="0" w:color="auto"/>
                        <w:bottom w:val="none" w:sz="0" w:space="0" w:color="auto"/>
                        <w:right w:val="none" w:sz="0" w:space="0" w:color="auto"/>
                      </w:divBdr>
                      <w:divsChild>
                        <w:div w:id="57378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6984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6910158">
                  <w:marLeft w:val="240"/>
                  <w:marRight w:val="240"/>
                  <w:marTop w:val="0"/>
                  <w:marBottom w:val="0"/>
                  <w:divBdr>
                    <w:top w:val="none" w:sz="0" w:space="0" w:color="auto"/>
                    <w:left w:val="none" w:sz="0" w:space="0" w:color="auto"/>
                    <w:bottom w:val="none" w:sz="0" w:space="0" w:color="auto"/>
                    <w:right w:val="none" w:sz="0" w:space="0" w:color="auto"/>
                  </w:divBdr>
                </w:div>
                <w:div w:id="1876236588">
                  <w:marLeft w:val="0"/>
                  <w:marRight w:val="0"/>
                  <w:marTop w:val="0"/>
                  <w:marBottom w:val="0"/>
                  <w:divBdr>
                    <w:top w:val="single" w:sz="6" w:space="6" w:color="000000"/>
                    <w:left w:val="none" w:sz="0" w:space="0" w:color="auto"/>
                    <w:bottom w:val="none" w:sz="0" w:space="0" w:color="auto"/>
                    <w:right w:val="none" w:sz="0" w:space="0" w:color="auto"/>
                  </w:divBdr>
                  <w:divsChild>
                    <w:div w:id="688604461">
                      <w:marLeft w:val="0"/>
                      <w:marRight w:val="0"/>
                      <w:marTop w:val="0"/>
                      <w:marBottom w:val="0"/>
                      <w:divBdr>
                        <w:top w:val="none" w:sz="0" w:space="0" w:color="auto"/>
                        <w:left w:val="none" w:sz="0" w:space="0" w:color="auto"/>
                        <w:bottom w:val="none" w:sz="0" w:space="0" w:color="auto"/>
                        <w:right w:val="none" w:sz="0" w:space="0" w:color="auto"/>
                      </w:divBdr>
                      <w:divsChild>
                        <w:div w:id="1923710205">
                          <w:marLeft w:val="0"/>
                          <w:marRight w:val="0"/>
                          <w:marTop w:val="240"/>
                          <w:marBottom w:val="240"/>
                          <w:divBdr>
                            <w:top w:val="none" w:sz="0" w:space="0" w:color="auto"/>
                            <w:left w:val="none" w:sz="0" w:space="0" w:color="auto"/>
                            <w:bottom w:val="none" w:sz="0" w:space="0" w:color="auto"/>
                            <w:right w:val="none" w:sz="0" w:space="0" w:color="auto"/>
                          </w:divBdr>
                        </w:div>
                        <w:div w:id="1934241080">
                          <w:marLeft w:val="0"/>
                          <w:marRight w:val="0"/>
                          <w:marTop w:val="240"/>
                          <w:marBottom w:val="240"/>
                          <w:divBdr>
                            <w:top w:val="none" w:sz="0" w:space="0" w:color="auto"/>
                            <w:left w:val="none" w:sz="0" w:space="0" w:color="auto"/>
                            <w:bottom w:val="none" w:sz="0" w:space="0" w:color="auto"/>
                            <w:right w:val="none" w:sz="0" w:space="0" w:color="auto"/>
                          </w:divBdr>
                          <w:divsChild>
                            <w:div w:id="161051809">
                              <w:marLeft w:val="0"/>
                              <w:marRight w:val="0"/>
                              <w:marTop w:val="0"/>
                              <w:marBottom w:val="0"/>
                              <w:divBdr>
                                <w:top w:val="none" w:sz="0" w:space="0" w:color="auto"/>
                                <w:left w:val="none" w:sz="0" w:space="0" w:color="auto"/>
                                <w:bottom w:val="none" w:sz="0" w:space="0" w:color="auto"/>
                                <w:right w:val="none" w:sz="0" w:space="0" w:color="auto"/>
                              </w:divBdr>
                            </w:div>
                          </w:divsChild>
                        </w:div>
                        <w:div w:id="1904173577">
                          <w:marLeft w:val="0"/>
                          <w:marRight w:val="0"/>
                          <w:marTop w:val="240"/>
                          <w:marBottom w:val="240"/>
                          <w:divBdr>
                            <w:top w:val="none" w:sz="0" w:space="0" w:color="auto"/>
                            <w:left w:val="none" w:sz="0" w:space="0" w:color="auto"/>
                            <w:bottom w:val="none" w:sz="0" w:space="0" w:color="auto"/>
                            <w:right w:val="none" w:sz="0" w:space="0" w:color="auto"/>
                          </w:divBdr>
                        </w:div>
                        <w:div w:id="978416545">
                          <w:marLeft w:val="0"/>
                          <w:marRight w:val="0"/>
                          <w:marTop w:val="240"/>
                          <w:marBottom w:val="240"/>
                          <w:divBdr>
                            <w:top w:val="none" w:sz="0" w:space="0" w:color="auto"/>
                            <w:left w:val="none" w:sz="0" w:space="0" w:color="auto"/>
                            <w:bottom w:val="none" w:sz="0" w:space="0" w:color="auto"/>
                            <w:right w:val="none" w:sz="0" w:space="0" w:color="auto"/>
                          </w:divBdr>
                          <w:divsChild>
                            <w:div w:id="2066483112">
                              <w:marLeft w:val="0"/>
                              <w:marRight w:val="0"/>
                              <w:marTop w:val="0"/>
                              <w:marBottom w:val="0"/>
                              <w:divBdr>
                                <w:top w:val="none" w:sz="0" w:space="0" w:color="auto"/>
                                <w:left w:val="none" w:sz="0" w:space="0" w:color="auto"/>
                                <w:bottom w:val="none" w:sz="0" w:space="0" w:color="auto"/>
                                <w:right w:val="none" w:sz="0" w:space="0" w:color="auto"/>
                              </w:divBdr>
                            </w:div>
                          </w:divsChild>
                        </w:div>
                        <w:div w:id="156468169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93385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7276">
      <w:marLeft w:val="0"/>
      <w:marRight w:val="0"/>
      <w:marTop w:val="0"/>
      <w:marBottom w:val="0"/>
      <w:divBdr>
        <w:top w:val="none" w:sz="0" w:space="0" w:color="auto"/>
        <w:left w:val="none" w:sz="0" w:space="0" w:color="auto"/>
        <w:bottom w:val="none" w:sz="0" w:space="0" w:color="auto"/>
        <w:right w:val="none" w:sz="0" w:space="0" w:color="auto"/>
      </w:divBdr>
    </w:div>
    <w:div w:id="157502416">
      <w:marLeft w:val="0"/>
      <w:marRight w:val="0"/>
      <w:marTop w:val="0"/>
      <w:marBottom w:val="0"/>
      <w:divBdr>
        <w:top w:val="none" w:sz="0" w:space="0" w:color="auto"/>
        <w:left w:val="none" w:sz="0" w:space="0" w:color="auto"/>
        <w:bottom w:val="none" w:sz="0" w:space="0" w:color="auto"/>
        <w:right w:val="none" w:sz="0" w:space="0" w:color="auto"/>
      </w:divBdr>
    </w:div>
    <w:div w:id="162287272">
      <w:marLeft w:val="0"/>
      <w:marRight w:val="0"/>
      <w:marTop w:val="0"/>
      <w:marBottom w:val="0"/>
      <w:divBdr>
        <w:top w:val="none" w:sz="0" w:space="0" w:color="auto"/>
        <w:left w:val="none" w:sz="0" w:space="0" w:color="auto"/>
        <w:bottom w:val="none" w:sz="0" w:space="0" w:color="auto"/>
        <w:right w:val="none" w:sz="0" w:space="0" w:color="auto"/>
      </w:divBdr>
    </w:div>
    <w:div w:id="172040370">
      <w:marLeft w:val="0"/>
      <w:marRight w:val="0"/>
      <w:marTop w:val="0"/>
      <w:marBottom w:val="0"/>
      <w:divBdr>
        <w:top w:val="none" w:sz="0" w:space="0" w:color="auto"/>
        <w:left w:val="none" w:sz="0" w:space="0" w:color="auto"/>
        <w:bottom w:val="none" w:sz="0" w:space="0" w:color="auto"/>
        <w:right w:val="none" w:sz="0" w:space="0" w:color="auto"/>
      </w:divBdr>
    </w:div>
    <w:div w:id="173374813">
      <w:marLeft w:val="0"/>
      <w:marRight w:val="0"/>
      <w:marTop w:val="0"/>
      <w:marBottom w:val="0"/>
      <w:divBdr>
        <w:top w:val="none" w:sz="0" w:space="0" w:color="auto"/>
        <w:left w:val="none" w:sz="0" w:space="0" w:color="auto"/>
        <w:bottom w:val="none" w:sz="0" w:space="0" w:color="auto"/>
        <w:right w:val="none" w:sz="0" w:space="0" w:color="auto"/>
      </w:divBdr>
    </w:div>
    <w:div w:id="206259311">
      <w:marLeft w:val="0"/>
      <w:marRight w:val="0"/>
      <w:marTop w:val="0"/>
      <w:marBottom w:val="0"/>
      <w:divBdr>
        <w:top w:val="none" w:sz="0" w:space="0" w:color="auto"/>
        <w:left w:val="none" w:sz="0" w:space="0" w:color="auto"/>
        <w:bottom w:val="none" w:sz="0" w:space="0" w:color="auto"/>
        <w:right w:val="none" w:sz="0" w:space="0" w:color="auto"/>
      </w:divBdr>
      <w:divsChild>
        <w:div w:id="796803786">
          <w:marLeft w:val="0"/>
          <w:marRight w:val="0"/>
          <w:marTop w:val="240"/>
          <w:marBottom w:val="240"/>
          <w:divBdr>
            <w:top w:val="none" w:sz="0" w:space="0" w:color="auto"/>
            <w:left w:val="none" w:sz="0" w:space="0" w:color="auto"/>
            <w:bottom w:val="none" w:sz="0" w:space="0" w:color="auto"/>
            <w:right w:val="none" w:sz="0" w:space="0" w:color="auto"/>
          </w:divBdr>
        </w:div>
        <w:div w:id="1669866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8769135">
              <w:marLeft w:val="0"/>
              <w:marRight w:val="0"/>
              <w:marTop w:val="0"/>
              <w:marBottom w:val="0"/>
              <w:divBdr>
                <w:top w:val="single" w:sz="6" w:space="6" w:color="000000"/>
                <w:left w:val="none" w:sz="0" w:space="0" w:color="auto"/>
                <w:bottom w:val="none" w:sz="0" w:space="0" w:color="auto"/>
                <w:right w:val="none" w:sz="0" w:space="0" w:color="auto"/>
              </w:divBdr>
            </w:div>
          </w:divsChild>
        </w:div>
        <w:div w:id="483546662">
          <w:marLeft w:val="0"/>
          <w:marRight w:val="0"/>
          <w:marTop w:val="0"/>
          <w:marBottom w:val="0"/>
          <w:divBdr>
            <w:top w:val="none" w:sz="0" w:space="0" w:color="auto"/>
            <w:left w:val="none" w:sz="0" w:space="0" w:color="auto"/>
            <w:bottom w:val="none" w:sz="0" w:space="0" w:color="auto"/>
            <w:right w:val="none" w:sz="0" w:space="0" w:color="auto"/>
          </w:divBdr>
          <w:divsChild>
            <w:div w:id="1859394393">
              <w:marLeft w:val="0"/>
              <w:marRight w:val="0"/>
              <w:marTop w:val="240"/>
              <w:marBottom w:val="240"/>
              <w:divBdr>
                <w:top w:val="none" w:sz="0" w:space="0" w:color="auto"/>
                <w:left w:val="none" w:sz="0" w:space="0" w:color="auto"/>
                <w:bottom w:val="none" w:sz="0" w:space="0" w:color="auto"/>
                <w:right w:val="none" w:sz="0" w:space="0" w:color="auto"/>
              </w:divBdr>
              <w:divsChild>
                <w:div w:id="721446021">
                  <w:marLeft w:val="0"/>
                  <w:marRight w:val="0"/>
                  <w:marTop w:val="0"/>
                  <w:marBottom w:val="0"/>
                  <w:divBdr>
                    <w:top w:val="none" w:sz="0" w:space="0" w:color="auto"/>
                    <w:left w:val="none" w:sz="0" w:space="0" w:color="auto"/>
                    <w:bottom w:val="none" w:sz="0" w:space="0" w:color="auto"/>
                    <w:right w:val="none" w:sz="0" w:space="0" w:color="auto"/>
                  </w:divBdr>
                </w:div>
              </w:divsChild>
            </w:div>
            <w:div w:id="1135028731">
              <w:marLeft w:val="0"/>
              <w:marRight w:val="0"/>
              <w:marTop w:val="240"/>
              <w:marBottom w:val="240"/>
              <w:divBdr>
                <w:top w:val="none" w:sz="0" w:space="0" w:color="auto"/>
                <w:left w:val="none" w:sz="0" w:space="0" w:color="auto"/>
                <w:bottom w:val="none" w:sz="0" w:space="0" w:color="auto"/>
                <w:right w:val="none" w:sz="0" w:space="0" w:color="auto"/>
              </w:divBdr>
              <w:divsChild>
                <w:div w:id="1029799183">
                  <w:marLeft w:val="0"/>
                  <w:marRight w:val="0"/>
                  <w:marTop w:val="0"/>
                  <w:marBottom w:val="0"/>
                  <w:divBdr>
                    <w:top w:val="none" w:sz="0" w:space="0" w:color="auto"/>
                    <w:left w:val="none" w:sz="0" w:space="0" w:color="auto"/>
                    <w:bottom w:val="none" w:sz="0" w:space="0" w:color="auto"/>
                    <w:right w:val="none" w:sz="0" w:space="0" w:color="auto"/>
                  </w:divBdr>
                </w:div>
              </w:divsChild>
            </w:div>
            <w:div w:id="798687911">
              <w:marLeft w:val="0"/>
              <w:marRight w:val="0"/>
              <w:marTop w:val="240"/>
              <w:marBottom w:val="240"/>
              <w:divBdr>
                <w:top w:val="single" w:sz="12" w:space="0" w:color="000000"/>
                <w:left w:val="none" w:sz="0" w:space="0" w:color="auto"/>
                <w:bottom w:val="single" w:sz="12" w:space="0" w:color="000000"/>
                <w:right w:val="none" w:sz="0" w:space="0" w:color="auto"/>
              </w:divBdr>
              <w:divsChild>
                <w:div w:id="543904999">
                  <w:marLeft w:val="240"/>
                  <w:marRight w:val="240"/>
                  <w:marTop w:val="0"/>
                  <w:marBottom w:val="0"/>
                  <w:divBdr>
                    <w:top w:val="none" w:sz="0" w:space="0" w:color="auto"/>
                    <w:left w:val="none" w:sz="0" w:space="0" w:color="auto"/>
                    <w:bottom w:val="none" w:sz="0" w:space="0" w:color="auto"/>
                    <w:right w:val="none" w:sz="0" w:space="0" w:color="auto"/>
                  </w:divBdr>
                </w:div>
                <w:div w:id="706491487">
                  <w:marLeft w:val="0"/>
                  <w:marRight w:val="0"/>
                  <w:marTop w:val="0"/>
                  <w:marBottom w:val="0"/>
                  <w:divBdr>
                    <w:top w:val="single" w:sz="6" w:space="6" w:color="000000"/>
                    <w:left w:val="none" w:sz="0" w:space="0" w:color="auto"/>
                    <w:bottom w:val="none" w:sz="0" w:space="0" w:color="auto"/>
                    <w:right w:val="none" w:sz="0" w:space="0" w:color="auto"/>
                  </w:divBdr>
                  <w:divsChild>
                    <w:div w:id="183638045">
                      <w:marLeft w:val="0"/>
                      <w:marRight w:val="0"/>
                      <w:marTop w:val="240"/>
                      <w:marBottom w:val="240"/>
                      <w:divBdr>
                        <w:top w:val="none" w:sz="0" w:space="0" w:color="auto"/>
                        <w:left w:val="none" w:sz="0" w:space="0" w:color="auto"/>
                        <w:bottom w:val="none" w:sz="0" w:space="0" w:color="auto"/>
                        <w:right w:val="none" w:sz="0" w:space="0" w:color="auto"/>
                      </w:divBdr>
                      <w:divsChild>
                        <w:div w:id="1207991101">
                          <w:marLeft w:val="0"/>
                          <w:marRight w:val="0"/>
                          <w:marTop w:val="0"/>
                          <w:marBottom w:val="0"/>
                          <w:divBdr>
                            <w:top w:val="none" w:sz="0" w:space="0" w:color="auto"/>
                            <w:left w:val="none" w:sz="0" w:space="0" w:color="auto"/>
                            <w:bottom w:val="none" w:sz="0" w:space="0" w:color="auto"/>
                            <w:right w:val="none" w:sz="0" w:space="0" w:color="auto"/>
                          </w:divBdr>
                        </w:div>
                      </w:divsChild>
                    </w:div>
                    <w:div w:id="930357735">
                      <w:marLeft w:val="0"/>
                      <w:marRight w:val="0"/>
                      <w:marTop w:val="240"/>
                      <w:marBottom w:val="240"/>
                      <w:divBdr>
                        <w:top w:val="none" w:sz="0" w:space="0" w:color="auto"/>
                        <w:left w:val="none" w:sz="0" w:space="0" w:color="auto"/>
                        <w:bottom w:val="none" w:sz="0" w:space="0" w:color="auto"/>
                        <w:right w:val="none" w:sz="0" w:space="0" w:color="auto"/>
                      </w:divBdr>
                      <w:divsChild>
                        <w:div w:id="58669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7122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44537151">
                  <w:marLeft w:val="240"/>
                  <w:marRight w:val="240"/>
                  <w:marTop w:val="0"/>
                  <w:marBottom w:val="0"/>
                  <w:divBdr>
                    <w:top w:val="none" w:sz="0" w:space="0" w:color="auto"/>
                    <w:left w:val="none" w:sz="0" w:space="0" w:color="auto"/>
                    <w:bottom w:val="none" w:sz="0" w:space="0" w:color="auto"/>
                    <w:right w:val="none" w:sz="0" w:space="0" w:color="auto"/>
                  </w:divBdr>
                </w:div>
                <w:div w:id="141627305">
                  <w:marLeft w:val="0"/>
                  <w:marRight w:val="0"/>
                  <w:marTop w:val="0"/>
                  <w:marBottom w:val="0"/>
                  <w:divBdr>
                    <w:top w:val="single" w:sz="6" w:space="6" w:color="000000"/>
                    <w:left w:val="none" w:sz="0" w:space="0" w:color="auto"/>
                    <w:bottom w:val="none" w:sz="0" w:space="0" w:color="auto"/>
                    <w:right w:val="none" w:sz="0" w:space="0" w:color="auto"/>
                  </w:divBdr>
                  <w:divsChild>
                    <w:div w:id="147672216">
                      <w:marLeft w:val="0"/>
                      <w:marRight w:val="0"/>
                      <w:marTop w:val="0"/>
                      <w:marBottom w:val="0"/>
                      <w:divBdr>
                        <w:top w:val="none" w:sz="0" w:space="0" w:color="auto"/>
                        <w:left w:val="none" w:sz="0" w:space="0" w:color="auto"/>
                        <w:bottom w:val="none" w:sz="0" w:space="0" w:color="auto"/>
                        <w:right w:val="none" w:sz="0" w:space="0" w:color="auto"/>
                      </w:divBdr>
                      <w:divsChild>
                        <w:div w:id="714619537">
                          <w:marLeft w:val="0"/>
                          <w:marRight w:val="0"/>
                          <w:marTop w:val="240"/>
                          <w:marBottom w:val="240"/>
                          <w:divBdr>
                            <w:top w:val="none" w:sz="0" w:space="0" w:color="auto"/>
                            <w:left w:val="none" w:sz="0" w:space="0" w:color="auto"/>
                            <w:bottom w:val="none" w:sz="0" w:space="0" w:color="auto"/>
                            <w:right w:val="none" w:sz="0" w:space="0" w:color="auto"/>
                          </w:divBdr>
                          <w:divsChild>
                            <w:div w:id="756555756">
                              <w:marLeft w:val="0"/>
                              <w:marRight w:val="0"/>
                              <w:marTop w:val="0"/>
                              <w:marBottom w:val="0"/>
                              <w:divBdr>
                                <w:top w:val="none" w:sz="0" w:space="0" w:color="auto"/>
                                <w:left w:val="none" w:sz="0" w:space="0" w:color="auto"/>
                                <w:bottom w:val="none" w:sz="0" w:space="0" w:color="auto"/>
                                <w:right w:val="none" w:sz="0" w:space="0" w:color="auto"/>
                              </w:divBdr>
                            </w:div>
                          </w:divsChild>
                        </w:div>
                        <w:div w:id="180945523">
                          <w:marLeft w:val="0"/>
                          <w:marRight w:val="0"/>
                          <w:marTop w:val="240"/>
                          <w:marBottom w:val="240"/>
                          <w:divBdr>
                            <w:top w:val="none" w:sz="0" w:space="0" w:color="auto"/>
                            <w:left w:val="none" w:sz="0" w:space="0" w:color="auto"/>
                            <w:bottom w:val="none" w:sz="0" w:space="0" w:color="auto"/>
                            <w:right w:val="none" w:sz="0" w:space="0" w:color="auto"/>
                          </w:divBdr>
                          <w:divsChild>
                            <w:div w:id="179817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3176947">
          <w:marLeft w:val="0"/>
          <w:marRight w:val="0"/>
          <w:marTop w:val="0"/>
          <w:marBottom w:val="0"/>
          <w:divBdr>
            <w:top w:val="none" w:sz="0" w:space="0" w:color="auto"/>
            <w:left w:val="none" w:sz="0" w:space="0" w:color="auto"/>
            <w:bottom w:val="none" w:sz="0" w:space="0" w:color="auto"/>
            <w:right w:val="none" w:sz="0" w:space="0" w:color="auto"/>
          </w:divBdr>
          <w:divsChild>
            <w:div w:id="2117820064">
              <w:marLeft w:val="0"/>
              <w:marRight w:val="0"/>
              <w:marTop w:val="240"/>
              <w:marBottom w:val="240"/>
              <w:divBdr>
                <w:top w:val="none" w:sz="0" w:space="0" w:color="auto"/>
                <w:left w:val="none" w:sz="0" w:space="0" w:color="auto"/>
                <w:bottom w:val="none" w:sz="0" w:space="0" w:color="auto"/>
                <w:right w:val="none" w:sz="0" w:space="0" w:color="auto"/>
              </w:divBdr>
              <w:divsChild>
                <w:div w:id="535001283">
                  <w:marLeft w:val="0"/>
                  <w:marRight w:val="0"/>
                  <w:marTop w:val="0"/>
                  <w:marBottom w:val="0"/>
                  <w:divBdr>
                    <w:top w:val="none" w:sz="0" w:space="0" w:color="auto"/>
                    <w:left w:val="none" w:sz="0" w:space="0" w:color="auto"/>
                    <w:bottom w:val="none" w:sz="0" w:space="0" w:color="auto"/>
                    <w:right w:val="none" w:sz="0" w:space="0" w:color="auto"/>
                  </w:divBdr>
                </w:div>
              </w:divsChild>
            </w:div>
            <w:div w:id="751314576">
              <w:marLeft w:val="0"/>
              <w:marRight w:val="0"/>
              <w:marTop w:val="240"/>
              <w:marBottom w:val="240"/>
              <w:divBdr>
                <w:top w:val="single" w:sz="12" w:space="0" w:color="000000"/>
                <w:left w:val="none" w:sz="0" w:space="0" w:color="auto"/>
                <w:bottom w:val="single" w:sz="12" w:space="0" w:color="000000"/>
                <w:right w:val="none" w:sz="0" w:space="0" w:color="auto"/>
              </w:divBdr>
              <w:divsChild>
                <w:div w:id="1458569223">
                  <w:marLeft w:val="240"/>
                  <w:marRight w:val="240"/>
                  <w:marTop w:val="0"/>
                  <w:marBottom w:val="0"/>
                  <w:divBdr>
                    <w:top w:val="none" w:sz="0" w:space="0" w:color="auto"/>
                    <w:left w:val="none" w:sz="0" w:space="0" w:color="auto"/>
                    <w:bottom w:val="none" w:sz="0" w:space="0" w:color="auto"/>
                    <w:right w:val="none" w:sz="0" w:space="0" w:color="auto"/>
                  </w:divBdr>
                </w:div>
                <w:div w:id="89592924">
                  <w:marLeft w:val="0"/>
                  <w:marRight w:val="0"/>
                  <w:marTop w:val="0"/>
                  <w:marBottom w:val="0"/>
                  <w:divBdr>
                    <w:top w:val="single" w:sz="6" w:space="6" w:color="000000"/>
                    <w:left w:val="none" w:sz="0" w:space="0" w:color="auto"/>
                    <w:bottom w:val="none" w:sz="0" w:space="0" w:color="auto"/>
                    <w:right w:val="none" w:sz="0" w:space="0" w:color="auto"/>
                  </w:divBdr>
                </w:div>
              </w:divsChild>
            </w:div>
            <w:div w:id="4840140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62510820">
                  <w:marLeft w:val="240"/>
                  <w:marRight w:val="240"/>
                  <w:marTop w:val="0"/>
                  <w:marBottom w:val="0"/>
                  <w:divBdr>
                    <w:top w:val="none" w:sz="0" w:space="0" w:color="auto"/>
                    <w:left w:val="none" w:sz="0" w:space="0" w:color="auto"/>
                    <w:bottom w:val="none" w:sz="0" w:space="0" w:color="auto"/>
                    <w:right w:val="none" w:sz="0" w:space="0" w:color="auto"/>
                  </w:divBdr>
                </w:div>
                <w:div w:id="1150054916">
                  <w:marLeft w:val="0"/>
                  <w:marRight w:val="0"/>
                  <w:marTop w:val="0"/>
                  <w:marBottom w:val="0"/>
                  <w:divBdr>
                    <w:top w:val="single" w:sz="6" w:space="6" w:color="000000"/>
                    <w:left w:val="none" w:sz="0" w:space="0" w:color="auto"/>
                    <w:bottom w:val="none" w:sz="0" w:space="0" w:color="auto"/>
                    <w:right w:val="none" w:sz="0" w:space="0" w:color="auto"/>
                  </w:divBdr>
                  <w:divsChild>
                    <w:div w:id="24118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568856">
          <w:marLeft w:val="0"/>
          <w:marRight w:val="0"/>
          <w:marTop w:val="0"/>
          <w:marBottom w:val="0"/>
          <w:divBdr>
            <w:top w:val="none" w:sz="0" w:space="0" w:color="auto"/>
            <w:left w:val="none" w:sz="0" w:space="0" w:color="auto"/>
            <w:bottom w:val="none" w:sz="0" w:space="0" w:color="auto"/>
            <w:right w:val="none" w:sz="0" w:space="0" w:color="auto"/>
          </w:divBdr>
          <w:divsChild>
            <w:div w:id="544679462">
              <w:marLeft w:val="0"/>
              <w:marRight w:val="0"/>
              <w:marTop w:val="240"/>
              <w:marBottom w:val="240"/>
              <w:divBdr>
                <w:top w:val="single" w:sz="12" w:space="0" w:color="000000"/>
                <w:left w:val="none" w:sz="0" w:space="0" w:color="auto"/>
                <w:bottom w:val="single" w:sz="12" w:space="0" w:color="000000"/>
                <w:right w:val="none" w:sz="0" w:space="0" w:color="auto"/>
              </w:divBdr>
              <w:divsChild>
                <w:div w:id="974486343">
                  <w:marLeft w:val="240"/>
                  <w:marRight w:val="240"/>
                  <w:marTop w:val="0"/>
                  <w:marBottom w:val="0"/>
                  <w:divBdr>
                    <w:top w:val="none" w:sz="0" w:space="0" w:color="auto"/>
                    <w:left w:val="none" w:sz="0" w:space="0" w:color="auto"/>
                    <w:bottom w:val="none" w:sz="0" w:space="0" w:color="auto"/>
                    <w:right w:val="none" w:sz="0" w:space="0" w:color="auto"/>
                  </w:divBdr>
                </w:div>
                <w:div w:id="595864466">
                  <w:marLeft w:val="0"/>
                  <w:marRight w:val="0"/>
                  <w:marTop w:val="0"/>
                  <w:marBottom w:val="0"/>
                  <w:divBdr>
                    <w:top w:val="single" w:sz="6" w:space="6" w:color="000000"/>
                    <w:left w:val="none" w:sz="0" w:space="0" w:color="auto"/>
                    <w:bottom w:val="none" w:sz="0" w:space="0" w:color="auto"/>
                    <w:right w:val="none" w:sz="0" w:space="0" w:color="auto"/>
                  </w:divBdr>
                </w:div>
              </w:divsChild>
            </w:div>
            <w:div w:id="13904954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3604104">
                  <w:marLeft w:val="240"/>
                  <w:marRight w:val="240"/>
                  <w:marTop w:val="0"/>
                  <w:marBottom w:val="0"/>
                  <w:divBdr>
                    <w:top w:val="none" w:sz="0" w:space="0" w:color="auto"/>
                    <w:left w:val="none" w:sz="0" w:space="0" w:color="auto"/>
                    <w:bottom w:val="none" w:sz="0" w:space="0" w:color="auto"/>
                    <w:right w:val="none" w:sz="0" w:space="0" w:color="auto"/>
                  </w:divBdr>
                </w:div>
                <w:div w:id="884025549">
                  <w:marLeft w:val="0"/>
                  <w:marRight w:val="0"/>
                  <w:marTop w:val="0"/>
                  <w:marBottom w:val="0"/>
                  <w:divBdr>
                    <w:top w:val="single" w:sz="6" w:space="6" w:color="000000"/>
                    <w:left w:val="none" w:sz="0" w:space="0" w:color="auto"/>
                    <w:bottom w:val="none" w:sz="0" w:space="0" w:color="auto"/>
                    <w:right w:val="none" w:sz="0" w:space="0" w:color="auto"/>
                  </w:divBdr>
                  <w:divsChild>
                    <w:div w:id="135911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1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44313">
      <w:marLeft w:val="0"/>
      <w:marRight w:val="0"/>
      <w:marTop w:val="0"/>
      <w:marBottom w:val="0"/>
      <w:divBdr>
        <w:top w:val="none" w:sz="0" w:space="0" w:color="auto"/>
        <w:left w:val="none" w:sz="0" w:space="0" w:color="auto"/>
        <w:bottom w:val="none" w:sz="0" w:space="0" w:color="auto"/>
        <w:right w:val="none" w:sz="0" w:space="0" w:color="auto"/>
      </w:divBdr>
    </w:div>
    <w:div w:id="221671365">
      <w:marLeft w:val="0"/>
      <w:marRight w:val="0"/>
      <w:marTop w:val="0"/>
      <w:marBottom w:val="0"/>
      <w:divBdr>
        <w:top w:val="none" w:sz="0" w:space="0" w:color="auto"/>
        <w:left w:val="none" w:sz="0" w:space="0" w:color="auto"/>
        <w:bottom w:val="none" w:sz="0" w:space="0" w:color="auto"/>
        <w:right w:val="none" w:sz="0" w:space="0" w:color="auto"/>
      </w:divBdr>
    </w:div>
    <w:div w:id="251163324">
      <w:marLeft w:val="0"/>
      <w:marRight w:val="0"/>
      <w:marTop w:val="0"/>
      <w:marBottom w:val="0"/>
      <w:divBdr>
        <w:top w:val="none" w:sz="0" w:space="0" w:color="auto"/>
        <w:left w:val="none" w:sz="0" w:space="0" w:color="auto"/>
        <w:bottom w:val="none" w:sz="0" w:space="0" w:color="auto"/>
        <w:right w:val="none" w:sz="0" w:space="0" w:color="auto"/>
      </w:divBdr>
    </w:div>
    <w:div w:id="257759650">
      <w:marLeft w:val="0"/>
      <w:marRight w:val="0"/>
      <w:marTop w:val="0"/>
      <w:marBottom w:val="0"/>
      <w:divBdr>
        <w:top w:val="none" w:sz="0" w:space="0" w:color="auto"/>
        <w:left w:val="none" w:sz="0" w:space="0" w:color="auto"/>
        <w:bottom w:val="none" w:sz="0" w:space="0" w:color="auto"/>
        <w:right w:val="none" w:sz="0" w:space="0" w:color="auto"/>
      </w:divBdr>
    </w:div>
    <w:div w:id="261500024">
      <w:marLeft w:val="0"/>
      <w:marRight w:val="0"/>
      <w:marTop w:val="0"/>
      <w:marBottom w:val="0"/>
      <w:divBdr>
        <w:top w:val="none" w:sz="0" w:space="0" w:color="auto"/>
        <w:left w:val="none" w:sz="0" w:space="0" w:color="auto"/>
        <w:bottom w:val="none" w:sz="0" w:space="0" w:color="auto"/>
        <w:right w:val="none" w:sz="0" w:space="0" w:color="auto"/>
      </w:divBdr>
      <w:divsChild>
        <w:div w:id="269551691">
          <w:marLeft w:val="0"/>
          <w:marRight w:val="0"/>
          <w:marTop w:val="240"/>
          <w:marBottom w:val="240"/>
          <w:divBdr>
            <w:top w:val="none" w:sz="0" w:space="0" w:color="auto"/>
            <w:left w:val="none" w:sz="0" w:space="0" w:color="auto"/>
            <w:bottom w:val="none" w:sz="0" w:space="0" w:color="auto"/>
            <w:right w:val="none" w:sz="0" w:space="0" w:color="auto"/>
          </w:divBdr>
        </w:div>
        <w:div w:id="1078935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9918818">
              <w:marLeft w:val="240"/>
              <w:marRight w:val="240"/>
              <w:marTop w:val="0"/>
              <w:marBottom w:val="0"/>
              <w:divBdr>
                <w:top w:val="none" w:sz="0" w:space="0" w:color="auto"/>
                <w:left w:val="none" w:sz="0" w:space="0" w:color="auto"/>
                <w:bottom w:val="none" w:sz="0" w:space="0" w:color="auto"/>
                <w:right w:val="none" w:sz="0" w:space="0" w:color="auto"/>
              </w:divBdr>
            </w:div>
            <w:div w:id="429161024">
              <w:marLeft w:val="0"/>
              <w:marRight w:val="0"/>
              <w:marTop w:val="0"/>
              <w:marBottom w:val="0"/>
              <w:divBdr>
                <w:top w:val="single" w:sz="6" w:space="6" w:color="000000"/>
                <w:left w:val="none" w:sz="0" w:space="0" w:color="auto"/>
                <w:bottom w:val="none" w:sz="0" w:space="0" w:color="auto"/>
                <w:right w:val="none" w:sz="0" w:space="0" w:color="auto"/>
              </w:divBdr>
              <w:divsChild>
                <w:div w:id="145937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61051">
          <w:marLeft w:val="0"/>
          <w:marRight w:val="0"/>
          <w:marTop w:val="0"/>
          <w:marBottom w:val="0"/>
          <w:divBdr>
            <w:top w:val="none" w:sz="0" w:space="0" w:color="auto"/>
            <w:left w:val="none" w:sz="0" w:space="0" w:color="auto"/>
            <w:bottom w:val="none" w:sz="0" w:space="0" w:color="auto"/>
            <w:right w:val="none" w:sz="0" w:space="0" w:color="auto"/>
          </w:divBdr>
          <w:divsChild>
            <w:div w:id="17207377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98806172">
                  <w:marLeft w:val="0"/>
                  <w:marRight w:val="0"/>
                  <w:marTop w:val="0"/>
                  <w:marBottom w:val="0"/>
                  <w:divBdr>
                    <w:top w:val="single" w:sz="6" w:space="6" w:color="000000"/>
                    <w:left w:val="none" w:sz="0" w:space="0" w:color="auto"/>
                    <w:bottom w:val="none" w:sz="0" w:space="0" w:color="auto"/>
                    <w:right w:val="none" w:sz="0" w:space="0" w:color="auto"/>
                  </w:divBdr>
                </w:div>
              </w:divsChild>
            </w:div>
            <w:div w:id="10982587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73911907">
                  <w:marLeft w:val="240"/>
                  <w:marRight w:val="240"/>
                  <w:marTop w:val="0"/>
                  <w:marBottom w:val="0"/>
                  <w:divBdr>
                    <w:top w:val="none" w:sz="0" w:space="0" w:color="auto"/>
                    <w:left w:val="none" w:sz="0" w:space="0" w:color="auto"/>
                    <w:bottom w:val="none" w:sz="0" w:space="0" w:color="auto"/>
                    <w:right w:val="none" w:sz="0" w:space="0" w:color="auto"/>
                  </w:divBdr>
                </w:div>
                <w:div w:id="588078305">
                  <w:marLeft w:val="0"/>
                  <w:marRight w:val="0"/>
                  <w:marTop w:val="0"/>
                  <w:marBottom w:val="0"/>
                  <w:divBdr>
                    <w:top w:val="single" w:sz="6" w:space="6" w:color="000000"/>
                    <w:left w:val="none" w:sz="0" w:space="0" w:color="auto"/>
                    <w:bottom w:val="none" w:sz="0" w:space="0" w:color="auto"/>
                    <w:right w:val="none" w:sz="0" w:space="0" w:color="auto"/>
                  </w:divBdr>
                  <w:divsChild>
                    <w:div w:id="927498119">
                      <w:marLeft w:val="0"/>
                      <w:marRight w:val="0"/>
                      <w:marTop w:val="0"/>
                      <w:marBottom w:val="0"/>
                      <w:divBdr>
                        <w:top w:val="none" w:sz="0" w:space="0" w:color="auto"/>
                        <w:left w:val="none" w:sz="0" w:space="0" w:color="auto"/>
                        <w:bottom w:val="none" w:sz="0" w:space="0" w:color="auto"/>
                        <w:right w:val="none" w:sz="0" w:space="0" w:color="auto"/>
                      </w:divBdr>
                    </w:div>
                    <w:div w:id="289677035">
                      <w:marLeft w:val="120"/>
                      <w:marRight w:val="120"/>
                      <w:marTop w:val="120"/>
                      <w:marBottom w:val="120"/>
                      <w:divBdr>
                        <w:top w:val="single" w:sz="6" w:space="0" w:color="C7C7C7"/>
                        <w:left w:val="single" w:sz="6" w:space="6" w:color="C7C7C7"/>
                        <w:bottom w:val="single" w:sz="6" w:space="0" w:color="C7C7C7"/>
                        <w:right w:val="dotted" w:sz="18" w:space="6" w:color="C7C7C7"/>
                      </w:divBdr>
                    </w:div>
                    <w:div w:id="665010783">
                      <w:marLeft w:val="120"/>
                      <w:marRight w:val="120"/>
                      <w:marTop w:val="120"/>
                      <w:marBottom w:val="120"/>
                      <w:divBdr>
                        <w:top w:val="single" w:sz="6" w:space="0" w:color="C7C7C7"/>
                        <w:left w:val="single" w:sz="6" w:space="6" w:color="C7C7C7"/>
                        <w:bottom w:val="single" w:sz="6" w:space="0" w:color="C7C7C7"/>
                        <w:right w:val="dotted" w:sz="18" w:space="6" w:color="C7C7C7"/>
                      </w:divBdr>
                    </w:div>
                    <w:div w:id="1471367389">
                      <w:marLeft w:val="120"/>
                      <w:marRight w:val="120"/>
                      <w:marTop w:val="120"/>
                      <w:marBottom w:val="120"/>
                      <w:divBdr>
                        <w:top w:val="single" w:sz="6" w:space="0" w:color="C7C7C7"/>
                        <w:left w:val="single" w:sz="6" w:space="6" w:color="C7C7C7"/>
                        <w:bottom w:val="single" w:sz="6" w:space="0" w:color="C7C7C7"/>
                        <w:right w:val="dotted" w:sz="18" w:space="6" w:color="C7C7C7"/>
                      </w:divBdr>
                    </w:div>
                    <w:div w:id="1362394021">
                      <w:marLeft w:val="120"/>
                      <w:marRight w:val="120"/>
                      <w:marTop w:val="120"/>
                      <w:marBottom w:val="120"/>
                      <w:divBdr>
                        <w:top w:val="single" w:sz="6" w:space="0" w:color="C7C7C7"/>
                        <w:left w:val="single" w:sz="6" w:space="6" w:color="C7C7C7"/>
                        <w:bottom w:val="single" w:sz="6" w:space="0" w:color="C7C7C7"/>
                        <w:right w:val="dotted" w:sz="18" w:space="6" w:color="C7C7C7"/>
                      </w:divBdr>
                    </w:div>
                    <w:div w:id="238948333">
                      <w:marLeft w:val="120"/>
                      <w:marRight w:val="120"/>
                      <w:marTop w:val="120"/>
                      <w:marBottom w:val="120"/>
                      <w:divBdr>
                        <w:top w:val="single" w:sz="6" w:space="0" w:color="C7C7C7"/>
                        <w:left w:val="single" w:sz="6" w:space="6" w:color="C7C7C7"/>
                        <w:bottom w:val="single" w:sz="6" w:space="0" w:color="C7C7C7"/>
                        <w:right w:val="dotted" w:sz="18" w:space="6" w:color="C7C7C7"/>
                      </w:divBdr>
                    </w:div>
                    <w:div w:id="21639892">
                      <w:marLeft w:val="120"/>
                      <w:marRight w:val="120"/>
                      <w:marTop w:val="120"/>
                      <w:marBottom w:val="120"/>
                      <w:divBdr>
                        <w:top w:val="single" w:sz="6" w:space="0" w:color="C7C7C7"/>
                        <w:left w:val="single" w:sz="6" w:space="6" w:color="C7C7C7"/>
                        <w:bottom w:val="single" w:sz="6" w:space="0" w:color="C7C7C7"/>
                        <w:right w:val="dotted" w:sz="18" w:space="6" w:color="C7C7C7"/>
                      </w:divBdr>
                    </w:div>
                    <w:div w:id="180970033">
                      <w:marLeft w:val="120"/>
                      <w:marRight w:val="120"/>
                      <w:marTop w:val="120"/>
                      <w:marBottom w:val="120"/>
                      <w:divBdr>
                        <w:top w:val="single" w:sz="6" w:space="0" w:color="C7C7C7"/>
                        <w:left w:val="single" w:sz="6" w:space="6" w:color="C7C7C7"/>
                        <w:bottom w:val="single" w:sz="6" w:space="0" w:color="C7C7C7"/>
                        <w:right w:val="dotted" w:sz="18" w:space="6" w:color="C7C7C7"/>
                      </w:divBdr>
                    </w:div>
                    <w:div w:id="327752862">
                      <w:marLeft w:val="120"/>
                      <w:marRight w:val="120"/>
                      <w:marTop w:val="120"/>
                      <w:marBottom w:val="120"/>
                      <w:divBdr>
                        <w:top w:val="single" w:sz="6" w:space="0" w:color="454545"/>
                        <w:left w:val="dotted" w:sz="18" w:space="6" w:color="454545"/>
                        <w:bottom w:val="single" w:sz="6" w:space="0" w:color="454545"/>
                        <w:right w:val="single" w:sz="6" w:space="6" w:color="454545"/>
                      </w:divBdr>
                    </w:div>
                    <w:div w:id="1809856238">
                      <w:marLeft w:val="120"/>
                      <w:marRight w:val="120"/>
                      <w:marTop w:val="120"/>
                      <w:marBottom w:val="120"/>
                      <w:divBdr>
                        <w:top w:val="single" w:sz="6" w:space="0" w:color="454545"/>
                        <w:left w:val="dotted" w:sz="18" w:space="6" w:color="454545"/>
                        <w:bottom w:val="single" w:sz="6" w:space="0" w:color="454545"/>
                        <w:right w:val="single" w:sz="6" w:space="6" w:color="454545"/>
                      </w:divBdr>
                    </w:div>
                    <w:div w:id="1647129148">
                      <w:marLeft w:val="120"/>
                      <w:marRight w:val="120"/>
                      <w:marTop w:val="120"/>
                      <w:marBottom w:val="120"/>
                      <w:divBdr>
                        <w:top w:val="single" w:sz="6" w:space="0" w:color="454545"/>
                        <w:left w:val="dotted" w:sz="18" w:space="6" w:color="454545"/>
                        <w:bottom w:val="single" w:sz="6" w:space="0" w:color="454545"/>
                        <w:right w:val="single" w:sz="6" w:space="6" w:color="454545"/>
                      </w:divBdr>
                    </w:div>
                    <w:div w:id="848760943">
                      <w:marLeft w:val="120"/>
                      <w:marRight w:val="120"/>
                      <w:marTop w:val="120"/>
                      <w:marBottom w:val="120"/>
                      <w:divBdr>
                        <w:top w:val="single" w:sz="6" w:space="0" w:color="454545"/>
                        <w:left w:val="dotted" w:sz="18" w:space="6" w:color="454545"/>
                        <w:bottom w:val="single" w:sz="6" w:space="0" w:color="454545"/>
                        <w:right w:val="single" w:sz="6" w:space="6" w:color="454545"/>
                      </w:divBdr>
                    </w:div>
                    <w:div w:id="2077121878">
                      <w:marLeft w:val="120"/>
                      <w:marRight w:val="120"/>
                      <w:marTop w:val="120"/>
                      <w:marBottom w:val="120"/>
                      <w:divBdr>
                        <w:top w:val="single" w:sz="6" w:space="0" w:color="454545"/>
                        <w:left w:val="dotted" w:sz="18" w:space="6" w:color="454545"/>
                        <w:bottom w:val="single" w:sz="6" w:space="0" w:color="454545"/>
                        <w:right w:val="single" w:sz="6" w:space="6" w:color="454545"/>
                      </w:divBdr>
                    </w:div>
                    <w:div w:id="1054543015">
                      <w:marLeft w:val="120"/>
                      <w:marRight w:val="120"/>
                      <w:marTop w:val="120"/>
                      <w:marBottom w:val="120"/>
                      <w:divBdr>
                        <w:top w:val="single" w:sz="6" w:space="0" w:color="454545"/>
                        <w:left w:val="dotted" w:sz="18" w:space="6" w:color="454545"/>
                        <w:bottom w:val="single" w:sz="6" w:space="0" w:color="454545"/>
                        <w:right w:val="single" w:sz="6" w:space="6" w:color="454545"/>
                      </w:divBdr>
                    </w:div>
                    <w:div w:id="2032380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352463881">
          <w:marLeft w:val="0"/>
          <w:marRight w:val="0"/>
          <w:marTop w:val="0"/>
          <w:marBottom w:val="0"/>
          <w:divBdr>
            <w:top w:val="none" w:sz="0" w:space="0" w:color="auto"/>
            <w:left w:val="none" w:sz="0" w:space="0" w:color="auto"/>
            <w:bottom w:val="none" w:sz="0" w:space="0" w:color="auto"/>
            <w:right w:val="none" w:sz="0" w:space="0" w:color="auto"/>
          </w:divBdr>
          <w:divsChild>
            <w:div w:id="1247360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7410709">
                  <w:marLeft w:val="0"/>
                  <w:marRight w:val="0"/>
                  <w:marTop w:val="0"/>
                  <w:marBottom w:val="0"/>
                  <w:divBdr>
                    <w:top w:val="single" w:sz="6" w:space="6" w:color="000000"/>
                    <w:left w:val="none" w:sz="0" w:space="0" w:color="auto"/>
                    <w:bottom w:val="none" w:sz="0" w:space="0" w:color="auto"/>
                    <w:right w:val="none" w:sz="0" w:space="0" w:color="auto"/>
                  </w:divBdr>
                </w:div>
              </w:divsChild>
            </w:div>
            <w:div w:id="1563642201">
              <w:marLeft w:val="0"/>
              <w:marRight w:val="0"/>
              <w:marTop w:val="240"/>
              <w:marBottom w:val="240"/>
              <w:divBdr>
                <w:top w:val="none" w:sz="0" w:space="0" w:color="auto"/>
                <w:left w:val="none" w:sz="0" w:space="0" w:color="auto"/>
                <w:bottom w:val="none" w:sz="0" w:space="0" w:color="auto"/>
                <w:right w:val="none" w:sz="0" w:space="0" w:color="auto"/>
              </w:divBdr>
              <w:divsChild>
                <w:div w:id="1661932748">
                  <w:marLeft w:val="0"/>
                  <w:marRight w:val="0"/>
                  <w:marTop w:val="0"/>
                  <w:marBottom w:val="0"/>
                  <w:divBdr>
                    <w:top w:val="none" w:sz="0" w:space="0" w:color="auto"/>
                    <w:left w:val="none" w:sz="0" w:space="0" w:color="auto"/>
                    <w:bottom w:val="none" w:sz="0" w:space="0" w:color="auto"/>
                    <w:right w:val="none" w:sz="0" w:space="0" w:color="auto"/>
                  </w:divBdr>
                </w:div>
              </w:divsChild>
            </w:div>
            <w:div w:id="13273238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982261">
                  <w:marLeft w:val="240"/>
                  <w:marRight w:val="240"/>
                  <w:marTop w:val="0"/>
                  <w:marBottom w:val="0"/>
                  <w:divBdr>
                    <w:top w:val="none" w:sz="0" w:space="0" w:color="auto"/>
                    <w:left w:val="none" w:sz="0" w:space="0" w:color="auto"/>
                    <w:bottom w:val="none" w:sz="0" w:space="0" w:color="auto"/>
                    <w:right w:val="none" w:sz="0" w:space="0" w:color="auto"/>
                  </w:divBdr>
                </w:div>
                <w:div w:id="81882218">
                  <w:marLeft w:val="0"/>
                  <w:marRight w:val="0"/>
                  <w:marTop w:val="0"/>
                  <w:marBottom w:val="0"/>
                  <w:divBdr>
                    <w:top w:val="single" w:sz="6" w:space="6" w:color="000000"/>
                    <w:left w:val="none" w:sz="0" w:space="0" w:color="auto"/>
                    <w:bottom w:val="none" w:sz="0" w:space="0" w:color="auto"/>
                    <w:right w:val="none" w:sz="0" w:space="0" w:color="auto"/>
                  </w:divBdr>
                  <w:divsChild>
                    <w:div w:id="278613374">
                      <w:marLeft w:val="0"/>
                      <w:marRight w:val="0"/>
                      <w:marTop w:val="0"/>
                      <w:marBottom w:val="0"/>
                      <w:divBdr>
                        <w:top w:val="none" w:sz="0" w:space="0" w:color="auto"/>
                        <w:left w:val="none" w:sz="0" w:space="0" w:color="auto"/>
                        <w:bottom w:val="none" w:sz="0" w:space="0" w:color="auto"/>
                        <w:right w:val="none" w:sz="0" w:space="0" w:color="auto"/>
                      </w:divBdr>
                      <w:divsChild>
                        <w:div w:id="1863279416">
                          <w:marLeft w:val="0"/>
                          <w:marRight w:val="0"/>
                          <w:marTop w:val="0"/>
                          <w:marBottom w:val="0"/>
                          <w:divBdr>
                            <w:top w:val="none" w:sz="0" w:space="0" w:color="auto"/>
                            <w:left w:val="none" w:sz="0" w:space="0" w:color="auto"/>
                            <w:bottom w:val="none" w:sz="0" w:space="0" w:color="auto"/>
                            <w:right w:val="none" w:sz="0" w:space="0" w:color="auto"/>
                          </w:divBdr>
                          <w:divsChild>
                            <w:div w:id="1606962721">
                              <w:marLeft w:val="0"/>
                              <w:marRight w:val="0"/>
                              <w:marTop w:val="240"/>
                              <w:marBottom w:val="240"/>
                              <w:divBdr>
                                <w:top w:val="none" w:sz="0" w:space="0" w:color="auto"/>
                                <w:left w:val="none" w:sz="0" w:space="0" w:color="auto"/>
                                <w:bottom w:val="none" w:sz="0" w:space="0" w:color="auto"/>
                                <w:right w:val="none" w:sz="0" w:space="0" w:color="auto"/>
                              </w:divBdr>
                              <w:divsChild>
                                <w:div w:id="77286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8702">
                      <w:marLeft w:val="0"/>
                      <w:marRight w:val="0"/>
                      <w:marTop w:val="0"/>
                      <w:marBottom w:val="0"/>
                      <w:divBdr>
                        <w:top w:val="none" w:sz="0" w:space="0" w:color="auto"/>
                        <w:left w:val="none" w:sz="0" w:space="0" w:color="auto"/>
                        <w:bottom w:val="none" w:sz="0" w:space="0" w:color="auto"/>
                        <w:right w:val="none" w:sz="0" w:space="0" w:color="auto"/>
                      </w:divBdr>
                      <w:divsChild>
                        <w:div w:id="2142114210">
                          <w:marLeft w:val="0"/>
                          <w:marRight w:val="0"/>
                          <w:marTop w:val="0"/>
                          <w:marBottom w:val="0"/>
                          <w:divBdr>
                            <w:top w:val="none" w:sz="0" w:space="0" w:color="auto"/>
                            <w:left w:val="none" w:sz="0" w:space="0" w:color="auto"/>
                            <w:bottom w:val="none" w:sz="0" w:space="0" w:color="auto"/>
                            <w:right w:val="none" w:sz="0" w:space="0" w:color="auto"/>
                          </w:divBdr>
                          <w:divsChild>
                            <w:div w:id="117335717">
                              <w:marLeft w:val="0"/>
                              <w:marRight w:val="0"/>
                              <w:marTop w:val="240"/>
                              <w:marBottom w:val="240"/>
                              <w:divBdr>
                                <w:top w:val="none" w:sz="0" w:space="0" w:color="auto"/>
                                <w:left w:val="none" w:sz="0" w:space="0" w:color="auto"/>
                                <w:bottom w:val="none" w:sz="0" w:space="0" w:color="auto"/>
                                <w:right w:val="none" w:sz="0" w:space="0" w:color="auto"/>
                              </w:divBdr>
                              <w:divsChild>
                                <w:div w:id="27841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16129">
                      <w:marLeft w:val="0"/>
                      <w:marRight w:val="0"/>
                      <w:marTop w:val="0"/>
                      <w:marBottom w:val="0"/>
                      <w:divBdr>
                        <w:top w:val="none" w:sz="0" w:space="0" w:color="auto"/>
                        <w:left w:val="none" w:sz="0" w:space="0" w:color="auto"/>
                        <w:bottom w:val="none" w:sz="0" w:space="0" w:color="auto"/>
                        <w:right w:val="none" w:sz="0" w:space="0" w:color="auto"/>
                      </w:divBdr>
                      <w:divsChild>
                        <w:div w:id="1597903794">
                          <w:marLeft w:val="0"/>
                          <w:marRight w:val="0"/>
                          <w:marTop w:val="0"/>
                          <w:marBottom w:val="0"/>
                          <w:divBdr>
                            <w:top w:val="none" w:sz="0" w:space="0" w:color="auto"/>
                            <w:left w:val="none" w:sz="0" w:space="0" w:color="auto"/>
                            <w:bottom w:val="none" w:sz="0" w:space="0" w:color="auto"/>
                            <w:right w:val="none" w:sz="0" w:space="0" w:color="auto"/>
                          </w:divBdr>
                          <w:divsChild>
                            <w:div w:id="1148783212">
                              <w:marLeft w:val="0"/>
                              <w:marRight w:val="0"/>
                              <w:marTop w:val="240"/>
                              <w:marBottom w:val="240"/>
                              <w:divBdr>
                                <w:top w:val="none" w:sz="0" w:space="0" w:color="auto"/>
                                <w:left w:val="none" w:sz="0" w:space="0" w:color="auto"/>
                                <w:bottom w:val="none" w:sz="0" w:space="0" w:color="auto"/>
                                <w:right w:val="none" w:sz="0" w:space="0" w:color="auto"/>
                              </w:divBdr>
                              <w:divsChild>
                                <w:div w:id="131035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6054782">
          <w:marLeft w:val="0"/>
          <w:marRight w:val="0"/>
          <w:marTop w:val="0"/>
          <w:marBottom w:val="0"/>
          <w:divBdr>
            <w:top w:val="none" w:sz="0" w:space="0" w:color="auto"/>
            <w:left w:val="none" w:sz="0" w:space="0" w:color="auto"/>
            <w:bottom w:val="none" w:sz="0" w:space="0" w:color="auto"/>
            <w:right w:val="none" w:sz="0" w:space="0" w:color="auto"/>
          </w:divBdr>
          <w:divsChild>
            <w:div w:id="14641567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9781868">
                  <w:marLeft w:val="240"/>
                  <w:marRight w:val="240"/>
                  <w:marTop w:val="0"/>
                  <w:marBottom w:val="0"/>
                  <w:divBdr>
                    <w:top w:val="none" w:sz="0" w:space="0" w:color="auto"/>
                    <w:left w:val="none" w:sz="0" w:space="0" w:color="auto"/>
                    <w:bottom w:val="none" w:sz="0" w:space="0" w:color="auto"/>
                    <w:right w:val="none" w:sz="0" w:space="0" w:color="auto"/>
                  </w:divBdr>
                </w:div>
                <w:div w:id="862130603">
                  <w:marLeft w:val="0"/>
                  <w:marRight w:val="0"/>
                  <w:marTop w:val="0"/>
                  <w:marBottom w:val="0"/>
                  <w:divBdr>
                    <w:top w:val="single" w:sz="6" w:space="6" w:color="000000"/>
                    <w:left w:val="none" w:sz="0" w:space="0" w:color="auto"/>
                    <w:bottom w:val="none" w:sz="0" w:space="0" w:color="auto"/>
                    <w:right w:val="none" w:sz="0" w:space="0" w:color="auto"/>
                  </w:divBdr>
                </w:div>
              </w:divsChild>
            </w:div>
            <w:div w:id="757554986">
              <w:marLeft w:val="0"/>
              <w:marRight w:val="0"/>
              <w:marTop w:val="240"/>
              <w:marBottom w:val="240"/>
              <w:divBdr>
                <w:top w:val="single" w:sz="12" w:space="0" w:color="000000"/>
                <w:left w:val="none" w:sz="0" w:space="0" w:color="auto"/>
                <w:bottom w:val="single" w:sz="12" w:space="0" w:color="000000"/>
                <w:right w:val="none" w:sz="0" w:space="0" w:color="auto"/>
              </w:divBdr>
              <w:divsChild>
                <w:div w:id="1816948103">
                  <w:marLeft w:val="240"/>
                  <w:marRight w:val="240"/>
                  <w:marTop w:val="0"/>
                  <w:marBottom w:val="0"/>
                  <w:divBdr>
                    <w:top w:val="none" w:sz="0" w:space="0" w:color="auto"/>
                    <w:left w:val="none" w:sz="0" w:space="0" w:color="auto"/>
                    <w:bottom w:val="none" w:sz="0" w:space="0" w:color="auto"/>
                    <w:right w:val="none" w:sz="0" w:space="0" w:color="auto"/>
                  </w:divBdr>
                </w:div>
                <w:div w:id="660083087">
                  <w:marLeft w:val="0"/>
                  <w:marRight w:val="0"/>
                  <w:marTop w:val="0"/>
                  <w:marBottom w:val="0"/>
                  <w:divBdr>
                    <w:top w:val="single" w:sz="6" w:space="6" w:color="000000"/>
                    <w:left w:val="none" w:sz="0" w:space="0" w:color="auto"/>
                    <w:bottom w:val="none" w:sz="0" w:space="0" w:color="auto"/>
                    <w:right w:val="none" w:sz="0" w:space="0" w:color="auto"/>
                  </w:divBdr>
                  <w:divsChild>
                    <w:div w:id="1482969117">
                      <w:marLeft w:val="0"/>
                      <w:marRight w:val="0"/>
                      <w:marTop w:val="240"/>
                      <w:marBottom w:val="240"/>
                      <w:divBdr>
                        <w:top w:val="none" w:sz="0" w:space="0" w:color="auto"/>
                        <w:left w:val="none" w:sz="0" w:space="0" w:color="auto"/>
                        <w:bottom w:val="none" w:sz="0" w:space="0" w:color="auto"/>
                        <w:right w:val="none" w:sz="0" w:space="0" w:color="auto"/>
                      </w:divBdr>
                      <w:divsChild>
                        <w:div w:id="212157464">
                          <w:marLeft w:val="0"/>
                          <w:marRight w:val="0"/>
                          <w:marTop w:val="0"/>
                          <w:marBottom w:val="0"/>
                          <w:divBdr>
                            <w:top w:val="none" w:sz="0" w:space="0" w:color="auto"/>
                            <w:left w:val="none" w:sz="0" w:space="0" w:color="auto"/>
                            <w:bottom w:val="none" w:sz="0" w:space="0" w:color="auto"/>
                            <w:right w:val="none" w:sz="0" w:space="0" w:color="auto"/>
                          </w:divBdr>
                        </w:div>
                      </w:divsChild>
                    </w:div>
                    <w:div w:id="1911303912">
                      <w:marLeft w:val="0"/>
                      <w:marRight w:val="0"/>
                      <w:marTop w:val="240"/>
                      <w:marBottom w:val="240"/>
                      <w:divBdr>
                        <w:top w:val="none" w:sz="0" w:space="0" w:color="auto"/>
                        <w:left w:val="single" w:sz="36" w:space="0" w:color="000000"/>
                        <w:bottom w:val="none" w:sz="0" w:space="0" w:color="auto"/>
                        <w:right w:val="none" w:sz="0" w:space="0" w:color="auto"/>
                      </w:divBdr>
                      <w:divsChild>
                        <w:div w:id="104543632">
                          <w:marLeft w:val="0"/>
                          <w:marRight w:val="0"/>
                          <w:marTop w:val="0"/>
                          <w:marBottom w:val="0"/>
                          <w:divBdr>
                            <w:top w:val="single" w:sz="6" w:space="6" w:color="000000"/>
                            <w:left w:val="none" w:sz="0" w:space="0" w:color="auto"/>
                            <w:bottom w:val="none" w:sz="0" w:space="0" w:color="auto"/>
                            <w:right w:val="none" w:sz="0" w:space="0" w:color="auto"/>
                          </w:divBdr>
                        </w:div>
                      </w:divsChild>
                    </w:div>
                    <w:div w:id="837697321">
                      <w:marLeft w:val="0"/>
                      <w:marRight w:val="0"/>
                      <w:marTop w:val="240"/>
                      <w:marBottom w:val="240"/>
                      <w:divBdr>
                        <w:top w:val="none" w:sz="0" w:space="0" w:color="auto"/>
                        <w:left w:val="single" w:sz="36" w:space="0" w:color="000000"/>
                        <w:bottom w:val="none" w:sz="0" w:space="0" w:color="auto"/>
                        <w:right w:val="none" w:sz="0" w:space="0" w:color="auto"/>
                      </w:divBdr>
                      <w:divsChild>
                        <w:div w:id="174923316">
                          <w:marLeft w:val="0"/>
                          <w:marRight w:val="0"/>
                          <w:marTop w:val="0"/>
                          <w:marBottom w:val="0"/>
                          <w:divBdr>
                            <w:top w:val="single" w:sz="6" w:space="6" w:color="000000"/>
                            <w:left w:val="none" w:sz="0" w:space="0" w:color="auto"/>
                            <w:bottom w:val="none" w:sz="0" w:space="0" w:color="auto"/>
                            <w:right w:val="none" w:sz="0" w:space="0" w:color="auto"/>
                          </w:divBdr>
                        </w:div>
                      </w:divsChild>
                    </w:div>
                    <w:div w:id="1112746848">
                      <w:marLeft w:val="0"/>
                      <w:marRight w:val="0"/>
                      <w:marTop w:val="240"/>
                      <w:marBottom w:val="240"/>
                      <w:divBdr>
                        <w:top w:val="none" w:sz="0" w:space="0" w:color="auto"/>
                        <w:left w:val="single" w:sz="36" w:space="0" w:color="000000"/>
                        <w:bottom w:val="none" w:sz="0" w:space="0" w:color="auto"/>
                        <w:right w:val="none" w:sz="0" w:space="0" w:color="auto"/>
                      </w:divBdr>
                      <w:divsChild>
                        <w:div w:id="59070399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6744105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98088228">
                  <w:marLeft w:val="240"/>
                  <w:marRight w:val="240"/>
                  <w:marTop w:val="0"/>
                  <w:marBottom w:val="0"/>
                  <w:divBdr>
                    <w:top w:val="none" w:sz="0" w:space="0" w:color="auto"/>
                    <w:left w:val="none" w:sz="0" w:space="0" w:color="auto"/>
                    <w:bottom w:val="none" w:sz="0" w:space="0" w:color="auto"/>
                    <w:right w:val="none" w:sz="0" w:space="0" w:color="auto"/>
                  </w:divBdr>
                </w:div>
                <w:div w:id="2022050442">
                  <w:marLeft w:val="0"/>
                  <w:marRight w:val="0"/>
                  <w:marTop w:val="0"/>
                  <w:marBottom w:val="0"/>
                  <w:divBdr>
                    <w:top w:val="single" w:sz="6" w:space="6" w:color="000000"/>
                    <w:left w:val="none" w:sz="0" w:space="0" w:color="auto"/>
                    <w:bottom w:val="none" w:sz="0" w:space="0" w:color="auto"/>
                    <w:right w:val="none" w:sz="0" w:space="0" w:color="auto"/>
                  </w:divBdr>
                  <w:divsChild>
                    <w:div w:id="1630041573">
                      <w:marLeft w:val="0"/>
                      <w:marRight w:val="0"/>
                      <w:marTop w:val="0"/>
                      <w:marBottom w:val="0"/>
                      <w:divBdr>
                        <w:top w:val="none" w:sz="0" w:space="0" w:color="auto"/>
                        <w:left w:val="none" w:sz="0" w:space="0" w:color="auto"/>
                        <w:bottom w:val="none" w:sz="0" w:space="0" w:color="auto"/>
                        <w:right w:val="none" w:sz="0" w:space="0" w:color="auto"/>
                      </w:divBdr>
                      <w:divsChild>
                        <w:div w:id="1820459831">
                          <w:marLeft w:val="0"/>
                          <w:marRight w:val="0"/>
                          <w:marTop w:val="240"/>
                          <w:marBottom w:val="240"/>
                          <w:divBdr>
                            <w:top w:val="none" w:sz="0" w:space="0" w:color="auto"/>
                            <w:left w:val="none" w:sz="0" w:space="0" w:color="auto"/>
                            <w:bottom w:val="none" w:sz="0" w:space="0" w:color="auto"/>
                            <w:right w:val="none" w:sz="0" w:space="0" w:color="auto"/>
                          </w:divBdr>
                          <w:divsChild>
                            <w:div w:id="2138065687">
                              <w:marLeft w:val="0"/>
                              <w:marRight w:val="0"/>
                              <w:marTop w:val="60"/>
                              <w:marBottom w:val="60"/>
                              <w:divBdr>
                                <w:top w:val="single" w:sz="6" w:space="6" w:color="C7C7C7"/>
                                <w:left w:val="single" w:sz="6" w:space="6" w:color="C7C7C7"/>
                                <w:bottom w:val="single" w:sz="6" w:space="6" w:color="C7C7C7"/>
                                <w:right w:val="single" w:sz="6" w:space="6" w:color="C7C7C7"/>
                              </w:divBdr>
                            </w:div>
                            <w:div w:id="1322275541">
                              <w:marLeft w:val="0"/>
                              <w:marRight w:val="0"/>
                              <w:marTop w:val="60"/>
                              <w:marBottom w:val="60"/>
                              <w:divBdr>
                                <w:top w:val="single" w:sz="6" w:space="6" w:color="C7C7C7"/>
                                <w:left w:val="single" w:sz="6" w:space="6" w:color="C7C7C7"/>
                                <w:bottom w:val="single" w:sz="6" w:space="6" w:color="C7C7C7"/>
                                <w:right w:val="single" w:sz="6" w:space="6" w:color="C7C7C7"/>
                              </w:divBdr>
                            </w:div>
                            <w:div w:id="1645620309">
                              <w:marLeft w:val="0"/>
                              <w:marRight w:val="0"/>
                              <w:marTop w:val="60"/>
                              <w:marBottom w:val="60"/>
                              <w:divBdr>
                                <w:top w:val="single" w:sz="6" w:space="6" w:color="C7C7C7"/>
                                <w:left w:val="single" w:sz="6" w:space="6" w:color="C7C7C7"/>
                                <w:bottom w:val="single" w:sz="6" w:space="6" w:color="C7C7C7"/>
                                <w:right w:val="single" w:sz="6" w:space="6" w:color="C7C7C7"/>
                              </w:divBdr>
                            </w:div>
                            <w:div w:id="1032535931">
                              <w:marLeft w:val="0"/>
                              <w:marRight w:val="0"/>
                              <w:marTop w:val="60"/>
                              <w:marBottom w:val="60"/>
                              <w:divBdr>
                                <w:top w:val="single" w:sz="6" w:space="6" w:color="C7C7C7"/>
                                <w:left w:val="single" w:sz="6" w:space="6" w:color="C7C7C7"/>
                                <w:bottom w:val="single" w:sz="6" w:space="6" w:color="C7C7C7"/>
                                <w:right w:val="single" w:sz="6" w:space="6" w:color="C7C7C7"/>
                              </w:divBdr>
                            </w:div>
                            <w:div w:id="1528444731">
                              <w:marLeft w:val="0"/>
                              <w:marRight w:val="0"/>
                              <w:marTop w:val="60"/>
                              <w:marBottom w:val="60"/>
                              <w:divBdr>
                                <w:top w:val="single" w:sz="6" w:space="6" w:color="C7C7C7"/>
                                <w:left w:val="single" w:sz="6" w:space="6" w:color="C7C7C7"/>
                                <w:bottom w:val="single" w:sz="6" w:space="6" w:color="C7C7C7"/>
                                <w:right w:val="single" w:sz="6" w:space="6" w:color="C7C7C7"/>
                              </w:divBdr>
                            </w:div>
                            <w:div w:id="1655336476">
                              <w:marLeft w:val="0"/>
                              <w:marRight w:val="0"/>
                              <w:marTop w:val="60"/>
                              <w:marBottom w:val="60"/>
                              <w:divBdr>
                                <w:top w:val="single" w:sz="6" w:space="6" w:color="C7C7C7"/>
                                <w:left w:val="single" w:sz="6" w:space="6" w:color="C7C7C7"/>
                                <w:bottom w:val="single" w:sz="6" w:space="6" w:color="C7C7C7"/>
                                <w:right w:val="single" w:sz="6" w:space="6" w:color="C7C7C7"/>
                              </w:divBdr>
                            </w:div>
                            <w:div w:id="1302736501">
                              <w:marLeft w:val="0"/>
                              <w:marRight w:val="0"/>
                              <w:marTop w:val="60"/>
                              <w:marBottom w:val="60"/>
                              <w:divBdr>
                                <w:top w:val="single" w:sz="6" w:space="6" w:color="C7C7C7"/>
                                <w:left w:val="single" w:sz="6" w:space="6" w:color="C7C7C7"/>
                                <w:bottom w:val="single" w:sz="6" w:space="6" w:color="C7C7C7"/>
                                <w:right w:val="single" w:sz="6" w:space="6" w:color="C7C7C7"/>
                              </w:divBdr>
                            </w:div>
                            <w:div w:id="1224214083">
                              <w:marLeft w:val="0"/>
                              <w:marRight w:val="0"/>
                              <w:marTop w:val="60"/>
                              <w:marBottom w:val="60"/>
                              <w:divBdr>
                                <w:top w:val="single" w:sz="6" w:space="6" w:color="C7C7C7"/>
                                <w:left w:val="single" w:sz="6" w:space="6" w:color="C7C7C7"/>
                                <w:bottom w:val="single" w:sz="6" w:space="6" w:color="C7C7C7"/>
                                <w:right w:val="single" w:sz="6" w:space="6" w:color="C7C7C7"/>
                              </w:divBdr>
                            </w:div>
                            <w:div w:id="1034769652">
                              <w:marLeft w:val="0"/>
                              <w:marRight w:val="0"/>
                              <w:marTop w:val="60"/>
                              <w:marBottom w:val="60"/>
                              <w:divBdr>
                                <w:top w:val="single" w:sz="6" w:space="6" w:color="C7C7C7"/>
                                <w:left w:val="single" w:sz="6" w:space="6" w:color="C7C7C7"/>
                                <w:bottom w:val="single" w:sz="6" w:space="6" w:color="C7C7C7"/>
                                <w:right w:val="single" w:sz="6" w:space="6" w:color="C7C7C7"/>
                              </w:divBdr>
                            </w:div>
                            <w:div w:id="751007864">
                              <w:marLeft w:val="0"/>
                              <w:marRight w:val="0"/>
                              <w:marTop w:val="60"/>
                              <w:marBottom w:val="60"/>
                              <w:divBdr>
                                <w:top w:val="single" w:sz="6" w:space="6" w:color="C7C7C7"/>
                                <w:left w:val="single" w:sz="6" w:space="6" w:color="C7C7C7"/>
                                <w:bottom w:val="single" w:sz="6" w:space="6" w:color="C7C7C7"/>
                                <w:right w:val="single" w:sz="6" w:space="6" w:color="C7C7C7"/>
                              </w:divBdr>
                            </w:div>
                            <w:div w:id="884678611">
                              <w:marLeft w:val="0"/>
                              <w:marRight w:val="0"/>
                              <w:marTop w:val="60"/>
                              <w:marBottom w:val="60"/>
                              <w:divBdr>
                                <w:top w:val="single" w:sz="6" w:space="6" w:color="C7C7C7"/>
                                <w:left w:val="single" w:sz="6" w:space="6" w:color="C7C7C7"/>
                                <w:bottom w:val="single" w:sz="6" w:space="6" w:color="C7C7C7"/>
                                <w:right w:val="single" w:sz="6" w:space="6" w:color="C7C7C7"/>
                              </w:divBdr>
                            </w:div>
                            <w:div w:id="204717836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861089003">
          <w:marLeft w:val="0"/>
          <w:marRight w:val="0"/>
          <w:marTop w:val="0"/>
          <w:marBottom w:val="0"/>
          <w:divBdr>
            <w:top w:val="none" w:sz="0" w:space="0" w:color="auto"/>
            <w:left w:val="none" w:sz="0" w:space="0" w:color="auto"/>
            <w:bottom w:val="none" w:sz="0" w:space="0" w:color="auto"/>
            <w:right w:val="none" w:sz="0" w:space="0" w:color="auto"/>
          </w:divBdr>
          <w:divsChild>
            <w:div w:id="258097932">
              <w:marLeft w:val="0"/>
              <w:marRight w:val="0"/>
              <w:marTop w:val="240"/>
              <w:marBottom w:val="240"/>
              <w:divBdr>
                <w:top w:val="none" w:sz="0" w:space="0" w:color="auto"/>
                <w:left w:val="none" w:sz="0" w:space="0" w:color="auto"/>
                <w:bottom w:val="none" w:sz="0" w:space="0" w:color="auto"/>
                <w:right w:val="none" w:sz="0" w:space="0" w:color="auto"/>
              </w:divBdr>
              <w:divsChild>
                <w:div w:id="521939501">
                  <w:marLeft w:val="0"/>
                  <w:marRight w:val="0"/>
                  <w:marTop w:val="0"/>
                  <w:marBottom w:val="0"/>
                  <w:divBdr>
                    <w:top w:val="none" w:sz="0" w:space="0" w:color="auto"/>
                    <w:left w:val="none" w:sz="0" w:space="0" w:color="auto"/>
                    <w:bottom w:val="none" w:sz="0" w:space="0" w:color="auto"/>
                    <w:right w:val="none" w:sz="0" w:space="0" w:color="auto"/>
                  </w:divBdr>
                </w:div>
              </w:divsChild>
            </w:div>
            <w:div w:id="4059555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6168166">
                  <w:marLeft w:val="0"/>
                  <w:marRight w:val="0"/>
                  <w:marTop w:val="0"/>
                  <w:marBottom w:val="0"/>
                  <w:divBdr>
                    <w:top w:val="single" w:sz="6" w:space="6" w:color="000000"/>
                    <w:left w:val="none" w:sz="0" w:space="0" w:color="auto"/>
                    <w:bottom w:val="none" w:sz="0" w:space="0" w:color="auto"/>
                    <w:right w:val="none" w:sz="0" w:space="0" w:color="auto"/>
                  </w:divBdr>
                </w:div>
              </w:divsChild>
            </w:div>
            <w:div w:id="1054548135">
              <w:marLeft w:val="0"/>
              <w:marRight w:val="0"/>
              <w:marTop w:val="240"/>
              <w:marBottom w:val="240"/>
              <w:divBdr>
                <w:top w:val="single" w:sz="12" w:space="0" w:color="000000"/>
                <w:left w:val="none" w:sz="0" w:space="0" w:color="auto"/>
                <w:bottom w:val="single" w:sz="12" w:space="0" w:color="000000"/>
                <w:right w:val="none" w:sz="0" w:space="0" w:color="auto"/>
              </w:divBdr>
              <w:divsChild>
                <w:div w:id="1840458893">
                  <w:marLeft w:val="240"/>
                  <w:marRight w:val="240"/>
                  <w:marTop w:val="0"/>
                  <w:marBottom w:val="0"/>
                  <w:divBdr>
                    <w:top w:val="none" w:sz="0" w:space="0" w:color="auto"/>
                    <w:left w:val="none" w:sz="0" w:space="0" w:color="auto"/>
                    <w:bottom w:val="none" w:sz="0" w:space="0" w:color="auto"/>
                    <w:right w:val="none" w:sz="0" w:space="0" w:color="auto"/>
                  </w:divBdr>
                </w:div>
                <w:div w:id="18047054">
                  <w:marLeft w:val="0"/>
                  <w:marRight w:val="0"/>
                  <w:marTop w:val="0"/>
                  <w:marBottom w:val="0"/>
                  <w:divBdr>
                    <w:top w:val="single" w:sz="6" w:space="6" w:color="000000"/>
                    <w:left w:val="none" w:sz="0" w:space="0" w:color="auto"/>
                    <w:bottom w:val="none" w:sz="0" w:space="0" w:color="auto"/>
                    <w:right w:val="none" w:sz="0" w:space="0" w:color="auto"/>
                  </w:divBdr>
                </w:div>
              </w:divsChild>
            </w:div>
            <w:div w:id="13681444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6800972">
                  <w:marLeft w:val="240"/>
                  <w:marRight w:val="240"/>
                  <w:marTop w:val="0"/>
                  <w:marBottom w:val="0"/>
                  <w:divBdr>
                    <w:top w:val="none" w:sz="0" w:space="0" w:color="auto"/>
                    <w:left w:val="none" w:sz="0" w:space="0" w:color="auto"/>
                    <w:bottom w:val="none" w:sz="0" w:space="0" w:color="auto"/>
                    <w:right w:val="none" w:sz="0" w:space="0" w:color="auto"/>
                  </w:divBdr>
                </w:div>
                <w:div w:id="823352238">
                  <w:marLeft w:val="0"/>
                  <w:marRight w:val="0"/>
                  <w:marTop w:val="0"/>
                  <w:marBottom w:val="0"/>
                  <w:divBdr>
                    <w:top w:val="single" w:sz="6" w:space="6" w:color="000000"/>
                    <w:left w:val="none" w:sz="0" w:space="0" w:color="auto"/>
                    <w:bottom w:val="none" w:sz="0" w:space="0" w:color="auto"/>
                    <w:right w:val="none" w:sz="0" w:space="0" w:color="auto"/>
                  </w:divBdr>
                  <w:divsChild>
                    <w:div w:id="100731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0359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1460388">
                  <w:marLeft w:val="240"/>
                  <w:marRight w:val="240"/>
                  <w:marTop w:val="0"/>
                  <w:marBottom w:val="0"/>
                  <w:divBdr>
                    <w:top w:val="none" w:sz="0" w:space="0" w:color="auto"/>
                    <w:left w:val="none" w:sz="0" w:space="0" w:color="auto"/>
                    <w:bottom w:val="none" w:sz="0" w:space="0" w:color="auto"/>
                    <w:right w:val="none" w:sz="0" w:space="0" w:color="auto"/>
                  </w:divBdr>
                </w:div>
                <w:div w:id="868372281">
                  <w:marLeft w:val="0"/>
                  <w:marRight w:val="0"/>
                  <w:marTop w:val="0"/>
                  <w:marBottom w:val="0"/>
                  <w:divBdr>
                    <w:top w:val="single" w:sz="6" w:space="6" w:color="000000"/>
                    <w:left w:val="none" w:sz="0" w:space="0" w:color="auto"/>
                    <w:bottom w:val="none" w:sz="0" w:space="0" w:color="auto"/>
                    <w:right w:val="none" w:sz="0" w:space="0" w:color="auto"/>
                  </w:divBdr>
                  <w:divsChild>
                    <w:div w:id="989551956">
                      <w:marLeft w:val="0"/>
                      <w:marRight w:val="0"/>
                      <w:marTop w:val="0"/>
                      <w:marBottom w:val="0"/>
                      <w:divBdr>
                        <w:top w:val="none" w:sz="0" w:space="0" w:color="auto"/>
                        <w:left w:val="none" w:sz="0" w:space="0" w:color="auto"/>
                        <w:bottom w:val="none" w:sz="0" w:space="0" w:color="auto"/>
                        <w:right w:val="none" w:sz="0" w:space="0" w:color="auto"/>
                      </w:divBdr>
                    </w:div>
                    <w:div w:id="219708093">
                      <w:marLeft w:val="120"/>
                      <w:marRight w:val="120"/>
                      <w:marTop w:val="120"/>
                      <w:marBottom w:val="120"/>
                      <w:divBdr>
                        <w:top w:val="single" w:sz="6" w:space="0" w:color="C7C7C7"/>
                        <w:left w:val="single" w:sz="6" w:space="6" w:color="C7C7C7"/>
                        <w:bottom w:val="single" w:sz="6" w:space="0" w:color="C7C7C7"/>
                        <w:right w:val="dotted" w:sz="18" w:space="6" w:color="C7C7C7"/>
                      </w:divBdr>
                    </w:div>
                    <w:div w:id="1367212774">
                      <w:marLeft w:val="120"/>
                      <w:marRight w:val="120"/>
                      <w:marTop w:val="120"/>
                      <w:marBottom w:val="120"/>
                      <w:divBdr>
                        <w:top w:val="single" w:sz="6" w:space="0" w:color="C7C7C7"/>
                        <w:left w:val="single" w:sz="6" w:space="6" w:color="C7C7C7"/>
                        <w:bottom w:val="single" w:sz="6" w:space="0" w:color="C7C7C7"/>
                        <w:right w:val="dotted" w:sz="18" w:space="6" w:color="C7C7C7"/>
                      </w:divBdr>
                    </w:div>
                    <w:div w:id="885992284">
                      <w:marLeft w:val="120"/>
                      <w:marRight w:val="120"/>
                      <w:marTop w:val="120"/>
                      <w:marBottom w:val="120"/>
                      <w:divBdr>
                        <w:top w:val="single" w:sz="6" w:space="0" w:color="C7C7C7"/>
                        <w:left w:val="single" w:sz="6" w:space="6" w:color="C7C7C7"/>
                        <w:bottom w:val="single" w:sz="6" w:space="0" w:color="C7C7C7"/>
                        <w:right w:val="dotted" w:sz="18" w:space="6" w:color="C7C7C7"/>
                      </w:divBdr>
                    </w:div>
                    <w:div w:id="2039506651">
                      <w:marLeft w:val="120"/>
                      <w:marRight w:val="120"/>
                      <w:marTop w:val="120"/>
                      <w:marBottom w:val="120"/>
                      <w:divBdr>
                        <w:top w:val="single" w:sz="6" w:space="0" w:color="C7C7C7"/>
                        <w:left w:val="single" w:sz="6" w:space="6" w:color="C7C7C7"/>
                        <w:bottom w:val="single" w:sz="6" w:space="0" w:color="C7C7C7"/>
                        <w:right w:val="dotted" w:sz="18" w:space="6" w:color="C7C7C7"/>
                      </w:divBdr>
                    </w:div>
                    <w:div w:id="2038584318">
                      <w:marLeft w:val="120"/>
                      <w:marRight w:val="120"/>
                      <w:marTop w:val="120"/>
                      <w:marBottom w:val="120"/>
                      <w:divBdr>
                        <w:top w:val="single" w:sz="6" w:space="0" w:color="C7C7C7"/>
                        <w:left w:val="single" w:sz="6" w:space="6" w:color="C7C7C7"/>
                        <w:bottom w:val="single" w:sz="6" w:space="0" w:color="C7C7C7"/>
                        <w:right w:val="dotted" w:sz="18" w:space="6" w:color="C7C7C7"/>
                      </w:divBdr>
                    </w:div>
                    <w:div w:id="1427530580">
                      <w:marLeft w:val="120"/>
                      <w:marRight w:val="120"/>
                      <w:marTop w:val="120"/>
                      <w:marBottom w:val="120"/>
                      <w:divBdr>
                        <w:top w:val="single" w:sz="6" w:space="0" w:color="C7C7C7"/>
                        <w:left w:val="single" w:sz="6" w:space="6" w:color="C7C7C7"/>
                        <w:bottom w:val="single" w:sz="6" w:space="0" w:color="C7C7C7"/>
                        <w:right w:val="dotted" w:sz="18" w:space="6" w:color="C7C7C7"/>
                      </w:divBdr>
                    </w:div>
                    <w:div w:id="1070924026">
                      <w:marLeft w:val="120"/>
                      <w:marRight w:val="120"/>
                      <w:marTop w:val="120"/>
                      <w:marBottom w:val="120"/>
                      <w:divBdr>
                        <w:top w:val="single" w:sz="6" w:space="0" w:color="C7C7C7"/>
                        <w:left w:val="single" w:sz="6" w:space="6" w:color="C7C7C7"/>
                        <w:bottom w:val="single" w:sz="6" w:space="0" w:color="C7C7C7"/>
                        <w:right w:val="dotted" w:sz="18" w:space="6" w:color="C7C7C7"/>
                      </w:divBdr>
                    </w:div>
                    <w:div w:id="155268032">
                      <w:marLeft w:val="120"/>
                      <w:marRight w:val="120"/>
                      <w:marTop w:val="120"/>
                      <w:marBottom w:val="120"/>
                      <w:divBdr>
                        <w:top w:val="single" w:sz="6" w:space="0" w:color="C7C7C7"/>
                        <w:left w:val="single" w:sz="6" w:space="6" w:color="C7C7C7"/>
                        <w:bottom w:val="single" w:sz="6" w:space="0" w:color="C7C7C7"/>
                        <w:right w:val="dotted" w:sz="18" w:space="6" w:color="C7C7C7"/>
                      </w:divBdr>
                    </w:div>
                    <w:div w:id="1847551269">
                      <w:marLeft w:val="120"/>
                      <w:marRight w:val="120"/>
                      <w:marTop w:val="120"/>
                      <w:marBottom w:val="120"/>
                      <w:divBdr>
                        <w:top w:val="single" w:sz="6" w:space="0" w:color="454545"/>
                        <w:left w:val="dotted" w:sz="18" w:space="6" w:color="454545"/>
                        <w:bottom w:val="single" w:sz="6" w:space="0" w:color="454545"/>
                        <w:right w:val="single" w:sz="6" w:space="6" w:color="454545"/>
                      </w:divBdr>
                    </w:div>
                    <w:div w:id="1408575761">
                      <w:marLeft w:val="120"/>
                      <w:marRight w:val="120"/>
                      <w:marTop w:val="120"/>
                      <w:marBottom w:val="120"/>
                      <w:divBdr>
                        <w:top w:val="single" w:sz="6" w:space="0" w:color="454545"/>
                        <w:left w:val="dotted" w:sz="18" w:space="6" w:color="454545"/>
                        <w:bottom w:val="single" w:sz="6" w:space="0" w:color="454545"/>
                        <w:right w:val="single" w:sz="6" w:space="6" w:color="454545"/>
                      </w:divBdr>
                    </w:div>
                    <w:div w:id="352222744">
                      <w:marLeft w:val="120"/>
                      <w:marRight w:val="120"/>
                      <w:marTop w:val="120"/>
                      <w:marBottom w:val="120"/>
                      <w:divBdr>
                        <w:top w:val="single" w:sz="6" w:space="0" w:color="454545"/>
                        <w:left w:val="dotted" w:sz="18" w:space="6" w:color="454545"/>
                        <w:bottom w:val="single" w:sz="6" w:space="0" w:color="454545"/>
                        <w:right w:val="single" w:sz="6" w:space="6" w:color="454545"/>
                      </w:divBdr>
                    </w:div>
                    <w:div w:id="98138314">
                      <w:marLeft w:val="120"/>
                      <w:marRight w:val="120"/>
                      <w:marTop w:val="120"/>
                      <w:marBottom w:val="120"/>
                      <w:divBdr>
                        <w:top w:val="single" w:sz="6" w:space="0" w:color="454545"/>
                        <w:left w:val="dotted" w:sz="18" w:space="6" w:color="454545"/>
                        <w:bottom w:val="single" w:sz="6" w:space="0" w:color="454545"/>
                        <w:right w:val="single" w:sz="6" w:space="6" w:color="454545"/>
                      </w:divBdr>
                    </w:div>
                    <w:div w:id="342783342">
                      <w:marLeft w:val="120"/>
                      <w:marRight w:val="120"/>
                      <w:marTop w:val="120"/>
                      <w:marBottom w:val="120"/>
                      <w:divBdr>
                        <w:top w:val="single" w:sz="6" w:space="0" w:color="454545"/>
                        <w:left w:val="dotted" w:sz="18" w:space="6" w:color="454545"/>
                        <w:bottom w:val="single" w:sz="6" w:space="0" w:color="454545"/>
                        <w:right w:val="single" w:sz="6" w:space="6" w:color="454545"/>
                      </w:divBdr>
                    </w:div>
                    <w:div w:id="783041809">
                      <w:marLeft w:val="120"/>
                      <w:marRight w:val="120"/>
                      <w:marTop w:val="120"/>
                      <w:marBottom w:val="120"/>
                      <w:divBdr>
                        <w:top w:val="single" w:sz="6" w:space="0" w:color="454545"/>
                        <w:left w:val="dotted" w:sz="18" w:space="6" w:color="454545"/>
                        <w:bottom w:val="single" w:sz="6" w:space="0" w:color="454545"/>
                        <w:right w:val="single" w:sz="6" w:space="6" w:color="454545"/>
                      </w:divBdr>
                    </w:div>
                    <w:div w:id="1066299169">
                      <w:marLeft w:val="120"/>
                      <w:marRight w:val="120"/>
                      <w:marTop w:val="120"/>
                      <w:marBottom w:val="120"/>
                      <w:divBdr>
                        <w:top w:val="single" w:sz="6" w:space="0" w:color="454545"/>
                        <w:left w:val="dotted" w:sz="18" w:space="6" w:color="454545"/>
                        <w:bottom w:val="single" w:sz="6" w:space="0" w:color="454545"/>
                        <w:right w:val="single" w:sz="6" w:space="6" w:color="454545"/>
                      </w:divBdr>
                    </w:div>
                    <w:div w:id="187114008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959334669">
          <w:marLeft w:val="0"/>
          <w:marRight w:val="0"/>
          <w:marTop w:val="0"/>
          <w:marBottom w:val="0"/>
          <w:divBdr>
            <w:top w:val="none" w:sz="0" w:space="0" w:color="auto"/>
            <w:left w:val="none" w:sz="0" w:space="0" w:color="auto"/>
            <w:bottom w:val="none" w:sz="0" w:space="0" w:color="auto"/>
            <w:right w:val="none" w:sz="0" w:space="0" w:color="auto"/>
          </w:divBdr>
          <w:divsChild>
            <w:div w:id="1247688793">
              <w:marLeft w:val="0"/>
              <w:marRight w:val="0"/>
              <w:marTop w:val="240"/>
              <w:marBottom w:val="240"/>
              <w:divBdr>
                <w:top w:val="single" w:sz="12" w:space="0" w:color="000000"/>
                <w:left w:val="none" w:sz="0" w:space="0" w:color="auto"/>
                <w:bottom w:val="single" w:sz="12" w:space="0" w:color="000000"/>
                <w:right w:val="none" w:sz="0" w:space="0" w:color="auto"/>
              </w:divBdr>
              <w:divsChild>
                <w:div w:id="1345748760">
                  <w:marLeft w:val="240"/>
                  <w:marRight w:val="240"/>
                  <w:marTop w:val="0"/>
                  <w:marBottom w:val="0"/>
                  <w:divBdr>
                    <w:top w:val="none" w:sz="0" w:space="0" w:color="auto"/>
                    <w:left w:val="none" w:sz="0" w:space="0" w:color="auto"/>
                    <w:bottom w:val="none" w:sz="0" w:space="0" w:color="auto"/>
                    <w:right w:val="none" w:sz="0" w:space="0" w:color="auto"/>
                  </w:divBdr>
                </w:div>
                <w:div w:id="1146556165">
                  <w:marLeft w:val="0"/>
                  <w:marRight w:val="0"/>
                  <w:marTop w:val="0"/>
                  <w:marBottom w:val="0"/>
                  <w:divBdr>
                    <w:top w:val="single" w:sz="6" w:space="6" w:color="000000"/>
                    <w:left w:val="none" w:sz="0" w:space="0" w:color="auto"/>
                    <w:bottom w:val="none" w:sz="0" w:space="0" w:color="auto"/>
                    <w:right w:val="none" w:sz="0" w:space="0" w:color="auto"/>
                  </w:divBdr>
                  <w:divsChild>
                    <w:div w:id="1524781960">
                      <w:marLeft w:val="0"/>
                      <w:marRight w:val="0"/>
                      <w:marTop w:val="240"/>
                      <w:marBottom w:val="240"/>
                      <w:divBdr>
                        <w:top w:val="none" w:sz="0" w:space="0" w:color="auto"/>
                        <w:left w:val="single" w:sz="36" w:space="0" w:color="000000"/>
                        <w:bottom w:val="none" w:sz="0" w:space="0" w:color="auto"/>
                        <w:right w:val="none" w:sz="0" w:space="0" w:color="auto"/>
                      </w:divBdr>
                      <w:divsChild>
                        <w:div w:id="1866551467">
                          <w:marLeft w:val="0"/>
                          <w:marRight w:val="0"/>
                          <w:marTop w:val="0"/>
                          <w:marBottom w:val="0"/>
                          <w:divBdr>
                            <w:top w:val="single" w:sz="6" w:space="6" w:color="000000"/>
                            <w:left w:val="none" w:sz="0" w:space="0" w:color="auto"/>
                            <w:bottom w:val="none" w:sz="0" w:space="0" w:color="auto"/>
                            <w:right w:val="none" w:sz="0" w:space="0" w:color="auto"/>
                          </w:divBdr>
                        </w:div>
                      </w:divsChild>
                    </w:div>
                    <w:div w:id="1529026653">
                      <w:marLeft w:val="0"/>
                      <w:marRight w:val="0"/>
                      <w:marTop w:val="240"/>
                      <w:marBottom w:val="240"/>
                      <w:divBdr>
                        <w:top w:val="none" w:sz="0" w:space="0" w:color="auto"/>
                        <w:left w:val="single" w:sz="36" w:space="0" w:color="000000"/>
                        <w:bottom w:val="none" w:sz="0" w:space="0" w:color="auto"/>
                        <w:right w:val="none" w:sz="0" w:space="0" w:color="auto"/>
                      </w:divBdr>
                      <w:divsChild>
                        <w:div w:id="49384056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551722172">
              <w:marLeft w:val="0"/>
              <w:marRight w:val="0"/>
              <w:marTop w:val="240"/>
              <w:marBottom w:val="240"/>
              <w:divBdr>
                <w:top w:val="single" w:sz="12" w:space="0" w:color="000000"/>
                <w:left w:val="none" w:sz="0" w:space="0" w:color="auto"/>
                <w:bottom w:val="single" w:sz="12" w:space="0" w:color="000000"/>
                <w:right w:val="none" w:sz="0" w:space="0" w:color="auto"/>
              </w:divBdr>
              <w:divsChild>
                <w:div w:id="1509981682">
                  <w:marLeft w:val="240"/>
                  <w:marRight w:val="240"/>
                  <w:marTop w:val="0"/>
                  <w:marBottom w:val="0"/>
                  <w:divBdr>
                    <w:top w:val="none" w:sz="0" w:space="0" w:color="auto"/>
                    <w:left w:val="none" w:sz="0" w:space="0" w:color="auto"/>
                    <w:bottom w:val="none" w:sz="0" w:space="0" w:color="auto"/>
                    <w:right w:val="none" w:sz="0" w:space="0" w:color="auto"/>
                  </w:divBdr>
                </w:div>
                <w:div w:id="1751266927">
                  <w:marLeft w:val="0"/>
                  <w:marRight w:val="0"/>
                  <w:marTop w:val="0"/>
                  <w:marBottom w:val="0"/>
                  <w:divBdr>
                    <w:top w:val="single" w:sz="6" w:space="6" w:color="000000"/>
                    <w:left w:val="none" w:sz="0" w:space="0" w:color="auto"/>
                    <w:bottom w:val="none" w:sz="0" w:space="0" w:color="auto"/>
                    <w:right w:val="none" w:sz="0" w:space="0" w:color="auto"/>
                  </w:divBdr>
                  <w:divsChild>
                    <w:div w:id="1675107566">
                      <w:marLeft w:val="0"/>
                      <w:marRight w:val="0"/>
                      <w:marTop w:val="240"/>
                      <w:marBottom w:val="240"/>
                      <w:divBdr>
                        <w:top w:val="none" w:sz="0" w:space="0" w:color="auto"/>
                        <w:left w:val="single" w:sz="36" w:space="0" w:color="000000"/>
                        <w:bottom w:val="none" w:sz="0" w:space="0" w:color="auto"/>
                        <w:right w:val="none" w:sz="0" w:space="0" w:color="auto"/>
                      </w:divBdr>
                      <w:divsChild>
                        <w:div w:id="170860347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5335664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8779232">
                  <w:marLeft w:val="240"/>
                  <w:marRight w:val="240"/>
                  <w:marTop w:val="0"/>
                  <w:marBottom w:val="0"/>
                  <w:divBdr>
                    <w:top w:val="none" w:sz="0" w:space="0" w:color="auto"/>
                    <w:left w:val="none" w:sz="0" w:space="0" w:color="auto"/>
                    <w:bottom w:val="none" w:sz="0" w:space="0" w:color="auto"/>
                    <w:right w:val="none" w:sz="0" w:space="0" w:color="auto"/>
                  </w:divBdr>
                </w:div>
                <w:div w:id="1316374829">
                  <w:marLeft w:val="0"/>
                  <w:marRight w:val="0"/>
                  <w:marTop w:val="0"/>
                  <w:marBottom w:val="0"/>
                  <w:divBdr>
                    <w:top w:val="single" w:sz="6" w:space="6" w:color="000000"/>
                    <w:left w:val="none" w:sz="0" w:space="0" w:color="auto"/>
                    <w:bottom w:val="none" w:sz="0" w:space="0" w:color="auto"/>
                    <w:right w:val="none" w:sz="0" w:space="0" w:color="auto"/>
                  </w:divBdr>
                  <w:divsChild>
                    <w:div w:id="6627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37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954717">
      <w:marLeft w:val="0"/>
      <w:marRight w:val="0"/>
      <w:marTop w:val="0"/>
      <w:marBottom w:val="0"/>
      <w:divBdr>
        <w:top w:val="none" w:sz="0" w:space="0" w:color="auto"/>
        <w:left w:val="none" w:sz="0" w:space="0" w:color="auto"/>
        <w:bottom w:val="none" w:sz="0" w:space="0" w:color="auto"/>
        <w:right w:val="none" w:sz="0" w:space="0" w:color="auto"/>
      </w:divBdr>
    </w:div>
    <w:div w:id="262687341">
      <w:marLeft w:val="0"/>
      <w:marRight w:val="0"/>
      <w:marTop w:val="0"/>
      <w:marBottom w:val="0"/>
      <w:divBdr>
        <w:top w:val="none" w:sz="0" w:space="0" w:color="auto"/>
        <w:left w:val="none" w:sz="0" w:space="0" w:color="auto"/>
        <w:bottom w:val="none" w:sz="0" w:space="0" w:color="auto"/>
        <w:right w:val="none" w:sz="0" w:space="0" w:color="auto"/>
      </w:divBdr>
    </w:div>
    <w:div w:id="267273577">
      <w:marLeft w:val="0"/>
      <w:marRight w:val="0"/>
      <w:marTop w:val="0"/>
      <w:marBottom w:val="0"/>
      <w:divBdr>
        <w:top w:val="none" w:sz="0" w:space="0" w:color="auto"/>
        <w:left w:val="none" w:sz="0" w:space="0" w:color="auto"/>
        <w:bottom w:val="none" w:sz="0" w:space="0" w:color="auto"/>
        <w:right w:val="none" w:sz="0" w:space="0" w:color="auto"/>
      </w:divBdr>
    </w:div>
    <w:div w:id="275136633">
      <w:marLeft w:val="0"/>
      <w:marRight w:val="0"/>
      <w:marTop w:val="0"/>
      <w:marBottom w:val="0"/>
      <w:divBdr>
        <w:top w:val="none" w:sz="0" w:space="0" w:color="auto"/>
        <w:left w:val="none" w:sz="0" w:space="0" w:color="auto"/>
        <w:bottom w:val="none" w:sz="0" w:space="0" w:color="auto"/>
        <w:right w:val="none" w:sz="0" w:space="0" w:color="auto"/>
      </w:divBdr>
    </w:div>
    <w:div w:id="275646054">
      <w:marLeft w:val="0"/>
      <w:marRight w:val="0"/>
      <w:marTop w:val="0"/>
      <w:marBottom w:val="0"/>
      <w:divBdr>
        <w:top w:val="none" w:sz="0" w:space="0" w:color="auto"/>
        <w:left w:val="none" w:sz="0" w:space="0" w:color="auto"/>
        <w:bottom w:val="none" w:sz="0" w:space="0" w:color="auto"/>
        <w:right w:val="none" w:sz="0" w:space="0" w:color="auto"/>
      </w:divBdr>
    </w:div>
    <w:div w:id="280962008">
      <w:marLeft w:val="0"/>
      <w:marRight w:val="0"/>
      <w:marTop w:val="0"/>
      <w:marBottom w:val="0"/>
      <w:divBdr>
        <w:top w:val="none" w:sz="0" w:space="0" w:color="auto"/>
        <w:left w:val="none" w:sz="0" w:space="0" w:color="auto"/>
        <w:bottom w:val="none" w:sz="0" w:space="0" w:color="auto"/>
        <w:right w:val="none" w:sz="0" w:space="0" w:color="auto"/>
      </w:divBdr>
    </w:div>
    <w:div w:id="282732867">
      <w:marLeft w:val="0"/>
      <w:marRight w:val="0"/>
      <w:marTop w:val="0"/>
      <w:marBottom w:val="0"/>
      <w:divBdr>
        <w:top w:val="none" w:sz="0" w:space="0" w:color="auto"/>
        <w:left w:val="none" w:sz="0" w:space="0" w:color="auto"/>
        <w:bottom w:val="none" w:sz="0" w:space="0" w:color="auto"/>
        <w:right w:val="none" w:sz="0" w:space="0" w:color="auto"/>
      </w:divBdr>
    </w:div>
    <w:div w:id="288171513">
      <w:marLeft w:val="0"/>
      <w:marRight w:val="0"/>
      <w:marTop w:val="0"/>
      <w:marBottom w:val="0"/>
      <w:divBdr>
        <w:top w:val="none" w:sz="0" w:space="0" w:color="auto"/>
        <w:left w:val="none" w:sz="0" w:space="0" w:color="auto"/>
        <w:bottom w:val="none" w:sz="0" w:space="0" w:color="auto"/>
        <w:right w:val="none" w:sz="0" w:space="0" w:color="auto"/>
      </w:divBdr>
    </w:div>
    <w:div w:id="296641930">
      <w:marLeft w:val="0"/>
      <w:marRight w:val="0"/>
      <w:marTop w:val="0"/>
      <w:marBottom w:val="0"/>
      <w:divBdr>
        <w:top w:val="none" w:sz="0" w:space="0" w:color="auto"/>
        <w:left w:val="none" w:sz="0" w:space="0" w:color="auto"/>
        <w:bottom w:val="none" w:sz="0" w:space="0" w:color="auto"/>
        <w:right w:val="none" w:sz="0" w:space="0" w:color="auto"/>
      </w:divBdr>
      <w:divsChild>
        <w:div w:id="1318145156">
          <w:marLeft w:val="0"/>
          <w:marRight w:val="0"/>
          <w:marTop w:val="0"/>
          <w:marBottom w:val="0"/>
          <w:divBdr>
            <w:top w:val="none" w:sz="0" w:space="0" w:color="auto"/>
            <w:left w:val="none" w:sz="0" w:space="0" w:color="auto"/>
            <w:bottom w:val="none" w:sz="0" w:space="0" w:color="auto"/>
            <w:right w:val="none" w:sz="0" w:space="0" w:color="auto"/>
          </w:divBdr>
          <w:divsChild>
            <w:div w:id="2095199837">
              <w:marLeft w:val="0"/>
              <w:marRight w:val="0"/>
              <w:marTop w:val="120"/>
              <w:marBottom w:val="120"/>
              <w:divBdr>
                <w:top w:val="single" w:sz="6" w:space="0" w:color="CCCCCC"/>
                <w:left w:val="single" w:sz="6" w:space="31" w:color="CCCCCC"/>
                <w:bottom w:val="single" w:sz="6" w:space="0" w:color="CCCCCC"/>
                <w:right w:val="single" w:sz="6" w:space="0" w:color="CCCCCC"/>
              </w:divBdr>
            </w:div>
            <w:div w:id="1122531085">
              <w:marLeft w:val="0"/>
              <w:marRight w:val="0"/>
              <w:marTop w:val="240"/>
              <w:marBottom w:val="240"/>
              <w:divBdr>
                <w:top w:val="none" w:sz="0" w:space="0" w:color="auto"/>
                <w:left w:val="none" w:sz="0" w:space="0" w:color="auto"/>
                <w:bottom w:val="none" w:sz="0" w:space="0" w:color="auto"/>
                <w:right w:val="none" w:sz="0" w:space="0" w:color="auto"/>
              </w:divBdr>
              <w:divsChild>
                <w:div w:id="8160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88155">
      <w:marLeft w:val="0"/>
      <w:marRight w:val="0"/>
      <w:marTop w:val="0"/>
      <w:marBottom w:val="0"/>
      <w:divBdr>
        <w:top w:val="none" w:sz="0" w:space="0" w:color="auto"/>
        <w:left w:val="none" w:sz="0" w:space="0" w:color="auto"/>
        <w:bottom w:val="none" w:sz="0" w:space="0" w:color="auto"/>
        <w:right w:val="none" w:sz="0" w:space="0" w:color="auto"/>
      </w:divBdr>
    </w:div>
    <w:div w:id="305477652">
      <w:marLeft w:val="0"/>
      <w:marRight w:val="0"/>
      <w:marTop w:val="0"/>
      <w:marBottom w:val="0"/>
      <w:divBdr>
        <w:top w:val="none" w:sz="0" w:space="0" w:color="auto"/>
        <w:left w:val="none" w:sz="0" w:space="0" w:color="auto"/>
        <w:bottom w:val="none" w:sz="0" w:space="0" w:color="auto"/>
        <w:right w:val="none" w:sz="0" w:space="0" w:color="auto"/>
      </w:divBdr>
    </w:div>
    <w:div w:id="308898205">
      <w:marLeft w:val="0"/>
      <w:marRight w:val="0"/>
      <w:marTop w:val="0"/>
      <w:marBottom w:val="0"/>
      <w:divBdr>
        <w:top w:val="none" w:sz="0" w:space="0" w:color="auto"/>
        <w:left w:val="none" w:sz="0" w:space="0" w:color="auto"/>
        <w:bottom w:val="none" w:sz="0" w:space="0" w:color="auto"/>
        <w:right w:val="none" w:sz="0" w:space="0" w:color="auto"/>
      </w:divBdr>
    </w:div>
    <w:div w:id="331489737">
      <w:marLeft w:val="0"/>
      <w:marRight w:val="0"/>
      <w:marTop w:val="0"/>
      <w:marBottom w:val="0"/>
      <w:divBdr>
        <w:top w:val="none" w:sz="0" w:space="0" w:color="auto"/>
        <w:left w:val="none" w:sz="0" w:space="0" w:color="auto"/>
        <w:bottom w:val="none" w:sz="0" w:space="0" w:color="auto"/>
        <w:right w:val="none" w:sz="0" w:space="0" w:color="auto"/>
      </w:divBdr>
    </w:div>
    <w:div w:id="332224983">
      <w:marLeft w:val="0"/>
      <w:marRight w:val="0"/>
      <w:marTop w:val="0"/>
      <w:marBottom w:val="0"/>
      <w:divBdr>
        <w:top w:val="none" w:sz="0" w:space="0" w:color="auto"/>
        <w:left w:val="none" w:sz="0" w:space="0" w:color="auto"/>
        <w:bottom w:val="none" w:sz="0" w:space="0" w:color="auto"/>
        <w:right w:val="none" w:sz="0" w:space="0" w:color="auto"/>
      </w:divBdr>
    </w:div>
    <w:div w:id="339896421">
      <w:marLeft w:val="0"/>
      <w:marRight w:val="0"/>
      <w:marTop w:val="0"/>
      <w:marBottom w:val="0"/>
      <w:divBdr>
        <w:top w:val="none" w:sz="0" w:space="0" w:color="auto"/>
        <w:left w:val="none" w:sz="0" w:space="0" w:color="auto"/>
        <w:bottom w:val="none" w:sz="0" w:space="0" w:color="auto"/>
        <w:right w:val="none" w:sz="0" w:space="0" w:color="auto"/>
      </w:divBdr>
    </w:div>
    <w:div w:id="340740741">
      <w:marLeft w:val="0"/>
      <w:marRight w:val="0"/>
      <w:marTop w:val="0"/>
      <w:marBottom w:val="0"/>
      <w:divBdr>
        <w:top w:val="none" w:sz="0" w:space="0" w:color="auto"/>
        <w:left w:val="none" w:sz="0" w:space="0" w:color="auto"/>
        <w:bottom w:val="none" w:sz="0" w:space="0" w:color="auto"/>
        <w:right w:val="none" w:sz="0" w:space="0" w:color="auto"/>
      </w:divBdr>
    </w:div>
    <w:div w:id="343749948">
      <w:marLeft w:val="0"/>
      <w:marRight w:val="0"/>
      <w:marTop w:val="0"/>
      <w:marBottom w:val="0"/>
      <w:divBdr>
        <w:top w:val="none" w:sz="0" w:space="0" w:color="auto"/>
        <w:left w:val="none" w:sz="0" w:space="0" w:color="auto"/>
        <w:bottom w:val="none" w:sz="0" w:space="0" w:color="auto"/>
        <w:right w:val="none" w:sz="0" w:space="0" w:color="auto"/>
      </w:divBdr>
    </w:div>
    <w:div w:id="344982073">
      <w:marLeft w:val="0"/>
      <w:marRight w:val="0"/>
      <w:marTop w:val="0"/>
      <w:marBottom w:val="0"/>
      <w:divBdr>
        <w:top w:val="none" w:sz="0" w:space="0" w:color="auto"/>
        <w:left w:val="none" w:sz="0" w:space="0" w:color="auto"/>
        <w:bottom w:val="none" w:sz="0" w:space="0" w:color="auto"/>
        <w:right w:val="none" w:sz="0" w:space="0" w:color="auto"/>
      </w:divBdr>
    </w:div>
    <w:div w:id="355690465">
      <w:marLeft w:val="0"/>
      <w:marRight w:val="0"/>
      <w:marTop w:val="0"/>
      <w:marBottom w:val="0"/>
      <w:divBdr>
        <w:top w:val="none" w:sz="0" w:space="0" w:color="auto"/>
        <w:left w:val="none" w:sz="0" w:space="0" w:color="auto"/>
        <w:bottom w:val="none" w:sz="0" w:space="0" w:color="auto"/>
        <w:right w:val="none" w:sz="0" w:space="0" w:color="auto"/>
      </w:divBdr>
      <w:divsChild>
        <w:div w:id="1424494316">
          <w:marLeft w:val="0"/>
          <w:marRight w:val="0"/>
          <w:marTop w:val="240"/>
          <w:marBottom w:val="240"/>
          <w:divBdr>
            <w:top w:val="none" w:sz="0" w:space="0" w:color="auto"/>
            <w:left w:val="none" w:sz="0" w:space="0" w:color="auto"/>
            <w:bottom w:val="none" w:sz="0" w:space="0" w:color="auto"/>
            <w:right w:val="none" w:sz="0" w:space="0" w:color="auto"/>
          </w:divBdr>
          <w:divsChild>
            <w:div w:id="840779092">
              <w:marLeft w:val="0"/>
              <w:marRight w:val="0"/>
              <w:marTop w:val="0"/>
              <w:marBottom w:val="0"/>
              <w:divBdr>
                <w:top w:val="none" w:sz="0" w:space="0" w:color="auto"/>
                <w:left w:val="none" w:sz="0" w:space="0" w:color="auto"/>
                <w:bottom w:val="none" w:sz="0" w:space="0" w:color="auto"/>
                <w:right w:val="none" w:sz="0" w:space="0" w:color="auto"/>
              </w:divBdr>
            </w:div>
          </w:divsChild>
        </w:div>
        <w:div w:id="1343817101">
          <w:marLeft w:val="0"/>
          <w:marRight w:val="0"/>
          <w:marTop w:val="240"/>
          <w:marBottom w:val="240"/>
          <w:divBdr>
            <w:top w:val="none" w:sz="0" w:space="0" w:color="auto"/>
            <w:left w:val="none" w:sz="0" w:space="0" w:color="auto"/>
            <w:bottom w:val="none" w:sz="0" w:space="0" w:color="auto"/>
            <w:right w:val="none" w:sz="0" w:space="0" w:color="auto"/>
          </w:divBdr>
          <w:divsChild>
            <w:div w:id="1856962755">
              <w:marLeft w:val="0"/>
              <w:marRight w:val="0"/>
              <w:marTop w:val="0"/>
              <w:marBottom w:val="0"/>
              <w:divBdr>
                <w:top w:val="none" w:sz="0" w:space="0" w:color="auto"/>
                <w:left w:val="none" w:sz="0" w:space="0" w:color="auto"/>
                <w:bottom w:val="none" w:sz="0" w:space="0" w:color="auto"/>
                <w:right w:val="none" w:sz="0" w:space="0" w:color="auto"/>
              </w:divBdr>
            </w:div>
          </w:divsChild>
        </w:div>
        <w:div w:id="236324862">
          <w:marLeft w:val="0"/>
          <w:marRight w:val="0"/>
          <w:marTop w:val="240"/>
          <w:marBottom w:val="240"/>
          <w:divBdr>
            <w:top w:val="none" w:sz="0" w:space="0" w:color="auto"/>
            <w:left w:val="none" w:sz="0" w:space="0" w:color="auto"/>
            <w:bottom w:val="none" w:sz="0" w:space="0" w:color="auto"/>
            <w:right w:val="none" w:sz="0" w:space="0" w:color="auto"/>
          </w:divBdr>
        </w:div>
        <w:div w:id="1852715998">
          <w:marLeft w:val="0"/>
          <w:marRight w:val="0"/>
          <w:marTop w:val="240"/>
          <w:marBottom w:val="240"/>
          <w:divBdr>
            <w:top w:val="none" w:sz="0" w:space="0" w:color="auto"/>
            <w:left w:val="single" w:sz="36" w:space="0" w:color="000000"/>
            <w:bottom w:val="none" w:sz="0" w:space="0" w:color="auto"/>
            <w:right w:val="none" w:sz="0" w:space="0" w:color="auto"/>
          </w:divBdr>
          <w:divsChild>
            <w:div w:id="532184069">
              <w:marLeft w:val="0"/>
              <w:marRight w:val="0"/>
              <w:marTop w:val="0"/>
              <w:marBottom w:val="0"/>
              <w:divBdr>
                <w:top w:val="none" w:sz="0" w:space="0" w:color="auto"/>
                <w:left w:val="none" w:sz="0" w:space="0" w:color="auto"/>
                <w:bottom w:val="none" w:sz="0" w:space="0" w:color="auto"/>
                <w:right w:val="none" w:sz="0" w:space="0" w:color="auto"/>
              </w:divBdr>
            </w:div>
          </w:divsChild>
        </w:div>
        <w:div w:id="687558928">
          <w:marLeft w:val="0"/>
          <w:marRight w:val="0"/>
          <w:marTop w:val="240"/>
          <w:marBottom w:val="240"/>
          <w:divBdr>
            <w:top w:val="single" w:sz="12" w:space="0" w:color="000000"/>
            <w:left w:val="none" w:sz="0" w:space="0" w:color="auto"/>
            <w:bottom w:val="single" w:sz="12" w:space="0" w:color="000000"/>
            <w:right w:val="none" w:sz="0" w:space="0" w:color="auto"/>
          </w:divBdr>
          <w:divsChild>
            <w:div w:id="1618757239">
              <w:marLeft w:val="240"/>
              <w:marRight w:val="240"/>
              <w:marTop w:val="0"/>
              <w:marBottom w:val="0"/>
              <w:divBdr>
                <w:top w:val="none" w:sz="0" w:space="0" w:color="auto"/>
                <w:left w:val="none" w:sz="0" w:space="0" w:color="auto"/>
                <w:bottom w:val="none" w:sz="0" w:space="0" w:color="auto"/>
                <w:right w:val="none" w:sz="0" w:space="0" w:color="auto"/>
              </w:divBdr>
            </w:div>
            <w:div w:id="454909192">
              <w:marLeft w:val="0"/>
              <w:marRight w:val="0"/>
              <w:marTop w:val="0"/>
              <w:marBottom w:val="0"/>
              <w:divBdr>
                <w:top w:val="single" w:sz="6" w:space="6" w:color="000000"/>
                <w:left w:val="none" w:sz="0" w:space="0" w:color="auto"/>
                <w:bottom w:val="none" w:sz="0" w:space="0" w:color="auto"/>
                <w:right w:val="none" w:sz="0" w:space="0" w:color="auto"/>
              </w:divBdr>
              <w:divsChild>
                <w:div w:id="686322975">
                  <w:marLeft w:val="0"/>
                  <w:marRight w:val="0"/>
                  <w:marTop w:val="240"/>
                  <w:marBottom w:val="240"/>
                  <w:divBdr>
                    <w:top w:val="none" w:sz="0" w:space="0" w:color="auto"/>
                    <w:left w:val="none" w:sz="0" w:space="0" w:color="auto"/>
                    <w:bottom w:val="none" w:sz="0" w:space="0" w:color="auto"/>
                    <w:right w:val="none" w:sz="0" w:space="0" w:color="auto"/>
                  </w:divBdr>
                </w:div>
                <w:div w:id="2066565332">
                  <w:marLeft w:val="0"/>
                  <w:marRight w:val="0"/>
                  <w:marTop w:val="240"/>
                  <w:marBottom w:val="240"/>
                  <w:divBdr>
                    <w:top w:val="none" w:sz="0" w:space="0" w:color="auto"/>
                    <w:left w:val="single" w:sz="36" w:space="0" w:color="000000"/>
                    <w:bottom w:val="none" w:sz="0" w:space="0" w:color="auto"/>
                    <w:right w:val="none" w:sz="0" w:space="0" w:color="auto"/>
                  </w:divBdr>
                  <w:divsChild>
                    <w:div w:id="107284691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5415534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5205428">
              <w:marLeft w:val="240"/>
              <w:marRight w:val="240"/>
              <w:marTop w:val="0"/>
              <w:marBottom w:val="0"/>
              <w:divBdr>
                <w:top w:val="none" w:sz="0" w:space="0" w:color="auto"/>
                <w:left w:val="none" w:sz="0" w:space="0" w:color="auto"/>
                <w:bottom w:val="none" w:sz="0" w:space="0" w:color="auto"/>
                <w:right w:val="none" w:sz="0" w:space="0" w:color="auto"/>
              </w:divBdr>
            </w:div>
            <w:div w:id="478521">
              <w:marLeft w:val="0"/>
              <w:marRight w:val="0"/>
              <w:marTop w:val="0"/>
              <w:marBottom w:val="0"/>
              <w:divBdr>
                <w:top w:val="single" w:sz="6" w:space="6" w:color="000000"/>
                <w:left w:val="none" w:sz="0" w:space="0" w:color="auto"/>
                <w:bottom w:val="none" w:sz="0" w:space="0" w:color="auto"/>
                <w:right w:val="none" w:sz="0" w:space="0" w:color="auto"/>
              </w:divBdr>
              <w:divsChild>
                <w:div w:id="1110784625">
                  <w:marLeft w:val="0"/>
                  <w:marRight w:val="0"/>
                  <w:marTop w:val="0"/>
                  <w:marBottom w:val="0"/>
                  <w:divBdr>
                    <w:top w:val="none" w:sz="0" w:space="0" w:color="auto"/>
                    <w:left w:val="none" w:sz="0" w:space="0" w:color="auto"/>
                    <w:bottom w:val="none" w:sz="0" w:space="0" w:color="auto"/>
                    <w:right w:val="none" w:sz="0" w:space="0" w:color="auto"/>
                  </w:divBdr>
                  <w:divsChild>
                    <w:div w:id="1627196759">
                      <w:marLeft w:val="0"/>
                      <w:marRight w:val="0"/>
                      <w:marTop w:val="0"/>
                      <w:marBottom w:val="0"/>
                      <w:divBdr>
                        <w:top w:val="none" w:sz="0" w:space="0" w:color="auto"/>
                        <w:left w:val="none" w:sz="0" w:space="0" w:color="auto"/>
                        <w:bottom w:val="none" w:sz="0" w:space="0" w:color="auto"/>
                        <w:right w:val="none" w:sz="0" w:space="0" w:color="auto"/>
                      </w:divBdr>
                    </w:div>
                  </w:divsChild>
                </w:div>
                <w:div w:id="1055664616">
                  <w:marLeft w:val="0"/>
                  <w:marRight w:val="0"/>
                  <w:marTop w:val="0"/>
                  <w:marBottom w:val="0"/>
                  <w:divBdr>
                    <w:top w:val="none" w:sz="0" w:space="0" w:color="auto"/>
                    <w:left w:val="none" w:sz="0" w:space="0" w:color="auto"/>
                    <w:bottom w:val="none" w:sz="0" w:space="0" w:color="auto"/>
                    <w:right w:val="none" w:sz="0" w:space="0" w:color="auto"/>
                  </w:divBdr>
                  <w:divsChild>
                    <w:div w:id="1602101075">
                      <w:marLeft w:val="0"/>
                      <w:marRight w:val="0"/>
                      <w:marTop w:val="0"/>
                      <w:marBottom w:val="0"/>
                      <w:divBdr>
                        <w:top w:val="none" w:sz="0" w:space="0" w:color="auto"/>
                        <w:left w:val="none" w:sz="0" w:space="0" w:color="auto"/>
                        <w:bottom w:val="none" w:sz="0" w:space="0" w:color="auto"/>
                        <w:right w:val="none" w:sz="0" w:space="0" w:color="auto"/>
                      </w:divBdr>
                      <w:divsChild>
                        <w:div w:id="112685311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89008318">
                  <w:marLeft w:val="0"/>
                  <w:marRight w:val="0"/>
                  <w:marTop w:val="0"/>
                  <w:marBottom w:val="0"/>
                  <w:divBdr>
                    <w:top w:val="none" w:sz="0" w:space="0" w:color="auto"/>
                    <w:left w:val="none" w:sz="0" w:space="0" w:color="auto"/>
                    <w:bottom w:val="none" w:sz="0" w:space="0" w:color="auto"/>
                    <w:right w:val="none" w:sz="0" w:space="0" w:color="auto"/>
                  </w:divBdr>
                  <w:divsChild>
                    <w:div w:id="717166386">
                      <w:marLeft w:val="0"/>
                      <w:marRight w:val="0"/>
                      <w:marTop w:val="0"/>
                      <w:marBottom w:val="0"/>
                      <w:divBdr>
                        <w:top w:val="none" w:sz="0" w:space="0" w:color="auto"/>
                        <w:left w:val="none" w:sz="0" w:space="0" w:color="auto"/>
                        <w:bottom w:val="none" w:sz="0" w:space="0" w:color="auto"/>
                        <w:right w:val="none" w:sz="0" w:space="0" w:color="auto"/>
                      </w:divBdr>
                      <w:divsChild>
                        <w:div w:id="49696876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609853615">
          <w:marLeft w:val="0"/>
          <w:marRight w:val="0"/>
          <w:marTop w:val="0"/>
          <w:marBottom w:val="0"/>
          <w:divBdr>
            <w:top w:val="none" w:sz="0" w:space="0" w:color="auto"/>
            <w:left w:val="none" w:sz="0" w:space="0" w:color="auto"/>
            <w:bottom w:val="none" w:sz="0" w:space="0" w:color="auto"/>
            <w:right w:val="none" w:sz="0" w:space="0" w:color="auto"/>
          </w:divBdr>
          <w:divsChild>
            <w:div w:id="1789006515">
              <w:marLeft w:val="0"/>
              <w:marRight w:val="0"/>
              <w:marTop w:val="240"/>
              <w:marBottom w:val="240"/>
              <w:divBdr>
                <w:top w:val="single" w:sz="12" w:space="0" w:color="000000"/>
                <w:left w:val="none" w:sz="0" w:space="0" w:color="auto"/>
                <w:bottom w:val="single" w:sz="12" w:space="0" w:color="000000"/>
                <w:right w:val="none" w:sz="0" w:space="0" w:color="auto"/>
              </w:divBdr>
              <w:divsChild>
                <w:div w:id="1905025302">
                  <w:marLeft w:val="240"/>
                  <w:marRight w:val="240"/>
                  <w:marTop w:val="0"/>
                  <w:marBottom w:val="0"/>
                  <w:divBdr>
                    <w:top w:val="none" w:sz="0" w:space="0" w:color="auto"/>
                    <w:left w:val="none" w:sz="0" w:space="0" w:color="auto"/>
                    <w:bottom w:val="none" w:sz="0" w:space="0" w:color="auto"/>
                    <w:right w:val="none" w:sz="0" w:space="0" w:color="auto"/>
                  </w:divBdr>
                </w:div>
                <w:div w:id="1318650326">
                  <w:marLeft w:val="0"/>
                  <w:marRight w:val="0"/>
                  <w:marTop w:val="0"/>
                  <w:marBottom w:val="0"/>
                  <w:divBdr>
                    <w:top w:val="single" w:sz="6" w:space="6" w:color="000000"/>
                    <w:left w:val="none" w:sz="0" w:space="0" w:color="auto"/>
                    <w:bottom w:val="none" w:sz="0" w:space="0" w:color="auto"/>
                    <w:right w:val="none" w:sz="0" w:space="0" w:color="auto"/>
                  </w:divBdr>
                  <w:divsChild>
                    <w:div w:id="1265462080">
                      <w:marLeft w:val="0"/>
                      <w:marRight w:val="0"/>
                      <w:marTop w:val="240"/>
                      <w:marBottom w:val="240"/>
                      <w:divBdr>
                        <w:top w:val="none" w:sz="0" w:space="0" w:color="auto"/>
                        <w:left w:val="none" w:sz="0" w:space="0" w:color="auto"/>
                        <w:bottom w:val="none" w:sz="0" w:space="0" w:color="auto"/>
                        <w:right w:val="none" w:sz="0" w:space="0" w:color="auto"/>
                      </w:divBdr>
                      <w:divsChild>
                        <w:div w:id="1948198940">
                          <w:marLeft w:val="0"/>
                          <w:marRight w:val="0"/>
                          <w:marTop w:val="0"/>
                          <w:marBottom w:val="0"/>
                          <w:divBdr>
                            <w:top w:val="none" w:sz="0" w:space="0" w:color="auto"/>
                            <w:left w:val="none" w:sz="0" w:space="0" w:color="auto"/>
                            <w:bottom w:val="none" w:sz="0" w:space="0" w:color="auto"/>
                            <w:right w:val="none" w:sz="0" w:space="0" w:color="auto"/>
                          </w:divBdr>
                        </w:div>
                      </w:divsChild>
                    </w:div>
                    <w:div w:id="2019770268">
                      <w:marLeft w:val="0"/>
                      <w:marRight w:val="0"/>
                      <w:marTop w:val="240"/>
                      <w:marBottom w:val="240"/>
                      <w:divBdr>
                        <w:top w:val="none" w:sz="0" w:space="0" w:color="auto"/>
                        <w:left w:val="none" w:sz="0" w:space="0" w:color="auto"/>
                        <w:bottom w:val="none" w:sz="0" w:space="0" w:color="auto"/>
                        <w:right w:val="none" w:sz="0" w:space="0" w:color="auto"/>
                      </w:divBdr>
                      <w:divsChild>
                        <w:div w:id="75844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627397">
              <w:marLeft w:val="0"/>
              <w:marRight w:val="0"/>
              <w:marTop w:val="240"/>
              <w:marBottom w:val="240"/>
              <w:divBdr>
                <w:top w:val="single" w:sz="12" w:space="0" w:color="000000"/>
                <w:left w:val="none" w:sz="0" w:space="0" w:color="auto"/>
                <w:bottom w:val="single" w:sz="12" w:space="0" w:color="000000"/>
                <w:right w:val="none" w:sz="0" w:space="0" w:color="auto"/>
              </w:divBdr>
              <w:divsChild>
                <w:div w:id="1867865265">
                  <w:marLeft w:val="240"/>
                  <w:marRight w:val="240"/>
                  <w:marTop w:val="0"/>
                  <w:marBottom w:val="0"/>
                  <w:divBdr>
                    <w:top w:val="none" w:sz="0" w:space="0" w:color="auto"/>
                    <w:left w:val="none" w:sz="0" w:space="0" w:color="auto"/>
                    <w:bottom w:val="none" w:sz="0" w:space="0" w:color="auto"/>
                    <w:right w:val="none" w:sz="0" w:space="0" w:color="auto"/>
                  </w:divBdr>
                </w:div>
                <w:div w:id="612514176">
                  <w:marLeft w:val="0"/>
                  <w:marRight w:val="0"/>
                  <w:marTop w:val="0"/>
                  <w:marBottom w:val="0"/>
                  <w:divBdr>
                    <w:top w:val="single" w:sz="6" w:space="6" w:color="000000"/>
                    <w:left w:val="none" w:sz="0" w:space="0" w:color="auto"/>
                    <w:bottom w:val="none" w:sz="0" w:space="0" w:color="auto"/>
                    <w:right w:val="none" w:sz="0" w:space="0" w:color="auto"/>
                  </w:divBdr>
                </w:div>
              </w:divsChild>
            </w:div>
            <w:div w:id="3872186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90354701">
                  <w:marLeft w:val="0"/>
                  <w:marRight w:val="0"/>
                  <w:marTop w:val="0"/>
                  <w:marBottom w:val="0"/>
                  <w:divBdr>
                    <w:top w:val="single" w:sz="6" w:space="6" w:color="000000"/>
                    <w:left w:val="none" w:sz="0" w:space="0" w:color="auto"/>
                    <w:bottom w:val="none" w:sz="0" w:space="0" w:color="auto"/>
                    <w:right w:val="none" w:sz="0" w:space="0" w:color="auto"/>
                  </w:divBdr>
                </w:div>
              </w:divsChild>
            </w:div>
            <w:div w:id="20383899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15856311">
                  <w:marLeft w:val="240"/>
                  <w:marRight w:val="240"/>
                  <w:marTop w:val="0"/>
                  <w:marBottom w:val="0"/>
                  <w:divBdr>
                    <w:top w:val="none" w:sz="0" w:space="0" w:color="auto"/>
                    <w:left w:val="none" w:sz="0" w:space="0" w:color="auto"/>
                    <w:bottom w:val="none" w:sz="0" w:space="0" w:color="auto"/>
                    <w:right w:val="none" w:sz="0" w:space="0" w:color="auto"/>
                  </w:divBdr>
                </w:div>
                <w:div w:id="366298013">
                  <w:marLeft w:val="0"/>
                  <w:marRight w:val="0"/>
                  <w:marTop w:val="0"/>
                  <w:marBottom w:val="0"/>
                  <w:divBdr>
                    <w:top w:val="single" w:sz="6" w:space="6" w:color="000000"/>
                    <w:left w:val="none" w:sz="0" w:space="0" w:color="auto"/>
                    <w:bottom w:val="none" w:sz="0" w:space="0" w:color="auto"/>
                    <w:right w:val="none" w:sz="0" w:space="0" w:color="auto"/>
                  </w:divBdr>
                  <w:divsChild>
                    <w:div w:id="83087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450615">
          <w:marLeft w:val="0"/>
          <w:marRight w:val="0"/>
          <w:marTop w:val="0"/>
          <w:marBottom w:val="0"/>
          <w:divBdr>
            <w:top w:val="none" w:sz="0" w:space="0" w:color="auto"/>
            <w:left w:val="none" w:sz="0" w:space="0" w:color="auto"/>
            <w:bottom w:val="none" w:sz="0" w:space="0" w:color="auto"/>
            <w:right w:val="none" w:sz="0" w:space="0" w:color="auto"/>
          </w:divBdr>
          <w:divsChild>
            <w:div w:id="1531186941">
              <w:marLeft w:val="0"/>
              <w:marRight w:val="0"/>
              <w:marTop w:val="0"/>
              <w:marBottom w:val="0"/>
              <w:divBdr>
                <w:top w:val="none" w:sz="0" w:space="0" w:color="auto"/>
                <w:left w:val="none" w:sz="0" w:space="0" w:color="auto"/>
                <w:bottom w:val="none" w:sz="0" w:space="0" w:color="auto"/>
                <w:right w:val="none" w:sz="0" w:space="0" w:color="auto"/>
              </w:divBdr>
              <w:divsChild>
                <w:div w:id="22898884">
                  <w:marLeft w:val="0"/>
                  <w:marRight w:val="0"/>
                  <w:marTop w:val="240"/>
                  <w:marBottom w:val="240"/>
                  <w:divBdr>
                    <w:top w:val="none" w:sz="0" w:space="0" w:color="auto"/>
                    <w:left w:val="single" w:sz="36" w:space="0" w:color="000000"/>
                    <w:bottom w:val="none" w:sz="0" w:space="0" w:color="auto"/>
                    <w:right w:val="none" w:sz="0" w:space="0" w:color="auto"/>
                  </w:divBdr>
                  <w:divsChild>
                    <w:div w:id="1472401286">
                      <w:marLeft w:val="0"/>
                      <w:marRight w:val="0"/>
                      <w:marTop w:val="0"/>
                      <w:marBottom w:val="0"/>
                      <w:divBdr>
                        <w:top w:val="none" w:sz="0" w:space="0" w:color="auto"/>
                        <w:left w:val="none" w:sz="0" w:space="0" w:color="auto"/>
                        <w:bottom w:val="none" w:sz="0" w:space="0" w:color="auto"/>
                        <w:right w:val="none" w:sz="0" w:space="0" w:color="auto"/>
                      </w:divBdr>
                    </w:div>
                  </w:divsChild>
                </w:div>
                <w:div w:id="5600929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6318219">
                      <w:marLeft w:val="240"/>
                      <w:marRight w:val="240"/>
                      <w:marTop w:val="0"/>
                      <w:marBottom w:val="0"/>
                      <w:divBdr>
                        <w:top w:val="none" w:sz="0" w:space="0" w:color="auto"/>
                        <w:left w:val="none" w:sz="0" w:space="0" w:color="auto"/>
                        <w:bottom w:val="none" w:sz="0" w:space="0" w:color="auto"/>
                        <w:right w:val="none" w:sz="0" w:space="0" w:color="auto"/>
                      </w:divBdr>
                    </w:div>
                    <w:div w:id="1638141854">
                      <w:marLeft w:val="0"/>
                      <w:marRight w:val="0"/>
                      <w:marTop w:val="0"/>
                      <w:marBottom w:val="0"/>
                      <w:divBdr>
                        <w:top w:val="single" w:sz="6" w:space="6" w:color="000000"/>
                        <w:left w:val="none" w:sz="0" w:space="0" w:color="auto"/>
                        <w:bottom w:val="none" w:sz="0" w:space="0" w:color="auto"/>
                        <w:right w:val="none" w:sz="0" w:space="0" w:color="auto"/>
                      </w:divBdr>
                      <w:divsChild>
                        <w:div w:id="94738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799123">
              <w:marLeft w:val="0"/>
              <w:marRight w:val="0"/>
              <w:marTop w:val="0"/>
              <w:marBottom w:val="0"/>
              <w:divBdr>
                <w:top w:val="none" w:sz="0" w:space="0" w:color="auto"/>
                <w:left w:val="none" w:sz="0" w:space="0" w:color="auto"/>
                <w:bottom w:val="none" w:sz="0" w:space="0" w:color="auto"/>
                <w:right w:val="none" w:sz="0" w:space="0" w:color="auto"/>
              </w:divBdr>
              <w:divsChild>
                <w:div w:id="115636845">
                  <w:marLeft w:val="0"/>
                  <w:marRight w:val="0"/>
                  <w:marTop w:val="240"/>
                  <w:marBottom w:val="240"/>
                  <w:divBdr>
                    <w:top w:val="none" w:sz="0" w:space="0" w:color="auto"/>
                    <w:left w:val="single" w:sz="36" w:space="0" w:color="000000"/>
                    <w:bottom w:val="none" w:sz="0" w:space="0" w:color="auto"/>
                    <w:right w:val="none" w:sz="0" w:space="0" w:color="auto"/>
                  </w:divBdr>
                  <w:divsChild>
                    <w:div w:id="258029782">
                      <w:marLeft w:val="0"/>
                      <w:marRight w:val="0"/>
                      <w:marTop w:val="0"/>
                      <w:marBottom w:val="0"/>
                      <w:divBdr>
                        <w:top w:val="none" w:sz="0" w:space="0" w:color="auto"/>
                        <w:left w:val="none" w:sz="0" w:space="0" w:color="auto"/>
                        <w:bottom w:val="none" w:sz="0" w:space="0" w:color="auto"/>
                        <w:right w:val="none" w:sz="0" w:space="0" w:color="auto"/>
                      </w:divBdr>
                    </w:div>
                  </w:divsChild>
                </w:div>
                <w:div w:id="17354640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3834085">
                      <w:marLeft w:val="240"/>
                      <w:marRight w:val="240"/>
                      <w:marTop w:val="0"/>
                      <w:marBottom w:val="0"/>
                      <w:divBdr>
                        <w:top w:val="none" w:sz="0" w:space="0" w:color="auto"/>
                        <w:left w:val="none" w:sz="0" w:space="0" w:color="auto"/>
                        <w:bottom w:val="none" w:sz="0" w:space="0" w:color="auto"/>
                        <w:right w:val="none" w:sz="0" w:space="0" w:color="auto"/>
                      </w:divBdr>
                    </w:div>
                    <w:div w:id="2125688642">
                      <w:marLeft w:val="0"/>
                      <w:marRight w:val="0"/>
                      <w:marTop w:val="0"/>
                      <w:marBottom w:val="0"/>
                      <w:divBdr>
                        <w:top w:val="single" w:sz="6" w:space="6" w:color="000000"/>
                        <w:left w:val="none" w:sz="0" w:space="0" w:color="auto"/>
                        <w:bottom w:val="none" w:sz="0" w:space="0" w:color="auto"/>
                        <w:right w:val="none" w:sz="0" w:space="0" w:color="auto"/>
                      </w:divBdr>
                      <w:divsChild>
                        <w:div w:id="17526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574258">
              <w:marLeft w:val="0"/>
              <w:marRight w:val="0"/>
              <w:marTop w:val="0"/>
              <w:marBottom w:val="0"/>
              <w:divBdr>
                <w:top w:val="none" w:sz="0" w:space="0" w:color="auto"/>
                <w:left w:val="none" w:sz="0" w:space="0" w:color="auto"/>
                <w:bottom w:val="none" w:sz="0" w:space="0" w:color="auto"/>
                <w:right w:val="none" w:sz="0" w:space="0" w:color="auto"/>
              </w:divBdr>
            </w:div>
          </w:divsChild>
        </w:div>
        <w:div w:id="882862388">
          <w:marLeft w:val="0"/>
          <w:marRight w:val="0"/>
          <w:marTop w:val="0"/>
          <w:marBottom w:val="0"/>
          <w:divBdr>
            <w:top w:val="none" w:sz="0" w:space="0" w:color="auto"/>
            <w:left w:val="none" w:sz="0" w:space="0" w:color="auto"/>
            <w:bottom w:val="none" w:sz="0" w:space="0" w:color="auto"/>
            <w:right w:val="none" w:sz="0" w:space="0" w:color="auto"/>
          </w:divBdr>
          <w:divsChild>
            <w:div w:id="1325620589">
              <w:marLeft w:val="0"/>
              <w:marRight w:val="0"/>
              <w:marTop w:val="240"/>
              <w:marBottom w:val="240"/>
              <w:divBdr>
                <w:top w:val="single" w:sz="12" w:space="0" w:color="000000"/>
                <w:left w:val="none" w:sz="0" w:space="0" w:color="auto"/>
                <w:bottom w:val="single" w:sz="12" w:space="0" w:color="000000"/>
                <w:right w:val="none" w:sz="0" w:space="0" w:color="auto"/>
              </w:divBdr>
              <w:divsChild>
                <w:div w:id="1208025393">
                  <w:marLeft w:val="240"/>
                  <w:marRight w:val="240"/>
                  <w:marTop w:val="0"/>
                  <w:marBottom w:val="0"/>
                  <w:divBdr>
                    <w:top w:val="none" w:sz="0" w:space="0" w:color="auto"/>
                    <w:left w:val="none" w:sz="0" w:space="0" w:color="auto"/>
                    <w:bottom w:val="none" w:sz="0" w:space="0" w:color="auto"/>
                    <w:right w:val="none" w:sz="0" w:space="0" w:color="auto"/>
                  </w:divBdr>
                </w:div>
                <w:div w:id="1945722138">
                  <w:marLeft w:val="0"/>
                  <w:marRight w:val="0"/>
                  <w:marTop w:val="0"/>
                  <w:marBottom w:val="0"/>
                  <w:divBdr>
                    <w:top w:val="single" w:sz="6" w:space="6" w:color="000000"/>
                    <w:left w:val="none" w:sz="0" w:space="0" w:color="auto"/>
                    <w:bottom w:val="none" w:sz="0" w:space="0" w:color="auto"/>
                    <w:right w:val="none" w:sz="0" w:space="0" w:color="auto"/>
                  </w:divBdr>
                  <w:divsChild>
                    <w:div w:id="167135233">
                      <w:marLeft w:val="0"/>
                      <w:marRight w:val="0"/>
                      <w:marTop w:val="240"/>
                      <w:marBottom w:val="240"/>
                      <w:divBdr>
                        <w:top w:val="none" w:sz="0" w:space="0" w:color="auto"/>
                        <w:left w:val="none" w:sz="0" w:space="0" w:color="auto"/>
                        <w:bottom w:val="none" w:sz="0" w:space="0" w:color="auto"/>
                        <w:right w:val="none" w:sz="0" w:space="0" w:color="auto"/>
                      </w:divBdr>
                      <w:divsChild>
                        <w:div w:id="156159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6890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96534485">
                  <w:marLeft w:val="240"/>
                  <w:marRight w:val="240"/>
                  <w:marTop w:val="0"/>
                  <w:marBottom w:val="0"/>
                  <w:divBdr>
                    <w:top w:val="none" w:sz="0" w:space="0" w:color="auto"/>
                    <w:left w:val="none" w:sz="0" w:space="0" w:color="auto"/>
                    <w:bottom w:val="none" w:sz="0" w:space="0" w:color="auto"/>
                    <w:right w:val="none" w:sz="0" w:space="0" w:color="auto"/>
                  </w:divBdr>
                </w:div>
                <w:div w:id="1030649505">
                  <w:marLeft w:val="0"/>
                  <w:marRight w:val="0"/>
                  <w:marTop w:val="0"/>
                  <w:marBottom w:val="0"/>
                  <w:divBdr>
                    <w:top w:val="single" w:sz="6" w:space="6" w:color="000000"/>
                    <w:left w:val="none" w:sz="0" w:space="0" w:color="auto"/>
                    <w:bottom w:val="none" w:sz="0" w:space="0" w:color="auto"/>
                    <w:right w:val="none" w:sz="0" w:space="0" w:color="auto"/>
                  </w:divBdr>
                  <w:divsChild>
                    <w:div w:id="2202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640293">
              <w:marLeft w:val="0"/>
              <w:marRight w:val="0"/>
              <w:marTop w:val="0"/>
              <w:marBottom w:val="0"/>
              <w:divBdr>
                <w:top w:val="none" w:sz="0" w:space="0" w:color="auto"/>
                <w:left w:val="none" w:sz="0" w:space="0" w:color="auto"/>
                <w:bottom w:val="none" w:sz="0" w:space="0" w:color="auto"/>
                <w:right w:val="none" w:sz="0" w:space="0" w:color="auto"/>
              </w:divBdr>
              <w:divsChild>
                <w:div w:id="793063602">
                  <w:marLeft w:val="0"/>
                  <w:marRight w:val="0"/>
                  <w:marTop w:val="0"/>
                  <w:marBottom w:val="0"/>
                  <w:divBdr>
                    <w:top w:val="none" w:sz="0" w:space="0" w:color="auto"/>
                    <w:left w:val="none" w:sz="0" w:space="0" w:color="auto"/>
                    <w:bottom w:val="none" w:sz="0" w:space="0" w:color="auto"/>
                    <w:right w:val="none" w:sz="0" w:space="0" w:color="auto"/>
                  </w:divBdr>
                  <w:divsChild>
                    <w:div w:id="1129517056">
                      <w:marLeft w:val="0"/>
                      <w:marRight w:val="0"/>
                      <w:marTop w:val="0"/>
                      <w:marBottom w:val="0"/>
                      <w:divBdr>
                        <w:top w:val="none" w:sz="0" w:space="0" w:color="auto"/>
                        <w:left w:val="none" w:sz="0" w:space="0" w:color="auto"/>
                        <w:bottom w:val="none" w:sz="0" w:space="0" w:color="auto"/>
                        <w:right w:val="none" w:sz="0" w:space="0" w:color="auto"/>
                      </w:divBdr>
                      <w:divsChild>
                        <w:div w:id="51677116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249802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3664018">
                          <w:marLeft w:val="240"/>
                          <w:marRight w:val="240"/>
                          <w:marTop w:val="0"/>
                          <w:marBottom w:val="0"/>
                          <w:divBdr>
                            <w:top w:val="none" w:sz="0" w:space="0" w:color="auto"/>
                            <w:left w:val="none" w:sz="0" w:space="0" w:color="auto"/>
                            <w:bottom w:val="none" w:sz="0" w:space="0" w:color="auto"/>
                            <w:right w:val="none" w:sz="0" w:space="0" w:color="auto"/>
                          </w:divBdr>
                        </w:div>
                        <w:div w:id="1467551187">
                          <w:marLeft w:val="0"/>
                          <w:marRight w:val="0"/>
                          <w:marTop w:val="0"/>
                          <w:marBottom w:val="0"/>
                          <w:divBdr>
                            <w:top w:val="single" w:sz="6" w:space="6" w:color="000000"/>
                            <w:left w:val="none" w:sz="0" w:space="0" w:color="auto"/>
                            <w:bottom w:val="none" w:sz="0" w:space="0" w:color="auto"/>
                            <w:right w:val="none" w:sz="0" w:space="0" w:color="auto"/>
                          </w:divBdr>
                          <w:divsChild>
                            <w:div w:id="44257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414140">
                  <w:marLeft w:val="0"/>
                  <w:marRight w:val="0"/>
                  <w:marTop w:val="0"/>
                  <w:marBottom w:val="0"/>
                  <w:divBdr>
                    <w:top w:val="none" w:sz="0" w:space="0" w:color="auto"/>
                    <w:left w:val="none" w:sz="0" w:space="0" w:color="auto"/>
                    <w:bottom w:val="none" w:sz="0" w:space="0" w:color="auto"/>
                    <w:right w:val="none" w:sz="0" w:space="0" w:color="auto"/>
                  </w:divBdr>
                  <w:divsChild>
                    <w:div w:id="814954568">
                      <w:marLeft w:val="0"/>
                      <w:marRight w:val="0"/>
                      <w:marTop w:val="0"/>
                      <w:marBottom w:val="0"/>
                      <w:divBdr>
                        <w:top w:val="none" w:sz="0" w:space="0" w:color="auto"/>
                        <w:left w:val="none" w:sz="0" w:space="0" w:color="auto"/>
                        <w:bottom w:val="none" w:sz="0" w:space="0" w:color="auto"/>
                        <w:right w:val="none" w:sz="0" w:space="0" w:color="auto"/>
                      </w:divBdr>
                      <w:divsChild>
                        <w:div w:id="59096756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2626469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2522292">
                          <w:marLeft w:val="240"/>
                          <w:marRight w:val="240"/>
                          <w:marTop w:val="0"/>
                          <w:marBottom w:val="0"/>
                          <w:divBdr>
                            <w:top w:val="none" w:sz="0" w:space="0" w:color="auto"/>
                            <w:left w:val="none" w:sz="0" w:space="0" w:color="auto"/>
                            <w:bottom w:val="none" w:sz="0" w:space="0" w:color="auto"/>
                            <w:right w:val="none" w:sz="0" w:space="0" w:color="auto"/>
                          </w:divBdr>
                        </w:div>
                        <w:div w:id="1703820921">
                          <w:marLeft w:val="0"/>
                          <w:marRight w:val="0"/>
                          <w:marTop w:val="0"/>
                          <w:marBottom w:val="0"/>
                          <w:divBdr>
                            <w:top w:val="single" w:sz="6" w:space="6" w:color="000000"/>
                            <w:left w:val="none" w:sz="0" w:space="0" w:color="auto"/>
                            <w:bottom w:val="none" w:sz="0" w:space="0" w:color="auto"/>
                            <w:right w:val="none" w:sz="0" w:space="0" w:color="auto"/>
                          </w:divBdr>
                          <w:divsChild>
                            <w:div w:id="115464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710617">
              <w:marLeft w:val="0"/>
              <w:marRight w:val="0"/>
              <w:marTop w:val="0"/>
              <w:marBottom w:val="0"/>
              <w:divBdr>
                <w:top w:val="none" w:sz="0" w:space="0" w:color="auto"/>
                <w:left w:val="none" w:sz="0" w:space="0" w:color="auto"/>
                <w:bottom w:val="none" w:sz="0" w:space="0" w:color="auto"/>
                <w:right w:val="none" w:sz="0" w:space="0" w:color="auto"/>
              </w:divBdr>
              <w:divsChild>
                <w:div w:id="1775859815">
                  <w:marLeft w:val="0"/>
                  <w:marRight w:val="0"/>
                  <w:marTop w:val="0"/>
                  <w:marBottom w:val="0"/>
                  <w:divBdr>
                    <w:top w:val="none" w:sz="0" w:space="0" w:color="auto"/>
                    <w:left w:val="none" w:sz="0" w:space="0" w:color="auto"/>
                    <w:bottom w:val="none" w:sz="0" w:space="0" w:color="auto"/>
                    <w:right w:val="none" w:sz="0" w:space="0" w:color="auto"/>
                  </w:divBdr>
                  <w:divsChild>
                    <w:div w:id="1949504226">
                      <w:marLeft w:val="0"/>
                      <w:marRight w:val="0"/>
                      <w:marTop w:val="0"/>
                      <w:marBottom w:val="0"/>
                      <w:divBdr>
                        <w:top w:val="none" w:sz="0" w:space="0" w:color="auto"/>
                        <w:left w:val="none" w:sz="0" w:space="0" w:color="auto"/>
                        <w:bottom w:val="none" w:sz="0" w:space="0" w:color="auto"/>
                        <w:right w:val="none" w:sz="0" w:space="0" w:color="auto"/>
                      </w:divBdr>
                      <w:divsChild>
                        <w:div w:id="201749171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9076887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9960976">
                          <w:marLeft w:val="240"/>
                          <w:marRight w:val="240"/>
                          <w:marTop w:val="0"/>
                          <w:marBottom w:val="0"/>
                          <w:divBdr>
                            <w:top w:val="none" w:sz="0" w:space="0" w:color="auto"/>
                            <w:left w:val="none" w:sz="0" w:space="0" w:color="auto"/>
                            <w:bottom w:val="none" w:sz="0" w:space="0" w:color="auto"/>
                            <w:right w:val="none" w:sz="0" w:space="0" w:color="auto"/>
                          </w:divBdr>
                        </w:div>
                        <w:div w:id="1646621747">
                          <w:marLeft w:val="0"/>
                          <w:marRight w:val="0"/>
                          <w:marTop w:val="0"/>
                          <w:marBottom w:val="0"/>
                          <w:divBdr>
                            <w:top w:val="single" w:sz="6" w:space="6" w:color="000000"/>
                            <w:left w:val="none" w:sz="0" w:space="0" w:color="auto"/>
                            <w:bottom w:val="none" w:sz="0" w:space="0" w:color="auto"/>
                            <w:right w:val="none" w:sz="0" w:space="0" w:color="auto"/>
                          </w:divBdr>
                          <w:divsChild>
                            <w:div w:id="204860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659902">
                  <w:marLeft w:val="0"/>
                  <w:marRight w:val="0"/>
                  <w:marTop w:val="0"/>
                  <w:marBottom w:val="0"/>
                  <w:divBdr>
                    <w:top w:val="none" w:sz="0" w:space="0" w:color="auto"/>
                    <w:left w:val="none" w:sz="0" w:space="0" w:color="auto"/>
                    <w:bottom w:val="none" w:sz="0" w:space="0" w:color="auto"/>
                    <w:right w:val="none" w:sz="0" w:space="0" w:color="auto"/>
                  </w:divBdr>
                  <w:divsChild>
                    <w:div w:id="456073634">
                      <w:marLeft w:val="0"/>
                      <w:marRight w:val="0"/>
                      <w:marTop w:val="0"/>
                      <w:marBottom w:val="0"/>
                      <w:divBdr>
                        <w:top w:val="none" w:sz="0" w:space="0" w:color="auto"/>
                        <w:left w:val="none" w:sz="0" w:space="0" w:color="auto"/>
                        <w:bottom w:val="none" w:sz="0" w:space="0" w:color="auto"/>
                        <w:right w:val="none" w:sz="0" w:space="0" w:color="auto"/>
                      </w:divBdr>
                      <w:divsChild>
                        <w:div w:id="71723944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239187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8832817">
                          <w:marLeft w:val="240"/>
                          <w:marRight w:val="240"/>
                          <w:marTop w:val="0"/>
                          <w:marBottom w:val="0"/>
                          <w:divBdr>
                            <w:top w:val="none" w:sz="0" w:space="0" w:color="auto"/>
                            <w:left w:val="none" w:sz="0" w:space="0" w:color="auto"/>
                            <w:bottom w:val="none" w:sz="0" w:space="0" w:color="auto"/>
                            <w:right w:val="none" w:sz="0" w:space="0" w:color="auto"/>
                          </w:divBdr>
                        </w:div>
                        <w:div w:id="133988166">
                          <w:marLeft w:val="0"/>
                          <w:marRight w:val="0"/>
                          <w:marTop w:val="0"/>
                          <w:marBottom w:val="0"/>
                          <w:divBdr>
                            <w:top w:val="single" w:sz="6" w:space="6" w:color="000000"/>
                            <w:left w:val="none" w:sz="0" w:space="0" w:color="auto"/>
                            <w:bottom w:val="none" w:sz="0" w:space="0" w:color="auto"/>
                            <w:right w:val="none" w:sz="0" w:space="0" w:color="auto"/>
                          </w:divBdr>
                          <w:divsChild>
                            <w:div w:id="161922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394422">
                  <w:marLeft w:val="0"/>
                  <w:marRight w:val="0"/>
                  <w:marTop w:val="0"/>
                  <w:marBottom w:val="0"/>
                  <w:divBdr>
                    <w:top w:val="none" w:sz="0" w:space="0" w:color="auto"/>
                    <w:left w:val="none" w:sz="0" w:space="0" w:color="auto"/>
                    <w:bottom w:val="none" w:sz="0" w:space="0" w:color="auto"/>
                    <w:right w:val="none" w:sz="0" w:space="0" w:color="auto"/>
                  </w:divBdr>
                  <w:divsChild>
                    <w:div w:id="625166045">
                      <w:marLeft w:val="0"/>
                      <w:marRight w:val="0"/>
                      <w:marTop w:val="240"/>
                      <w:marBottom w:val="240"/>
                      <w:divBdr>
                        <w:top w:val="single" w:sz="12" w:space="0" w:color="000000"/>
                        <w:left w:val="none" w:sz="0" w:space="0" w:color="auto"/>
                        <w:bottom w:val="single" w:sz="12" w:space="0" w:color="000000"/>
                        <w:right w:val="none" w:sz="0" w:space="0" w:color="auto"/>
                      </w:divBdr>
                      <w:divsChild>
                        <w:div w:id="182324940">
                          <w:marLeft w:val="240"/>
                          <w:marRight w:val="240"/>
                          <w:marTop w:val="0"/>
                          <w:marBottom w:val="0"/>
                          <w:divBdr>
                            <w:top w:val="none" w:sz="0" w:space="0" w:color="auto"/>
                            <w:left w:val="none" w:sz="0" w:space="0" w:color="auto"/>
                            <w:bottom w:val="none" w:sz="0" w:space="0" w:color="auto"/>
                            <w:right w:val="none" w:sz="0" w:space="0" w:color="auto"/>
                          </w:divBdr>
                        </w:div>
                        <w:div w:id="1475490540">
                          <w:marLeft w:val="0"/>
                          <w:marRight w:val="0"/>
                          <w:marTop w:val="0"/>
                          <w:marBottom w:val="0"/>
                          <w:divBdr>
                            <w:top w:val="single" w:sz="6" w:space="6" w:color="000000"/>
                            <w:left w:val="none" w:sz="0" w:space="0" w:color="auto"/>
                            <w:bottom w:val="none" w:sz="0" w:space="0" w:color="auto"/>
                            <w:right w:val="none" w:sz="0" w:space="0" w:color="auto"/>
                          </w:divBdr>
                          <w:divsChild>
                            <w:div w:id="1425760545">
                              <w:marLeft w:val="0"/>
                              <w:marRight w:val="0"/>
                              <w:marTop w:val="240"/>
                              <w:marBottom w:val="240"/>
                              <w:divBdr>
                                <w:top w:val="none" w:sz="0" w:space="0" w:color="auto"/>
                                <w:left w:val="single" w:sz="36" w:space="0" w:color="000000"/>
                                <w:bottom w:val="none" w:sz="0" w:space="0" w:color="auto"/>
                                <w:right w:val="none" w:sz="0" w:space="0" w:color="auto"/>
                              </w:divBdr>
                              <w:divsChild>
                                <w:div w:id="928083594">
                                  <w:marLeft w:val="0"/>
                                  <w:marRight w:val="0"/>
                                  <w:marTop w:val="0"/>
                                  <w:marBottom w:val="0"/>
                                  <w:divBdr>
                                    <w:top w:val="single" w:sz="6" w:space="6" w:color="000000"/>
                                    <w:left w:val="none" w:sz="0" w:space="0" w:color="auto"/>
                                    <w:bottom w:val="none" w:sz="0" w:space="0" w:color="auto"/>
                                    <w:right w:val="none" w:sz="0" w:space="0" w:color="auto"/>
                                  </w:divBdr>
                                </w:div>
                              </w:divsChild>
                            </w:div>
                            <w:div w:id="557254041">
                              <w:marLeft w:val="0"/>
                              <w:marRight w:val="0"/>
                              <w:marTop w:val="240"/>
                              <w:marBottom w:val="240"/>
                              <w:divBdr>
                                <w:top w:val="none" w:sz="0" w:space="0" w:color="auto"/>
                                <w:left w:val="single" w:sz="36" w:space="0" w:color="000000"/>
                                <w:bottom w:val="none" w:sz="0" w:space="0" w:color="auto"/>
                                <w:right w:val="none" w:sz="0" w:space="0" w:color="auto"/>
                              </w:divBdr>
                              <w:divsChild>
                                <w:div w:id="1096751627">
                                  <w:marLeft w:val="0"/>
                                  <w:marRight w:val="0"/>
                                  <w:marTop w:val="0"/>
                                  <w:marBottom w:val="0"/>
                                  <w:divBdr>
                                    <w:top w:val="single" w:sz="6" w:space="6" w:color="000000"/>
                                    <w:left w:val="none" w:sz="0" w:space="0" w:color="auto"/>
                                    <w:bottom w:val="none" w:sz="0" w:space="0" w:color="auto"/>
                                    <w:right w:val="none" w:sz="0" w:space="0" w:color="auto"/>
                                  </w:divBdr>
                                </w:div>
                              </w:divsChild>
                            </w:div>
                            <w:div w:id="1753354473">
                              <w:marLeft w:val="0"/>
                              <w:marRight w:val="0"/>
                              <w:marTop w:val="240"/>
                              <w:marBottom w:val="240"/>
                              <w:divBdr>
                                <w:top w:val="none" w:sz="0" w:space="0" w:color="auto"/>
                                <w:left w:val="single" w:sz="36" w:space="0" w:color="000000"/>
                                <w:bottom w:val="none" w:sz="0" w:space="0" w:color="auto"/>
                                <w:right w:val="none" w:sz="0" w:space="0" w:color="auto"/>
                              </w:divBdr>
                              <w:divsChild>
                                <w:div w:id="1514303468">
                                  <w:marLeft w:val="0"/>
                                  <w:marRight w:val="0"/>
                                  <w:marTop w:val="0"/>
                                  <w:marBottom w:val="0"/>
                                  <w:divBdr>
                                    <w:top w:val="single" w:sz="6" w:space="6" w:color="000000"/>
                                    <w:left w:val="none" w:sz="0" w:space="0" w:color="auto"/>
                                    <w:bottom w:val="none" w:sz="0" w:space="0" w:color="auto"/>
                                    <w:right w:val="none" w:sz="0" w:space="0" w:color="auto"/>
                                  </w:divBdr>
                                </w:div>
                              </w:divsChild>
                            </w:div>
                            <w:div w:id="955985193">
                              <w:marLeft w:val="0"/>
                              <w:marRight w:val="0"/>
                              <w:marTop w:val="240"/>
                              <w:marBottom w:val="240"/>
                              <w:divBdr>
                                <w:top w:val="none" w:sz="0" w:space="0" w:color="auto"/>
                                <w:left w:val="single" w:sz="36" w:space="0" w:color="000000"/>
                                <w:bottom w:val="none" w:sz="0" w:space="0" w:color="auto"/>
                                <w:right w:val="none" w:sz="0" w:space="0" w:color="auto"/>
                              </w:divBdr>
                              <w:divsChild>
                                <w:div w:id="1415977660">
                                  <w:marLeft w:val="0"/>
                                  <w:marRight w:val="0"/>
                                  <w:marTop w:val="0"/>
                                  <w:marBottom w:val="0"/>
                                  <w:divBdr>
                                    <w:top w:val="single" w:sz="6" w:space="6" w:color="000000"/>
                                    <w:left w:val="none" w:sz="0" w:space="0" w:color="auto"/>
                                    <w:bottom w:val="none" w:sz="0" w:space="0" w:color="auto"/>
                                    <w:right w:val="none" w:sz="0" w:space="0" w:color="auto"/>
                                  </w:divBdr>
                                </w:div>
                              </w:divsChild>
                            </w:div>
                            <w:div w:id="2075816445">
                              <w:marLeft w:val="0"/>
                              <w:marRight w:val="0"/>
                              <w:marTop w:val="240"/>
                              <w:marBottom w:val="240"/>
                              <w:divBdr>
                                <w:top w:val="none" w:sz="0" w:space="0" w:color="auto"/>
                                <w:left w:val="none" w:sz="0" w:space="0" w:color="auto"/>
                                <w:bottom w:val="none" w:sz="0" w:space="0" w:color="auto"/>
                                <w:right w:val="none" w:sz="0" w:space="0" w:color="auto"/>
                              </w:divBdr>
                              <w:divsChild>
                                <w:div w:id="373501064">
                                  <w:marLeft w:val="0"/>
                                  <w:marRight w:val="0"/>
                                  <w:marTop w:val="0"/>
                                  <w:marBottom w:val="0"/>
                                  <w:divBdr>
                                    <w:top w:val="none" w:sz="0" w:space="0" w:color="auto"/>
                                    <w:left w:val="none" w:sz="0" w:space="0" w:color="auto"/>
                                    <w:bottom w:val="none" w:sz="0" w:space="0" w:color="auto"/>
                                    <w:right w:val="none" w:sz="0" w:space="0" w:color="auto"/>
                                  </w:divBdr>
                                </w:div>
                              </w:divsChild>
                            </w:div>
                            <w:div w:id="1111319878">
                              <w:marLeft w:val="0"/>
                              <w:marRight w:val="0"/>
                              <w:marTop w:val="240"/>
                              <w:marBottom w:val="240"/>
                              <w:divBdr>
                                <w:top w:val="none" w:sz="0" w:space="0" w:color="auto"/>
                                <w:left w:val="none" w:sz="0" w:space="0" w:color="auto"/>
                                <w:bottom w:val="none" w:sz="0" w:space="0" w:color="auto"/>
                                <w:right w:val="none" w:sz="0" w:space="0" w:color="auto"/>
                              </w:divBdr>
                              <w:divsChild>
                                <w:div w:id="6706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2898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37572960">
                          <w:marLeft w:val="240"/>
                          <w:marRight w:val="240"/>
                          <w:marTop w:val="0"/>
                          <w:marBottom w:val="0"/>
                          <w:divBdr>
                            <w:top w:val="none" w:sz="0" w:space="0" w:color="auto"/>
                            <w:left w:val="none" w:sz="0" w:space="0" w:color="auto"/>
                            <w:bottom w:val="none" w:sz="0" w:space="0" w:color="auto"/>
                            <w:right w:val="none" w:sz="0" w:space="0" w:color="auto"/>
                          </w:divBdr>
                        </w:div>
                        <w:div w:id="335884708">
                          <w:marLeft w:val="0"/>
                          <w:marRight w:val="0"/>
                          <w:marTop w:val="0"/>
                          <w:marBottom w:val="0"/>
                          <w:divBdr>
                            <w:top w:val="single" w:sz="6" w:space="6" w:color="000000"/>
                            <w:left w:val="none" w:sz="0" w:space="0" w:color="auto"/>
                            <w:bottom w:val="none" w:sz="0" w:space="0" w:color="auto"/>
                            <w:right w:val="none" w:sz="0" w:space="0" w:color="auto"/>
                          </w:divBdr>
                          <w:divsChild>
                            <w:div w:id="14636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1031929">
          <w:marLeft w:val="0"/>
          <w:marRight w:val="0"/>
          <w:marTop w:val="0"/>
          <w:marBottom w:val="0"/>
          <w:divBdr>
            <w:top w:val="none" w:sz="0" w:space="0" w:color="auto"/>
            <w:left w:val="none" w:sz="0" w:space="0" w:color="auto"/>
            <w:bottom w:val="none" w:sz="0" w:space="0" w:color="auto"/>
            <w:right w:val="none" w:sz="0" w:space="0" w:color="auto"/>
          </w:divBdr>
          <w:divsChild>
            <w:div w:id="7969943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6065780">
                  <w:marLeft w:val="240"/>
                  <w:marRight w:val="240"/>
                  <w:marTop w:val="0"/>
                  <w:marBottom w:val="0"/>
                  <w:divBdr>
                    <w:top w:val="none" w:sz="0" w:space="0" w:color="auto"/>
                    <w:left w:val="none" w:sz="0" w:space="0" w:color="auto"/>
                    <w:bottom w:val="none" w:sz="0" w:space="0" w:color="auto"/>
                    <w:right w:val="none" w:sz="0" w:space="0" w:color="auto"/>
                  </w:divBdr>
                </w:div>
                <w:div w:id="1372071733">
                  <w:marLeft w:val="0"/>
                  <w:marRight w:val="0"/>
                  <w:marTop w:val="0"/>
                  <w:marBottom w:val="0"/>
                  <w:divBdr>
                    <w:top w:val="single" w:sz="6" w:space="6" w:color="000000"/>
                    <w:left w:val="none" w:sz="0" w:space="0" w:color="auto"/>
                    <w:bottom w:val="none" w:sz="0" w:space="0" w:color="auto"/>
                    <w:right w:val="none" w:sz="0" w:space="0" w:color="auto"/>
                  </w:divBdr>
                  <w:divsChild>
                    <w:div w:id="1406102407">
                      <w:marLeft w:val="0"/>
                      <w:marRight w:val="0"/>
                      <w:marTop w:val="0"/>
                      <w:marBottom w:val="0"/>
                      <w:divBdr>
                        <w:top w:val="none" w:sz="0" w:space="0" w:color="auto"/>
                        <w:left w:val="none" w:sz="0" w:space="0" w:color="auto"/>
                        <w:bottom w:val="none" w:sz="0" w:space="0" w:color="auto"/>
                        <w:right w:val="none" w:sz="0" w:space="0" w:color="auto"/>
                      </w:divBdr>
                      <w:divsChild>
                        <w:div w:id="2095469094">
                          <w:marLeft w:val="0"/>
                          <w:marRight w:val="0"/>
                          <w:marTop w:val="240"/>
                          <w:marBottom w:val="240"/>
                          <w:divBdr>
                            <w:top w:val="none" w:sz="0" w:space="0" w:color="auto"/>
                            <w:left w:val="none" w:sz="0" w:space="0" w:color="auto"/>
                            <w:bottom w:val="none" w:sz="0" w:space="0" w:color="auto"/>
                            <w:right w:val="none" w:sz="0" w:space="0" w:color="auto"/>
                          </w:divBdr>
                          <w:divsChild>
                            <w:div w:id="8330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76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369034">
      <w:marLeft w:val="0"/>
      <w:marRight w:val="0"/>
      <w:marTop w:val="0"/>
      <w:marBottom w:val="0"/>
      <w:divBdr>
        <w:top w:val="none" w:sz="0" w:space="0" w:color="auto"/>
        <w:left w:val="none" w:sz="0" w:space="0" w:color="auto"/>
        <w:bottom w:val="none" w:sz="0" w:space="0" w:color="auto"/>
        <w:right w:val="none" w:sz="0" w:space="0" w:color="auto"/>
      </w:divBdr>
      <w:divsChild>
        <w:div w:id="1420129475">
          <w:marLeft w:val="0"/>
          <w:marRight w:val="0"/>
          <w:marTop w:val="0"/>
          <w:marBottom w:val="0"/>
          <w:divBdr>
            <w:top w:val="none" w:sz="0" w:space="0" w:color="auto"/>
            <w:left w:val="none" w:sz="0" w:space="0" w:color="auto"/>
            <w:bottom w:val="none" w:sz="0" w:space="0" w:color="auto"/>
            <w:right w:val="none" w:sz="0" w:space="0" w:color="auto"/>
          </w:divBdr>
        </w:div>
      </w:divsChild>
    </w:div>
    <w:div w:id="382681387">
      <w:marLeft w:val="0"/>
      <w:marRight w:val="0"/>
      <w:marTop w:val="0"/>
      <w:marBottom w:val="0"/>
      <w:divBdr>
        <w:top w:val="none" w:sz="0" w:space="0" w:color="auto"/>
        <w:left w:val="none" w:sz="0" w:space="0" w:color="auto"/>
        <w:bottom w:val="none" w:sz="0" w:space="0" w:color="auto"/>
        <w:right w:val="none" w:sz="0" w:space="0" w:color="auto"/>
      </w:divBdr>
    </w:div>
    <w:div w:id="429550963">
      <w:marLeft w:val="0"/>
      <w:marRight w:val="0"/>
      <w:marTop w:val="0"/>
      <w:marBottom w:val="0"/>
      <w:divBdr>
        <w:top w:val="none" w:sz="0" w:space="0" w:color="auto"/>
        <w:left w:val="none" w:sz="0" w:space="0" w:color="auto"/>
        <w:bottom w:val="none" w:sz="0" w:space="0" w:color="auto"/>
        <w:right w:val="none" w:sz="0" w:space="0" w:color="auto"/>
      </w:divBdr>
    </w:div>
    <w:div w:id="435179545">
      <w:marLeft w:val="0"/>
      <w:marRight w:val="0"/>
      <w:marTop w:val="0"/>
      <w:marBottom w:val="0"/>
      <w:divBdr>
        <w:top w:val="none" w:sz="0" w:space="0" w:color="auto"/>
        <w:left w:val="none" w:sz="0" w:space="0" w:color="auto"/>
        <w:bottom w:val="none" w:sz="0" w:space="0" w:color="auto"/>
        <w:right w:val="none" w:sz="0" w:space="0" w:color="auto"/>
      </w:divBdr>
    </w:div>
    <w:div w:id="457379613">
      <w:marLeft w:val="0"/>
      <w:marRight w:val="0"/>
      <w:marTop w:val="0"/>
      <w:marBottom w:val="0"/>
      <w:divBdr>
        <w:top w:val="none" w:sz="0" w:space="0" w:color="auto"/>
        <w:left w:val="none" w:sz="0" w:space="0" w:color="auto"/>
        <w:bottom w:val="none" w:sz="0" w:space="0" w:color="auto"/>
        <w:right w:val="none" w:sz="0" w:space="0" w:color="auto"/>
      </w:divBdr>
      <w:divsChild>
        <w:div w:id="513568850">
          <w:marLeft w:val="0"/>
          <w:marRight w:val="0"/>
          <w:marTop w:val="0"/>
          <w:marBottom w:val="0"/>
          <w:divBdr>
            <w:top w:val="none" w:sz="0" w:space="0" w:color="auto"/>
            <w:left w:val="none" w:sz="0" w:space="0" w:color="auto"/>
            <w:bottom w:val="none" w:sz="0" w:space="0" w:color="auto"/>
            <w:right w:val="none" w:sz="0" w:space="0" w:color="auto"/>
          </w:divBdr>
          <w:divsChild>
            <w:div w:id="18062679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275705">
                  <w:marLeft w:val="240"/>
                  <w:marRight w:val="240"/>
                  <w:marTop w:val="0"/>
                  <w:marBottom w:val="0"/>
                  <w:divBdr>
                    <w:top w:val="none" w:sz="0" w:space="0" w:color="auto"/>
                    <w:left w:val="none" w:sz="0" w:space="0" w:color="auto"/>
                    <w:bottom w:val="none" w:sz="0" w:space="0" w:color="auto"/>
                    <w:right w:val="none" w:sz="0" w:space="0" w:color="auto"/>
                  </w:divBdr>
                </w:div>
                <w:div w:id="1912612839">
                  <w:marLeft w:val="0"/>
                  <w:marRight w:val="0"/>
                  <w:marTop w:val="0"/>
                  <w:marBottom w:val="0"/>
                  <w:divBdr>
                    <w:top w:val="single" w:sz="6" w:space="6" w:color="000000"/>
                    <w:left w:val="none" w:sz="0" w:space="0" w:color="auto"/>
                    <w:bottom w:val="none" w:sz="0" w:space="0" w:color="auto"/>
                    <w:right w:val="none" w:sz="0" w:space="0" w:color="auto"/>
                  </w:divBdr>
                  <w:divsChild>
                    <w:div w:id="1265914752">
                      <w:marLeft w:val="0"/>
                      <w:marRight w:val="0"/>
                      <w:marTop w:val="0"/>
                      <w:marBottom w:val="0"/>
                      <w:divBdr>
                        <w:top w:val="none" w:sz="0" w:space="0" w:color="auto"/>
                        <w:left w:val="none" w:sz="0" w:space="0" w:color="auto"/>
                        <w:bottom w:val="none" w:sz="0" w:space="0" w:color="auto"/>
                        <w:right w:val="none" w:sz="0" w:space="0" w:color="auto"/>
                      </w:divBdr>
                      <w:divsChild>
                        <w:div w:id="217785245">
                          <w:marLeft w:val="0"/>
                          <w:marRight w:val="0"/>
                          <w:marTop w:val="240"/>
                          <w:marBottom w:val="240"/>
                          <w:divBdr>
                            <w:top w:val="none" w:sz="0" w:space="0" w:color="auto"/>
                            <w:left w:val="none" w:sz="0" w:space="0" w:color="auto"/>
                            <w:bottom w:val="none" w:sz="0" w:space="0" w:color="auto"/>
                            <w:right w:val="none" w:sz="0" w:space="0" w:color="auto"/>
                          </w:divBdr>
                          <w:divsChild>
                            <w:div w:id="182119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416316">
              <w:marLeft w:val="0"/>
              <w:marRight w:val="0"/>
              <w:marTop w:val="240"/>
              <w:marBottom w:val="240"/>
              <w:divBdr>
                <w:top w:val="none" w:sz="0" w:space="0" w:color="auto"/>
                <w:left w:val="none" w:sz="0" w:space="0" w:color="auto"/>
                <w:bottom w:val="none" w:sz="0" w:space="0" w:color="auto"/>
                <w:right w:val="none" w:sz="0" w:space="0" w:color="auto"/>
              </w:divBdr>
              <w:divsChild>
                <w:div w:id="90271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4151">
          <w:marLeft w:val="0"/>
          <w:marRight w:val="0"/>
          <w:marTop w:val="0"/>
          <w:marBottom w:val="0"/>
          <w:divBdr>
            <w:top w:val="none" w:sz="0" w:space="0" w:color="auto"/>
            <w:left w:val="none" w:sz="0" w:space="0" w:color="auto"/>
            <w:bottom w:val="none" w:sz="0" w:space="0" w:color="auto"/>
            <w:right w:val="none" w:sz="0" w:space="0" w:color="auto"/>
          </w:divBdr>
          <w:divsChild>
            <w:div w:id="6064722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57505205">
                  <w:marLeft w:val="0"/>
                  <w:marRight w:val="0"/>
                  <w:marTop w:val="0"/>
                  <w:marBottom w:val="0"/>
                  <w:divBdr>
                    <w:top w:val="single" w:sz="6" w:space="6" w:color="000000"/>
                    <w:left w:val="none" w:sz="0" w:space="0" w:color="auto"/>
                    <w:bottom w:val="none" w:sz="0" w:space="0" w:color="auto"/>
                    <w:right w:val="none" w:sz="0" w:space="0" w:color="auto"/>
                  </w:divBdr>
                </w:div>
              </w:divsChild>
            </w:div>
            <w:div w:id="782386659">
              <w:marLeft w:val="0"/>
              <w:marRight w:val="0"/>
              <w:marTop w:val="240"/>
              <w:marBottom w:val="240"/>
              <w:divBdr>
                <w:top w:val="none" w:sz="0" w:space="0" w:color="auto"/>
                <w:left w:val="none" w:sz="0" w:space="0" w:color="auto"/>
                <w:bottom w:val="none" w:sz="0" w:space="0" w:color="auto"/>
                <w:right w:val="none" w:sz="0" w:space="0" w:color="auto"/>
              </w:divBdr>
              <w:divsChild>
                <w:div w:id="1135220118">
                  <w:marLeft w:val="0"/>
                  <w:marRight w:val="0"/>
                  <w:marTop w:val="0"/>
                  <w:marBottom w:val="0"/>
                  <w:divBdr>
                    <w:top w:val="none" w:sz="0" w:space="0" w:color="auto"/>
                    <w:left w:val="none" w:sz="0" w:space="0" w:color="auto"/>
                    <w:bottom w:val="none" w:sz="0" w:space="0" w:color="auto"/>
                    <w:right w:val="none" w:sz="0" w:space="0" w:color="auto"/>
                  </w:divBdr>
                </w:div>
              </w:divsChild>
            </w:div>
            <w:div w:id="18109770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1433966">
                  <w:marLeft w:val="240"/>
                  <w:marRight w:val="240"/>
                  <w:marTop w:val="0"/>
                  <w:marBottom w:val="0"/>
                  <w:divBdr>
                    <w:top w:val="none" w:sz="0" w:space="0" w:color="auto"/>
                    <w:left w:val="none" w:sz="0" w:space="0" w:color="auto"/>
                    <w:bottom w:val="none" w:sz="0" w:space="0" w:color="auto"/>
                    <w:right w:val="none" w:sz="0" w:space="0" w:color="auto"/>
                  </w:divBdr>
                </w:div>
                <w:div w:id="1267466299">
                  <w:marLeft w:val="0"/>
                  <w:marRight w:val="0"/>
                  <w:marTop w:val="0"/>
                  <w:marBottom w:val="0"/>
                  <w:divBdr>
                    <w:top w:val="single" w:sz="6" w:space="6" w:color="000000"/>
                    <w:left w:val="none" w:sz="0" w:space="0" w:color="auto"/>
                    <w:bottom w:val="none" w:sz="0" w:space="0" w:color="auto"/>
                    <w:right w:val="none" w:sz="0" w:space="0" w:color="auto"/>
                  </w:divBdr>
                  <w:divsChild>
                    <w:div w:id="1501191160">
                      <w:marLeft w:val="0"/>
                      <w:marRight w:val="0"/>
                      <w:marTop w:val="0"/>
                      <w:marBottom w:val="0"/>
                      <w:divBdr>
                        <w:top w:val="none" w:sz="0" w:space="0" w:color="auto"/>
                        <w:left w:val="none" w:sz="0" w:space="0" w:color="auto"/>
                        <w:bottom w:val="none" w:sz="0" w:space="0" w:color="auto"/>
                        <w:right w:val="none" w:sz="0" w:space="0" w:color="auto"/>
                      </w:divBdr>
                      <w:divsChild>
                        <w:div w:id="2073112561">
                          <w:marLeft w:val="0"/>
                          <w:marRight w:val="0"/>
                          <w:marTop w:val="240"/>
                          <w:marBottom w:val="240"/>
                          <w:divBdr>
                            <w:top w:val="none" w:sz="0" w:space="0" w:color="auto"/>
                            <w:left w:val="none" w:sz="0" w:space="0" w:color="auto"/>
                            <w:bottom w:val="none" w:sz="0" w:space="0" w:color="auto"/>
                            <w:right w:val="none" w:sz="0" w:space="0" w:color="auto"/>
                          </w:divBdr>
                          <w:divsChild>
                            <w:div w:id="204120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072186">
          <w:marLeft w:val="0"/>
          <w:marRight w:val="0"/>
          <w:marTop w:val="0"/>
          <w:marBottom w:val="0"/>
          <w:divBdr>
            <w:top w:val="none" w:sz="0" w:space="0" w:color="auto"/>
            <w:left w:val="none" w:sz="0" w:space="0" w:color="auto"/>
            <w:bottom w:val="none" w:sz="0" w:space="0" w:color="auto"/>
            <w:right w:val="none" w:sz="0" w:space="0" w:color="auto"/>
          </w:divBdr>
          <w:divsChild>
            <w:div w:id="562956399">
              <w:marLeft w:val="0"/>
              <w:marRight w:val="0"/>
              <w:marTop w:val="240"/>
              <w:marBottom w:val="240"/>
              <w:divBdr>
                <w:top w:val="none" w:sz="0" w:space="0" w:color="auto"/>
                <w:left w:val="none" w:sz="0" w:space="0" w:color="auto"/>
                <w:bottom w:val="none" w:sz="0" w:space="0" w:color="auto"/>
                <w:right w:val="none" w:sz="0" w:space="0" w:color="auto"/>
              </w:divBdr>
              <w:divsChild>
                <w:div w:id="1577593326">
                  <w:marLeft w:val="0"/>
                  <w:marRight w:val="0"/>
                  <w:marTop w:val="0"/>
                  <w:marBottom w:val="0"/>
                  <w:divBdr>
                    <w:top w:val="none" w:sz="0" w:space="0" w:color="auto"/>
                    <w:left w:val="none" w:sz="0" w:space="0" w:color="auto"/>
                    <w:bottom w:val="none" w:sz="0" w:space="0" w:color="auto"/>
                    <w:right w:val="none" w:sz="0" w:space="0" w:color="auto"/>
                  </w:divBdr>
                </w:div>
              </w:divsChild>
            </w:div>
            <w:div w:id="1191651204">
              <w:marLeft w:val="0"/>
              <w:marRight w:val="0"/>
              <w:marTop w:val="240"/>
              <w:marBottom w:val="240"/>
              <w:divBdr>
                <w:top w:val="none" w:sz="0" w:space="0" w:color="auto"/>
                <w:left w:val="none" w:sz="0" w:space="0" w:color="auto"/>
                <w:bottom w:val="none" w:sz="0" w:space="0" w:color="auto"/>
                <w:right w:val="none" w:sz="0" w:space="0" w:color="auto"/>
              </w:divBdr>
              <w:divsChild>
                <w:div w:id="456261934">
                  <w:marLeft w:val="0"/>
                  <w:marRight w:val="0"/>
                  <w:marTop w:val="0"/>
                  <w:marBottom w:val="0"/>
                  <w:divBdr>
                    <w:top w:val="none" w:sz="0" w:space="0" w:color="auto"/>
                    <w:left w:val="none" w:sz="0" w:space="0" w:color="auto"/>
                    <w:bottom w:val="none" w:sz="0" w:space="0" w:color="auto"/>
                    <w:right w:val="none" w:sz="0" w:space="0" w:color="auto"/>
                  </w:divBdr>
                </w:div>
              </w:divsChild>
            </w:div>
            <w:div w:id="5895063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9015646">
                  <w:marLeft w:val="240"/>
                  <w:marRight w:val="240"/>
                  <w:marTop w:val="0"/>
                  <w:marBottom w:val="0"/>
                  <w:divBdr>
                    <w:top w:val="none" w:sz="0" w:space="0" w:color="auto"/>
                    <w:left w:val="none" w:sz="0" w:space="0" w:color="auto"/>
                    <w:bottom w:val="none" w:sz="0" w:space="0" w:color="auto"/>
                    <w:right w:val="none" w:sz="0" w:space="0" w:color="auto"/>
                  </w:divBdr>
                </w:div>
                <w:div w:id="2127695744">
                  <w:marLeft w:val="0"/>
                  <w:marRight w:val="0"/>
                  <w:marTop w:val="0"/>
                  <w:marBottom w:val="0"/>
                  <w:divBdr>
                    <w:top w:val="single" w:sz="6" w:space="6" w:color="000000"/>
                    <w:left w:val="none" w:sz="0" w:space="0" w:color="auto"/>
                    <w:bottom w:val="none" w:sz="0" w:space="0" w:color="auto"/>
                    <w:right w:val="none" w:sz="0" w:space="0" w:color="auto"/>
                  </w:divBdr>
                  <w:divsChild>
                    <w:div w:id="588582729">
                      <w:marLeft w:val="0"/>
                      <w:marRight w:val="0"/>
                      <w:marTop w:val="0"/>
                      <w:marBottom w:val="0"/>
                      <w:divBdr>
                        <w:top w:val="none" w:sz="0" w:space="0" w:color="auto"/>
                        <w:left w:val="none" w:sz="0" w:space="0" w:color="auto"/>
                        <w:bottom w:val="none" w:sz="0" w:space="0" w:color="auto"/>
                        <w:right w:val="none" w:sz="0" w:space="0" w:color="auto"/>
                      </w:divBdr>
                      <w:divsChild>
                        <w:div w:id="1522237209">
                          <w:marLeft w:val="0"/>
                          <w:marRight w:val="0"/>
                          <w:marTop w:val="240"/>
                          <w:marBottom w:val="240"/>
                          <w:divBdr>
                            <w:top w:val="none" w:sz="0" w:space="0" w:color="auto"/>
                            <w:left w:val="none" w:sz="0" w:space="0" w:color="auto"/>
                            <w:bottom w:val="none" w:sz="0" w:space="0" w:color="auto"/>
                            <w:right w:val="none" w:sz="0" w:space="0" w:color="auto"/>
                          </w:divBdr>
                          <w:divsChild>
                            <w:div w:id="28593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947947">
          <w:marLeft w:val="0"/>
          <w:marRight w:val="0"/>
          <w:marTop w:val="0"/>
          <w:marBottom w:val="0"/>
          <w:divBdr>
            <w:top w:val="none" w:sz="0" w:space="0" w:color="auto"/>
            <w:left w:val="none" w:sz="0" w:space="0" w:color="auto"/>
            <w:bottom w:val="none" w:sz="0" w:space="0" w:color="auto"/>
            <w:right w:val="none" w:sz="0" w:space="0" w:color="auto"/>
          </w:divBdr>
          <w:divsChild>
            <w:div w:id="1066729907">
              <w:marLeft w:val="0"/>
              <w:marRight w:val="0"/>
              <w:marTop w:val="240"/>
              <w:marBottom w:val="240"/>
              <w:divBdr>
                <w:top w:val="none" w:sz="0" w:space="0" w:color="auto"/>
                <w:left w:val="none" w:sz="0" w:space="0" w:color="auto"/>
                <w:bottom w:val="none" w:sz="0" w:space="0" w:color="auto"/>
                <w:right w:val="none" w:sz="0" w:space="0" w:color="auto"/>
              </w:divBdr>
              <w:divsChild>
                <w:div w:id="365133257">
                  <w:marLeft w:val="0"/>
                  <w:marRight w:val="0"/>
                  <w:marTop w:val="0"/>
                  <w:marBottom w:val="0"/>
                  <w:divBdr>
                    <w:top w:val="none" w:sz="0" w:space="0" w:color="auto"/>
                    <w:left w:val="none" w:sz="0" w:space="0" w:color="auto"/>
                    <w:bottom w:val="none" w:sz="0" w:space="0" w:color="auto"/>
                    <w:right w:val="none" w:sz="0" w:space="0" w:color="auto"/>
                  </w:divBdr>
                </w:div>
              </w:divsChild>
            </w:div>
            <w:div w:id="11107796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5112398">
                  <w:marLeft w:val="0"/>
                  <w:marRight w:val="0"/>
                  <w:marTop w:val="0"/>
                  <w:marBottom w:val="0"/>
                  <w:divBdr>
                    <w:top w:val="single" w:sz="6" w:space="6" w:color="000000"/>
                    <w:left w:val="none" w:sz="0" w:space="0" w:color="auto"/>
                    <w:bottom w:val="none" w:sz="0" w:space="0" w:color="auto"/>
                    <w:right w:val="none" w:sz="0" w:space="0" w:color="auto"/>
                  </w:divBdr>
                </w:div>
              </w:divsChild>
            </w:div>
            <w:div w:id="110634268">
              <w:marLeft w:val="0"/>
              <w:marRight w:val="0"/>
              <w:marTop w:val="240"/>
              <w:marBottom w:val="240"/>
              <w:divBdr>
                <w:top w:val="none" w:sz="0" w:space="0" w:color="auto"/>
                <w:left w:val="none" w:sz="0" w:space="0" w:color="auto"/>
                <w:bottom w:val="none" w:sz="0" w:space="0" w:color="auto"/>
                <w:right w:val="none" w:sz="0" w:space="0" w:color="auto"/>
              </w:divBdr>
              <w:divsChild>
                <w:div w:id="409277198">
                  <w:marLeft w:val="0"/>
                  <w:marRight w:val="0"/>
                  <w:marTop w:val="0"/>
                  <w:marBottom w:val="0"/>
                  <w:divBdr>
                    <w:top w:val="none" w:sz="0" w:space="0" w:color="auto"/>
                    <w:left w:val="none" w:sz="0" w:space="0" w:color="auto"/>
                    <w:bottom w:val="none" w:sz="0" w:space="0" w:color="auto"/>
                    <w:right w:val="none" w:sz="0" w:space="0" w:color="auto"/>
                  </w:divBdr>
                </w:div>
              </w:divsChild>
            </w:div>
            <w:div w:id="20148677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0968085">
                  <w:marLeft w:val="240"/>
                  <w:marRight w:val="240"/>
                  <w:marTop w:val="0"/>
                  <w:marBottom w:val="0"/>
                  <w:divBdr>
                    <w:top w:val="none" w:sz="0" w:space="0" w:color="auto"/>
                    <w:left w:val="none" w:sz="0" w:space="0" w:color="auto"/>
                    <w:bottom w:val="none" w:sz="0" w:space="0" w:color="auto"/>
                    <w:right w:val="none" w:sz="0" w:space="0" w:color="auto"/>
                  </w:divBdr>
                </w:div>
                <w:div w:id="812258916">
                  <w:marLeft w:val="0"/>
                  <w:marRight w:val="0"/>
                  <w:marTop w:val="0"/>
                  <w:marBottom w:val="0"/>
                  <w:divBdr>
                    <w:top w:val="single" w:sz="6" w:space="6" w:color="000000"/>
                    <w:left w:val="none" w:sz="0" w:space="0" w:color="auto"/>
                    <w:bottom w:val="none" w:sz="0" w:space="0" w:color="auto"/>
                    <w:right w:val="none" w:sz="0" w:space="0" w:color="auto"/>
                  </w:divBdr>
                  <w:divsChild>
                    <w:div w:id="1490707906">
                      <w:marLeft w:val="0"/>
                      <w:marRight w:val="0"/>
                      <w:marTop w:val="0"/>
                      <w:marBottom w:val="0"/>
                      <w:divBdr>
                        <w:top w:val="none" w:sz="0" w:space="0" w:color="auto"/>
                        <w:left w:val="none" w:sz="0" w:space="0" w:color="auto"/>
                        <w:bottom w:val="none" w:sz="0" w:space="0" w:color="auto"/>
                        <w:right w:val="none" w:sz="0" w:space="0" w:color="auto"/>
                      </w:divBdr>
                      <w:divsChild>
                        <w:div w:id="1862082648">
                          <w:marLeft w:val="0"/>
                          <w:marRight w:val="0"/>
                          <w:marTop w:val="0"/>
                          <w:marBottom w:val="0"/>
                          <w:divBdr>
                            <w:top w:val="none" w:sz="0" w:space="0" w:color="auto"/>
                            <w:left w:val="none" w:sz="0" w:space="0" w:color="auto"/>
                            <w:bottom w:val="none" w:sz="0" w:space="0" w:color="auto"/>
                            <w:right w:val="none" w:sz="0" w:space="0" w:color="auto"/>
                          </w:divBdr>
                          <w:divsChild>
                            <w:div w:id="1225413033">
                              <w:marLeft w:val="0"/>
                              <w:marRight w:val="0"/>
                              <w:marTop w:val="240"/>
                              <w:marBottom w:val="240"/>
                              <w:divBdr>
                                <w:top w:val="none" w:sz="0" w:space="0" w:color="auto"/>
                                <w:left w:val="none" w:sz="0" w:space="0" w:color="auto"/>
                                <w:bottom w:val="none" w:sz="0" w:space="0" w:color="auto"/>
                                <w:right w:val="none" w:sz="0" w:space="0" w:color="auto"/>
                              </w:divBdr>
                              <w:divsChild>
                                <w:div w:id="1811819526">
                                  <w:marLeft w:val="0"/>
                                  <w:marRight w:val="0"/>
                                  <w:marTop w:val="60"/>
                                  <w:marBottom w:val="60"/>
                                  <w:divBdr>
                                    <w:top w:val="single" w:sz="6" w:space="6" w:color="C7C7C7"/>
                                    <w:left w:val="single" w:sz="6" w:space="6" w:color="C7C7C7"/>
                                    <w:bottom w:val="single" w:sz="6" w:space="6" w:color="C7C7C7"/>
                                    <w:right w:val="single" w:sz="6" w:space="6" w:color="C7C7C7"/>
                                  </w:divBdr>
                                </w:div>
                                <w:div w:id="1816533773">
                                  <w:marLeft w:val="0"/>
                                  <w:marRight w:val="0"/>
                                  <w:marTop w:val="60"/>
                                  <w:marBottom w:val="60"/>
                                  <w:divBdr>
                                    <w:top w:val="single" w:sz="6" w:space="6" w:color="C7C7C7"/>
                                    <w:left w:val="single" w:sz="6" w:space="6" w:color="C7C7C7"/>
                                    <w:bottom w:val="single" w:sz="6" w:space="6" w:color="C7C7C7"/>
                                    <w:right w:val="single" w:sz="6" w:space="6" w:color="C7C7C7"/>
                                  </w:divBdr>
                                </w:div>
                                <w:div w:id="1224097547">
                                  <w:marLeft w:val="0"/>
                                  <w:marRight w:val="0"/>
                                  <w:marTop w:val="60"/>
                                  <w:marBottom w:val="60"/>
                                  <w:divBdr>
                                    <w:top w:val="single" w:sz="6" w:space="6" w:color="C7C7C7"/>
                                    <w:left w:val="single" w:sz="6" w:space="6" w:color="C7C7C7"/>
                                    <w:bottom w:val="single" w:sz="6" w:space="6" w:color="C7C7C7"/>
                                    <w:right w:val="single" w:sz="6" w:space="6" w:color="C7C7C7"/>
                                  </w:divBdr>
                                </w:div>
                                <w:div w:id="915743801">
                                  <w:marLeft w:val="0"/>
                                  <w:marRight w:val="0"/>
                                  <w:marTop w:val="60"/>
                                  <w:marBottom w:val="60"/>
                                  <w:divBdr>
                                    <w:top w:val="single" w:sz="6" w:space="6" w:color="C7C7C7"/>
                                    <w:left w:val="single" w:sz="6" w:space="6" w:color="C7C7C7"/>
                                    <w:bottom w:val="single" w:sz="6" w:space="6" w:color="C7C7C7"/>
                                    <w:right w:val="single" w:sz="6" w:space="6" w:color="C7C7C7"/>
                                  </w:divBdr>
                                </w:div>
                                <w:div w:id="633297682">
                                  <w:marLeft w:val="0"/>
                                  <w:marRight w:val="0"/>
                                  <w:marTop w:val="60"/>
                                  <w:marBottom w:val="60"/>
                                  <w:divBdr>
                                    <w:top w:val="single" w:sz="6" w:space="6" w:color="C7C7C7"/>
                                    <w:left w:val="single" w:sz="6" w:space="6" w:color="C7C7C7"/>
                                    <w:bottom w:val="single" w:sz="6" w:space="6" w:color="C7C7C7"/>
                                    <w:right w:val="single" w:sz="6" w:space="6" w:color="C7C7C7"/>
                                  </w:divBdr>
                                </w:div>
                                <w:div w:id="1710259696">
                                  <w:marLeft w:val="0"/>
                                  <w:marRight w:val="0"/>
                                  <w:marTop w:val="60"/>
                                  <w:marBottom w:val="60"/>
                                  <w:divBdr>
                                    <w:top w:val="single" w:sz="6" w:space="6" w:color="C7C7C7"/>
                                    <w:left w:val="single" w:sz="6" w:space="6" w:color="C7C7C7"/>
                                    <w:bottom w:val="single" w:sz="6" w:space="6" w:color="C7C7C7"/>
                                    <w:right w:val="single" w:sz="6" w:space="6" w:color="C7C7C7"/>
                                  </w:divBdr>
                                </w:div>
                                <w:div w:id="509024542">
                                  <w:marLeft w:val="0"/>
                                  <w:marRight w:val="0"/>
                                  <w:marTop w:val="60"/>
                                  <w:marBottom w:val="60"/>
                                  <w:divBdr>
                                    <w:top w:val="single" w:sz="6" w:space="6" w:color="C7C7C7"/>
                                    <w:left w:val="single" w:sz="6" w:space="6" w:color="C7C7C7"/>
                                    <w:bottom w:val="single" w:sz="6" w:space="6" w:color="C7C7C7"/>
                                    <w:right w:val="single" w:sz="6" w:space="6" w:color="C7C7C7"/>
                                  </w:divBdr>
                                </w:div>
                                <w:div w:id="89616693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95189884">
                      <w:marLeft w:val="0"/>
                      <w:marRight w:val="0"/>
                      <w:marTop w:val="0"/>
                      <w:marBottom w:val="0"/>
                      <w:divBdr>
                        <w:top w:val="none" w:sz="0" w:space="0" w:color="auto"/>
                        <w:left w:val="none" w:sz="0" w:space="0" w:color="auto"/>
                        <w:bottom w:val="none" w:sz="0" w:space="0" w:color="auto"/>
                        <w:right w:val="none" w:sz="0" w:space="0" w:color="auto"/>
                      </w:divBdr>
                      <w:divsChild>
                        <w:div w:id="1252204803">
                          <w:marLeft w:val="0"/>
                          <w:marRight w:val="0"/>
                          <w:marTop w:val="0"/>
                          <w:marBottom w:val="0"/>
                          <w:divBdr>
                            <w:top w:val="none" w:sz="0" w:space="0" w:color="auto"/>
                            <w:left w:val="none" w:sz="0" w:space="0" w:color="auto"/>
                            <w:bottom w:val="none" w:sz="0" w:space="0" w:color="auto"/>
                            <w:right w:val="none" w:sz="0" w:space="0" w:color="auto"/>
                          </w:divBdr>
                          <w:divsChild>
                            <w:div w:id="438643900">
                              <w:marLeft w:val="0"/>
                              <w:marRight w:val="0"/>
                              <w:marTop w:val="240"/>
                              <w:marBottom w:val="240"/>
                              <w:divBdr>
                                <w:top w:val="none" w:sz="0" w:space="0" w:color="auto"/>
                                <w:left w:val="none" w:sz="0" w:space="0" w:color="auto"/>
                                <w:bottom w:val="none" w:sz="0" w:space="0" w:color="auto"/>
                                <w:right w:val="none" w:sz="0" w:space="0" w:color="auto"/>
                              </w:divBdr>
                              <w:divsChild>
                                <w:div w:id="767892091">
                                  <w:marLeft w:val="0"/>
                                  <w:marRight w:val="0"/>
                                  <w:marTop w:val="60"/>
                                  <w:marBottom w:val="60"/>
                                  <w:divBdr>
                                    <w:top w:val="single" w:sz="6" w:space="6" w:color="C7C7C7"/>
                                    <w:left w:val="single" w:sz="6" w:space="6" w:color="C7C7C7"/>
                                    <w:bottom w:val="single" w:sz="6" w:space="6" w:color="C7C7C7"/>
                                    <w:right w:val="single" w:sz="6" w:space="6" w:color="C7C7C7"/>
                                  </w:divBdr>
                                </w:div>
                                <w:div w:id="1768034762">
                                  <w:marLeft w:val="0"/>
                                  <w:marRight w:val="0"/>
                                  <w:marTop w:val="60"/>
                                  <w:marBottom w:val="60"/>
                                  <w:divBdr>
                                    <w:top w:val="single" w:sz="6" w:space="6" w:color="C7C7C7"/>
                                    <w:left w:val="single" w:sz="6" w:space="6" w:color="C7C7C7"/>
                                    <w:bottom w:val="single" w:sz="6" w:space="6" w:color="C7C7C7"/>
                                    <w:right w:val="single" w:sz="6" w:space="6" w:color="C7C7C7"/>
                                  </w:divBdr>
                                </w:div>
                                <w:div w:id="18167900">
                                  <w:marLeft w:val="0"/>
                                  <w:marRight w:val="0"/>
                                  <w:marTop w:val="60"/>
                                  <w:marBottom w:val="60"/>
                                  <w:divBdr>
                                    <w:top w:val="single" w:sz="6" w:space="6" w:color="C7C7C7"/>
                                    <w:left w:val="single" w:sz="6" w:space="6" w:color="C7C7C7"/>
                                    <w:bottom w:val="single" w:sz="6" w:space="6" w:color="C7C7C7"/>
                                    <w:right w:val="single" w:sz="6" w:space="6" w:color="C7C7C7"/>
                                  </w:divBdr>
                                </w:div>
                                <w:div w:id="779489536">
                                  <w:marLeft w:val="0"/>
                                  <w:marRight w:val="0"/>
                                  <w:marTop w:val="60"/>
                                  <w:marBottom w:val="60"/>
                                  <w:divBdr>
                                    <w:top w:val="single" w:sz="6" w:space="6" w:color="C7C7C7"/>
                                    <w:left w:val="single" w:sz="6" w:space="6" w:color="C7C7C7"/>
                                    <w:bottom w:val="single" w:sz="6" w:space="6" w:color="C7C7C7"/>
                                    <w:right w:val="single" w:sz="6" w:space="6" w:color="C7C7C7"/>
                                  </w:divBdr>
                                </w:div>
                                <w:div w:id="828642190">
                                  <w:marLeft w:val="0"/>
                                  <w:marRight w:val="0"/>
                                  <w:marTop w:val="60"/>
                                  <w:marBottom w:val="60"/>
                                  <w:divBdr>
                                    <w:top w:val="single" w:sz="6" w:space="6" w:color="C7C7C7"/>
                                    <w:left w:val="single" w:sz="6" w:space="6" w:color="C7C7C7"/>
                                    <w:bottom w:val="single" w:sz="6" w:space="6" w:color="C7C7C7"/>
                                    <w:right w:val="single" w:sz="6" w:space="6" w:color="C7C7C7"/>
                                  </w:divBdr>
                                </w:div>
                                <w:div w:id="906722492">
                                  <w:marLeft w:val="0"/>
                                  <w:marRight w:val="0"/>
                                  <w:marTop w:val="60"/>
                                  <w:marBottom w:val="60"/>
                                  <w:divBdr>
                                    <w:top w:val="single" w:sz="6" w:space="6" w:color="C7C7C7"/>
                                    <w:left w:val="single" w:sz="6" w:space="6" w:color="C7C7C7"/>
                                    <w:bottom w:val="single" w:sz="6" w:space="6" w:color="C7C7C7"/>
                                    <w:right w:val="single" w:sz="6" w:space="6" w:color="C7C7C7"/>
                                  </w:divBdr>
                                </w:div>
                                <w:div w:id="1475365053">
                                  <w:marLeft w:val="0"/>
                                  <w:marRight w:val="0"/>
                                  <w:marTop w:val="60"/>
                                  <w:marBottom w:val="60"/>
                                  <w:divBdr>
                                    <w:top w:val="single" w:sz="6" w:space="6" w:color="C7C7C7"/>
                                    <w:left w:val="single" w:sz="6" w:space="6" w:color="C7C7C7"/>
                                    <w:bottom w:val="single" w:sz="6" w:space="6" w:color="C7C7C7"/>
                                    <w:right w:val="single" w:sz="6" w:space="6" w:color="C7C7C7"/>
                                  </w:divBdr>
                                </w:div>
                                <w:div w:id="577517764">
                                  <w:marLeft w:val="0"/>
                                  <w:marRight w:val="0"/>
                                  <w:marTop w:val="60"/>
                                  <w:marBottom w:val="60"/>
                                  <w:divBdr>
                                    <w:top w:val="single" w:sz="6" w:space="6" w:color="C7C7C7"/>
                                    <w:left w:val="single" w:sz="6" w:space="6" w:color="C7C7C7"/>
                                    <w:bottom w:val="single" w:sz="6" w:space="6" w:color="C7C7C7"/>
                                    <w:right w:val="single" w:sz="6" w:space="6" w:color="C7C7C7"/>
                                  </w:divBdr>
                                </w:div>
                                <w:div w:id="1655143971">
                                  <w:marLeft w:val="0"/>
                                  <w:marRight w:val="0"/>
                                  <w:marTop w:val="60"/>
                                  <w:marBottom w:val="60"/>
                                  <w:divBdr>
                                    <w:top w:val="single" w:sz="6" w:space="6" w:color="C7C7C7"/>
                                    <w:left w:val="single" w:sz="6" w:space="6" w:color="C7C7C7"/>
                                    <w:bottom w:val="single" w:sz="6" w:space="6" w:color="C7C7C7"/>
                                    <w:right w:val="single" w:sz="6" w:space="6" w:color="C7C7C7"/>
                                  </w:divBdr>
                                </w:div>
                                <w:div w:id="1029261256">
                                  <w:marLeft w:val="0"/>
                                  <w:marRight w:val="0"/>
                                  <w:marTop w:val="60"/>
                                  <w:marBottom w:val="60"/>
                                  <w:divBdr>
                                    <w:top w:val="single" w:sz="6" w:space="6" w:color="C7C7C7"/>
                                    <w:left w:val="single" w:sz="6" w:space="6" w:color="C7C7C7"/>
                                    <w:bottom w:val="single" w:sz="6" w:space="6" w:color="C7C7C7"/>
                                    <w:right w:val="single" w:sz="6" w:space="6" w:color="C7C7C7"/>
                                  </w:divBdr>
                                </w:div>
                                <w:div w:id="1739088084">
                                  <w:marLeft w:val="0"/>
                                  <w:marRight w:val="0"/>
                                  <w:marTop w:val="60"/>
                                  <w:marBottom w:val="60"/>
                                  <w:divBdr>
                                    <w:top w:val="single" w:sz="6" w:space="6" w:color="C7C7C7"/>
                                    <w:left w:val="single" w:sz="6" w:space="6" w:color="C7C7C7"/>
                                    <w:bottom w:val="single" w:sz="6" w:space="6" w:color="C7C7C7"/>
                                    <w:right w:val="single" w:sz="6" w:space="6" w:color="C7C7C7"/>
                                  </w:divBdr>
                                </w:div>
                                <w:div w:id="1347944795">
                                  <w:marLeft w:val="0"/>
                                  <w:marRight w:val="0"/>
                                  <w:marTop w:val="60"/>
                                  <w:marBottom w:val="60"/>
                                  <w:divBdr>
                                    <w:top w:val="single" w:sz="6" w:space="6" w:color="C7C7C7"/>
                                    <w:left w:val="single" w:sz="6" w:space="6" w:color="C7C7C7"/>
                                    <w:bottom w:val="single" w:sz="6" w:space="6" w:color="C7C7C7"/>
                                    <w:right w:val="single" w:sz="6" w:space="6" w:color="C7C7C7"/>
                                  </w:divBdr>
                                </w:div>
                                <w:div w:id="159198763">
                                  <w:marLeft w:val="0"/>
                                  <w:marRight w:val="0"/>
                                  <w:marTop w:val="60"/>
                                  <w:marBottom w:val="60"/>
                                  <w:divBdr>
                                    <w:top w:val="single" w:sz="6" w:space="6" w:color="C7C7C7"/>
                                    <w:left w:val="single" w:sz="6" w:space="6" w:color="C7C7C7"/>
                                    <w:bottom w:val="single" w:sz="6" w:space="6" w:color="C7C7C7"/>
                                    <w:right w:val="single" w:sz="6" w:space="6" w:color="C7C7C7"/>
                                  </w:divBdr>
                                </w:div>
                                <w:div w:id="707412962">
                                  <w:marLeft w:val="0"/>
                                  <w:marRight w:val="0"/>
                                  <w:marTop w:val="60"/>
                                  <w:marBottom w:val="60"/>
                                  <w:divBdr>
                                    <w:top w:val="single" w:sz="6" w:space="6" w:color="C7C7C7"/>
                                    <w:left w:val="single" w:sz="6" w:space="6" w:color="C7C7C7"/>
                                    <w:bottom w:val="single" w:sz="6" w:space="6" w:color="C7C7C7"/>
                                    <w:right w:val="single" w:sz="6" w:space="6" w:color="C7C7C7"/>
                                  </w:divBdr>
                                </w:div>
                                <w:div w:id="1315336666">
                                  <w:marLeft w:val="0"/>
                                  <w:marRight w:val="0"/>
                                  <w:marTop w:val="60"/>
                                  <w:marBottom w:val="60"/>
                                  <w:divBdr>
                                    <w:top w:val="single" w:sz="6" w:space="6" w:color="C7C7C7"/>
                                    <w:left w:val="single" w:sz="6" w:space="6" w:color="C7C7C7"/>
                                    <w:bottom w:val="single" w:sz="6" w:space="6" w:color="C7C7C7"/>
                                    <w:right w:val="single" w:sz="6" w:space="6" w:color="C7C7C7"/>
                                  </w:divBdr>
                                </w:div>
                                <w:div w:id="14056437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sChild>
    </w:div>
    <w:div w:id="465197403">
      <w:marLeft w:val="0"/>
      <w:marRight w:val="0"/>
      <w:marTop w:val="0"/>
      <w:marBottom w:val="0"/>
      <w:divBdr>
        <w:top w:val="none" w:sz="0" w:space="0" w:color="auto"/>
        <w:left w:val="none" w:sz="0" w:space="0" w:color="auto"/>
        <w:bottom w:val="none" w:sz="0" w:space="0" w:color="auto"/>
        <w:right w:val="none" w:sz="0" w:space="0" w:color="auto"/>
      </w:divBdr>
    </w:div>
    <w:div w:id="473566701">
      <w:marLeft w:val="0"/>
      <w:marRight w:val="0"/>
      <w:marTop w:val="0"/>
      <w:marBottom w:val="0"/>
      <w:divBdr>
        <w:top w:val="none" w:sz="0" w:space="0" w:color="auto"/>
        <w:left w:val="none" w:sz="0" w:space="0" w:color="auto"/>
        <w:bottom w:val="none" w:sz="0" w:space="0" w:color="auto"/>
        <w:right w:val="none" w:sz="0" w:space="0" w:color="auto"/>
      </w:divBdr>
    </w:div>
    <w:div w:id="479152419">
      <w:marLeft w:val="0"/>
      <w:marRight w:val="0"/>
      <w:marTop w:val="0"/>
      <w:marBottom w:val="0"/>
      <w:divBdr>
        <w:top w:val="none" w:sz="0" w:space="0" w:color="auto"/>
        <w:left w:val="none" w:sz="0" w:space="0" w:color="auto"/>
        <w:bottom w:val="none" w:sz="0" w:space="0" w:color="auto"/>
        <w:right w:val="none" w:sz="0" w:space="0" w:color="auto"/>
      </w:divBdr>
    </w:div>
    <w:div w:id="494879493">
      <w:marLeft w:val="0"/>
      <w:marRight w:val="0"/>
      <w:marTop w:val="0"/>
      <w:marBottom w:val="0"/>
      <w:divBdr>
        <w:top w:val="none" w:sz="0" w:space="0" w:color="auto"/>
        <w:left w:val="none" w:sz="0" w:space="0" w:color="auto"/>
        <w:bottom w:val="none" w:sz="0" w:space="0" w:color="auto"/>
        <w:right w:val="none" w:sz="0" w:space="0" w:color="auto"/>
      </w:divBdr>
    </w:div>
    <w:div w:id="511533238">
      <w:marLeft w:val="0"/>
      <w:marRight w:val="0"/>
      <w:marTop w:val="0"/>
      <w:marBottom w:val="0"/>
      <w:divBdr>
        <w:top w:val="none" w:sz="0" w:space="0" w:color="auto"/>
        <w:left w:val="none" w:sz="0" w:space="0" w:color="auto"/>
        <w:bottom w:val="none" w:sz="0" w:space="0" w:color="auto"/>
        <w:right w:val="none" w:sz="0" w:space="0" w:color="auto"/>
      </w:divBdr>
    </w:div>
    <w:div w:id="532812231">
      <w:marLeft w:val="0"/>
      <w:marRight w:val="0"/>
      <w:marTop w:val="0"/>
      <w:marBottom w:val="0"/>
      <w:divBdr>
        <w:top w:val="none" w:sz="0" w:space="0" w:color="auto"/>
        <w:left w:val="none" w:sz="0" w:space="0" w:color="auto"/>
        <w:bottom w:val="none" w:sz="0" w:space="0" w:color="auto"/>
        <w:right w:val="none" w:sz="0" w:space="0" w:color="auto"/>
      </w:divBdr>
    </w:div>
    <w:div w:id="541021214">
      <w:marLeft w:val="0"/>
      <w:marRight w:val="0"/>
      <w:marTop w:val="0"/>
      <w:marBottom w:val="0"/>
      <w:divBdr>
        <w:top w:val="none" w:sz="0" w:space="0" w:color="auto"/>
        <w:left w:val="none" w:sz="0" w:space="0" w:color="auto"/>
        <w:bottom w:val="none" w:sz="0" w:space="0" w:color="auto"/>
        <w:right w:val="none" w:sz="0" w:space="0" w:color="auto"/>
      </w:divBdr>
    </w:div>
    <w:div w:id="550654185">
      <w:marLeft w:val="0"/>
      <w:marRight w:val="0"/>
      <w:marTop w:val="0"/>
      <w:marBottom w:val="0"/>
      <w:divBdr>
        <w:top w:val="none" w:sz="0" w:space="0" w:color="auto"/>
        <w:left w:val="none" w:sz="0" w:space="0" w:color="auto"/>
        <w:bottom w:val="none" w:sz="0" w:space="0" w:color="auto"/>
        <w:right w:val="none" w:sz="0" w:space="0" w:color="auto"/>
      </w:divBdr>
    </w:div>
    <w:div w:id="553737792">
      <w:marLeft w:val="0"/>
      <w:marRight w:val="0"/>
      <w:marTop w:val="0"/>
      <w:marBottom w:val="0"/>
      <w:divBdr>
        <w:top w:val="none" w:sz="0" w:space="0" w:color="auto"/>
        <w:left w:val="none" w:sz="0" w:space="0" w:color="auto"/>
        <w:bottom w:val="none" w:sz="0" w:space="0" w:color="auto"/>
        <w:right w:val="none" w:sz="0" w:space="0" w:color="auto"/>
      </w:divBdr>
    </w:div>
    <w:div w:id="555164451">
      <w:marLeft w:val="0"/>
      <w:marRight w:val="0"/>
      <w:marTop w:val="0"/>
      <w:marBottom w:val="0"/>
      <w:divBdr>
        <w:top w:val="none" w:sz="0" w:space="0" w:color="auto"/>
        <w:left w:val="none" w:sz="0" w:space="0" w:color="auto"/>
        <w:bottom w:val="none" w:sz="0" w:space="0" w:color="auto"/>
        <w:right w:val="none" w:sz="0" w:space="0" w:color="auto"/>
      </w:divBdr>
    </w:div>
    <w:div w:id="571278523">
      <w:marLeft w:val="0"/>
      <w:marRight w:val="0"/>
      <w:marTop w:val="0"/>
      <w:marBottom w:val="0"/>
      <w:divBdr>
        <w:top w:val="none" w:sz="0" w:space="0" w:color="auto"/>
        <w:left w:val="none" w:sz="0" w:space="0" w:color="auto"/>
        <w:bottom w:val="none" w:sz="0" w:space="0" w:color="auto"/>
        <w:right w:val="none" w:sz="0" w:space="0" w:color="auto"/>
      </w:divBdr>
    </w:div>
    <w:div w:id="588663546">
      <w:marLeft w:val="0"/>
      <w:marRight w:val="0"/>
      <w:marTop w:val="0"/>
      <w:marBottom w:val="0"/>
      <w:divBdr>
        <w:top w:val="none" w:sz="0" w:space="0" w:color="auto"/>
        <w:left w:val="none" w:sz="0" w:space="0" w:color="auto"/>
        <w:bottom w:val="none" w:sz="0" w:space="0" w:color="auto"/>
        <w:right w:val="none" w:sz="0" w:space="0" w:color="auto"/>
      </w:divBdr>
    </w:div>
    <w:div w:id="590822668">
      <w:marLeft w:val="0"/>
      <w:marRight w:val="0"/>
      <w:marTop w:val="0"/>
      <w:marBottom w:val="0"/>
      <w:divBdr>
        <w:top w:val="none" w:sz="0" w:space="0" w:color="auto"/>
        <w:left w:val="none" w:sz="0" w:space="0" w:color="auto"/>
        <w:bottom w:val="none" w:sz="0" w:space="0" w:color="auto"/>
        <w:right w:val="none" w:sz="0" w:space="0" w:color="auto"/>
      </w:divBdr>
    </w:div>
    <w:div w:id="595401594">
      <w:marLeft w:val="0"/>
      <w:marRight w:val="0"/>
      <w:marTop w:val="0"/>
      <w:marBottom w:val="0"/>
      <w:divBdr>
        <w:top w:val="none" w:sz="0" w:space="0" w:color="auto"/>
        <w:left w:val="none" w:sz="0" w:space="0" w:color="auto"/>
        <w:bottom w:val="none" w:sz="0" w:space="0" w:color="auto"/>
        <w:right w:val="none" w:sz="0" w:space="0" w:color="auto"/>
      </w:divBdr>
    </w:div>
    <w:div w:id="603614937">
      <w:marLeft w:val="0"/>
      <w:marRight w:val="0"/>
      <w:marTop w:val="0"/>
      <w:marBottom w:val="0"/>
      <w:divBdr>
        <w:top w:val="none" w:sz="0" w:space="0" w:color="auto"/>
        <w:left w:val="none" w:sz="0" w:space="0" w:color="auto"/>
        <w:bottom w:val="none" w:sz="0" w:space="0" w:color="auto"/>
        <w:right w:val="none" w:sz="0" w:space="0" w:color="auto"/>
      </w:divBdr>
    </w:div>
    <w:div w:id="611478195">
      <w:marLeft w:val="0"/>
      <w:marRight w:val="0"/>
      <w:marTop w:val="0"/>
      <w:marBottom w:val="0"/>
      <w:divBdr>
        <w:top w:val="none" w:sz="0" w:space="0" w:color="auto"/>
        <w:left w:val="none" w:sz="0" w:space="0" w:color="auto"/>
        <w:bottom w:val="none" w:sz="0" w:space="0" w:color="auto"/>
        <w:right w:val="none" w:sz="0" w:space="0" w:color="auto"/>
      </w:divBdr>
    </w:div>
    <w:div w:id="658726412">
      <w:marLeft w:val="0"/>
      <w:marRight w:val="0"/>
      <w:marTop w:val="0"/>
      <w:marBottom w:val="0"/>
      <w:divBdr>
        <w:top w:val="none" w:sz="0" w:space="0" w:color="auto"/>
        <w:left w:val="none" w:sz="0" w:space="0" w:color="auto"/>
        <w:bottom w:val="none" w:sz="0" w:space="0" w:color="auto"/>
        <w:right w:val="none" w:sz="0" w:space="0" w:color="auto"/>
      </w:divBdr>
    </w:div>
    <w:div w:id="661861284">
      <w:marLeft w:val="0"/>
      <w:marRight w:val="0"/>
      <w:marTop w:val="0"/>
      <w:marBottom w:val="0"/>
      <w:divBdr>
        <w:top w:val="none" w:sz="0" w:space="0" w:color="auto"/>
        <w:left w:val="none" w:sz="0" w:space="0" w:color="auto"/>
        <w:bottom w:val="none" w:sz="0" w:space="0" w:color="auto"/>
        <w:right w:val="none" w:sz="0" w:space="0" w:color="auto"/>
      </w:divBdr>
    </w:div>
    <w:div w:id="661932348">
      <w:marLeft w:val="0"/>
      <w:marRight w:val="0"/>
      <w:marTop w:val="0"/>
      <w:marBottom w:val="0"/>
      <w:divBdr>
        <w:top w:val="none" w:sz="0" w:space="0" w:color="auto"/>
        <w:left w:val="none" w:sz="0" w:space="0" w:color="auto"/>
        <w:bottom w:val="none" w:sz="0" w:space="0" w:color="auto"/>
        <w:right w:val="none" w:sz="0" w:space="0" w:color="auto"/>
      </w:divBdr>
      <w:divsChild>
        <w:div w:id="246424389">
          <w:marLeft w:val="0"/>
          <w:marRight w:val="0"/>
          <w:marTop w:val="240"/>
          <w:marBottom w:val="240"/>
          <w:divBdr>
            <w:top w:val="none" w:sz="0" w:space="0" w:color="auto"/>
            <w:left w:val="none" w:sz="0" w:space="0" w:color="auto"/>
            <w:bottom w:val="none" w:sz="0" w:space="0" w:color="auto"/>
            <w:right w:val="none" w:sz="0" w:space="0" w:color="auto"/>
          </w:divBdr>
          <w:divsChild>
            <w:div w:id="1943220034">
              <w:marLeft w:val="0"/>
              <w:marRight w:val="0"/>
              <w:marTop w:val="0"/>
              <w:marBottom w:val="0"/>
              <w:divBdr>
                <w:top w:val="none" w:sz="0" w:space="0" w:color="auto"/>
                <w:left w:val="none" w:sz="0" w:space="0" w:color="auto"/>
                <w:bottom w:val="none" w:sz="0" w:space="0" w:color="auto"/>
                <w:right w:val="none" w:sz="0" w:space="0" w:color="auto"/>
              </w:divBdr>
            </w:div>
          </w:divsChild>
        </w:div>
        <w:div w:id="1965187926">
          <w:marLeft w:val="0"/>
          <w:marRight w:val="0"/>
          <w:marTop w:val="240"/>
          <w:marBottom w:val="240"/>
          <w:divBdr>
            <w:top w:val="none" w:sz="0" w:space="0" w:color="auto"/>
            <w:left w:val="single" w:sz="36" w:space="0" w:color="000000"/>
            <w:bottom w:val="none" w:sz="0" w:space="0" w:color="auto"/>
            <w:right w:val="none" w:sz="0" w:space="0" w:color="auto"/>
          </w:divBdr>
          <w:divsChild>
            <w:div w:id="378626975">
              <w:marLeft w:val="0"/>
              <w:marRight w:val="0"/>
              <w:marTop w:val="0"/>
              <w:marBottom w:val="0"/>
              <w:divBdr>
                <w:top w:val="none" w:sz="0" w:space="0" w:color="auto"/>
                <w:left w:val="none" w:sz="0" w:space="0" w:color="auto"/>
                <w:bottom w:val="none" w:sz="0" w:space="0" w:color="auto"/>
                <w:right w:val="none" w:sz="0" w:space="0" w:color="auto"/>
              </w:divBdr>
            </w:div>
          </w:divsChild>
        </w:div>
        <w:div w:id="1714840348">
          <w:marLeft w:val="0"/>
          <w:marRight w:val="0"/>
          <w:marTop w:val="240"/>
          <w:marBottom w:val="240"/>
          <w:divBdr>
            <w:top w:val="none" w:sz="0" w:space="0" w:color="auto"/>
            <w:left w:val="single" w:sz="36" w:space="0" w:color="000000"/>
            <w:bottom w:val="none" w:sz="0" w:space="0" w:color="auto"/>
            <w:right w:val="none" w:sz="0" w:space="0" w:color="auto"/>
          </w:divBdr>
          <w:divsChild>
            <w:div w:id="237135768">
              <w:marLeft w:val="0"/>
              <w:marRight w:val="0"/>
              <w:marTop w:val="0"/>
              <w:marBottom w:val="0"/>
              <w:divBdr>
                <w:top w:val="none" w:sz="0" w:space="0" w:color="auto"/>
                <w:left w:val="none" w:sz="0" w:space="0" w:color="auto"/>
                <w:bottom w:val="none" w:sz="0" w:space="0" w:color="auto"/>
                <w:right w:val="none" w:sz="0" w:space="0" w:color="auto"/>
              </w:divBdr>
            </w:div>
          </w:divsChild>
        </w:div>
        <w:div w:id="113139561">
          <w:marLeft w:val="0"/>
          <w:marRight w:val="0"/>
          <w:marTop w:val="240"/>
          <w:marBottom w:val="240"/>
          <w:divBdr>
            <w:top w:val="single" w:sz="12" w:space="0" w:color="000000"/>
            <w:left w:val="none" w:sz="0" w:space="0" w:color="auto"/>
            <w:bottom w:val="single" w:sz="12" w:space="0" w:color="000000"/>
            <w:right w:val="none" w:sz="0" w:space="0" w:color="auto"/>
          </w:divBdr>
          <w:divsChild>
            <w:div w:id="1358969443">
              <w:marLeft w:val="240"/>
              <w:marRight w:val="240"/>
              <w:marTop w:val="0"/>
              <w:marBottom w:val="0"/>
              <w:divBdr>
                <w:top w:val="none" w:sz="0" w:space="0" w:color="auto"/>
                <w:left w:val="none" w:sz="0" w:space="0" w:color="auto"/>
                <w:bottom w:val="none" w:sz="0" w:space="0" w:color="auto"/>
                <w:right w:val="none" w:sz="0" w:space="0" w:color="auto"/>
              </w:divBdr>
            </w:div>
            <w:div w:id="2141725528">
              <w:marLeft w:val="0"/>
              <w:marRight w:val="0"/>
              <w:marTop w:val="0"/>
              <w:marBottom w:val="0"/>
              <w:divBdr>
                <w:top w:val="single" w:sz="6" w:space="6" w:color="000000"/>
                <w:left w:val="none" w:sz="0" w:space="0" w:color="auto"/>
                <w:bottom w:val="none" w:sz="0" w:space="0" w:color="auto"/>
                <w:right w:val="none" w:sz="0" w:space="0" w:color="auto"/>
              </w:divBdr>
              <w:divsChild>
                <w:div w:id="470366864">
                  <w:marLeft w:val="0"/>
                  <w:marRight w:val="0"/>
                  <w:marTop w:val="240"/>
                  <w:marBottom w:val="240"/>
                  <w:divBdr>
                    <w:top w:val="none" w:sz="0" w:space="0" w:color="auto"/>
                    <w:left w:val="none" w:sz="0" w:space="0" w:color="auto"/>
                    <w:bottom w:val="none" w:sz="0" w:space="0" w:color="auto"/>
                    <w:right w:val="none" w:sz="0" w:space="0" w:color="auto"/>
                  </w:divBdr>
                  <w:divsChild>
                    <w:div w:id="126240900">
                      <w:marLeft w:val="0"/>
                      <w:marRight w:val="0"/>
                      <w:marTop w:val="0"/>
                      <w:marBottom w:val="0"/>
                      <w:divBdr>
                        <w:top w:val="none" w:sz="0" w:space="0" w:color="auto"/>
                        <w:left w:val="none" w:sz="0" w:space="0" w:color="auto"/>
                        <w:bottom w:val="none" w:sz="0" w:space="0" w:color="auto"/>
                        <w:right w:val="none" w:sz="0" w:space="0" w:color="auto"/>
                      </w:divBdr>
                    </w:div>
                  </w:divsChild>
                </w:div>
                <w:div w:id="602609819">
                  <w:marLeft w:val="0"/>
                  <w:marRight w:val="0"/>
                  <w:marTop w:val="240"/>
                  <w:marBottom w:val="240"/>
                  <w:divBdr>
                    <w:top w:val="none" w:sz="0" w:space="0" w:color="auto"/>
                    <w:left w:val="single" w:sz="36" w:space="0" w:color="000000"/>
                    <w:bottom w:val="none" w:sz="0" w:space="0" w:color="auto"/>
                    <w:right w:val="none" w:sz="0" w:space="0" w:color="auto"/>
                  </w:divBdr>
                  <w:divsChild>
                    <w:div w:id="115618619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4067259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6574487">
              <w:marLeft w:val="240"/>
              <w:marRight w:val="240"/>
              <w:marTop w:val="0"/>
              <w:marBottom w:val="0"/>
              <w:divBdr>
                <w:top w:val="none" w:sz="0" w:space="0" w:color="auto"/>
                <w:left w:val="none" w:sz="0" w:space="0" w:color="auto"/>
                <w:bottom w:val="none" w:sz="0" w:space="0" w:color="auto"/>
                <w:right w:val="none" w:sz="0" w:space="0" w:color="auto"/>
              </w:divBdr>
            </w:div>
            <w:div w:id="239944199">
              <w:marLeft w:val="0"/>
              <w:marRight w:val="0"/>
              <w:marTop w:val="0"/>
              <w:marBottom w:val="0"/>
              <w:divBdr>
                <w:top w:val="single" w:sz="6" w:space="6" w:color="000000"/>
                <w:left w:val="none" w:sz="0" w:space="0" w:color="auto"/>
                <w:bottom w:val="none" w:sz="0" w:space="0" w:color="auto"/>
                <w:right w:val="none" w:sz="0" w:space="0" w:color="auto"/>
              </w:divBdr>
              <w:divsChild>
                <w:div w:id="1880240625">
                  <w:marLeft w:val="0"/>
                  <w:marRight w:val="0"/>
                  <w:marTop w:val="0"/>
                  <w:marBottom w:val="0"/>
                  <w:divBdr>
                    <w:top w:val="none" w:sz="0" w:space="0" w:color="auto"/>
                    <w:left w:val="none" w:sz="0" w:space="0" w:color="auto"/>
                    <w:bottom w:val="none" w:sz="0" w:space="0" w:color="auto"/>
                    <w:right w:val="none" w:sz="0" w:space="0" w:color="auto"/>
                  </w:divBdr>
                  <w:divsChild>
                    <w:div w:id="1345595074">
                      <w:marLeft w:val="0"/>
                      <w:marRight w:val="0"/>
                      <w:marTop w:val="240"/>
                      <w:marBottom w:val="240"/>
                      <w:divBdr>
                        <w:top w:val="none" w:sz="0" w:space="0" w:color="auto"/>
                        <w:left w:val="none" w:sz="0" w:space="0" w:color="auto"/>
                        <w:bottom w:val="none" w:sz="0" w:space="0" w:color="auto"/>
                        <w:right w:val="none" w:sz="0" w:space="0" w:color="auto"/>
                      </w:divBdr>
                      <w:divsChild>
                        <w:div w:id="487670002">
                          <w:marLeft w:val="0"/>
                          <w:marRight w:val="0"/>
                          <w:marTop w:val="60"/>
                          <w:marBottom w:val="60"/>
                          <w:divBdr>
                            <w:top w:val="single" w:sz="6" w:space="6" w:color="C7C7C7"/>
                            <w:left w:val="single" w:sz="6" w:space="6" w:color="C7C7C7"/>
                            <w:bottom w:val="single" w:sz="6" w:space="6" w:color="C7C7C7"/>
                            <w:right w:val="single" w:sz="6" w:space="6" w:color="C7C7C7"/>
                          </w:divBdr>
                        </w:div>
                        <w:div w:id="284393432">
                          <w:marLeft w:val="0"/>
                          <w:marRight w:val="0"/>
                          <w:marTop w:val="60"/>
                          <w:marBottom w:val="60"/>
                          <w:divBdr>
                            <w:top w:val="single" w:sz="6" w:space="6" w:color="C7C7C7"/>
                            <w:left w:val="single" w:sz="6" w:space="6" w:color="C7C7C7"/>
                            <w:bottom w:val="single" w:sz="6" w:space="6" w:color="C7C7C7"/>
                            <w:right w:val="single" w:sz="6" w:space="6" w:color="C7C7C7"/>
                          </w:divBdr>
                        </w:div>
                        <w:div w:id="1006908370">
                          <w:marLeft w:val="0"/>
                          <w:marRight w:val="0"/>
                          <w:marTop w:val="60"/>
                          <w:marBottom w:val="60"/>
                          <w:divBdr>
                            <w:top w:val="single" w:sz="6" w:space="6" w:color="C7C7C7"/>
                            <w:left w:val="single" w:sz="6" w:space="6" w:color="C7C7C7"/>
                            <w:bottom w:val="single" w:sz="6" w:space="6" w:color="C7C7C7"/>
                            <w:right w:val="single" w:sz="6" w:space="6" w:color="C7C7C7"/>
                          </w:divBdr>
                        </w:div>
                        <w:div w:id="1871809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714353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323587">
              <w:marLeft w:val="0"/>
              <w:marRight w:val="0"/>
              <w:marTop w:val="0"/>
              <w:marBottom w:val="0"/>
              <w:divBdr>
                <w:top w:val="single" w:sz="6" w:space="6" w:color="000000"/>
                <w:left w:val="none" w:sz="0" w:space="0" w:color="auto"/>
                <w:bottom w:val="none" w:sz="0" w:space="0" w:color="auto"/>
                <w:right w:val="none" w:sz="0" w:space="0" w:color="auto"/>
              </w:divBdr>
            </w:div>
          </w:divsChild>
        </w:div>
        <w:div w:id="827941377">
          <w:marLeft w:val="0"/>
          <w:marRight w:val="0"/>
          <w:marTop w:val="240"/>
          <w:marBottom w:val="240"/>
          <w:divBdr>
            <w:top w:val="single" w:sz="12" w:space="0" w:color="000000"/>
            <w:left w:val="none" w:sz="0" w:space="0" w:color="auto"/>
            <w:bottom w:val="single" w:sz="12" w:space="0" w:color="000000"/>
            <w:right w:val="none" w:sz="0" w:space="0" w:color="auto"/>
          </w:divBdr>
          <w:divsChild>
            <w:div w:id="1820731636">
              <w:marLeft w:val="240"/>
              <w:marRight w:val="240"/>
              <w:marTop w:val="0"/>
              <w:marBottom w:val="0"/>
              <w:divBdr>
                <w:top w:val="none" w:sz="0" w:space="0" w:color="auto"/>
                <w:left w:val="none" w:sz="0" w:space="0" w:color="auto"/>
                <w:bottom w:val="none" w:sz="0" w:space="0" w:color="auto"/>
                <w:right w:val="none" w:sz="0" w:space="0" w:color="auto"/>
              </w:divBdr>
            </w:div>
            <w:div w:id="615722739">
              <w:marLeft w:val="0"/>
              <w:marRight w:val="0"/>
              <w:marTop w:val="0"/>
              <w:marBottom w:val="0"/>
              <w:divBdr>
                <w:top w:val="single" w:sz="6" w:space="6" w:color="000000"/>
                <w:left w:val="none" w:sz="0" w:space="0" w:color="auto"/>
                <w:bottom w:val="none" w:sz="0" w:space="0" w:color="auto"/>
                <w:right w:val="none" w:sz="0" w:space="0" w:color="auto"/>
              </w:divBdr>
              <w:divsChild>
                <w:div w:id="316227230">
                  <w:marLeft w:val="0"/>
                  <w:marRight w:val="0"/>
                  <w:marTop w:val="240"/>
                  <w:marBottom w:val="240"/>
                  <w:divBdr>
                    <w:top w:val="none" w:sz="0" w:space="0" w:color="auto"/>
                    <w:left w:val="none" w:sz="0" w:space="0" w:color="auto"/>
                    <w:bottom w:val="none" w:sz="0" w:space="0" w:color="auto"/>
                    <w:right w:val="none" w:sz="0" w:space="0" w:color="auto"/>
                  </w:divBdr>
                  <w:divsChild>
                    <w:div w:id="58453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77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9206015">
              <w:marLeft w:val="240"/>
              <w:marRight w:val="240"/>
              <w:marTop w:val="0"/>
              <w:marBottom w:val="0"/>
              <w:divBdr>
                <w:top w:val="none" w:sz="0" w:space="0" w:color="auto"/>
                <w:left w:val="none" w:sz="0" w:space="0" w:color="auto"/>
                <w:bottom w:val="none" w:sz="0" w:space="0" w:color="auto"/>
                <w:right w:val="none" w:sz="0" w:space="0" w:color="auto"/>
              </w:divBdr>
            </w:div>
            <w:div w:id="994648200">
              <w:marLeft w:val="0"/>
              <w:marRight w:val="0"/>
              <w:marTop w:val="0"/>
              <w:marBottom w:val="0"/>
              <w:divBdr>
                <w:top w:val="single" w:sz="6" w:space="6" w:color="000000"/>
                <w:left w:val="none" w:sz="0" w:space="0" w:color="auto"/>
                <w:bottom w:val="none" w:sz="0" w:space="0" w:color="auto"/>
                <w:right w:val="none" w:sz="0" w:space="0" w:color="auto"/>
              </w:divBdr>
              <w:divsChild>
                <w:div w:id="716658585">
                  <w:marLeft w:val="0"/>
                  <w:marRight w:val="0"/>
                  <w:marTop w:val="0"/>
                  <w:marBottom w:val="0"/>
                  <w:divBdr>
                    <w:top w:val="none" w:sz="0" w:space="0" w:color="auto"/>
                    <w:left w:val="none" w:sz="0" w:space="0" w:color="auto"/>
                    <w:bottom w:val="none" w:sz="0" w:space="0" w:color="auto"/>
                    <w:right w:val="none" w:sz="0" w:space="0" w:color="auto"/>
                  </w:divBdr>
                  <w:divsChild>
                    <w:div w:id="1919242925">
                      <w:marLeft w:val="0"/>
                      <w:marRight w:val="0"/>
                      <w:marTop w:val="240"/>
                      <w:marBottom w:val="240"/>
                      <w:divBdr>
                        <w:top w:val="none" w:sz="0" w:space="0" w:color="auto"/>
                        <w:left w:val="none" w:sz="0" w:space="0" w:color="auto"/>
                        <w:bottom w:val="none" w:sz="0" w:space="0" w:color="auto"/>
                        <w:right w:val="none" w:sz="0" w:space="0" w:color="auto"/>
                      </w:divBdr>
                      <w:divsChild>
                        <w:div w:id="472479782">
                          <w:marLeft w:val="0"/>
                          <w:marRight w:val="0"/>
                          <w:marTop w:val="0"/>
                          <w:marBottom w:val="0"/>
                          <w:divBdr>
                            <w:top w:val="none" w:sz="0" w:space="0" w:color="auto"/>
                            <w:left w:val="none" w:sz="0" w:space="0" w:color="auto"/>
                            <w:bottom w:val="none" w:sz="0" w:space="0" w:color="auto"/>
                            <w:right w:val="none" w:sz="0" w:space="0" w:color="auto"/>
                          </w:divBdr>
                        </w:div>
                      </w:divsChild>
                    </w:div>
                    <w:div w:id="1499615538">
                      <w:marLeft w:val="0"/>
                      <w:marRight w:val="0"/>
                      <w:marTop w:val="240"/>
                      <w:marBottom w:val="240"/>
                      <w:divBdr>
                        <w:top w:val="none" w:sz="0" w:space="0" w:color="auto"/>
                        <w:left w:val="none" w:sz="0" w:space="0" w:color="auto"/>
                        <w:bottom w:val="none" w:sz="0" w:space="0" w:color="auto"/>
                        <w:right w:val="none" w:sz="0" w:space="0" w:color="auto"/>
                      </w:divBdr>
                      <w:divsChild>
                        <w:div w:id="1780559864">
                          <w:marLeft w:val="0"/>
                          <w:marRight w:val="0"/>
                          <w:marTop w:val="0"/>
                          <w:marBottom w:val="0"/>
                          <w:divBdr>
                            <w:top w:val="none" w:sz="0" w:space="0" w:color="auto"/>
                            <w:left w:val="none" w:sz="0" w:space="0" w:color="auto"/>
                            <w:bottom w:val="none" w:sz="0" w:space="0" w:color="auto"/>
                            <w:right w:val="none" w:sz="0" w:space="0" w:color="auto"/>
                          </w:divBdr>
                        </w:div>
                      </w:divsChild>
                    </w:div>
                    <w:div w:id="98065138">
                      <w:marLeft w:val="0"/>
                      <w:marRight w:val="0"/>
                      <w:marTop w:val="240"/>
                      <w:marBottom w:val="240"/>
                      <w:divBdr>
                        <w:top w:val="none" w:sz="0" w:space="0" w:color="auto"/>
                        <w:left w:val="none" w:sz="0" w:space="0" w:color="auto"/>
                        <w:bottom w:val="none" w:sz="0" w:space="0" w:color="auto"/>
                        <w:right w:val="none" w:sz="0" w:space="0" w:color="auto"/>
                      </w:divBdr>
                      <w:divsChild>
                        <w:div w:id="260845571">
                          <w:marLeft w:val="0"/>
                          <w:marRight w:val="0"/>
                          <w:marTop w:val="0"/>
                          <w:marBottom w:val="0"/>
                          <w:divBdr>
                            <w:top w:val="none" w:sz="0" w:space="0" w:color="auto"/>
                            <w:left w:val="none" w:sz="0" w:space="0" w:color="auto"/>
                            <w:bottom w:val="none" w:sz="0" w:space="0" w:color="auto"/>
                            <w:right w:val="none" w:sz="0" w:space="0" w:color="auto"/>
                          </w:divBdr>
                        </w:div>
                      </w:divsChild>
                    </w:div>
                    <w:div w:id="1309285989">
                      <w:marLeft w:val="0"/>
                      <w:marRight w:val="0"/>
                      <w:marTop w:val="240"/>
                      <w:marBottom w:val="240"/>
                      <w:divBdr>
                        <w:top w:val="none" w:sz="0" w:space="0" w:color="auto"/>
                        <w:left w:val="none" w:sz="0" w:space="0" w:color="auto"/>
                        <w:bottom w:val="none" w:sz="0" w:space="0" w:color="auto"/>
                        <w:right w:val="none" w:sz="0" w:space="0" w:color="auto"/>
                      </w:divBdr>
                    </w:div>
                    <w:div w:id="175656690">
                      <w:marLeft w:val="0"/>
                      <w:marRight w:val="0"/>
                      <w:marTop w:val="240"/>
                      <w:marBottom w:val="240"/>
                      <w:divBdr>
                        <w:top w:val="none" w:sz="0" w:space="0" w:color="auto"/>
                        <w:left w:val="none" w:sz="0" w:space="0" w:color="auto"/>
                        <w:bottom w:val="none" w:sz="0" w:space="0" w:color="auto"/>
                        <w:right w:val="none" w:sz="0" w:space="0" w:color="auto"/>
                      </w:divBdr>
                      <w:divsChild>
                        <w:div w:id="87145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7866644">
          <w:marLeft w:val="0"/>
          <w:marRight w:val="0"/>
          <w:marTop w:val="0"/>
          <w:marBottom w:val="0"/>
          <w:divBdr>
            <w:top w:val="none" w:sz="0" w:space="0" w:color="auto"/>
            <w:left w:val="none" w:sz="0" w:space="0" w:color="auto"/>
            <w:bottom w:val="none" w:sz="0" w:space="0" w:color="auto"/>
            <w:right w:val="none" w:sz="0" w:space="0" w:color="auto"/>
          </w:divBdr>
        </w:div>
      </w:divsChild>
    </w:div>
    <w:div w:id="681470708">
      <w:marLeft w:val="0"/>
      <w:marRight w:val="0"/>
      <w:marTop w:val="0"/>
      <w:marBottom w:val="0"/>
      <w:divBdr>
        <w:top w:val="none" w:sz="0" w:space="0" w:color="auto"/>
        <w:left w:val="none" w:sz="0" w:space="0" w:color="auto"/>
        <w:bottom w:val="none" w:sz="0" w:space="0" w:color="auto"/>
        <w:right w:val="none" w:sz="0" w:space="0" w:color="auto"/>
      </w:divBdr>
    </w:div>
    <w:div w:id="692998423">
      <w:marLeft w:val="0"/>
      <w:marRight w:val="0"/>
      <w:marTop w:val="0"/>
      <w:marBottom w:val="0"/>
      <w:divBdr>
        <w:top w:val="none" w:sz="0" w:space="0" w:color="auto"/>
        <w:left w:val="none" w:sz="0" w:space="0" w:color="auto"/>
        <w:bottom w:val="none" w:sz="0" w:space="0" w:color="auto"/>
        <w:right w:val="none" w:sz="0" w:space="0" w:color="auto"/>
      </w:divBdr>
    </w:div>
    <w:div w:id="698824758">
      <w:marLeft w:val="0"/>
      <w:marRight w:val="0"/>
      <w:marTop w:val="0"/>
      <w:marBottom w:val="0"/>
      <w:divBdr>
        <w:top w:val="none" w:sz="0" w:space="0" w:color="auto"/>
        <w:left w:val="none" w:sz="0" w:space="0" w:color="auto"/>
        <w:bottom w:val="none" w:sz="0" w:space="0" w:color="auto"/>
        <w:right w:val="none" w:sz="0" w:space="0" w:color="auto"/>
      </w:divBdr>
      <w:divsChild>
        <w:div w:id="1526792256">
          <w:marLeft w:val="0"/>
          <w:marRight w:val="0"/>
          <w:marTop w:val="240"/>
          <w:marBottom w:val="240"/>
          <w:divBdr>
            <w:top w:val="single" w:sz="12" w:space="0" w:color="000000"/>
            <w:left w:val="none" w:sz="0" w:space="0" w:color="auto"/>
            <w:bottom w:val="single" w:sz="12" w:space="0" w:color="000000"/>
            <w:right w:val="none" w:sz="0" w:space="0" w:color="auto"/>
          </w:divBdr>
          <w:divsChild>
            <w:div w:id="430903085">
              <w:marLeft w:val="240"/>
              <w:marRight w:val="240"/>
              <w:marTop w:val="0"/>
              <w:marBottom w:val="0"/>
              <w:divBdr>
                <w:top w:val="none" w:sz="0" w:space="0" w:color="auto"/>
                <w:left w:val="none" w:sz="0" w:space="0" w:color="auto"/>
                <w:bottom w:val="none" w:sz="0" w:space="0" w:color="auto"/>
                <w:right w:val="none" w:sz="0" w:space="0" w:color="auto"/>
              </w:divBdr>
            </w:div>
            <w:div w:id="659042596">
              <w:marLeft w:val="0"/>
              <w:marRight w:val="0"/>
              <w:marTop w:val="0"/>
              <w:marBottom w:val="0"/>
              <w:divBdr>
                <w:top w:val="single" w:sz="6" w:space="6" w:color="000000"/>
                <w:left w:val="none" w:sz="0" w:space="0" w:color="auto"/>
                <w:bottom w:val="none" w:sz="0" w:space="0" w:color="auto"/>
                <w:right w:val="none" w:sz="0" w:space="0" w:color="auto"/>
              </w:divBdr>
              <w:divsChild>
                <w:div w:id="658925089">
                  <w:marLeft w:val="0"/>
                  <w:marRight w:val="0"/>
                  <w:marTop w:val="240"/>
                  <w:marBottom w:val="240"/>
                  <w:divBdr>
                    <w:top w:val="none" w:sz="0" w:space="0" w:color="auto"/>
                    <w:left w:val="none" w:sz="0" w:space="0" w:color="auto"/>
                    <w:bottom w:val="none" w:sz="0" w:space="0" w:color="auto"/>
                    <w:right w:val="none" w:sz="0" w:space="0" w:color="auto"/>
                  </w:divBdr>
                  <w:divsChild>
                    <w:div w:id="130739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8561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7984588">
              <w:marLeft w:val="240"/>
              <w:marRight w:val="240"/>
              <w:marTop w:val="0"/>
              <w:marBottom w:val="0"/>
              <w:divBdr>
                <w:top w:val="none" w:sz="0" w:space="0" w:color="auto"/>
                <w:left w:val="none" w:sz="0" w:space="0" w:color="auto"/>
                <w:bottom w:val="none" w:sz="0" w:space="0" w:color="auto"/>
                <w:right w:val="none" w:sz="0" w:space="0" w:color="auto"/>
              </w:divBdr>
            </w:div>
            <w:div w:id="1719931681">
              <w:marLeft w:val="0"/>
              <w:marRight w:val="0"/>
              <w:marTop w:val="0"/>
              <w:marBottom w:val="0"/>
              <w:divBdr>
                <w:top w:val="single" w:sz="6" w:space="6" w:color="000000"/>
                <w:left w:val="none" w:sz="0" w:space="0" w:color="auto"/>
                <w:bottom w:val="none" w:sz="0" w:space="0" w:color="auto"/>
                <w:right w:val="none" w:sz="0" w:space="0" w:color="auto"/>
              </w:divBdr>
              <w:divsChild>
                <w:div w:id="454250487">
                  <w:marLeft w:val="0"/>
                  <w:marRight w:val="0"/>
                  <w:marTop w:val="0"/>
                  <w:marBottom w:val="0"/>
                  <w:divBdr>
                    <w:top w:val="none" w:sz="0" w:space="0" w:color="auto"/>
                    <w:left w:val="none" w:sz="0" w:space="0" w:color="auto"/>
                    <w:bottom w:val="none" w:sz="0" w:space="0" w:color="auto"/>
                    <w:right w:val="none" w:sz="0" w:space="0" w:color="auto"/>
                  </w:divBdr>
                  <w:divsChild>
                    <w:div w:id="1482037244">
                      <w:marLeft w:val="0"/>
                      <w:marRight w:val="0"/>
                      <w:marTop w:val="240"/>
                      <w:marBottom w:val="240"/>
                      <w:divBdr>
                        <w:top w:val="none" w:sz="0" w:space="0" w:color="auto"/>
                        <w:left w:val="none" w:sz="0" w:space="0" w:color="auto"/>
                        <w:bottom w:val="none" w:sz="0" w:space="0" w:color="auto"/>
                        <w:right w:val="none" w:sz="0" w:space="0" w:color="auto"/>
                      </w:divBdr>
                      <w:divsChild>
                        <w:div w:id="889070710">
                          <w:marLeft w:val="0"/>
                          <w:marRight w:val="0"/>
                          <w:marTop w:val="0"/>
                          <w:marBottom w:val="0"/>
                          <w:divBdr>
                            <w:top w:val="none" w:sz="0" w:space="0" w:color="auto"/>
                            <w:left w:val="none" w:sz="0" w:space="0" w:color="auto"/>
                            <w:bottom w:val="none" w:sz="0" w:space="0" w:color="auto"/>
                            <w:right w:val="none" w:sz="0" w:space="0" w:color="auto"/>
                          </w:divBdr>
                        </w:div>
                      </w:divsChild>
                    </w:div>
                    <w:div w:id="6457416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484113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1679118306">
          <w:marLeft w:val="0"/>
          <w:marRight w:val="0"/>
          <w:marTop w:val="0"/>
          <w:marBottom w:val="0"/>
          <w:divBdr>
            <w:top w:val="none" w:sz="0" w:space="0" w:color="auto"/>
            <w:left w:val="none" w:sz="0" w:space="0" w:color="auto"/>
            <w:bottom w:val="none" w:sz="0" w:space="0" w:color="auto"/>
            <w:right w:val="none" w:sz="0" w:space="0" w:color="auto"/>
          </w:divBdr>
        </w:div>
      </w:divsChild>
    </w:div>
    <w:div w:id="706300058">
      <w:marLeft w:val="0"/>
      <w:marRight w:val="0"/>
      <w:marTop w:val="0"/>
      <w:marBottom w:val="0"/>
      <w:divBdr>
        <w:top w:val="none" w:sz="0" w:space="0" w:color="auto"/>
        <w:left w:val="none" w:sz="0" w:space="0" w:color="auto"/>
        <w:bottom w:val="none" w:sz="0" w:space="0" w:color="auto"/>
        <w:right w:val="none" w:sz="0" w:space="0" w:color="auto"/>
      </w:divBdr>
    </w:div>
    <w:div w:id="712928985">
      <w:marLeft w:val="0"/>
      <w:marRight w:val="0"/>
      <w:marTop w:val="0"/>
      <w:marBottom w:val="0"/>
      <w:divBdr>
        <w:top w:val="none" w:sz="0" w:space="0" w:color="auto"/>
        <w:left w:val="none" w:sz="0" w:space="0" w:color="auto"/>
        <w:bottom w:val="none" w:sz="0" w:space="0" w:color="auto"/>
        <w:right w:val="none" w:sz="0" w:space="0" w:color="auto"/>
      </w:divBdr>
    </w:div>
    <w:div w:id="796217461">
      <w:marLeft w:val="0"/>
      <w:marRight w:val="0"/>
      <w:marTop w:val="0"/>
      <w:marBottom w:val="0"/>
      <w:divBdr>
        <w:top w:val="none" w:sz="0" w:space="0" w:color="auto"/>
        <w:left w:val="none" w:sz="0" w:space="0" w:color="auto"/>
        <w:bottom w:val="none" w:sz="0" w:space="0" w:color="auto"/>
        <w:right w:val="none" w:sz="0" w:space="0" w:color="auto"/>
      </w:divBdr>
    </w:div>
    <w:div w:id="799105017">
      <w:marLeft w:val="0"/>
      <w:marRight w:val="0"/>
      <w:marTop w:val="0"/>
      <w:marBottom w:val="0"/>
      <w:divBdr>
        <w:top w:val="none" w:sz="0" w:space="0" w:color="auto"/>
        <w:left w:val="none" w:sz="0" w:space="0" w:color="auto"/>
        <w:bottom w:val="none" w:sz="0" w:space="0" w:color="auto"/>
        <w:right w:val="none" w:sz="0" w:space="0" w:color="auto"/>
      </w:divBdr>
    </w:div>
    <w:div w:id="803232551">
      <w:marLeft w:val="0"/>
      <w:marRight w:val="0"/>
      <w:marTop w:val="0"/>
      <w:marBottom w:val="0"/>
      <w:divBdr>
        <w:top w:val="none" w:sz="0" w:space="0" w:color="auto"/>
        <w:left w:val="none" w:sz="0" w:space="0" w:color="auto"/>
        <w:bottom w:val="none" w:sz="0" w:space="0" w:color="auto"/>
        <w:right w:val="none" w:sz="0" w:space="0" w:color="auto"/>
      </w:divBdr>
      <w:divsChild>
        <w:div w:id="1030253887">
          <w:marLeft w:val="0"/>
          <w:marRight w:val="0"/>
          <w:marTop w:val="240"/>
          <w:marBottom w:val="240"/>
          <w:divBdr>
            <w:top w:val="none" w:sz="0" w:space="0" w:color="auto"/>
            <w:left w:val="none" w:sz="0" w:space="0" w:color="auto"/>
            <w:bottom w:val="none" w:sz="0" w:space="0" w:color="auto"/>
            <w:right w:val="none" w:sz="0" w:space="0" w:color="auto"/>
          </w:divBdr>
          <w:divsChild>
            <w:div w:id="1437098970">
              <w:marLeft w:val="0"/>
              <w:marRight w:val="0"/>
              <w:marTop w:val="0"/>
              <w:marBottom w:val="0"/>
              <w:divBdr>
                <w:top w:val="none" w:sz="0" w:space="0" w:color="auto"/>
                <w:left w:val="none" w:sz="0" w:space="0" w:color="auto"/>
                <w:bottom w:val="none" w:sz="0" w:space="0" w:color="auto"/>
                <w:right w:val="none" w:sz="0" w:space="0" w:color="auto"/>
              </w:divBdr>
            </w:div>
          </w:divsChild>
        </w:div>
        <w:div w:id="398476418">
          <w:marLeft w:val="0"/>
          <w:marRight w:val="0"/>
          <w:marTop w:val="240"/>
          <w:marBottom w:val="240"/>
          <w:divBdr>
            <w:top w:val="single" w:sz="12" w:space="0" w:color="000000"/>
            <w:left w:val="none" w:sz="0" w:space="0" w:color="auto"/>
            <w:bottom w:val="single" w:sz="12" w:space="0" w:color="000000"/>
            <w:right w:val="none" w:sz="0" w:space="0" w:color="auto"/>
          </w:divBdr>
          <w:divsChild>
            <w:div w:id="683165932">
              <w:marLeft w:val="240"/>
              <w:marRight w:val="240"/>
              <w:marTop w:val="0"/>
              <w:marBottom w:val="0"/>
              <w:divBdr>
                <w:top w:val="none" w:sz="0" w:space="0" w:color="auto"/>
                <w:left w:val="none" w:sz="0" w:space="0" w:color="auto"/>
                <w:bottom w:val="none" w:sz="0" w:space="0" w:color="auto"/>
                <w:right w:val="none" w:sz="0" w:space="0" w:color="auto"/>
              </w:divBdr>
            </w:div>
            <w:div w:id="1678311972">
              <w:marLeft w:val="0"/>
              <w:marRight w:val="0"/>
              <w:marTop w:val="0"/>
              <w:marBottom w:val="0"/>
              <w:divBdr>
                <w:top w:val="single" w:sz="6" w:space="6" w:color="000000"/>
                <w:left w:val="none" w:sz="0" w:space="0" w:color="auto"/>
                <w:bottom w:val="none" w:sz="0" w:space="0" w:color="auto"/>
                <w:right w:val="none" w:sz="0" w:space="0" w:color="auto"/>
              </w:divBdr>
              <w:divsChild>
                <w:div w:id="496775000">
                  <w:marLeft w:val="0"/>
                  <w:marRight w:val="0"/>
                  <w:marTop w:val="240"/>
                  <w:marBottom w:val="240"/>
                  <w:divBdr>
                    <w:top w:val="none" w:sz="0" w:space="0" w:color="auto"/>
                    <w:left w:val="none" w:sz="0" w:space="0" w:color="auto"/>
                    <w:bottom w:val="none" w:sz="0" w:space="0" w:color="auto"/>
                    <w:right w:val="none" w:sz="0" w:space="0" w:color="auto"/>
                  </w:divBdr>
                  <w:divsChild>
                    <w:div w:id="46531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1992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6453360">
              <w:marLeft w:val="240"/>
              <w:marRight w:val="240"/>
              <w:marTop w:val="0"/>
              <w:marBottom w:val="0"/>
              <w:divBdr>
                <w:top w:val="none" w:sz="0" w:space="0" w:color="auto"/>
                <w:left w:val="none" w:sz="0" w:space="0" w:color="auto"/>
                <w:bottom w:val="none" w:sz="0" w:space="0" w:color="auto"/>
                <w:right w:val="none" w:sz="0" w:space="0" w:color="auto"/>
              </w:divBdr>
            </w:div>
            <w:div w:id="1146122430">
              <w:marLeft w:val="0"/>
              <w:marRight w:val="0"/>
              <w:marTop w:val="0"/>
              <w:marBottom w:val="0"/>
              <w:divBdr>
                <w:top w:val="single" w:sz="6" w:space="6" w:color="000000"/>
                <w:left w:val="none" w:sz="0" w:space="0" w:color="auto"/>
                <w:bottom w:val="none" w:sz="0" w:space="0" w:color="auto"/>
                <w:right w:val="none" w:sz="0" w:space="0" w:color="auto"/>
              </w:divBdr>
              <w:divsChild>
                <w:div w:id="29190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892504">
          <w:marLeft w:val="0"/>
          <w:marRight w:val="0"/>
          <w:marTop w:val="240"/>
          <w:marBottom w:val="240"/>
          <w:divBdr>
            <w:top w:val="single" w:sz="12" w:space="0" w:color="000000"/>
            <w:left w:val="none" w:sz="0" w:space="0" w:color="auto"/>
            <w:bottom w:val="single" w:sz="12" w:space="0" w:color="000000"/>
            <w:right w:val="none" w:sz="0" w:space="0" w:color="auto"/>
          </w:divBdr>
          <w:divsChild>
            <w:div w:id="1401560829">
              <w:marLeft w:val="240"/>
              <w:marRight w:val="240"/>
              <w:marTop w:val="0"/>
              <w:marBottom w:val="0"/>
              <w:divBdr>
                <w:top w:val="none" w:sz="0" w:space="0" w:color="auto"/>
                <w:left w:val="none" w:sz="0" w:space="0" w:color="auto"/>
                <w:bottom w:val="none" w:sz="0" w:space="0" w:color="auto"/>
                <w:right w:val="none" w:sz="0" w:space="0" w:color="auto"/>
              </w:divBdr>
            </w:div>
            <w:div w:id="108167066">
              <w:marLeft w:val="0"/>
              <w:marRight w:val="0"/>
              <w:marTop w:val="0"/>
              <w:marBottom w:val="0"/>
              <w:divBdr>
                <w:top w:val="single" w:sz="6" w:space="6" w:color="000000"/>
                <w:left w:val="none" w:sz="0" w:space="0" w:color="auto"/>
                <w:bottom w:val="none" w:sz="0" w:space="0" w:color="auto"/>
                <w:right w:val="none" w:sz="0" w:space="0" w:color="auto"/>
              </w:divBdr>
              <w:divsChild>
                <w:div w:id="1022243146">
                  <w:marLeft w:val="0"/>
                  <w:marRight w:val="0"/>
                  <w:marTop w:val="240"/>
                  <w:marBottom w:val="240"/>
                  <w:divBdr>
                    <w:top w:val="none" w:sz="0" w:space="0" w:color="auto"/>
                    <w:left w:val="none" w:sz="0" w:space="0" w:color="auto"/>
                    <w:bottom w:val="none" w:sz="0" w:space="0" w:color="auto"/>
                    <w:right w:val="none" w:sz="0" w:space="0" w:color="auto"/>
                  </w:divBdr>
                  <w:divsChild>
                    <w:div w:id="1645886583">
                      <w:marLeft w:val="0"/>
                      <w:marRight w:val="0"/>
                      <w:marTop w:val="0"/>
                      <w:marBottom w:val="0"/>
                      <w:divBdr>
                        <w:top w:val="none" w:sz="0" w:space="0" w:color="auto"/>
                        <w:left w:val="none" w:sz="0" w:space="0" w:color="auto"/>
                        <w:bottom w:val="none" w:sz="0" w:space="0" w:color="auto"/>
                        <w:right w:val="none" w:sz="0" w:space="0" w:color="auto"/>
                      </w:divBdr>
                    </w:div>
                  </w:divsChild>
                </w:div>
                <w:div w:id="707723271">
                  <w:marLeft w:val="0"/>
                  <w:marRight w:val="0"/>
                  <w:marTop w:val="240"/>
                  <w:marBottom w:val="240"/>
                  <w:divBdr>
                    <w:top w:val="none" w:sz="0" w:space="0" w:color="auto"/>
                    <w:left w:val="none" w:sz="0" w:space="0" w:color="auto"/>
                    <w:bottom w:val="none" w:sz="0" w:space="0" w:color="auto"/>
                    <w:right w:val="none" w:sz="0" w:space="0" w:color="auto"/>
                  </w:divBdr>
                  <w:divsChild>
                    <w:div w:id="199629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7936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0212522">
              <w:marLeft w:val="240"/>
              <w:marRight w:val="240"/>
              <w:marTop w:val="0"/>
              <w:marBottom w:val="0"/>
              <w:divBdr>
                <w:top w:val="none" w:sz="0" w:space="0" w:color="auto"/>
                <w:left w:val="none" w:sz="0" w:space="0" w:color="auto"/>
                <w:bottom w:val="none" w:sz="0" w:space="0" w:color="auto"/>
                <w:right w:val="none" w:sz="0" w:space="0" w:color="auto"/>
              </w:divBdr>
            </w:div>
            <w:div w:id="7298343">
              <w:marLeft w:val="0"/>
              <w:marRight w:val="0"/>
              <w:marTop w:val="0"/>
              <w:marBottom w:val="0"/>
              <w:divBdr>
                <w:top w:val="single" w:sz="6" w:space="6" w:color="000000"/>
                <w:left w:val="none" w:sz="0" w:space="0" w:color="auto"/>
                <w:bottom w:val="none" w:sz="0" w:space="0" w:color="auto"/>
                <w:right w:val="none" w:sz="0" w:space="0" w:color="auto"/>
              </w:divBdr>
              <w:divsChild>
                <w:div w:id="195632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884863">
          <w:marLeft w:val="0"/>
          <w:marRight w:val="0"/>
          <w:marTop w:val="0"/>
          <w:marBottom w:val="0"/>
          <w:divBdr>
            <w:top w:val="none" w:sz="0" w:space="0" w:color="auto"/>
            <w:left w:val="none" w:sz="0" w:space="0" w:color="auto"/>
            <w:bottom w:val="none" w:sz="0" w:space="0" w:color="auto"/>
            <w:right w:val="none" w:sz="0" w:space="0" w:color="auto"/>
          </w:divBdr>
          <w:divsChild>
            <w:div w:id="898126917">
              <w:marLeft w:val="0"/>
              <w:marRight w:val="0"/>
              <w:marTop w:val="240"/>
              <w:marBottom w:val="240"/>
              <w:divBdr>
                <w:top w:val="single" w:sz="12" w:space="0" w:color="000000"/>
                <w:left w:val="none" w:sz="0" w:space="0" w:color="auto"/>
                <w:bottom w:val="single" w:sz="12" w:space="0" w:color="000000"/>
                <w:right w:val="none" w:sz="0" w:space="0" w:color="auto"/>
              </w:divBdr>
              <w:divsChild>
                <w:div w:id="813526989">
                  <w:marLeft w:val="240"/>
                  <w:marRight w:val="240"/>
                  <w:marTop w:val="0"/>
                  <w:marBottom w:val="0"/>
                  <w:divBdr>
                    <w:top w:val="none" w:sz="0" w:space="0" w:color="auto"/>
                    <w:left w:val="none" w:sz="0" w:space="0" w:color="auto"/>
                    <w:bottom w:val="none" w:sz="0" w:space="0" w:color="auto"/>
                    <w:right w:val="none" w:sz="0" w:space="0" w:color="auto"/>
                  </w:divBdr>
                </w:div>
                <w:div w:id="1786803867">
                  <w:marLeft w:val="0"/>
                  <w:marRight w:val="0"/>
                  <w:marTop w:val="0"/>
                  <w:marBottom w:val="0"/>
                  <w:divBdr>
                    <w:top w:val="single" w:sz="6" w:space="6" w:color="000000"/>
                    <w:left w:val="none" w:sz="0" w:space="0" w:color="auto"/>
                    <w:bottom w:val="none" w:sz="0" w:space="0" w:color="auto"/>
                    <w:right w:val="none" w:sz="0" w:space="0" w:color="auto"/>
                  </w:divBdr>
                  <w:divsChild>
                    <w:div w:id="1152596925">
                      <w:marLeft w:val="0"/>
                      <w:marRight w:val="0"/>
                      <w:marTop w:val="240"/>
                      <w:marBottom w:val="240"/>
                      <w:divBdr>
                        <w:top w:val="none" w:sz="0" w:space="0" w:color="auto"/>
                        <w:left w:val="none" w:sz="0" w:space="0" w:color="auto"/>
                        <w:bottom w:val="none" w:sz="0" w:space="0" w:color="auto"/>
                        <w:right w:val="none" w:sz="0" w:space="0" w:color="auto"/>
                      </w:divBdr>
                      <w:divsChild>
                        <w:div w:id="582421196">
                          <w:marLeft w:val="0"/>
                          <w:marRight w:val="0"/>
                          <w:marTop w:val="0"/>
                          <w:marBottom w:val="0"/>
                          <w:divBdr>
                            <w:top w:val="none" w:sz="0" w:space="0" w:color="auto"/>
                            <w:left w:val="none" w:sz="0" w:space="0" w:color="auto"/>
                            <w:bottom w:val="none" w:sz="0" w:space="0" w:color="auto"/>
                            <w:right w:val="none" w:sz="0" w:space="0" w:color="auto"/>
                          </w:divBdr>
                        </w:div>
                      </w:divsChild>
                    </w:div>
                    <w:div w:id="1367606970">
                      <w:marLeft w:val="0"/>
                      <w:marRight w:val="0"/>
                      <w:marTop w:val="240"/>
                      <w:marBottom w:val="240"/>
                      <w:divBdr>
                        <w:top w:val="none" w:sz="0" w:space="0" w:color="auto"/>
                        <w:left w:val="none" w:sz="0" w:space="0" w:color="auto"/>
                        <w:bottom w:val="none" w:sz="0" w:space="0" w:color="auto"/>
                        <w:right w:val="none" w:sz="0" w:space="0" w:color="auto"/>
                      </w:divBdr>
                      <w:divsChild>
                        <w:div w:id="1747654940">
                          <w:marLeft w:val="0"/>
                          <w:marRight w:val="0"/>
                          <w:marTop w:val="0"/>
                          <w:marBottom w:val="0"/>
                          <w:divBdr>
                            <w:top w:val="none" w:sz="0" w:space="0" w:color="auto"/>
                            <w:left w:val="none" w:sz="0" w:space="0" w:color="auto"/>
                            <w:bottom w:val="none" w:sz="0" w:space="0" w:color="auto"/>
                            <w:right w:val="none" w:sz="0" w:space="0" w:color="auto"/>
                          </w:divBdr>
                        </w:div>
                      </w:divsChild>
                    </w:div>
                    <w:div w:id="20478851">
                      <w:marLeft w:val="0"/>
                      <w:marRight w:val="0"/>
                      <w:marTop w:val="240"/>
                      <w:marBottom w:val="240"/>
                      <w:divBdr>
                        <w:top w:val="none" w:sz="0" w:space="0" w:color="auto"/>
                        <w:left w:val="none" w:sz="0" w:space="0" w:color="auto"/>
                        <w:bottom w:val="none" w:sz="0" w:space="0" w:color="auto"/>
                        <w:right w:val="none" w:sz="0" w:space="0" w:color="auto"/>
                      </w:divBdr>
                      <w:divsChild>
                        <w:div w:id="26824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6702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733070">
                  <w:marLeft w:val="240"/>
                  <w:marRight w:val="240"/>
                  <w:marTop w:val="0"/>
                  <w:marBottom w:val="0"/>
                  <w:divBdr>
                    <w:top w:val="none" w:sz="0" w:space="0" w:color="auto"/>
                    <w:left w:val="none" w:sz="0" w:space="0" w:color="auto"/>
                    <w:bottom w:val="none" w:sz="0" w:space="0" w:color="auto"/>
                    <w:right w:val="none" w:sz="0" w:space="0" w:color="auto"/>
                  </w:divBdr>
                </w:div>
                <w:div w:id="1340473726">
                  <w:marLeft w:val="0"/>
                  <w:marRight w:val="0"/>
                  <w:marTop w:val="0"/>
                  <w:marBottom w:val="0"/>
                  <w:divBdr>
                    <w:top w:val="single" w:sz="6" w:space="6" w:color="000000"/>
                    <w:left w:val="none" w:sz="0" w:space="0" w:color="auto"/>
                    <w:bottom w:val="none" w:sz="0" w:space="0" w:color="auto"/>
                    <w:right w:val="none" w:sz="0" w:space="0" w:color="auto"/>
                  </w:divBdr>
                  <w:divsChild>
                    <w:div w:id="180519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47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473417">
      <w:marLeft w:val="0"/>
      <w:marRight w:val="0"/>
      <w:marTop w:val="0"/>
      <w:marBottom w:val="0"/>
      <w:divBdr>
        <w:top w:val="none" w:sz="0" w:space="0" w:color="auto"/>
        <w:left w:val="none" w:sz="0" w:space="0" w:color="auto"/>
        <w:bottom w:val="none" w:sz="0" w:space="0" w:color="auto"/>
        <w:right w:val="none" w:sz="0" w:space="0" w:color="auto"/>
      </w:divBdr>
      <w:divsChild>
        <w:div w:id="1962762802">
          <w:marLeft w:val="0"/>
          <w:marRight w:val="0"/>
          <w:marTop w:val="0"/>
          <w:marBottom w:val="0"/>
          <w:divBdr>
            <w:top w:val="none" w:sz="0" w:space="0" w:color="auto"/>
            <w:left w:val="none" w:sz="0" w:space="0" w:color="auto"/>
            <w:bottom w:val="none" w:sz="0" w:space="0" w:color="auto"/>
            <w:right w:val="none" w:sz="0" w:space="0" w:color="auto"/>
          </w:divBdr>
          <w:divsChild>
            <w:div w:id="638923654">
              <w:marLeft w:val="0"/>
              <w:marRight w:val="0"/>
              <w:marTop w:val="120"/>
              <w:marBottom w:val="120"/>
              <w:divBdr>
                <w:top w:val="single" w:sz="6" w:space="0" w:color="CCCCCC"/>
                <w:left w:val="single" w:sz="6" w:space="31" w:color="CCCCCC"/>
                <w:bottom w:val="single" w:sz="6" w:space="0" w:color="CCCCCC"/>
                <w:right w:val="single" w:sz="6" w:space="0" w:color="CCCCCC"/>
              </w:divBdr>
            </w:div>
            <w:div w:id="618267508">
              <w:marLeft w:val="0"/>
              <w:marRight w:val="0"/>
              <w:marTop w:val="240"/>
              <w:marBottom w:val="240"/>
              <w:divBdr>
                <w:top w:val="none" w:sz="0" w:space="0" w:color="auto"/>
                <w:left w:val="none" w:sz="0" w:space="0" w:color="auto"/>
                <w:bottom w:val="none" w:sz="0" w:space="0" w:color="auto"/>
                <w:right w:val="none" w:sz="0" w:space="0" w:color="auto"/>
              </w:divBdr>
              <w:divsChild>
                <w:div w:id="107343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240027">
      <w:marLeft w:val="0"/>
      <w:marRight w:val="0"/>
      <w:marTop w:val="0"/>
      <w:marBottom w:val="0"/>
      <w:divBdr>
        <w:top w:val="none" w:sz="0" w:space="0" w:color="auto"/>
        <w:left w:val="none" w:sz="0" w:space="0" w:color="auto"/>
        <w:bottom w:val="none" w:sz="0" w:space="0" w:color="auto"/>
        <w:right w:val="none" w:sz="0" w:space="0" w:color="auto"/>
      </w:divBdr>
    </w:div>
    <w:div w:id="823929152">
      <w:marLeft w:val="0"/>
      <w:marRight w:val="0"/>
      <w:marTop w:val="0"/>
      <w:marBottom w:val="0"/>
      <w:divBdr>
        <w:top w:val="none" w:sz="0" w:space="0" w:color="auto"/>
        <w:left w:val="none" w:sz="0" w:space="0" w:color="auto"/>
        <w:bottom w:val="none" w:sz="0" w:space="0" w:color="auto"/>
        <w:right w:val="none" w:sz="0" w:space="0" w:color="auto"/>
      </w:divBdr>
      <w:divsChild>
        <w:div w:id="482935886">
          <w:marLeft w:val="0"/>
          <w:marRight w:val="0"/>
          <w:marTop w:val="240"/>
          <w:marBottom w:val="240"/>
          <w:divBdr>
            <w:top w:val="single" w:sz="12" w:space="0" w:color="000000"/>
            <w:left w:val="none" w:sz="0" w:space="0" w:color="auto"/>
            <w:bottom w:val="single" w:sz="12" w:space="0" w:color="000000"/>
            <w:right w:val="none" w:sz="0" w:space="0" w:color="auto"/>
          </w:divBdr>
          <w:divsChild>
            <w:div w:id="1182235315">
              <w:marLeft w:val="240"/>
              <w:marRight w:val="240"/>
              <w:marTop w:val="0"/>
              <w:marBottom w:val="0"/>
              <w:divBdr>
                <w:top w:val="none" w:sz="0" w:space="0" w:color="auto"/>
                <w:left w:val="none" w:sz="0" w:space="0" w:color="auto"/>
                <w:bottom w:val="none" w:sz="0" w:space="0" w:color="auto"/>
                <w:right w:val="none" w:sz="0" w:space="0" w:color="auto"/>
              </w:divBdr>
            </w:div>
            <w:div w:id="314384864">
              <w:marLeft w:val="0"/>
              <w:marRight w:val="0"/>
              <w:marTop w:val="0"/>
              <w:marBottom w:val="0"/>
              <w:divBdr>
                <w:top w:val="single" w:sz="6" w:space="6" w:color="000000"/>
                <w:left w:val="none" w:sz="0" w:space="0" w:color="auto"/>
                <w:bottom w:val="none" w:sz="0" w:space="0" w:color="auto"/>
                <w:right w:val="none" w:sz="0" w:space="0" w:color="auto"/>
              </w:divBdr>
              <w:divsChild>
                <w:div w:id="797069722">
                  <w:marLeft w:val="0"/>
                  <w:marRight w:val="0"/>
                  <w:marTop w:val="240"/>
                  <w:marBottom w:val="240"/>
                  <w:divBdr>
                    <w:top w:val="none" w:sz="0" w:space="0" w:color="auto"/>
                    <w:left w:val="single" w:sz="36" w:space="0" w:color="000000"/>
                    <w:bottom w:val="none" w:sz="0" w:space="0" w:color="auto"/>
                    <w:right w:val="none" w:sz="0" w:space="0" w:color="auto"/>
                  </w:divBdr>
                  <w:divsChild>
                    <w:div w:id="1080836892">
                      <w:marLeft w:val="0"/>
                      <w:marRight w:val="0"/>
                      <w:marTop w:val="0"/>
                      <w:marBottom w:val="0"/>
                      <w:divBdr>
                        <w:top w:val="single" w:sz="6" w:space="6" w:color="000000"/>
                        <w:left w:val="none" w:sz="0" w:space="0" w:color="auto"/>
                        <w:bottom w:val="none" w:sz="0" w:space="0" w:color="auto"/>
                        <w:right w:val="none" w:sz="0" w:space="0" w:color="auto"/>
                      </w:divBdr>
                    </w:div>
                  </w:divsChild>
                </w:div>
                <w:div w:id="57632946">
                  <w:marLeft w:val="0"/>
                  <w:marRight w:val="0"/>
                  <w:marTop w:val="240"/>
                  <w:marBottom w:val="240"/>
                  <w:divBdr>
                    <w:top w:val="none" w:sz="0" w:space="0" w:color="auto"/>
                    <w:left w:val="single" w:sz="36" w:space="0" w:color="000000"/>
                    <w:bottom w:val="none" w:sz="0" w:space="0" w:color="auto"/>
                    <w:right w:val="none" w:sz="0" w:space="0" w:color="auto"/>
                  </w:divBdr>
                  <w:divsChild>
                    <w:div w:id="48459127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432748180">
          <w:marLeft w:val="0"/>
          <w:marRight w:val="0"/>
          <w:marTop w:val="240"/>
          <w:marBottom w:val="240"/>
          <w:divBdr>
            <w:top w:val="single" w:sz="12" w:space="0" w:color="000000"/>
            <w:left w:val="none" w:sz="0" w:space="0" w:color="auto"/>
            <w:bottom w:val="single" w:sz="12" w:space="0" w:color="000000"/>
            <w:right w:val="none" w:sz="0" w:space="0" w:color="auto"/>
          </w:divBdr>
          <w:divsChild>
            <w:div w:id="547644271">
              <w:marLeft w:val="240"/>
              <w:marRight w:val="240"/>
              <w:marTop w:val="0"/>
              <w:marBottom w:val="0"/>
              <w:divBdr>
                <w:top w:val="none" w:sz="0" w:space="0" w:color="auto"/>
                <w:left w:val="none" w:sz="0" w:space="0" w:color="auto"/>
                <w:bottom w:val="none" w:sz="0" w:space="0" w:color="auto"/>
                <w:right w:val="none" w:sz="0" w:space="0" w:color="auto"/>
              </w:divBdr>
            </w:div>
            <w:div w:id="2026518926">
              <w:marLeft w:val="0"/>
              <w:marRight w:val="0"/>
              <w:marTop w:val="0"/>
              <w:marBottom w:val="0"/>
              <w:divBdr>
                <w:top w:val="single" w:sz="6" w:space="6" w:color="000000"/>
                <w:left w:val="none" w:sz="0" w:space="0" w:color="auto"/>
                <w:bottom w:val="none" w:sz="0" w:space="0" w:color="auto"/>
                <w:right w:val="none" w:sz="0" w:space="0" w:color="auto"/>
              </w:divBdr>
              <w:divsChild>
                <w:div w:id="1663503334">
                  <w:marLeft w:val="0"/>
                  <w:marRight w:val="0"/>
                  <w:marTop w:val="0"/>
                  <w:marBottom w:val="0"/>
                  <w:divBdr>
                    <w:top w:val="none" w:sz="0" w:space="0" w:color="auto"/>
                    <w:left w:val="none" w:sz="0" w:space="0" w:color="auto"/>
                    <w:bottom w:val="none" w:sz="0" w:space="0" w:color="auto"/>
                    <w:right w:val="none" w:sz="0" w:space="0" w:color="auto"/>
                  </w:divBdr>
                  <w:divsChild>
                    <w:div w:id="1110972820">
                      <w:marLeft w:val="0"/>
                      <w:marRight w:val="0"/>
                      <w:marTop w:val="120"/>
                      <w:marBottom w:val="120"/>
                      <w:divBdr>
                        <w:top w:val="single" w:sz="6" w:space="0" w:color="CCCCCC"/>
                        <w:left w:val="single" w:sz="6" w:space="31" w:color="CCCCCC"/>
                        <w:bottom w:val="single" w:sz="6" w:space="0" w:color="CCCCCC"/>
                        <w:right w:val="single" w:sz="6" w:space="0" w:color="CCCCCC"/>
                      </w:divBdr>
                    </w:div>
                    <w:div w:id="228929635">
                      <w:marLeft w:val="0"/>
                      <w:marRight w:val="0"/>
                      <w:marTop w:val="240"/>
                      <w:marBottom w:val="240"/>
                      <w:divBdr>
                        <w:top w:val="none" w:sz="0" w:space="0" w:color="auto"/>
                        <w:left w:val="none" w:sz="0" w:space="0" w:color="auto"/>
                        <w:bottom w:val="none" w:sz="0" w:space="0" w:color="auto"/>
                        <w:right w:val="none" w:sz="0" w:space="0" w:color="auto"/>
                      </w:divBdr>
                      <w:divsChild>
                        <w:div w:id="116366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8028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87784461">
              <w:marLeft w:val="240"/>
              <w:marRight w:val="240"/>
              <w:marTop w:val="0"/>
              <w:marBottom w:val="0"/>
              <w:divBdr>
                <w:top w:val="none" w:sz="0" w:space="0" w:color="auto"/>
                <w:left w:val="none" w:sz="0" w:space="0" w:color="auto"/>
                <w:bottom w:val="none" w:sz="0" w:space="0" w:color="auto"/>
                <w:right w:val="none" w:sz="0" w:space="0" w:color="auto"/>
              </w:divBdr>
            </w:div>
            <w:div w:id="1524515489">
              <w:marLeft w:val="0"/>
              <w:marRight w:val="0"/>
              <w:marTop w:val="0"/>
              <w:marBottom w:val="0"/>
              <w:divBdr>
                <w:top w:val="single" w:sz="6" w:space="6" w:color="000000"/>
                <w:left w:val="none" w:sz="0" w:space="0" w:color="auto"/>
                <w:bottom w:val="none" w:sz="0" w:space="0" w:color="auto"/>
                <w:right w:val="none" w:sz="0" w:space="0" w:color="auto"/>
              </w:divBdr>
              <w:divsChild>
                <w:div w:id="1162040881">
                  <w:marLeft w:val="0"/>
                  <w:marRight w:val="0"/>
                  <w:marTop w:val="0"/>
                  <w:marBottom w:val="0"/>
                  <w:divBdr>
                    <w:top w:val="none" w:sz="0" w:space="0" w:color="auto"/>
                    <w:left w:val="none" w:sz="0" w:space="0" w:color="auto"/>
                    <w:bottom w:val="none" w:sz="0" w:space="0" w:color="auto"/>
                    <w:right w:val="none" w:sz="0" w:space="0" w:color="auto"/>
                  </w:divBdr>
                  <w:divsChild>
                    <w:div w:id="1824808341">
                      <w:marLeft w:val="0"/>
                      <w:marRight w:val="0"/>
                      <w:marTop w:val="0"/>
                      <w:marBottom w:val="0"/>
                      <w:divBdr>
                        <w:top w:val="none" w:sz="0" w:space="0" w:color="auto"/>
                        <w:left w:val="none" w:sz="0" w:space="0" w:color="auto"/>
                        <w:bottom w:val="none" w:sz="0" w:space="0" w:color="auto"/>
                        <w:right w:val="none" w:sz="0" w:space="0" w:color="auto"/>
                      </w:divBdr>
                    </w:div>
                  </w:divsChild>
                </w:div>
                <w:div w:id="1464080884">
                  <w:marLeft w:val="0"/>
                  <w:marRight w:val="0"/>
                  <w:marTop w:val="0"/>
                  <w:marBottom w:val="0"/>
                  <w:divBdr>
                    <w:top w:val="none" w:sz="0" w:space="0" w:color="auto"/>
                    <w:left w:val="none" w:sz="0" w:space="0" w:color="auto"/>
                    <w:bottom w:val="none" w:sz="0" w:space="0" w:color="auto"/>
                    <w:right w:val="none" w:sz="0" w:space="0" w:color="auto"/>
                  </w:divBdr>
                  <w:divsChild>
                    <w:div w:id="1196583355">
                      <w:marLeft w:val="0"/>
                      <w:marRight w:val="0"/>
                      <w:marTop w:val="0"/>
                      <w:marBottom w:val="0"/>
                      <w:divBdr>
                        <w:top w:val="none" w:sz="0" w:space="0" w:color="auto"/>
                        <w:left w:val="none" w:sz="0" w:space="0" w:color="auto"/>
                        <w:bottom w:val="none" w:sz="0" w:space="0" w:color="auto"/>
                        <w:right w:val="none" w:sz="0" w:space="0" w:color="auto"/>
                      </w:divBdr>
                    </w:div>
                  </w:divsChild>
                </w:div>
                <w:div w:id="1155148578">
                  <w:marLeft w:val="0"/>
                  <w:marRight w:val="0"/>
                  <w:marTop w:val="0"/>
                  <w:marBottom w:val="0"/>
                  <w:divBdr>
                    <w:top w:val="none" w:sz="0" w:space="0" w:color="auto"/>
                    <w:left w:val="none" w:sz="0" w:space="0" w:color="auto"/>
                    <w:bottom w:val="none" w:sz="0" w:space="0" w:color="auto"/>
                    <w:right w:val="none" w:sz="0" w:space="0" w:color="auto"/>
                  </w:divBdr>
                  <w:divsChild>
                    <w:div w:id="203765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626210">
      <w:marLeft w:val="0"/>
      <w:marRight w:val="0"/>
      <w:marTop w:val="0"/>
      <w:marBottom w:val="0"/>
      <w:divBdr>
        <w:top w:val="none" w:sz="0" w:space="0" w:color="auto"/>
        <w:left w:val="none" w:sz="0" w:space="0" w:color="auto"/>
        <w:bottom w:val="none" w:sz="0" w:space="0" w:color="auto"/>
        <w:right w:val="none" w:sz="0" w:space="0" w:color="auto"/>
      </w:divBdr>
    </w:div>
    <w:div w:id="832843452">
      <w:marLeft w:val="0"/>
      <w:marRight w:val="0"/>
      <w:marTop w:val="0"/>
      <w:marBottom w:val="0"/>
      <w:divBdr>
        <w:top w:val="none" w:sz="0" w:space="0" w:color="auto"/>
        <w:left w:val="none" w:sz="0" w:space="0" w:color="auto"/>
        <w:bottom w:val="none" w:sz="0" w:space="0" w:color="auto"/>
        <w:right w:val="none" w:sz="0" w:space="0" w:color="auto"/>
      </w:divBdr>
    </w:div>
    <w:div w:id="870730015">
      <w:marLeft w:val="0"/>
      <w:marRight w:val="0"/>
      <w:marTop w:val="0"/>
      <w:marBottom w:val="0"/>
      <w:divBdr>
        <w:top w:val="none" w:sz="0" w:space="0" w:color="auto"/>
        <w:left w:val="none" w:sz="0" w:space="0" w:color="auto"/>
        <w:bottom w:val="none" w:sz="0" w:space="0" w:color="auto"/>
        <w:right w:val="none" w:sz="0" w:space="0" w:color="auto"/>
      </w:divBdr>
      <w:divsChild>
        <w:div w:id="572355068">
          <w:marLeft w:val="0"/>
          <w:marRight w:val="0"/>
          <w:marTop w:val="240"/>
          <w:marBottom w:val="240"/>
          <w:divBdr>
            <w:top w:val="single" w:sz="12" w:space="0" w:color="000000"/>
            <w:left w:val="none" w:sz="0" w:space="0" w:color="auto"/>
            <w:bottom w:val="single" w:sz="12" w:space="0" w:color="000000"/>
            <w:right w:val="none" w:sz="0" w:space="0" w:color="auto"/>
          </w:divBdr>
          <w:divsChild>
            <w:div w:id="304509314">
              <w:marLeft w:val="240"/>
              <w:marRight w:val="240"/>
              <w:marTop w:val="0"/>
              <w:marBottom w:val="0"/>
              <w:divBdr>
                <w:top w:val="none" w:sz="0" w:space="0" w:color="auto"/>
                <w:left w:val="none" w:sz="0" w:space="0" w:color="auto"/>
                <w:bottom w:val="none" w:sz="0" w:space="0" w:color="auto"/>
                <w:right w:val="none" w:sz="0" w:space="0" w:color="auto"/>
              </w:divBdr>
            </w:div>
            <w:div w:id="975254442">
              <w:marLeft w:val="0"/>
              <w:marRight w:val="0"/>
              <w:marTop w:val="0"/>
              <w:marBottom w:val="0"/>
              <w:divBdr>
                <w:top w:val="single" w:sz="6" w:space="6" w:color="000000"/>
                <w:left w:val="none" w:sz="0" w:space="0" w:color="auto"/>
                <w:bottom w:val="none" w:sz="0" w:space="0" w:color="auto"/>
                <w:right w:val="none" w:sz="0" w:space="0" w:color="auto"/>
              </w:divBdr>
              <w:divsChild>
                <w:div w:id="1233662243">
                  <w:marLeft w:val="0"/>
                  <w:marRight w:val="0"/>
                  <w:marTop w:val="240"/>
                  <w:marBottom w:val="240"/>
                  <w:divBdr>
                    <w:top w:val="none" w:sz="0" w:space="0" w:color="auto"/>
                    <w:left w:val="none" w:sz="0" w:space="0" w:color="auto"/>
                    <w:bottom w:val="none" w:sz="0" w:space="0" w:color="auto"/>
                    <w:right w:val="none" w:sz="0" w:space="0" w:color="auto"/>
                  </w:divBdr>
                  <w:divsChild>
                    <w:div w:id="685012812">
                      <w:marLeft w:val="0"/>
                      <w:marRight w:val="0"/>
                      <w:marTop w:val="0"/>
                      <w:marBottom w:val="0"/>
                      <w:divBdr>
                        <w:top w:val="none" w:sz="0" w:space="0" w:color="auto"/>
                        <w:left w:val="none" w:sz="0" w:space="0" w:color="auto"/>
                        <w:bottom w:val="none" w:sz="0" w:space="0" w:color="auto"/>
                        <w:right w:val="none" w:sz="0" w:space="0" w:color="auto"/>
                      </w:divBdr>
                    </w:div>
                  </w:divsChild>
                </w:div>
                <w:div w:id="639921030">
                  <w:marLeft w:val="0"/>
                  <w:marRight w:val="0"/>
                  <w:marTop w:val="240"/>
                  <w:marBottom w:val="240"/>
                  <w:divBdr>
                    <w:top w:val="none" w:sz="0" w:space="0" w:color="auto"/>
                    <w:left w:val="single" w:sz="36" w:space="0" w:color="000000"/>
                    <w:bottom w:val="none" w:sz="0" w:space="0" w:color="auto"/>
                    <w:right w:val="none" w:sz="0" w:space="0" w:color="auto"/>
                  </w:divBdr>
                  <w:divsChild>
                    <w:div w:id="891233907">
                      <w:marLeft w:val="0"/>
                      <w:marRight w:val="0"/>
                      <w:marTop w:val="0"/>
                      <w:marBottom w:val="0"/>
                      <w:divBdr>
                        <w:top w:val="single" w:sz="6" w:space="6" w:color="000000"/>
                        <w:left w:val="none" w:sz="0" w:space="0" w:color="auto"/>
                        <w:bottom w:val="none" w:sz="0" w:space="0" w:color="auto"/>
                        <w:right w:val="none" w:sz="0" w:space="0" w:color="auto"/>
                      </w:divBdr>
                    </w:div>
                  </w:divsChild>
                </w:div>
                <w:div w:id="1506508728">
                  <w:marLeft w:val="0"/>
                  <w:marRight w:val="0"/>
                  <w:marTop w:val="240"/>
                  <w:marBottom w:val="240"/>
                  <w:divBdr>
                    <w:top w:val="none" w:sz="0" w:space="0" w:color="auto"/>
                    <w:left w:val="single" w:sz="36" w:space="0" w:color="000000"/>
                    <w:bottom w:val="none" w:sz="0" w:space="0" w:color="auto"/>
                    <w:right w:val="none" w:sz="0" w:space="0" w:color="auto"/>
                  </w:divBdr>
                  <w:divsChild>
                    <w:div w:id="395713210">
                      <w:marLeft w:val="0"/>
                      <w:marRight w:val="0"/>
                      <w:marTop w:val="0"/>
                      <w:marBottom w:val="0"/>
                      <w:divBdr>
                        <w:top w:val="single" w:sz="6" w:space="6" w:color="000000"/>
                        <w:left w:val="none" w:sz="0" w:space="0" w:color="auto"/>
                        <w:bottom w:val="none" w:sz="0" w:space="0" w:color="auto"/>
                        <w:right w:val="none" w:sz="0" w:space="0" w:color="auto"/>
                      </w:divBdr>
                    </w:div>
                  </w:divsChild>
                </w:div>
                <w:div w:id="2000768617">
                  <w:marLeft w:val="0"/>
                  <w:marRight w:val="0"/>
                  <w:marTop w:val="0"/>
                  <w:marBottom w:val="0"/>
                  <w:divBdr>
                    <w:top w:val="none" w:sz="0" w:space="0" w:color="auto"/>
                    <w:left w:val="none" w:sz="0" w:space="0" w:color="auto"/>
                    <w:bottom w:val="none" w:sz="0" w:space="0" w:color="auto"/>
                    <w:right w:val="none" w:sz="0" w:space="0" w:color="auto"/>
                  </w:divBdr>
                  <w:divsChild>
                    <w:div w:id="162688388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2649240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5990067">
              <w:marLeft w:val="240"/>
              <w:marRight w:val="240"/>
              <w:marTop w:val="0"/>
              <w:marBottom w:val="0"/>
              <w:divBdr>
                <w:top w:val="none" w:sz="0" w:space="0" w:color="auto"/>
                <w:left w:val="none" w:sz="0" w:space="0" w:color="auto"/>
                <w:bottom w:val="none" w:sz="0" w:space="0" w:color="auto"/>
                <w:right w:val="none" w:sz="0" w:space="0" w:color="auto"/>
              </w:divBdr>
            </w:div>
            <w:div w:id="1132287543">
              <w:marLeft w:val="0"/>
              <w:marRight w:val="0"/>
              <w:marTop w:val="0"/>
              <w:marBottom w:val="0"/>
              <w:divBdr>
                <w:top w:val="single" w:sz="6" w:space="6" w:color="000000"/>
                <w:left w:val="none" w:sz="0" w:space="0" w:color="auto"/>
                <w:bottom w:val="none" w:sz="0" w:space="0" w:color="auto"/>
                <w:right w:val="none" w:sz="0" w:space="0" w:color="auto"/>
              </w:divBdr>
              <w:divsChild>
                <w:div w:id="850729284">
                  <w:marLeft w:val="0"/>
                  <w:marRight w:val="0"/>
                  <w:marTop w:val="0"/>
                  <w:marBottom w:val="0"/>
                  <w:divBdr>
                    <w:top w:val="none" w:sz="0" w:space="0" w:color="auto"/>
                    <w:left w:val="none" w:sz="0" w:space="0" w:color="auto"/>
                    <w:bottom w:val="none" w:sz="0" w:space="0" w:color="auto"/>
                    <w:right w:val="none" w:sz="0" w:space="0" w:color="auto"/>
                  </w:divBdr>
                  <w:divsChild>
                    <w:div w:id="18880580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252078">
                          <w:marLeft w:val="0"/>
                          <w:marRight w:val="0"/>
                          <w:marTop w:val="0"/>
                          <w:marBottom w:val="0"/>
                          <w:divBdr>
                            <w:top w:val="single" w:sz="6" w:space="6" w:color="000000"/>
                            <w:left w:val="none" w:sz="0" w:space="0" w:color="auto"/>
                            <w:bottom w:val="none" w:sz="0" w:space="0" w:color="auto"/>
                            <w:right w:val="none" w:sz="0" w:space="0" w:color="auto"/>
                          </w:divBdr>
                        </w:div>
                      </w:divsChild>
                    </w:div>
                    <w:div w:id="976883313">
                      <w:marLeft w:val="0"/>
                      <w:marRight w:val="0"/>
                      <w:marTop w:val="240"/>
                      <w:marBottom w:val="240"/>
                      <w:divBdr>
                        <w:top w:val="none" w:sz="0" w:space="0" w:color="auto"/>
                        <w:left w:val="none" w:sz="0" w:space="0" w:color="auto"/>
                        <w:bottom w:val="none" w:sz="0" w:space="0" w:color="auto"/>
                        <w:right w:val="none" w:sz="0" w:space="0" w:color="auto"/>
                      </w:divBdr>
                      <w:divsChild>
                        <w:div w:id="741441286">
                          <w:marLeft w:val="0"/>
                          <w:marRight w:val="0"/>
                          <w:marTop w:val="60"/>
                          <w:marBottom w:val="60"/>
                          <w:divBdr>
                            <w:top w:val="single" w:sz="6" w:space="6" w:color="C7C7C7"/>
                            <w:left w:val="single" w:sz="6" w:space="6" w:color="C7C7C7"/>
                            <w:bottom w:val="single" w:sz="6" w:space="6" w:color="C7C7C7"/>
                            <w:right w:val="single" w:sz="6" w:space="6" w:color="C7C7C7"/>
                          </w:divBdr>
                        </w:div>
                        <w:div w:id="1174685644">
                          <w:marLeft w:val="0"/>
                          <w:marRight w:val="0"/>
                          <w:marTop w:val="60"/>
                          <w:marBottom w:val="60"/>
                          <w:divBdr>
                            <w:top w:val="single" w:sz="6" w:space="6" w:color="C7C7C7"/>
                            <w:left w:val="single" w:sz="6" w:space="6" w:color="C7C7C7"/>
                            <w:bottom w:val="single" w:sz="6" w:space="6" w:color="C7C7C7"/>
                            <w:right w:val="single" w:sz="6" w:space="6" w:color="C7C7C7"/>
                          </w:divBdr>
                        </w:div>
                        <w:div w:id="1968973109">
                          <w:marLeft w:val="0"/>
                          <w:marRight w:val="0"/>
                          <w:marTop w:val="60"/>
                          <w:marBottom w:val="60"/>
                          <w:divBdr>
                            <w:top w:val="single" w:sz="6" w:space="6" w:color="C7C7C7"/>
                            <w:left w:val="single" w:sz="6" w:space="6" w:color="C7C7C7"/>
                            <w:bottom w:val="single" w:sz="6" w:space="6" w:color="C7C7C7"/>
                            <w:right w:val="single" w:sz="6" w:space="6" w:color="C7C7C7"/>
                          </w:divBdr>
                        </w:div>
                        <w:div w:id="204370147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06027649">
          <w:marLeft w:val="0"/>
          <w:marRight w:val="0"/>
          <w:marTop w:val="0"/>
          <w:marBottom w:val="0"/>
          <w:divBdr>
            <w:top w:val="none" w:sz="0" w:space="0" w:color="auto"/>
            <w:left w:val="none" w:sz="0" w:space="0" w:color="auto"/>
            <w:bottom w:val="none" w:sz="0" w:space="0" w:color="auto"/>
            <w:right w:val="none" w:sz="0" w:space="0" w:color="auto"/>
          </w:divBdr>
        </w:div>
      </w:divsChild>
    </w:div>
    <w:div w:id="906067639">
      <w:marLeft w:val="0"/>
      <w:marRight w:val="0"/>
      <w:marTop w:val="0"/>
      <w:marBottom w:val="0"/>
      <w:divBdr>
        <w:top w:val="none" w:sz="0" w:space="0" w:color="auto"/>
        <w:left w:val="none" w:sz="0" w:space="0" w:color="auto"/>
        <w:bottom w:val="none" w:sz="0" w:space="0" w:color="auto"/>
        <w:right w:val="none" w:sz="0" w:space="0" w:color="auto"/>
      </w:divBdr>
    </w:div>
    <w:div w:id="950629901">
      <w:marLeft w:val="0"/>
      <w:marRight w:val="0"/>
      <w:marTop w:val="0"/>
      <w:marBottom w:val="0"/>
      <w:divBdr>
        <w:top w:val="none" w:sz="0" w:space="0" w:color="auto"/>
        <w:left w:val="none" w:sz="0" w:space="0" w:color="auto"/>
        <w:bottom w:val="none" w:sz="0" w:space="0" w:color="auto"/>
        <w:right w:val="none" w:sz="0" w:space="0" w:color="auto"/>
      </w:divBdr>
    </w:div>
    <w:div w:id="970748226">
      <w:marLeft w:val="0"/>
      <w:marRight w:val="0"/>
      <w:marTop w:val="0"/>
      <w:marBottom w:val="0"/>
      <w:divBdr>
        <w:top w:val="none" w:sz="0" w:space="0" w:color="auto"/>
        <w:left w:val="none" w:sz="0" w:space="0" w:color="auto"/>
        <w:bottom w:val="none" w:sz="0" w:space="0" w:color="auto"/>
        <w:right w:val="none" w:sz="0" w:space="0" w:color="auto"/>
      </w:divBdr>
    </w:div>
    <w:div w:id="973875989">
      <w:marLeft w:val="0"/>
      <w:marRight w:val="0"/>
      <w:marTop w:val="0"/>
      <w:marBottom w:val="0"/>
      <w:divBdr>
        <w:top w:val="none" w:sz="0" w:space="0" w:color="auto"/>
        <w:left w:val="none" w:sz="0" w:space="0" w:color="auto"/>
        <w:bottom w:val="none" w:sz="0" w:space="0" w:color="auto"/>
        <w:right w:val="none" w:sz="0" w:space="0" w:color="auto"/>
      </w:divBdr>
      <w:divsChild>
        <w:div w:id="1463109815">
          <w:marLeft w:val="0"/>
          <w:marRight w:val="0"/>
          <w:marTop w:val="240"/>
          <w:marBottom w:val="240"/>
          <w:divBdr>
            <w:top w:val="single" w:sz="12" w:space="0" w:color="000000"/>
            <w:left w:val="none" w:sz="0" w:space="0" w:color="auto"/>
            <w:bottom w:val="single" w:sz="12" w:space="0" w:color="000000"/>
            <w:right w:val="none" w:sz="0" w:space="0" w:color="auto"/>
          </w:divBdr>
          <w:divsChild>
            <w:div w:id="146676104">
              <w:marLeft w:val="240"/>
              <w:marRight w:val="240"/>
              <w:marTop w:val="0"/>
              <w:marBottom w:val="0"/>
              <w:divBdr>
                <w:top w:val="none" w:sz="0" w:space="0" w:color="auto"/>
                <w:left w:val="none" w:sz="0" w:space="0" w:color="auto"/>
                <w:bottom w:val="none" w:sz="0" w:space="0" w:color="auto"/>
                <w:right w:val="none" w:sz="0" w:space="0" w:color="auto"/>
              </w:divBdr>
            </w:div>
            <w:div w:id="1921140580">
              <w:marLeft w:val="0"/>
              <w:marRight w:val="0"/>
              <w:marTop w:val="0"/>
              <w:marBottom w:val="0"/>
              <w:divBdr>
                <w:top w:val="single" w:sz="6" w:space="6" w:color="000000"/>
                <w:left w:val="none" w:sz="0" w:space="0" w:color="auto"/>
                <w:bottom w:val="none" w:sz="0" w:space="0" w:color="auto"/>
                <w:right w:val="none" w:sz="0" w:space="0" w:color="auto"/>
              </w:divBdr>
              <w:divsChild>
                <w:div w:id="525296504">
                  <w:marLeft w:val="0"/>
                  <w:marRight w:val="0"/>
                  <w:marTop w:val="240"/>
                  <w:marBottom w:val="240"/>
                  <w:divBdr>
                    <w:top w:val="none" w:sz="0" w:space="0" w:color="auto"/>
                    <w:left w:val="none" w:sz="0" w:space="0" w:color="auto"/>
                    <w:bottom w:val="none" w:sz="0" w:space="0" w:color="auto"/>
                    <w:right w:val="none" w:sz="0" w:space="0" w:color="auto"/>
                  </w:divBdr>
                  <w:divsChild>
                    <w:div w:id="288626804">
                      <w:marLeft w:val="0"/>
                      <w:marRight w:val="0"/>
                      <w:marTop w:val="0"/>
                      <w:marBottom w:val="0"/>
                      <w:divBdr>
                        <w:top w:val="none" w:sz="0" w:space="0" w:color="auto"/>
                        <w:left w:val="none" w:sz="0" w:space="0" w:color="auto"/>
                        <w:bottom w:val="none" w:sz="0" w:space="0" w:color="auto"/>
                        <w:right w:val="none" w:sz="0" w:space="0" w:color="auto"/>
                      </w:divBdr>
                    </w:div>
                  </w:divsChild>
                </w:div>
                <w:div w:id="1156191248">
                  <w:marLeft w:val="0"/>
                  <w:marRight w:val="0"/>
                  <w:marTop w:val="240"/>
                  <w:marBottom w:val="240"/>
                  <w:divBdr>
                    <w:top w:val="none" w:sz="0" w:space="0" w:color="auto"/>
                    <w:left w:val="single" w:sz="36" w:space="0" w:color="000000"/>
                    <w:bottom w:val="none" w:sz="0" w:space="0" w:color="auto"/>
                    <w:right w:val="none" w:sz="0" w:space="0" w:color="auto"/>
                  </w:divBdr>
                  <w:divsChild>
                    <w:div w:id="332991944">
                      <w:marLeft w:val="0"/>
                      <w:marRight w:val="0"/>
                      <w:marTop w:val="0"/>
                      <w:marBottom w:val="0"/>
                      <w:divBdr>
                        <w:top w:val="single" w:sz="6" w:space="6" w:color="000000"/>
                        <w:left w:val="none" w:sz="0" w:space="0" w:color="auto"/>
                        <w:bottom w:val="none" w:sz="0" w:space="0" w:color="auto"/>
                        <w:right w:val="none" w:sz="0" w:space="0" w:color="auto"/>
                      </w:divBdr>
                    </w:div>
                  </w:divsChild>
                </w:div>
                <w:div w:id="1084838360">
                  <w:marLeft w:val="0"/>
                  <w:marRight w:val="0"/>
                  <w:marTop w:val="240"/>
                  <w:marBottom w:val="240"/>
                  <w:divBdr>
                    <w:top w:val="none" w:sz="0" w:space="0" w:color="auto"/>
                    <w:left w:val="single" w:sz="36" w:space="0" w:color="000000"/>
                    <w:bottom w:val="none" w:sz="0" w:space="0" w:color="auto"/>
                    <w:right w:val="none" w:sz="0" w:space="0" w:color="auto"/>
                  </w:divBdr>
                  <w:divsChild>
                    <w:div w:id="100008475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5024997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91047885">
              <w:marLeft w:val="240"/>
              <w:marRight w:val="240"/>
              <w:marTop w:val="0"/>
              <w:marBottom w:val="0"/>
              <w:divBdr>
                <w:top w:val="none" w:sz="0" w:space="0" w:color="auto"/>
                <w:left w:val="none" w:sz="0" w:space="0" w:color="auto"/>
                <w:bottom w:val="none" w:sz="0" w:space="0" w:color="auto"/>
                <w:right w:val="none" w:sz="0" w:space="0" w:color="auto"/>
              </w:divBdr>
            </w:div>
            <w:div w:id="1685664760">
              <w:marLeft w:val="0"/>
              <w:marRight w:val="0"/>
              <w:marTop w:val="0"/>
              <w:marBottom w:val="0"/>
              <w:divBdr>
                <w:top w:val="single" w:sz="6" w:space="6" w:color="000000"/>
                <w:left w:val="none" w:sz="0" w:space="0" w:color="auto"/>
                <w:bottom w:val="none" w:sz="0" w:space="0" w:color="auto"/>
                <w:right w:val="none" w:sz="0" w:space="0" w:color="auto"/>
              </w:divBdr>
              <w:divsChild>
                <w:div w:id="151880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579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3743881">
              <w:marLeft w:val="240"/>
              <w:marRight w:val="240"/>
              <w:marTop w:val="0"/>
              <w:marBottom w:val="0"/>
              <w:divBdr>
                <w:top w:val="none" w:sz="0" w:space="0" w:color="auto"/>
                <w:left w:val="none" w:sz="0" w:space="0" w:color="auto"/>
                <w:bottom w:val="none" w:sz="0" w:space="0" w:color="auto"/>
                <w:right w:val="none" w:sz="0" w:space="0" w:color="auto"/>
              </w:divBdr>
            </w:div>
            <w:div w:id="456264300">
              <w:marLeft w:val="0"/>
              <w:marRight w:val="0"/>
              <w:marTop w:val="0"/>
              <w:marBottom w:val="0"/>
              <w:divBdr>
                <w:top w:val="single" w:sz="6" w:space="6" w:color="000000"/>
                <w:left w:val="none" w:sz="0" w:space="0" w:color="auto"/>
                <w:bottom w:val="none" w:sz="0" w:space="0" w:color="auto"/>
                <w:right w:val="none" w:sz="0" w:space="0" w:color="auto"/>
              </w:divBdr>
              <w:divsChild>
                <w:div w:id="208197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502682">
          <w:marLeft w:val="0"/>
          <w:marRight w:val="0"/>
          <w:marTop w:val="0"/>
          <w:marBottom w:val="0"/>
          <w:divBdr>
            <w:top w:val="none" w:sz="0" w:space="0" w:color="auto"/>
            <w:left w:val="none" w:sz="0" w:space="0" w:color="auto"/>
            <w:bottom w:val="none" w:sz="0" w:space="0" w:color="auto"/>
            <w:right w:val="none" w:sz="0" w:space="0" w:color="auto"/>
          </w:divBdr>
        </w:div>
      </w:divsChild>
    </w:div>
    <w:div w:id="991061710">
      <w:marLeft w:val="0"/>
      <w:marRight w:val="0"/>
      <w:marTop w:val="0"/>
      <w:marBottom w:val="0"/>
      <w:divBdr>
        <w:top w:val="none" w:sz="0" w:space="0" w:color="auto"/>
        <w:left w:val="none" w:sz="0" w:space="0" w:color="auto"/>
        <w:bottom w:val="none" w:sz="0" w:space="0" w:color="auto"/>
        <w:right w:val="none" w:sz="0" w:space="0" w:color="auto"/>
      </w:divBdr>
      <w:divsChild>
        <w:div w:id="1399522509">
          <w:marLeft w:val="0"/>
          <w:marRight w:val="0"/>
          <w:marTop w:val="0"/>
          <w:marBottom w:val="0"/>
          <w:divBdr>
            <w:top w:val="none" w:sz="0" w:space="0" w:color="auto"/>
            <w:left w:val="none" w:sz="0" w:space="0" w:color="auto"/>
            <w:bottom w:val="none" w:sz="0" w:space="0" w:color="auto"/>
            <w:right w:val="none" w:sz="0" w:space="0" w:color="auto"/>
          </w:divBdr>
          <w:divsChild>
            <w:div w:id="523322699">
              <w:marLeft w:val="0"/>
              <w:marRight w:val="0"/>
              <w:marTop w:val="120"/>
              <w:marBottom w:val="120"/>
              <w:divBdr>
                <w:top w:val="single" w:sz="6" w:space="0" w:color="CCCCCC"/>
                <w:left w:val="single" w:sz="6" w:space="31" w:color="CCCCCC"/>
                <w:bottom w:val="single" w:sz="6" w:space="0" w:color="CCCCCC"/>
                <w:right w:val="single" w:sz="6" w:space="0" w:color="CCCCCC"/>
              </w:divBdr>
            </w:div>
            <w:div w:id="469443675">
              <w:marLeft w:val="0"/>
              <w:marRight w:val="0"/>
              <w:marTop w:val="240"/>
              <w:marBottom w:val="240"/>
              <w:divBdr>
                <w:top w:val="none" w:sz="0" w:space="0" w:color="auto"/>
                <w:left w:val="none" w:sz="0" w:space="0" w:color="auto"/>
                <w:bottom w:val="none" w:sz="0" w:space="0" w:color="auto"/>
                <w:right w:val="none" w:sz="0" w:space="0" w:color="auto"/>
              </w:divBdr>
              <w:divsChild>
                <w:div w:id="150570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454489">
      <w:marLeft w:val="0"/>
      <w:marRight w:val="0"/>
      <w:marTop w:val="0"/>
      <w:marBottom w:val="0"/>
      <w:divBdr>
        <w:top w:val="none" w:sz="0" w:space="0" w:color="auto"/>
        <w:left w:val="none" w:sz="0" w:space="0" w:color="auto"/>
        <w:bottom w:val="none" w:sz="0" w:space="0" w:color="auto"/>
        <w:right w:val="none" w:sz="0" w:space="0" w:color="auto"/>
      </w:divBdr>
    </w:div>
    <w:div w:id="1030646451">
      <w:marLeft w:val="0"/>
      <w:marRight w:val="0"/>
      <w:marTop w:val="0"/>
      <w:marBottom w:val="0"/>
      <w:divBdr>
        <w:top w:val="none" w:sz="0" w:space="0" w:color="auto"/>
        <w:left w:val="none" w:sz="0" w:space="0" w:color="auto"/>
        <w:bottom w:val="none" w:sz="0" w:space="0" w:color="auto"/>
        <w:right w:val="none" w:sz="0" w:space="0" w:color="auto"/>
      </w:divBdr>
    </w:div>
    <w:div w:id="1037046665">
      <w:marLeft w:val="0"/>
      <w:marRight w:val="0"/>
      <w:marTop w:val="0"/>
      <w:marBottom w:val="0"/>
      <w:divBdr>
        <w:top w:val="none" w:sz="0" w:space="0" w:color="auto"/>
        <w:left w:val="none" w:sz="0" w:space="0" w:color="auto"/>
        <w:bottom w:val="none" w:sz="0" w:space="0" w:color="auto"/>
        <w:right w:val="none" w:sz="0" w:space="0" w:color="auto"/>
      </w:divBdr>
    </w:div>
    <w:div w:id="1039546698">
      <w:marLeft w:val="0"/>
      <w:marRight w:val="0"/>
      <w:marTop w:val="0"/>
      <w:marBottom w:val="0"/>
      <w:divBdr>
        <w:top w:val="none" w:sz="0" w:space="0" w:color="auto"/>
        <w:left w:val="none" w:sz="0" w:space="0" w:color="auto"/>
        <w:bottom w:val="none" w:sz="0" w:space="0" w:color="auto"/>
        <w:right w:val="none" w:sz="0" w:space="0" w:color="auto"/>
      </w:divBdr>
      <w:divsChild>
        <w:div w:id="1079059380">
          <w:marLeft w:val="0"/>
          <w:marRight w:val="0"/>
          <w:marTop w:val="240"/>
          <w:marBottom w:val="240"/>
          <w:divBdr>
            <w:top w:val="none" w:sz="0" w:space="0" w:color="auto"/>
            <w:left w:val="none" w:sz="0" w:space="0" w:color="auto"/>
            <w:bottom w:val="none" w:sz="0" w:space="0" w:color="auto"/>
            <w:right w:val="none" w:sz="0" w:space="0" w:color="auto"/>
          </w:divBdr>
        </w:div>
        <w:div w:id="10669498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8703109">
              <w:marLeft w:val="0"/>
              <w:marRight w:val="0"/>
              <w:marTop w:val="0"/>
              <w:marBottom w:val="0"/>
              <w:divBdr>
                <w:top w:val="single" w:sz="6" w:space="6" w:color="000000"/>
                <w:left w:val="none" w:sz="0" w:space="0" w:color="auto"/>
                <w:bottom w:val="none" w:sz="0" w:space="0" w:color="auto"/>
                <w:right w:val="none" w:sz="0" w:space="0" w:color="auto"/>
              </w:divBdr>
            </w:div>
          </w:divsChild>
        </w:div>
        <w:div w:id="18832506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4524531">
              <w:marLeft w:val="0"/>
              <w:marRight w:val="0"/>
              <w:marTop w:val="0"/>
              <w:marBottom w:val="0"/>
              <w:divBdr>
                <w:top w:val="single" w:sz="6" w:space="6" w:color="000000"/>
                <w:left w:val="none" w:sz="0" w:space="0" w:color="auto"/>
                <w:bottom w:val="none" w:sz="0" w:space="0" w:color="auto"/>
                <w:right w:val="none" w:sz="0" w:space="0" w:color="auto"/>
              </w:divBdr>
            </w:div>
          </w:divsChild>
        </w:div>
        <w:div w:id="887573268">
          <w:marLeft w:val="0"/>
          <w:marRight w:val="0"/>
          <w:marTop w:val="0"/>
          <w:marBottom w:val="0"/>
          <w:divBdr>
            <w:top w:val="none" w:sz="0" w:space="0" w:color="auto"/>
            <w:left w:val="none" w:sz="0" w:space="0" w:color="auto"/>
            <w:bottom w:val="none" w:sz="0" w:space="0" w:color="auto"/>
            <w:right w:val="none" w:sz="0" w:space="0" w:color="auto"/>
          </w:divBdr>
          <w:divsChild>
            <w:div w:id="746004301">
              <w:marLeft w:val="0"/>
              <w:marRight w:val="0"/>
              <w:marTop w:val="240"/>
              <w:marBottom w:val="240"/>
              <w:divBdr>
                <w:top w:val="none" w:sz="0" w:space="0" w:color="auto"/>
                <w:left w:val="none" w:sz="0" w:space="0" w:color="auto"/>
                <w:bottom w:val="none" w:sz="0" w:space="0" w:color="auto"/>
                <w:right w:val="none" w:sz="0" w:space="0" w:color="auto"/>
              </w:divBdr>
              <w:divsChild>
                <w:div w:id="1140611516">
                  <w:marLeft w:val="0"/>
                  <w:marRight w:val="0"/>
                  <w:marTop w:val="0"/>
                  <w:marBottom w:val="0"/>
                  <w:divBdr>
                    <w:top w:val="none" w:sz="0" w:space="0" w:color="auto"/>
                    <w:left w:val="none" w:sz="0" w:space="0" w:color="auto"/>
                    <w:bottom w:val="none" w:sz="0" w:space="0" w:color="auto"/>
                    <w:right w:val="none" w:sz="0" w:space="0" w:color="auto"/>
                  </w:divBdr>
                </w:div>
              </w:divsChild>
            </w:div>
            <w:div w:id="516696418">
              <w:marLeft w:val="0"/>
              <w:marRight w:val="0"/>
              <w:marTop w:val="240"/>
              <w:marBottom w:val="240"/>
              <w:divBdr>
                <w:top w:val="single" w:sz="12" w:space="0" w:color="000000"/>
                <w:left w:val="none" w:sz="0" w:space="0" w:color="auto"/>
                <w:bottom w:val="single" w:sz="12" w:space="0" w:color="000000"/>
                <w:right w:val="none" w:sz="0" w:space="0" w:color="auto"/>
              </w:divBdr>
              <w:divsChild>
                <w:div w:id="1494686066">
                  <w:marLeft w:val="240"/>
                  <w:marRight w:val="240"/>
                  <w:marTop w:val="0"/>
                  <w:marBottom w:val="0"/>
                  <w:divBdr>
                    <w:top w:val="none" w:sz="0" w:space="0" w:color="auto"/>
                    <w:left w:val="none" w:sz="0" w:space="0" w:color="auto"/>
                    <w:bottom w:val="none" w:sz="0" w:space="0" w:color="auto"/>
                    <w:right w:val="none" w:sz="0" w:space="0" w:color="auto"/>
                  </w:divBdr>
                </w:div>
                <w:div w:id="82071088">
                  <w:marLeft w:val="0"/>
                  <w:marRight w:val="0"/>
                  <w:marTop w:val="0"/>
                  <w:marBottom w:val="0"/>
                  <w:divBdr>
                    <w:top w:val="single" w:sz="6" w:space="6" w:color="000000"/>
                    <w:left w:val="none" w:sz="0" w:space="0" w:color="auto"/>
                    <w:bottom w:val="none" w:sz="0" w:space="0" w:color="auto"/>
                    <w:right w:val="none" w:sz="0" w:space="0" w:color="auto"/>
                  </w:divBdr>
                  <w:divsChild>
                    <w:div w:id="373389364">
                      <w:marLeft w:val="0"/>
                      <w:marRight w:val="0"/>
                      <w:marTop w:val="240"/>
                      <w:marBottom w:val="240"/>
                      <w:divBdr>
                        <w:top w:val="none" w:sz="0" w:space="0" w:color="auto"/>
                        <w:left w:val="none" w:sz="0" w:space="0" w:color="auto"/>
                        <w:bottom w:val="none" w:sz="0" w:space="0" w:color="auto"/>
                        <w:right w:val="none" w:sz="0" w:space="0" w:color="auto"/>
                      </w:divBdr>
                      <w:divsChild>
                        <w:div w:id="12404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3622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2190968">
                  <w:marLeft w:val="240"/>
                  <w:marRight w:val="240"/>
                  <w:marTop w:val="0"/>
                  <w:marBottom w:val="0"/>
                  <w:divBdr>
                    <w:top w:val="none" w:sz="0" w:space="0" w:color="auto"/>
                    <w:left w:val="none" w:sz="0" w:space="0" w:color="auto"/>
                    <w:bottom w:val="none" w:sz="0" w:space="0" w:color="auto"/>
                    <w:right w:val="none" w:sz="0" w:space="0" w:color="auto"/>
                  </w:divBdr>
                </w:div>
                <w:div w:id="1904414355">
                  <w:marLeft w:val="0"/>
                  <w:marRight w:val="0"/>
                  <w:marTop w:val="0"/>
                  <w:marBottom w:val="0"/>
                  <w:divBdr>
                    <w:top w:val="single" w:sz="6" w:space="6" w:color="000000"/>
                    <w:left w:val="none" w:sz="0" w:space="0" w:color="auto"/>
                    <w:bottom w:val="none" w:sz="0" w:space="0" w:color="auto"/>
                    <w:right w:val="none" w:sz="0" w:space="0" w:color="auto"/>
                  </w:divBdr>
                  <w:divsChild>
                    <w:div w:id="1778670007">
                      <w:marLeft w:val="0"/>
                      <w:marRight w:val="0"/>
                      <w:marTop w:val="0"/>
                      <w:marBottom w:val="0"/>
                      <w:divBdr>
                        <w:top w:val="none" w:sz="0" w:space="0" w:color="auto"/>
                        <w:left w:val="none" w:sz="0" w:space="0" w:color="auto"/>
                        <w:bottom w:val="none" w:sz="0" w:space="0" w:color="auto"/>
                        <w:right w:val="none" w:sz="0" w:space="0" w:color="auto"/>
                      </w:divBdr>
                      <w:divsChild>
                        <w:div w:id="257687761">
                          <w:marLeft w:val="0"/>
                          <w:marRight w:val="0"/>
                          <w:marTop w:val="240"/>
                          <w:marBottom w:val="240"/>
                          <w:divBdr>
                            <w:top w:val="none" w:sz="0" w:space="0" w:color="auto"/>
                            <w:left w:val="none" w:sz="0" w:space="0" w:color="auto"/>
                            <w:bottom w:val="none" w:sz="0" w:space="0" w:color="auto"/>
                            <w:right w:val="none" w:sz="0" w:space="0" w:color="auto"/>
                          </w:divBdr>
                          <w:divsChild>
                            <w:div w:id="1801528216">
                              <w:marLeft w:val="0"/>
                              <w:marRight w:val="0"/>
                              <w:marTop w:val="0"/>
                              <w:marBottom w:val="0"/>
                              <w:divBdr>
                                <w:top w:val="none" w:sz="0" w:space="0" w:color="auto"/>
                                <w:left w:val="none" w:sz="0" w:space="0" w:color="auto"/>
                                <w:bottom w:val="none" w:sz="0" w:space="0" w:color="auto"/>
                                <w:right w:val="none" w:sz="0" w:space="0" w:color="auto"/>
                              </w:divBdr>
                            </w:div>
                          </w:divsChild>
                        </w:div>
                        <w:div w:id="1488477568">
                          <w:marLeft w:val="0"/>
                          <w:marRight w:val="0"/>
                          <w:marTop w:val="240"/>
                          <w:marBottom w:val="240"/>
                          <w:divBdr>
                            <w:top w:val="none" w:sz="0" w:space="0" w:color="auto"/>
                            <w:left w:val="none" w:sz="0" w:space="0" w:color="auto"/>
                            <w:bottom w:val="none" w:sz="0" w:space="0" w:color="auto"/>
                            <w:right w:val="none" w:sz="0" w:space="0" w:color="auto"/>
                          </w:divBdr>
                          <w:divsChild>
                            <w:div w:id="1250968887">
                              <w:marLeft w:val="0"/>
                              <w:marRight w:val="0"/>
                              <w:marTop w:val="0"/>
                              <w:marBottom w:val="0"/>
                              <w:divBdr>
                                <w:top w:val="none" w:sz="0" w:space="0" w:color="auto"/>
                                <w:left w:val="none" w:sz="0" w:space="0" w:color="auto"/>
                                <w:bottom w:val="none" w:sz="0" w:space="0" w:color="auto"/>
                                <w:right w:val="none" w:sz="0" w:space="0" w:color="auto"/>
                              </w:divBdr>
                            </w:div>
                          </w:divsChild>
                        </w:div>
                        <w:div w:id="610816849">
                          <w:marLeft w:val="0"/>
                          <w:marRight w:val="0"/>
                          <w:marTop w:val="240"/>
                          <w:marBottom w:val="240"/>
                          <w:divBdr>
                            <w:top w:val="none" w:sz="0" w:space="0" w:color="auto"/>
                            <w:left w:val="none" w:sz="0" w:space="0" w:color="auto"/>
                            <w:bottom w:val="none" w:sz="0" w:space="0" w:color="auto"/>
                            <w:right w:val="none" w:sz="0" w:space="0" w:color="auto"/>
                          </w:divBdr>
                          <w:divsChild>
                            <w:div w:id="69562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866507">
          <w:marLeft w:val="0"/>
          <w:marRight w:val="0"/>
          <w:marTop w:val="0"/>
          <w:marBottom w:val="0"/>
          <w:divBdr>
            <w:top w:val="none" w:sz="0" w:space="0" w:color="auto"/>
            <w:left w:val="none" w:sz="0" w:space="0" w:color="auto"/>
            <w:bottom w:val="none" w:sz="0" w:space="0" w:color="auto"/>
            <w:right w:val="none" w:sz="0" w:space="0" w:color="auto"/>
          </w:divBdr>
          <w:divsChild>
            <w:div w:id="12881215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0650105">
                  <w:marLeft w:val="0"/>
                  <w:marRight w:val="0"/>
                  <w:marTop w:val="0"/>
                  <w:marBottom w:val="0"/>
                  <w:divBdr>
                    <w:top w:val="single" w:sz="6" w:space="6" w:color="000000"/>
                    <w:left w:val="none" w:sz="0" w:space="0" w:color="auto"/>
                    <w:bottom w:val="none" w:sz="0" w:space="0" w:color="auto"/>
                    <w:right w:val="none" w:sz="0" w:space="0" w:color="auto"/>
                  </w:divBdr>
                </w:div>
              </w:divsChild>
            </w:div>
            <w:div w:id="4855868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63505300">
                  <w:marLeft w:val="0"/>
                  <w:marRight w:val="0"/>
                  <w:marTop w:val="0"/>
                  <w:marBottom w:val="0"/>
                  <w:divBdr>
                    <w:top w:val="single" w:sz="6" w:space="6" w:color="000000"/>
                    <w:left w:val="none" w:sz="0" w:space="0" w:color="auto"/>
                    <w:bottom w:val="none" w:sz="0" w:space="0" w:color="auto"/>
                    <w:right w:val="none" w:sz="0" w:space="0" w:color="auto"/>
                  </w:divBdr>
                </w:div>
              </w:divsChild>
            </w:div>
            <w:div w:id="600144997">
              <w:marLeft w:val="0"/>
              <w:marRight w:val="0"/>
              <w:marTop w:val="240"/>
              <w:marBottom w:val="240"/>
              <w:divBdr>
                <w:top w:val="single" w:sz="12" w:space="0" w:color="000000"/>
                <w:left w:val="none" w:sz="0" w:space="0" w:color="auto"/>
                <w:bottom w:val="single" w:sz="12" w:space="0" w:color="000000"/>
                <w:right w:val="none" w:sz="0" w:space="0" w:color="auto"/>
              </w:divBdr>
              <w:divsChild>
                <w:div w:id="1389768301">
                  <w:marLeft w:val="240"/>
                  <w:marRight w:val="240"/>
                  <w:marTop w:val="0"/>
                  <w:marBottom w:val="0"/>
                  <w:divBdr>
                    <w:top w:val="none" w:sz="0" w:space="0" w:color="auto"/>
                    <w:left w:val="none" w:sz="0" w:space="0" w:color="auto"/>
                    <w:bottom w:val="none" w:sz="0" w:space="0" w:color="auto"/>
                    <w:right w:val="none" w:sz="0" w:space="0" w:color="auto"/>
                  </w:divBdr>
                </w:div>
                <w:div w:id="272326497">
                  <w:marLeft w:val="0"/>
                  <w:marRight w:val="0"/>
                  <w:marTop w:val="0"/>
                  <w:marBottom w:val="0"/>
                  <w:divBdr>
                    <w:top w:val="single" w:sz="6" w:space="6" w:color="000000"/>
                    <w:left w:val="none" w:sz="0" w:space="0" w:color="auto"/>
                    <w:bottom w:val="none" w:sz="0" w:space="0" w:color="auto"/>
                    <w:right w:val="none" w:sz="0" w:space="0" w:color="auto"/>
                  </w:divBdr>
                </w:div>
              </w:divsChild>
            </w:div>
            <w:div w:id="16586538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0357453">
                  <w:marLeft w:val="240"/>
                  <w:marRight w:val="240"/>
                  <w:marTop w:val="0"/>
                  <w:marBottom w:val="0"/>
                  <w:divBdr>
                    <w:top w:val="none" w:sz="0" w:space="0" w:color="auto"/>
                    <w:left w:val="none" w:sz="0" w:space="0" w:color="auto"/>
                    <w:bottom w:val="none" w:sz="0" w:space="0" w:color="auto"/>
                    <w:right w:val="none" w:sz="0" w:space="0" w:color="auto"/>
                  </w:divBdr>
                </w:div>
                <w:div w:id="593512128">
                  <w:marLeft w:val="0"/>
                  <w:marRight w:val="0"/>
                  <w:marTop w:val="0"/>
                  <w:marBottom w:val="0"/>
                  <w:divBdr>
                    <w:top w:val="single" w:sz="6" w:space="6" w:color="000000"/>
                    <w:left w:val="none" w:sz="0" w:space="0" w:color="auto"/>
                    <w:bottom w:val="none" w:sz="0" w:space="0" w:color="auto"/>
                    <w:right w:val="none" w:sz="0" w:space="0" w:color="auto"/>
                  </w:divBdr>
                  <w:divsChild>
                    <w:div w:id="65984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402323">
          <w:marLeft w:val="0"/>
          <w:marRight w:val="0"/>
          <w:marTop w:val="0"/>
          <w:marBottom w:val="0"/>
          <w:divBdr>
            <w:top w:val="none" w:sz="0" w:space="0" w:color="auto"/>
            <w:left w:val="none" w:sz="0" w:space="0" w:color="auto"/>
            <w:bottom w:val="none" w:sz="0" w:space="0" w:color="auto"/>
            <w:right w:val="none" w:sz="0" w:space="0" w:color="auto"/>
          </w:divBdr>
          <w:divsChild>
            <w:div w:id="16144818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5863645">
                  <w:marLeft w:val="0"/>
                  <w:marRight w:val="0"/>
                  <w:marTop w:val="0"/>
                  <w:marBottom w:val="0"/>
                  <w:divBdr>
                    <w:top w:val="single" w:sz="6" w:space="6" w:color="000000"/>
                    <w:left w:val="none" w:sz="0" w:space="0" w:color="auto"/>
                    <w:bottom w:val="none" w:sz="0" w:space="0" w:color="auto"/>
                    <w:right w:val="none" w:sz="0" w:space="0" w:color="auto"/>
                  </w:divBdr>
                </w:div>
              </w:divsChild>
            </w:div>
            <w:div w:id="704402628">
              <w:marLeft w:val="0"/>
              <w:marRight w:val="0"/>
              <w:marTop w:val="240"/>
              <w:marBottom w:val="240"/>
              <w:divBdr>
                <w:top w:val="none" w:sz="0" w:space="0" w:color="auto"/>
                <w:left w:val="none" w:sz="0" w:space="0" w:color="auto"/>
                <w:bottom w:val="none" w:sz="0" w:space="0" w:color="auto"/>
                <w:right w:val="none" w:sz="0" w:space="0" w:color="auto"/>
              </w:divBdr>
              <w:divsChild>
                <w:div w:id="304242609">
                  <w:marLeft w:val="0"/>
                  <w:marRight w:val="0"/>
                  <w:marTop w:val="0"/>
                  <w:marBottom w:val="0"/>
                  <w:divBdr>
                    <w:top w:val="none" w:sz="0" w:space="0" w:color="auto"/>
                    <w:left w:val="none" w:sz="0" w:space="0" w:color="auto"/>
                    <w:bottom w:val="none" w:sz="0" w:space="0" w:color="auto"/>
                    <w:right w:val="none" w:sz="0" w:space="0" w:color="auto"/>
                  </w:divBdr>
                </w:div>
              </w:divsChild>
            </w:div>
            <w:div w:id="1025206287">
              <w:marLeft w:val="0"/>
              <w:marRight w:val="0"/>
              <w:marTop w:val="240"/>
              <w:marBottom w:val="240"/>
              <w:divBdr>
                <w:top w:val="single" w:sz="12" w:space="0" w:color="000000"/>
                <w:left w:val="none" w:sz="0" w:space="0" w:color="auto"/>
                <w:bottom w:val="single" w:sz="12" w:space="0" w:color="000000"/>
                <w:right w:val="none" w:sz="0" w:space="0" w:color="auto"/>
              </w:divBdr>
              <w:divsChild>
                <w:div w:id="2089305222">
                  <w:marLeft w:val="240"/>
                  <w:marRight w:val="240"/>
                  <w:marTop w:val="0"/>
                  <w:marBottom w:val="0"/>
                  <w:divBdr>
                    <w:top w:val="none" w:sz="0" w:space="0" w:color="auto"/>
                    <w:left w:val="none" w:sz="0" w:space="0" w:color="auto"/>
                    <w:bottom w:val="none" w:sz="0" w:space="0" w:color="auto"/>
                    <w:right w:val="none" w:sz="0" w:space="0" w:color="auto"/>
                  </w:divBdr>
                </w:div>
                <w:div w:id="1551308593">
                  <w:marLeft w:val="0"/>
                  <w:marRight w:val="0"/>
                  <w:marTop w:val="0"/>
                  <w:marBottom w:val="0"/>
                  <w:divBdr>
                    <w:top w:val="single" w:sz="6" w:space="6" w:color="000000"/>
                    <w:left w:val="none" w:sz="0" w:space="0" w:color="auto"/>
                    <w:bottom w:val="none" w:sz="0" w:space="0" w:color="auto"/>
                    <w:right w:val="none" w:sz="0" w:space="0" w:color="auto"/>
                  </w:divBdr>
                </w:div>
              </w:divsChild>
            </w:div>
            <w:div w:id="1209232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4778960">
                  <w:marLeft w:val="240"/>
                  <w:marRight w:val="240"/>
                  <w:marTop w:val="0"/>
                  <w:marBottom w:val="0"/>
                  <w:divBdr>
                    <w:top w:val="none" w:sz="0" w:space="0" w:color="auto"/>
                    <w:left w:val="none" w:sz="0" w:space="0" w:color="auto"/>
                    <w:bottom w:val="none" w:sz="0" w:space="0" w:color="auto"/>
                    <w:right w:val="none" w:sz="0" w:space="0" w:color="auto"/>
                  </w:divBdr>
                </w:div>
                <w:div w:id="1955400138">
                  <w:marLeft w:val="0"/>
                  <w:marRight w:val="0"/>
                  <w:marTop w:val="0"/>
                  <w:marBottom w:val="0"/>
                  <w:divBdr>
                    <w:top w:val="single" w:sz="6" w:space="6" w:color="000000"/>
                    <w:left w:val="none" w:sz="0" w:space="0" w:color="auto"/>
                    <w:bottom w:val="none" w:sz="0" w:space="0" w:color="auto"/>
                    <w:right w:val="none" w:sz="0" w:space="0" w:color="auto"/>
                  </w:divBdr>
                  <w:divsChild>
                    <w:div w:id="160406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83388">
          <w:marLeft w:val="0"/>
          <w:marRight w:val="0"/>
          <w:marTop w:val="0"/>
          <w:marBottom w:val="0"/>
          <w:divBdr>
            <w:top w:val="none" w:sz="0" w:space="0" w:color="auto"/>
            <w:left w:val="none" w:sz="0" w:space="0" w:color="auto"/>
            <w:bottom w:val="none" w:sz="0" w:space="0" w:color="auto"/>
            <w:right w:val="none" w:sz="0" w:space="0" w:color="auto"/>
          </w:divBdr>
          <w:divsChild>
            <w:div w:id="1676608584">
              <w:marLeft w:val="0"/>
              <w:marRight w:val="0"/>
              <w:marTop w:val="240"/>
              <w:marBottom w:val="240"/>
              <w:divBdr>
                <w:top w:val="single" w:sz="12" w:space="0" w:color="000000"/>
                <w:left w:val="none" w:sz="0" w:space="0" w:color="auto"/>
                <w:bottom w:val="single" w:sz="12" w:space="0" w:color="000000"/>
                <w:right w:val="none" w:sz="0" w:space="0" w:color="auto"/>
              </w:divBdr>
              <w:divsChild>
                <w:div w:id="1499422493">
                  <w:marLeft w:val="240"/>
                  <w:marRight w:val="240"/>
                  <w:marTop w:val="0"/>
                  <w:marBottom w:val="0"/>
                  <w:divBdr>
                    <w:top w:val="none" w:sz="0" w:space="0" w:color="auto"/>
                    <w:left w:val="none" w:sz="0" w:space="0" w:color="auto"/>
                    <w:bottom w:val="none" w:sz="0" w:space="0" w:color="auto"/>
                    <w:right w:val="none" w:sz="0" w:space="0" w:color="auto"/>
                  </w:divBdr>
                </w:div>
                <w:div w:id="1205868935">
                  <w:marLeft w:val="0"/>
                  <w:marRight w:val="0"/>
                  <w:marTop w:val="0"/>
                  <w:marBottom w:val="0"/>
                  <w:divBdr>
                    <w:top w:val="single" w:sz="6" w:space="6" w:color="000000"/>
                    <w:left w:val="none" w:sz="0" w:space="0" w:color="auto"/>
                    <w:bottom w:val="none" w:sz="0" w:space="0" w:color="auto"/>
                    <w:right w:val="none" w:sz="0" w:space="0" w:color="auto"/>
                  </w:divBdr>
                  <w:divsChild>
                    <w:div w:id="973826324">
                      <w:marLeft w:val="0"/>
                      <w:marRight w:val="0"/>
                      <w:marTop w:val="240"/>
                      <w:marBottom w:val="240"/>
                      <w:divBdr>
                        <w:top w:val="none" w:sz="0" w:space="0" w:color="auto"/>
                        <w:left w:val="single" w:sz="36" w:space="0" w:color="000000"/>
                        <w:bottom w:val="none" w:sz="0" w:space="0" w:color="auto"/>
                        <w:right w:val="none" w:sz="0" w:space="0" w:color="auto"/>
                      </w:divBdr>
                      <w:divsChild>
                        <w:div w:id="1980916621">
                          <w:marLeft w:val="0"/>
                          <w:marRight w:val="0"/>
                          <w:marTop w:val="0"/>
                          <w:marBottom w:val="0"/>
                          <w:divBdr>
                            <w:top w:val="single" w:sz="6" w:space="6" w:color="000000"/>
                            <w:left w:val="none" w:sz="0" w:space="0" w:color="auto"/>
                            <w:bottom w:val="none" w:sz="0" w:space="0" w:color="auto"/>
                            <w:right w:val="none" w:sz="0" w:space="0" w:color="auto"/>
                          </w:divBdr>
                        </w:div>
                      </w:divsChild>
                    </w:div>
                    <w:div w:id="359014417">
                      <w:marLeft w:val="0"/>
                      <w:marRight w:val="0"/>
                      <w:marTop w:val="240"/>
                      <w:marBottom w:val="240"/>
                      <w:divBdr>
                        <w:top w:val="none" w:sz="0" w:space="0" w:color="auto"/>
                        <w:left w:val="single" w:sz="36" w:space="0" w:color="000000"/>
                        <w:bottom w:val="none" w:sz="0" w:space="0" w:color="auto"/>
                        <w:right w:val="none" w:sz="0" w:space="0" w:color="auto"/>
                      </w:divBdr>
                      <w:divsChild>
                        <w:div w:id="136586119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681854417">
              <w:marLeft w:val="0"/>
              <w:marRight w:val="0"/>
              <w:marTop w:val="240"/>
              <w:marBottom w:val="240"/>
              <w:divBdr>
                <w:top w:val="single" w:sz="12" w:space="0" w:color="000000"/>
                <w:left w:val="none" w:sz="0" w:space="0" w:color="auto"/>
                <w:bottom w:val="single" w:sz="12" w:space="0" w:color="000000"/>
                <w:right w:val="none" w:sz="0" w:space="0" w:color="auto"/>
              </w:divBdr>
              <w:divsChild>
                <w:div w:id="1406100669">
                  <w:marLeft w:val="240"/>
                  <w:marRight w:val="240"/>
                  <w:marTop w:val="0"/>
                  <w:marBottom w:val="0"/>
                  <w:divBdr>
                    <w:top w:val="none" w:sz="0" w:space="0" w:color="auto"/>
                    <w:left w:val="none" w:sz="0" w:space="0" w:color="auto"/>
                    <w:bottom w:val="none" w:sz="0" w:space="0" w:color="auto"/>
                    <w:right w:val="none" w:sz="0" w:space="0" w:color="auto"/>
                  </w:divBdr>
                </w:div>
                <w:div w:id="424307779">
                  <w:marLeft w:val="0"/>
                  <w:marRight w:val="0"/>
                  <w:marTop w:val="0"/>
                  <w:marBottom w:val="0"/>
                  <w:divBdr>
                    <w:top w:val="single" w:sz="6" w:space="6" w:color="000000"/>
                    <w:left w:val="none" w:sz="0" w:space="0" w:color="auto"/>
                    <w:bottom w:val="none" w:sz="0" w:space="0" w:color="auto"/>
                    <w:right w:val="none" w:sz="0" w:space="0" w:color="auto"/>
                  </w:divBdr>
                  <w:divsChild>
                    <w:div w:id="388113291">
                      <w:marLeft w:val="0"/>
                      <w:marRight w:val="0"/>
                      <w:marTop w:val="240"/>
                      <w:marBottom w:val="240"/>
                      <w:divBdr>
                        <w:top w:val="none" w:sz="0" w:space="0" w:color="auto"/>
                        <w:left w:val="single" w:sz="36" w:space="0" w:color="000000"/>
                        <w:bottom w:val="none" w:sz="0" w:space="0" w:color="auto"/>
                        <w:right w:val="none" w:sz="0" w:space="0" w:color="auto"/>
                      </w:divBdr>
                      <w:divsChild>
                        <w:div w:id="1335181781">
                          <w:marLeft w:val="0"/>
                          <w:marRight w:val="0"/>
                          <w:marTop w:val="0"/>
                          <w:marBottom w:val="0"/>
                          <w:divBdr>
                            <w:top w:val="single" w:sz="6" w:space="6" w:color="000000"/>
                            <w:left w:val="none" w:sz="0" w:space="0" w:color="auto"/>
                            <w:bottom w:val="none" w:sz="0" w:space="0" w:color="auto"/>
                            <w:right w:val="none" w:sz="0" w:space="0" w:color="auto"/>
                          </w:divBdr>
                        </w:div>
                      </w:divsChild>
                    </w:div>
                    <w:div w:id="1850557057">
                      <w:marLeft w:val="0"/>
                      <w:marRight w:val="0"/>
                      <w:marTop w:val="240"/>
                      <w:marBottom w:val="240"/>
                      <w:divBdr>
                        <w:top w:val="none" w:sz="0" w:space="0" w:color="auto"/>
                        <w:left w:val="single" w:sz="36" w:space="0" w:color="000000"/>
                        <w:bottom w:val="none" w:sz="0" w:space="0" w:color="auto"/>
                        <w:right w:val="none" w:sz="0" w:space="0" w:color="auto"/>
                      </w:divBdr>
                      <w:divsChild>
                        <w:div w:id="225187758">
                          <w:marLeft w:val="0"/>
                          <w:marRight w:val="0"/>
                          <w:marTop w:val="0"/>
                          <w:marBottom w:val="0"/>
                          <w:divBdr>
                            <w:top w:val="single" w:sz="6" w:space="6" w:color="000000"/>
                            <w:left w:val="none" w:sz="0" w:space="0" w:color="auto"/>
                            <w:bottom w:val="none" w:sz="0" w:space="0" w:color="auto"/>
                            <w:right w:val="none" w:sz="0" w:space="0" w:color="auto"/>
                          </w:divBdr>
                        </w:div>
                      </w:divsChild>
                    </w:div>
                    <w:div w:id="849560731">
                      <w:marLeft w:val="0"/>
                      <w:marRight w:val="0"/>
                      <w:marTop w:val="240"/>
                      <w:marBottom w:val="240"/>
                      <w:divBdr>
                        <w:top w:val="none" w:sz="0" w:space="0" w:color="auto"/>
                        <w:left w:val="single" w:sz="36" w:space="0" w:color="000000"/>
                        <w:bottom w:val="none" w:sz="0" w:space="0" w:color="auto"/>
                        <w:right w:val="none" w:sz="0" w:space="0" w:color="auto"/>
                      </w:divBdr>
                      <w:divsChild>
                        <w:div w:id="203831326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0810226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1677902">
                  <w:marLeft w:val="240"/>
                  <w:marRight w:val="240"/>
                  <w:marTop w:val="0"/>
                  <w:marBottom w:val="0"/>
                  <w:divBdr>
                    <w:top w:val="none" w:sz="0" w:space="0" w:color="auto"/>
                    <w:left w:val="none" w:sz="0" w:space="0" w:color="auto"/>
                    <w:bottom w:val="none" w:sz="0" w:space="0" w:color="auto"/>
                    <w:right w:val="none" w:sz="0" w:space="0" w:color="auto"/>
                  </w:divBdr>
                </w:div>
                <w:div w:id="1342203716">
                  <w:marLeft w:val="0"/>
                  <w:marRight w:val="0"/>
                  <w:marTop w:val="0"/>
                  <w:marBottom w:val="0"/>
                  <w:divBdr>
                    <w:top w:val="single" w:sz="6" w:space="6" w:color="000000"/>
                    <w:left w:val="none" w:sz="0" w:space="0" w:color="auto"/>
                    <w:bottom w:val="none" w:sz="0" w:space="0" w:color="auto"/>
                    <w:right w:val="none" w:sz="0" w:space="0" w:color="auto"/>
                  </w:divBdr>
                  <w:divsChild>
                    <w:div w:id="172078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4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89245">
      <w:marLeft w:val="0"/>
      <w:marRight w:val="0"/>
      <w:marTop w:val="0"/>
      <w:marBottom w:val="0"/>
      <w:divBdr>
        <w:top w:val="none" w:sz="0" w:space="0" w:color="auto"/>
        <w:left w:val="none" w:sz="0" w:space="0" w:color="auto"/>
        <w:bottom w:val="none" w:sz="0" w:space="0" w:color="auto"/>
        <w:right w:val="none" w:sz="0" w:space="0" w:color="auto"/>
      </w:divBdr>
    </w:div>
    <w:div w:id="1066025619">
      <w:marLeft w:val="0"/>
      <w:marRight w:val="0"/>
      <w:marTop w:val="0"/>
      <w:marBottom w:val="0"/>
      <w:divBdr>
        <w:top w:val="none" w:sz="0" w:space="0" w:color="auto"/>
        <w:left w:val="none" w:sz="0" w:space="0" w:color="auto"/>
        <w:bottom w:val="none" w:sz="0" w:space="0" w:color="auto"/>
        <w:right w:val="none" w:sz="0" w:space="0" w:color="auto"/>
      </w:divBdr>
      <w:divsChild>
        <w:div w:id="1129667531">
          <w:marLeft w:val="0"/>
          <w:marRight w:val="0"/>
          <w:marTop w:val="240"/>
          <w:marBottom w:val="240"/>
          <w:divBdr>
            <w:top w:val="none" w:sz="0" w:space="0" w:color="auto"/>
            <w:left w:val="none" w:sz="0" w:space="0" w:color="auto"/>
            <w:bottom w:val="none" w:sz="0" w:space="0" w:color="auto"/>
            <w:right w:val="none" w:sz="0" w:space="0" w:color="auto"/>
          </w:divBdr>
          <w:divsChild>
            <w:div w:id="1490710164">
              <w:marLeft w:val="0"/>
              <w:marRight w:val="0"/>
              <w:marTop w:val="0"/>
              <w:marBottom w:val="0"/>
              <w:divBdr>
                <w:top w:val="none" w:sz="0" w:space="0" w:color="auto"/>
                <w:left w:val="none" w:sz="0" w:space="0" w:color="auto"/>
                <w:bottom w:val="none" w:sz="0" w:space="0" w:color="auto"/>
                <w:right w:val="none" w:sz="0" w:space="0" w:color="auto"/>
              </w:divBdr>
            </w:div>
          </w:divsChild>
        </w:div>
        <w:div w:id="789395861">
          <w:marLeft w:val="0"/>
          <w:marRight w:val="0"/>
          <w:marTop w:val="240"/>
          <w:marBottom w:val="240"/>
          <w:divBdr>
            <w:top w:val="none" w:sz="0" w:space="0" w:color="auto"/>
            <w:left w:val="none" w:sz="0" w:space="0" w:color="auto"/>
            <w:bottom w:val="none" w:sz="0" w:space="0" w:color="auto"/>
            <w:right w:val="none" w:sz="0" w:space="0" w:color="auto"/>
          </w:divBdr>
          <w:divsChild>
            <w:div w:id="667753258">
              <w:marLeft w:val="0"/>
              <w:marRight w:val="0"/>
              <w:marTop w:val="0"/>
              <w:marBottom w:val="0"/>
              <w:divBdr>
                <w:top w:val="none" w:sz="0" w:space="0" w:color="auto"/>
                <w:left w:val="none" w:sz="0" w:space="0" w:color="auto"/>
                <w:bottom w:val="none" w:sz="0" w:space="0" w:color="auto"/>
                <w:right w:val="none" w:sz="0" w:space="0" w:color="auto"/>
              </w:divBdr>
            </w:div>
          </w:divsChild>
        </w:div>
        <w:div w:id="255406529">
          <w:marLeft w:val="0"/>
          <w:marRight w:val="0"/>
          <w:marTop w:val="240"/>
          <w:marBottom w:val="240"/>
          <w:divBdr>
            <w:top w:val="single" w:sz="12" w:space="0" w:color="000000"/>
            <w:left w:val="none" w:sz="0" w:space="0" w:color="auto"/>
            <w:bottom w:val="single" w:sz="12" w:space="0" w:color="000000"/>
            <w:right w:val="none" w:sz="0" w:space="0" w:color="auto"/>
          </w:divBdr>
          <w:divsChild>
            <w:div w:id="729964616">
              <w:marLeft w:val="240"/>
              <w:marRight w:val="240"/>
              <w:marTop w:val="0"/>
              <w:marBottom w:val="0"/>
              <w:divBdr>
                <w:top w:val="none" w:sz="0" w:space="0" w:color="auto"/>
                <w:left w:val="none" w:sz="0" w:space="0" w:color="auto"/>
                <w:bottom w:val="none" w:sz="0" w:space="0" w:color="auto"/>
                <w:right w:val="none" w:sz="0" w:space="0" w:color="auto"/>
              </w:divBdr>
            </w:div>
            <w:div w:id="2110852044">
              <w:marLeft w:val="0"/>
              <w:marRight w:val="0"/>
              <w:marTop w:val="0"/>
              <w:marBottom w:val="0"/>
              <w:divBdr>
                <w:top w:val="single" w:sz="6" w:space="6" w:color="000000"/>
                <w:left w:val="none" w:sz="0" w:space="0" w:color="auto"/>
                <w:bottom w:val="none" w:sz="0" w:space="0" w:color="auto"/>
                <w:right w:val="none" w:sz="0" w:space="0" w:color="auto"/>
              </w:divBdr>
              <w:divsChild>
                <w:div w:id="256721196">
                  <w:marLeft w:val="0"/>
                  <w:marRight w:val="0"/>
                  <w:marTop w:val="240"/>
                  <w:marBottom w:val="240"/>
                  <w:divBdr>
                    <w:top w:val="none" w:sz="0" w:space="0" w:color="auto"/>
                    <w:left w:val="single" w:sz="36" w:space="0" w:color="000000"/>
                    <w:bottom w:val="none" w:sz="0" w:space="0" w:color="auto"/>
                    <w:right w:val="none" w:sz="0" w:space="0" w:color="auto"/>
                  </w:divBdr>
                  <w:divsChild>
                    <w:div w:id="1385518860">
                      <w:marLeft w:val="0"/>
                      <w:marRight w:val="0"/>
                      <w:marTop w:val="0"/>
                      <w:marBottom w:val="0"/>
                      <w:divBdr>
                        <w:top w:val="single" w:sz="6" w:space="6" w:color="000000"/>
                        <w:left w:val="none" w:sz="0" w:space="0" w:color="auto"/>
                        <w:bottom w:val="none" w:sz="0" w:space="0" w:color="auto"/>
                        <w:right w:val="none" w:sz="0" w:space="0" w:color="auto"/>
                      </w:divBdr>
                    </w:div>
                  </w:divsChild>
                </w:div>
                <w:div w:id="1686395131">
                  <w:marLeft w:val="0"/>
                  <w:marRight w:val="0"/>
                  <w:marTop w:val="240"/>
                  <w:marBottom w:val="240"/>
                  <w:divBdr>
                    <w:top w:val="none" w:sz="0" w:space="0" w:color="auto"/>
                    <w:left w:val="single" w:sz="36" w:space="0" w:color="000000"/>
                    <w:bottom w:val="none" w:sz="0" w:space="0" w:color="auto"/>
                    <w:right w:val="none" w:sz="0" w:space="0" w:color="auto"/>
                  </w:divBdr>
                  <w:divsChild>
                    <w:div w:id="1086615689">
                      <w:marLeft w:val="0"/>
                      <w:marRight w:val="0"/>
                      <w:marTop w:val="0"/>
                      <w:marBottom w:val="0"/>
                      <w:divBdr>
                        <w:top w:val="single" w:sz="6" w:space="6" w:color="000000"/>
                        <w:left w:val="none" w:sz="0" w:space="0" w:color="auto"/>
                        <w:bottom w:val="none" w:sz="0" w:space="0" w:color="auto"/>
                        <w:right w:val="none" w:sz="0" w:space="0" w:color="auto"/>
                      </w:divBdr>
                    </w:div>
                  </w:divsChild>
                </w:div>
                <w:div w:id="948271055">
                  <w:marLeft w:val="0"/>
                  <w:marRight w:val="0"/>
                  <w:marTop w:val="240"/>
                  <w:marBottom w:val="240"/>
                  <w:divBdr>
                    <w:top w:val="none" w:sz="0" w:space="0" w:color="auto"/>
                    <w:left w:val="single" w:sz="36" w:space="0" w:color="000000"/>
                    <w:bottom w:val="none" w:sz="0" w:space="0" w:color="auto"/>
                    <w:right w:val="none" w:sz="0" w:space="0" w:color="auto"/>
                  </w:divBdr>
                  <w:divsChild>
                    <w:div w:id="1099449524">
                      <w:marLeft w:val="0"/>
                      <w:marRight w:val="0"/>
                      <w:marTop w:val="0"/>
                      <w:marBottom w:val="0"/>
                      <w:divBdr>
                        <w:top w:val="single" w:sz="6" w:space="6" w:color="000000"/>
                        <w:left w:val="none" w:sz="0" w:space="0" w:color="auto"/>
                        <w:bottom w:val="none" w:sz="0" w:space="0" w:color="auto"/>
                        <w:right w:val="none" w:sz="0" w:space="0" w:color="auto"/>
                      </w:divBdr>
                    </w:div>
                  </w:divsChild>
                </w:div>
                <w:div w:id="1578131541">
                  <w:marLeft w:val="0"/>
                  <w:marRight w:val="0"/>
                  <w:marTop w:val="240"/>
                  <w:marBottom w:val="240"/>
                  <w:divBdr>
                    <w:top w:val="none" w:sz="0" w:space="0" w:color="auto"/>
                    <w:left w:val="single" w:sz="36" w:space="0" w:color="000000"/>
                    <w:bottom w:val="none" w:sz="0" w:space="0" w:color="auto"/>
                    <w:right w:val="none" w:sz="0" w:space="0" w:color="auto"/>
                  </w:divBdr>
                  <w:divsChild>
                    <w:div w:id="1617829576">
                      <w:marLeft w:val="0"/>
                      <w:marRight w:val="0"/>
                      <w:marTop w:val="0"/>
                      <w:marBottom w:val="0"/>
                      <w:divBdr>
                        <w:top w:val="single" w:sz="6" w:space="6" w:color="000000"/>
                        <w:left w:val="none" w:sz="0" w:space="0" w:color="auto"/>
                        <w:bottom w:val="none" w:sz="0" w:space="0" w:color="auto"/>
                        <w:right w:val="none" w:sz="0" w:space="0" w:color="auto"/>
                      </w:divBdr>
                    </w:div>
                  </w:divsChild>
                </w:div>
                <w:div w:id="179857376">
                  <w:marLeft w:val="0"/>
                  <w:marRight w:val="0"/>
                  <w:marTop w:val="240"/>
                  <w:marBottom w:val="240"/>
                  <w:divBdr>
                    <w:top w:val="none" w:sz="0" w:space="0" w:color="auto"/>
                    <w:left w:val="single" w:sz="36" w:space="0" w:color="000000"/>
                    <w:bottom w:val="none" w:sz="0" w:space="0" w:color="auto"/>
                    <w:right w:val="none" w:sz="0" w:space="0" w:color="auto"/>
                  </w:divBdr>
                  <w:divsChild>
                    <w:div w:id="1273702713">
                      <w:marLeft w:val="0"/>
                      <w:marRight w:val="0"/>
                      <w:marTop w:val="0"/>
                      <w:marBottom w:val="0"/>
                      <w:divBdr>
                        <w:top w:val="single" w:sz="6" w:space="6" w:color="000000"/>
                        <w:left w:val="none" w:sz="0" w:space="0" w:color="auto"/>
                        <w:bottom w:val="none" w:sz="0" w:space="0" w:color="auto"/>
                        <w:right w:val="none" w:sz="0" w:space="0" w:color="auto"/>
                      </w:divBdr>
                    </w:div>
                  </w:divsChild>
                </w:div>
                <w:div w:id="3891546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0788989">
                      <w:marLeft w:val="240"/>
                      <w:marRight w:val="240"/>
                      <w:marTop w:val="0"/>
                      <w:marBottom w:val="0"/>
                      <w:divBdr>
                        <w:top w:val="none" w:sz="0" w:space="0" w:color="auto"/>
                        <w:left w:val="none" w:sz="0" w:space="0" w:color="auto"/>
                        <w:bottom w:val="none" w:sz="0" w:space="0" w:color="auto"/>
                        <w:right w:val="none" w:sz="0" w:space="0" w:color="auto"/>
                      </w:divBdr>
                    </w:div>
                    <w:div w:id="1075669510">
                      <w:marLeft w:val="0"/>
                      <w:marRight w:val="0"/>
                      <w:marTop w:val="0"/>
                      <w:marBottom w:val="0"/>
                      <w:divBdr>
                        <w:top w:val="single" w:sz="6" w:space="6" w:color="000000"/>
                        <w:left w:val="none" w:sz="0" w:space="0" w:color="auto"/>
                        <w:bottom w:val="none" w:sz="0" w:space="0" w:color="auto"/>
                        <w:right w:val="none" w:sz="0" w:space="0" w:color="auto"/>
                      </w:divBdr>
                    </w:div>
                  </w:divsChild>
                </w:div>
                <w:div w:id="739249313">
                  <w:marLeft w:val="0"/>
                  <w:marRight w:val="0"/>
                  <w:marTop w:val="240"/>
                  <w:marBottom w:val="240"/>
                  <w:divBdr>
                    <w:top w:val="none" w:sz="0" w:space="0" w:color="auto"/>
                    <w:left w:val="single" w:sz="36" w:space="0" w:color="000000"/>
                    <w:bottom w:val="none" w:sz="0" w:space="0" w:color="auto"/>
                    <w:right w:val="none" w:sz="0" w:space="0" w:color="auto"/>
                  </w:divBdr>
                  <w:divsChild>
                    <w:div w:id="82597509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2473765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4227698">
              <w:marLeft w:val="240"/>
              <w:marRight w:val="240"/>
              <w:marTop w:val="0"/>
              <w:marBottom w:val="0"/>
              <w:divBdr>
                <w:top w:val="none" w:sz="0" w:space="0" w:color="auto"/>
                <w:left w:val="none" w:sz="0" w:space="0" w:color="auto"/>
                <w:bottom w:val="none" w:sz="0" w:space="0" w:color="auto"/>
                <w:right w:val="none" w:sz="0" w:space="0" w:color="auto"/>
              </w:divBdr>
            </w:div>
            <w:div w:id="1702627934">
              <w:marLeft w:val="0"/>
              <w:marRight w:val="0"/>
              <w:marTop w:val="0"/>
              <w:marBottom w:val="0"/>
              <w:divBdr>
                <w:top w:val="single" w:sz="6" w:space="6" w:color="000000"/>
                <w:left w:val="none" w:sz="0" w:space="0" w:color="auto"/>
                <w:bottom w:val="none" w:sz="0" w:space="0" w:color="auto"/>
                <w:right w:val="none" w:sz="0" w:space="0" w:color="auto"/>
              </w:divBdr>
              <w:divsChild>
                <w:div w:id="1241019962">
                  <w:marLeft w:val="0"/>
                  <w:marRight w:val="0"/>
                  <w:marTop w:val="0"/>
                  <w:marBottom w:val="0"/>
                  <w:divBdr>
                    <w:top w:val="none" w:sz="0" w:space="0" w:color="auto"/>
                    <w:left w:val="none" w:sz="0" w:space="0" w:color="auto"/>
                    <w:bottom w:val="none" w:sz="0" w:space="0" w:color="auto"/>
                    <w:right w:val="none" w:sz="0" w:space="0" w:color="auto"/>
                  </w:divBdr>
                  <w:divsChild>
                    <w:div w:id="56976910">
                      <w:marLeft w:val="0"/>
                      <w:marRight w:val="0"/>
                      <w:marTop w:val="0"/>
                      <w:marBottom w:val="0"/>
                      <w:divBdr>
                        <w:top w:val="none" w:sz="0" w:space="0" w:color="auto"/>
                        <w:left w:val="none" w:sz="0" w:space="0" w:color="auto"/>
                        <w:bottom w:val="none" w:sz="0" w:space="0" w:color="auto"/>
                        <w:right w:val="none" w:sz="0" w:space="0" w:color="auto"/>
                      </w:divBdr>
                    </w:div>
                  </w:divsChild>
                </w:div>
                <w:div w:id="885533928">
                  <w:marLeft w:val="0"/>
                  <w:marRight w:val="0"/>
                  <w:marTop w:val="0"/>
                  <w:marBottom w:val="0"/>
                  <w:divBdr>
                    <w:top w:val="none" w:sz="0" w:space="0" w:color="auto"/>
                    <w:left w:val="none" w:sz="0" w:space="0" w:color="auto"/>
                    <w:bottom w:val="none" w:sz="0" w:space="0" w:color="auto"/>
                    <w:right w:val="none" w:sz="0" w:space="0" w:color="auto"/>
                  </w:divBdr>
                  <w:divsChild>
                    <w:div w:id="52313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408984">
          <w:marLeft w:val="0"/>
          <w:marRight w:val="0"/>
          <w:marTop w:val="0"/>
          <w:marBottom w:val="0"/>
          <w:divBdr>
            <w:top w:val="none" w:sz="0" w:space="0" w:color="auto"/>
            <w:left w:val="none" w:sz="0" w:space="0" w:color="auto"/>
            <w:bottom w:val="none" w:sz="0" w:space="0" w:color="auto"/>
            <w:right w:val="none" w:sz="0" w:space="0" w:color="auto"/>
          </w:divBdr>
          <w:divsChild>
            <w:div w:id="886334578">
              <w:marLeft w:val="0"/>
              <w:marRight w:val="0"/>
              <w:marTop w:val="240"/>
              <w:marBottom w:val="240"/>
              <w:divBdr>
                <w:top w:val="none" w:sz="0" w:space="0" w:color="auto"/>
                <w:left w:val="none" w:sz="0" w:space="0" w:color="auto"/>
                <w:bottom w:val="none" w:sz="0" w:space="0" w:color="auto"/>
                <w:right w:val="none" w:sz="0" w:space="0" w:color="auto"/>
              </w:divBdr>
              <w:divsChild>
                <w:div w:id="188564016">
                  <w:marLeft w:val="0"/>
                  <w:marRight w:val="0"/>
                  <w:marTop w:val="0"/>
                  <w:marBottom w:val="0"/>
                  <w:divBdr>
                    <w:top w:val="none" w:sz="0" w:space="0" w:color="auto"/>
                    <w:left w:val="none" w:sz="0" w:space="0" w:color="auto"/>
                    <w:bottom w:val="none" w:sz="0" w:space="0" w:color="auto"/>
                    <w:right w:val="none" w:sz="0" w:space="0" w:color="auto"/>
                  </w:divBdr>
                </w:div>
              </w:divsChild>
            </w:div>
            <w:div w:id="1618563748">
              <w:marLeft w:val="0"/>
              <w:marRight w:val="0"/>
              <w:marTop w:val="240"/>
              <w:marBottom w:val="240"/>
              <w:divBdr>
                <w:top w:val="single" w:sz="12" w:space="0" w:color="000000"/>
                <w:left w:val="none" w:sz="0" w:space="0" w:color="auto"/>
                <w:bottom w:val="single" w:sz="12" w:space="0" w:color="000000"/>
                <w:right w:val="none" w:sz="0" w:space="0" w:color="auto"/>
              </w:divBdr>
              <w:divsChild>
                <w:div w:id="400517451">
                  <w:marLeft w:val="240"/>
                  <w:marRight w:val="240"/>
                  <w:marTop w:val="0"/>
                  <w:marBottom w:val="0"/>
                  <w:divBdr>
                    <w:top w:val="none" w:sz="0" w:space="0" w:color="auto"/>
                    <w:left w:val="none" w:sz="0" w:space="0" w:color="auto"/>
                    <w:bottom w:val="none" w:sz="0" w:space="0" w:color="auto"/>
                    <w:right w:val="none" w:sz="0" w:space="0" w:color="auto"/>
                  </w:divBdr>
                </w:div>
                <w:div w:id="997419224">
                  <w:marLeft w:val="0"/>
                  <w:marRight w:val="0"/>
                  <w:marTop w:val="0"/>
                  <w:marBottom w:val="0"/>
                  <w:divBdr>
                    <w:top w:val="single" w:sz="6" w:space="6" w:color="000000"/>
                    <w:left w:val="none" w:sz="0" w:space="0" w:color="auto"/>
                    <w:bottom w:val="none" w:sz="0" w:space="0" w:color="auto"/>
                    <w:right w:val="none" w:sz="0" w:space="0" w:color="auto"/>
                  </w:divBdr>
                  <w:divsChild>
                    <w:div w:id="2082871879">
                      <w:marLeft w:val="0"/>
                      <w:marRight w:val="0"/>
                      <w:marTop w:val="240"/>
                      <w:marBottom w:val="240"/>
                      <w:divBdr>
                        <w:top w:val="none" w:sz="0" w:space="0" w:color="auto"/>
                        <w:left w:val="single" w:sz="36" w:space="0" w:color="000000"/>
                        <w:bottom w:val="none" w:sz="0" w:space="0" w:color="auto"/>
                        <w:right w:val="none" w:sz="0" w:space="0" w:color="auto"/>
                      </w:divBdr>
                      <w:divsChild>
                        <w:div w:id="194581258">
                          <w:marLeft w:val="0"/>
                          <w:marRight w:val="0"/>
                          <w:marTop w:val="0"/>
                          <w:marBottom w:val="0"/>
                          <w:divBdr>
                            <w:top w:val="single" w:sz="6" w:space="6" w:color="000000"/>
                            <w:left w:val="none" w:sz="0" w:space="0" w:color="auto"/>
                            <w:bottom w:val="none" w:sz="0" w:space="0" w:color="auto"/>
                            <w:right w:val="none" w:sz="0" w:space="0" w:color="auto"/>
                          </w:divBdr>
                        </w:div>
                      </w:divsChild>
                    </w:div>
                    <w:div w:id="1483503210">
                      <w:marLeft w:val="0"/>
                      <w:marRight w:val="0"/>
                      <w:marTop w:val="240"/>
                      <w:marBottom w:val="240"/>
                      <w:divBdr>
                        <w:top w:val="none" w:sz="0" w:space="0" w:color="auto"/>
                        <w:left w:val="single" w:sz="36" w:space="0" w:color="000000"/>
                        <w:bottom w:val="none" w:sz="0" w:space="0" w:color="auto"/>
                        <w:right w:val="none" w:sz="0" w:space="0" w:color="auto"/>
                      </w:divBdr>
                      <w:divsChild>
                        <w:div w:id="677773361">
                          <w:marLeft w:val="0"/>
                          <w:marRight w:val="0"/>
                          <w:marTop w:val="0"/>
                          <w:marBottom w:val="0"/>
                          <w:divBdr>
                            <w:top w:val="single" w:sz="6" w:space="6" w:color="000000"/>
                            <w:left w:val="none" w:sz="0" w:space="0" w:color="auto"/>
                            <w:bottom w:val="none" w:sz="0" w:space="0" w:color="auto"/>
                            <w:right w:val="none" w:sz="0" w:space="0" w:color="auto"/>
                          </w:divBdr>
                        </w:div>
                      </w:divsChild>
                    </w:div>
                    <w:div w:id="1382899257">
                      <w:marLeft w:val="0"/>
                      <w:marRight w:val="0"/>
                      <w:marTop w:val="240"/>
                      <w:marBottom w:val="240"/>
                      <w:divBdr>
                        <w:top w:val="none" w:sz="0" w:space="0" w:color="auto"/>
                        <w:left w:val="single" w:sz="36" w:space="0" w:color="000000"/>
                        <w:bottom w:val="none" w:sz="0" w:space="0" w:color="auto"/>
                        <w:right w:val="none" w:sz="0" w:space="0" w:color="auto"/>
                      </w:divBdr>
                      <w:divsChild>
                        <w:div w:id="1601570038">
                          <w:marLeft w:val="0"/>
                          <w:marRight w:val="0"/>
                          <w:marTop w:val="0"/>
                          <w:marBottom w:val="0"/>
                          <w:divBdr>
                            <w:top w:val="single" w:sz="6" w:space="6" w:color="000000"/>
                            <w:left w:val="none" w:sz="0" w:space="0" w:color="auto"/>
                            <w:bottom w:val="none" w:sz="0" w:space="0" w:color="auto"/>
                            <w:right w:val="none" w:sz="0" w:space="0" w:color="auto"/>
                          </w:divBdr>
                        </w:div>
                      </w:divsChild>
                    </w:div>
                    <w:div w:id="1061753218">
                      <w:marLeft w:val="0"/>
                      <w:marRight w:val="0"/>
                      <w:marTop w:val="240"/>
                      <w:marBottom w:val="240"/>
                      <w:divBdr>
                        <w:top w:val="none" w:sz="0" w:space="0" w:color="auto"/>
                        <w:left w:val="single" w:sz="36" w:space="0" w:color="000000"/>
                        <w:bottom w:val="none" w:sz="0" w:space="0" w:color="auto"/>
                        <w:right w:val="none" w:sz="0" w:space="0" w:color="auto"/>
                      </w:divBdr>
                      <w:divsChild>
                        <w:div w:id="153492183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021003976">
              <w:marLeft w:val="0"/>
              <w:marRight w:val="0"/>
              <w:marTop w:val="240"/>
              <w:marBottom w:val="240"/>
              <w:divBdr>
                <w:top w:val="single" w:sz="12" w:space="0" w:color="000000"/>
                <w:left w:val="none" w:sz="0" w:space="0" w:color="auto"/>
                <w:bottom w:val="single" w:sz="12" w:space="0" w:color="000000"/>
                <w:right w:val="none" w:sz="0" w:space="0" w:color="auto"/>
              </w:divBdr>
              <w:divsChild>
                <w:div w:id="2048214958">
                  <w:marLeft w:val="240"/>
                  <w:marRight w:val="240"/>
                  <w:marTop w:val="0"/>
                  <w:marBottom w:val="0"/>
                  <w:divBdr>
                    <w:top w:val="none" w:sz="0" w:space="0" w:color="auto"/>
                    <w:left w:val="none" w:sz="0" w:space="0" w:color="auto"/>
                    <w:bottom w:val="none" w:sz="0" w:space="0" w:color="auto"/>
                    <w:right w:val="none" w:sz="0" w:space="0" w:color="auto"/>
                  </w:divBdr>
                </w:div>
                <w:div w:id="578948290">
                  <w:marLeft w:val="0"/>
                  <w:marRight w:val="0"/>
                  <w:marTop w:val="0"/>
                  <w:marBottom w:val="0"/>
                  <w:divBdr>
                    <w:top w:val="single" w:sz="6" w:space="6" w:color="000000"/>
                    <w:left w:val="none" w:sz="0" w:space="0" w:color="auto"/>
                    <w:bottom w:val="none" w:sz="0" w:space="0" w:color="auto"/>
                    <w:right w:val="none" w:sz="0" w:space="0" w:color="auto"/>
                  </w:divBdr>
                  <w:divsChild>
                    <w:div w:id="1006984064">
                      <w:marLeft w:val="0"/>
                      <w:marRight w:val="0"/>
                      <w:marTop w:val="240"/>
                      <w:marBottom w:val="240"/>
                      <w:divBdr>
                        <w:top w:val="none" w:sz="0" w:space="0" w:color="auto"/>
                        <w:left w:val="single" w:sz="36" w:space="0" w:color="000000"/>
                        <w:bottom w:val="none" w:sz="0" w:space="0" w:color="auto"/>
                        <w:right w:val="none" w:sz="0" w:space="0" w:color="auto"/>
                      </w:divBdr>
                      <w:divsChild>
                        <w:div w:id="229971431">
                          <w:marLeft w:val="0"/>
                          <w:marRight w:val="0"/>
                          <w:marTop w:val="0"/>
                          <w:marBottom w:val="0"/>
                          <w:divBdr>
                            <w:top w:val="single" w:sz="6" w:space="6" w:color="000000"/>
                            <w:left w:val="none" w:sz="0" w:space="0" w:color="auto"/>
                            <w:bottom w:val="none" w:sz="0" w:space="0" w:color="auto"/>
                            <w:right w:val="none" w:sz="0" w:space="0" w:color="auto"/>
                          </w:divBdr>
                        </w:div>
                      </w:divsChild>
                    </w:div>
                    <w:div w:id="32463838">
                      <w:marLeft w:val="0"/>
                      <w:marRight w:val="0"/>
                      <w:marTop w:val="240"/>
                      <w:marBottom w:val="240"/>
                      <w:divBdr>
                        <w:top w:val="none" w:sz="0" w:space="0" w:color="auto"/>
                        <w:left w:val="single" w:sz="36" w:space="0" w:color="000000"/>
                        <w:bottom w:val="none" w:sz="0" w:space="0" w:color="auto"/>
                        <w:right w:val="none" w:sz="0" w:space="0" w:color="auto"/>
                      </w:divBdr>
                      <w:divsChild>
                        <w:div w:id="1614902600">
                          <w:marLeft w:val="0"/>
                          <w:marRight w:val="0"/>
                          <w:marTop w:val="0"/>
                          <w:marBottom w:val="0"/>
                          <w:divBdr>
                            <w:top w:val="single" w:sz="6" w:space="6" w:color="000000"/>
                            <w:left w:val="none" w:sz="0" w:space="0" w:color="auto"/>
                            <w:bottom w:val="none" w:sz="0" w:space="0" w:color="auto"/>
                            <w:right w:val="none" w:sz="0" w:space="0" w:color="auto"/>
                          </w:divBdr>
                        </w:div>
                      </w:divsChild>
                    </w:div>
                    <w:div w:id="296224049">
                      <w:marLeft w:val="0"/>
                      <w:marRight w:val="0"/>
                      <w:marTop w:val="240"/>
                      <w:marBottom w:val="240"/>
                      <w:divBdr>
                        <w:top w:val="none" w:sz="0" w:space="0" w:color="auto"/>
                        <w:left w:val="single" w:sz="36" w:space="0" w:color="000000"/>
                        <w:bottom w:val="none" w:sz="0" w:space="0" w:color="auto"/>
                        <w:right w:val="none" w:sz="0" w:space="0" w:color="auto"/>
                      </w:divBdr>
                      <w:divsChild>
                        <w:div w:id="1788893841">
                          <w:marLeft w:val="0"/>
                          <w:marRight w:val="0"/>
                          <w:marTop w:val="0"/>
                          <w:marBottom w:val="0"/>
                          <w:divBdr>
                            <w:top w:val="single" w:sz="6" w:space="6" w:color="000000"/>
                            <w:left w:val="none" w:sz="0" w:space="0" w:color="auto"/>
                            <w:bottom w:val="none" w:sz="0" w:space="0" w:color="auto"/>
                            <w:right w:val="none" w:sz="0" w:space="0" w:color="auto"/>
                          </w:divBdr>
                        </w:div>
                      </w:divsChild>
                    </w:div>
                    <w:div w:id="376901524">
                      <w:marLeft w:val="0"/>
                      <w:marRight w:val="0"/>
                      <w:marTop w:val="240"/>
                      <w:marBottom w:val="240"/>
                      <w:divBdr>
                        <w:top w:val="none" w:sz="0" w:space="0" w:color="auto"/>
                        <w:left w:val="single" w:sz="36" w:space="0" w:color="000000"/>
                        <w:bottom w:val="none" w:sz="0" w:space="0" w:color="auto"/>
                        <w:right w:val="none" w:sz="0" w:space="0" w:color="auto"/>
                      </w:divBdr>
                      <w:divsChild>
                        <w:div w:id="91825156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7819472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096361">
                  <w:marLeft w:val="240"/>
                  <w:marRight w:val="240"/>
                  <w:marTop w:val="0"/>
                  <w:marBottom w:val="0"/>
                  <w:divBdr>
                    <w:top w:val="none" w:sz="0" w:space="0" w:color="auto"/>
                    <w:left w:val="none" w:sz="0" w:space="0" w:color="auto"/>
                    <w:bottom w:val="none" w:sz="0" w:space="0" w:color="auto"/>
                    <w:right w:val="none" w:sz="0" w:space="0" w:color="auto"/>
                  </w:divBdr>
                </w:div>
                <w:div w:id="1761175071">
                  <w:marLeft w:val="0"/>
                  <w:marRight w:val="0"/>
                  <w:marTop w:val="0"/>
                  <w:marBottom w:val="0"/>
                  <w:divBdr>
                    <w:top w:val="single" w:sz="6" w:space="6" w:color="000000"/>
                    <w:left w:val="none" w:sz="0" w:space="0" w:color="auto"/>
                    <w:bottom w:val="none" w:sz="0" w:space="0" w:color="auto"/>
                    <w:right w:val="none" w:sz="0" w:space="0" w:color="auto"/>
                  </w:divBdr>
                  <w:divsChild>
                    <w:div w:id="1494105862">
                      <w:marLeft w:val="0"/>
                      <w:marRight w:val="0"/>
                      <w:marTop w:val="0"/>
                      <w:marBottom w:val="0"/>
                      <w:divBdr>
                        <w:top w:val="none" w:sz="0" w:space="0" w:color="auto"/>
                        <w:left w:val="none" w:sz="0" w:space="0" w:color="auto"/>
                        <w:bottom w:val="none" w:sz="0" w:space="0" w:color="auto"/>
                        <w:right w:val="none" w:sz="0" w:space="0" w:color="auto"/>
                      </w:divBdr>
                      <w:divsChild>
                        <w:div w:id="32047343">
                          <w:marLeft w:val="0"/>
                          <w:marRight w:val="0"/>
                          <w:marTop w:val="240"/>
                          <w:marBottom w:val="240"/>
                          <w:divBdr>
                            <w:top w:val="none" w:sz="0" w:space="0" w:color="auto"/>
                            <w:left w:val="none" w:sz="0" w:space="0" w:color="auto"/>
                            <w:bottom w:val="none" w:sz="0" w:space="0" w:color="auto"/>
                            <w:right w:val="none" w:sz="0" w:space="0" w:color="auto"/>
                          </w:divBdr>
                          <w:divsChild>
                            <w:div w:id="34637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567132">
              <w:marLeft w:val="0"/>
              <w:marRight w:val="0"/>
              <w:marTop w:val="0"/>
              <w:marBottom w:val="0"/>
              <w:divBdr>
                <w:top w:val="none" w:sz="0" w:space="0" w:color="auto"/>
                <w:left w:val="none" w:sz="0" w:space="0" w:color="auto"/>
                <w:bottom w:val="none" w:sz="0" w:space="0" w:color="auto"/>
                <w:right w:val="none" w:sz="0" w:space="0" w:color="auto"/>
              </w:divBdr>
            </w:div>
          </w:divsChild>
        </w:div>
        <w:div w:id="1520270543">
          <w:marLeft w:val="0"/>
          <w:marRight w:val="0"/>
          <w:marTop w:val="0"/>
          <w:marBottom w:val="0"/>
          <w:divBdr>
            <w:top w:val="none" w:sz="0" w:space="0" w:color="auto"/>
            <w:left w:val="none" w:sz="0" w:space="0" w:color="auto"/>
            <w:bottom w:val="none" w:sz="0" w:space="0" w:color="auto"/>
            <w:right w:val="none" w:sz="0" w:space="0" w:color="auto"/>
          </w:divBdr>
          <w:divsChild>
            <w:div w:id="1615356731">
              <w:marLeft w:val="0"/>
              <w:marRight w:val="0"/>
              <w:marTop w:val="240"/>
              <w:marBottom w:val="240"/>
              <w:divBdr>
                <w:top w:val="none" w:sz="0" w:space="0" w:color="auto"/>
                <w:left w:val="single" w:sz="36" w:space="0" w:color="000000"/>
                <w:bottom w:val="none" w:sz="0" w:space="0" w:color="auto"/>
                <w:right w:val="none" w:sz="0" w:space="0" w:color="auto"/>
              </w:divBdr>
              <w:divsChild>
                <w:div w:id="649988079">
                  <w:marLeft w:val="0"/>
                  <w:marRight w:val="0"/>
                  <w:marTop w:val="0"/>
                  <w:marBottom w:val="0"/>
                  <w:divBdr>
                    <w:top w:val="none" w:sz="0" w:space="0" w:color="auto"/>
                    <w:left w:val="none" w:sz="0" w:space="0" w:color="auto"/>
                    <w:bottom w:val="none" w:sz="0" w:space="0" w:color="auto"/>
                    <w:right w:val="none" w:sz="0" w:space="0" w:color="auto"/>
                  </w:divBdr>
                </w:div>
              </w:divsChild>
            </w:div>
            <w:div w:id="1173253494">
              <w:marLeft w:val="0"/>
              <w:marRight w:val="0"/>
              <w:marTop w:val="240"/>
              <w:marBottom w:val="240"/>
              <w:divBdr>
                <w:top w:val="none" w:sz="0" w:space="0" w:color="auto"/>
                <w:left w:val="none" w:sz="0" w:space="0" w:color="auto"/>
                <w:bottom w:val="none" w:sz="0" w:space="0" w:color="auto"/>
                <w:right w:val="none" w:sz="0" w:space="0" w:color="auto"/>
              </w:divBdr>
              <w:divsChild>
                <w:div w:id="2119719637">
                  <w:marLeft w:val="0"/>
                  <w:marRight w:val="0"/>
                  <w:marTop w:val="0"/>
                  <w:marBottom w:val="0"/>
                  <w:divBdr>
                    <w:top w:val="none" w:sz="0" w:space="0" w:color="auto"/>
                    <w:left w:val="none" w:sz="0" w:space="0" w:color="auto"/>
                    <w:bottom w:val="none" w:sz="0" w:space="0" w:color="auto"/>
                    <w:right w:val="none" w:sz="0" w:space="0" w:color="auto"/>
                  </w:divBdr>
                </w:div>
              </w:divsChild>
            </w:div>
            <w:div w:id="326443444">
              <w:marLeft w:val="0"/>
              <w:marRight w:val="0"/>
              <w:marTop w:val="240"/>
              <w:marBottom w:val="240"/>
              <w:divBdr>
                <w:top w:val="none" w:sz="0" w:space="0" w:color="auto"/>
                <w:left w:val="single" w:sz="36" w:space="0" w:color="000000"/>
                <w:bottom w:val="none" w:sz="0" w:space="0" w:color="auto"/>
                <w:right w:val="none" w:sz="0" w:space="0" w:color="auto"/>
              </w:divBdr>
              <w:divsChild>
                <w:div w:id="1685594648">
                  <w:marLeft w:val="0"/>
                  <w:marRight w:val="0"/>
                  <w:marTop w:val="0"/>
                  <w:marBottom w:val="0"/>
                  <w:divBdr>
                    <w:top w:val="none" w:sz="0" w:space="0" w:color="auto"/>
                    <w:left w:val="none" w:sz="0" w:space="0" w:color="auto"/>
                    <w:bottom w:val="none" w:sz="0" w:space="0" w:color="auto"/>
                    <w:right w:val="none" w:sz="0" w:space="0" w:color="auto"/>
                  </w:divBdr>
                </w:div>
              </w:divsChild>
            </w:div>
            <w:div w:id="996768907">
              <w:marLeft w:val="0"/>
              <w:marRight w:val="0"/>
              <w:marTop w:val="240"/>
              <w:marBottom w:val="240"/>
              <w:divBdr>
                <w:top w:val="none" w:sz="0" w:space="0" w:color="auto"/>
                <w:left w:val="single" w:sz="36" w:space="0" w:color="000000"/>
                <w:bottom w:val="none" w:sz="0" w:space="0" w:color="auto"/>
                <w:right w:val="none" w:sz="0" w:space="0" w:color="auto"/>
              </w:divBdr>
              <w:divsChild>
                <w:div w:id="226427946">
                  <w:marLeft w:val="0"/>
                  <w:marRight w:val="0"/>
                  <w:marTop w:val="0"/>
                  <w:marBottom w:val="0"/>
                  <w:divBdr>
                    <w:top w:val="none" w:sz="0" w:space="0" w:color="auto"/>
                    <w:left w:val="none" w:sz="0" w:space="0" w:color="auto"/>
                    <w:bottom w:val="none" w:sz="0" w:space="0" w:color="auto"/>
                    <w:right w:val="none" w:sz="0" w:space="0" w:color="auto"/>
                  </w:divBdr>
                </w:div>
              </w:divsChild>
            </w:div>
            <w:div w:id="192767519">
              <w:marLeft w:val="0"/>
              <w:marRight w:val="0"/>
              <w:marTop w:val="240"/>
              <w:marBottom w:val="240"/>
              <w:divBdr>
                <w:top w:val="none" w:sz="0" w:space="0" w:color="auto"/>
                <w:left w:val="single" w:sz="36" w:space="0" w:color="000000"/>
                <w:bottom w:val="none" w:sz="0" w:space="0" w:color="auto"/>
                <w:right w:val="none" w:sz="0" w:space="0" w:color="auto"/>
              </w:divBdr>
              <w:divsChild>
                <w:div w:id="353654230">
                  <w:marLeft w:val="0"/>
                  <w:marRight w:val="0"/>
                  <w:marTop w:val="0"/>
                  <w:marBottom w:val="0"/>
                  <w:divBdr>
                    <w:top w:val="none" w:sz="0" w:space="0" w:color="auto"/>
                    <w:left w:val="none" w:sz="0" w:space="0" w:color="auto"/>
                    <w:bottom w:val="none" w:sz="0" w:space="0" w:color="auto"/>
                    <w:right w:val="none" w:sz="0" w:space="0" w:color="auto"/>
                  </w:divBdr>
                </w:div>
              </w:divsChild>
            </w:div>
            <w:div w:id="2104454020">
              <w:marLeft w:val="0"/>
              <w:marRight w:val="0"/>
              <w:marTop w:val="240"/>
              <w:marBottom w:val="240"/>
              <w:divBdr>
                <w:top w:val="none" w:sz="0" w:space="0" w:color="auto"/>
                <w:left w:val="single" w:sz="36" w:space="0" w:color="000000"/>
                <w:bottom w:val="none" w:sz="0" w:space="0" w:color="auto"/>
                <w:right w:val="none" w:sz="0" w:space="0" w:color="auto"/>
              </w:divBdr>
              <w:divsChild>
                <w:div w:id="1523319521">
                  <w:marLeft w:val="0"/>
                  <w:marRight w:val="0"/>
                  <w:marTop w:val="0"/>
                  <w:marBottom w:val="0"/>
                  <w:divBdr>
                    <w:top w:val="none" w:sz="0" w:space="0" w:color="auto"/>
                    <w:left w:val="none" w:sz="0" w:space="0" w:color="auto"/>
                    <w:bottom w:val="none" w:sz="0" w:space="0" w:color="auto"/>
                    <w:right w:val="none" w:sz="0" w:space="0" w:color="auto"/>
                  </w:divBdr>
                </w:div>
              </w:divsChild>
            </w:div>
            <w:div w:id="111679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600819">
      <w:marLeft w:val="0"/>
      <w:marRight w:val="0"/>
      <w:marTop w:val="0"/>
      <w:marBottom w:val="0"/>
      <w:divBdr>
        <w:top w:val="none" w:sz="0" w:space="0" w:color="auto"/>
        <w:left w:val="none" w:sz="0" w:space="0" w:color="auto"/>
        <w:bottom w:val="none" w:sz="0" w:space="0" w:color="auto"/>
        <w:right w:val="none" w:sz="0" w:space="0" w:color="auto"/>
      </w:divBdr>
    </w:div>
    <w:div w:id="1088498167">
      <w:marLeft w:val="0"/>
      <w:marRight w:val="0"/>
      <w:marTop w:val="0"/>
      <w:marBottom w:val="0"/>
      <w:divBdr>
        <w:top w:val="none" w:sz="0" w:space="0" w:color="auto"/>
        <w:left w:val="none" w:sz="0" w:space="0" w:color="auto"/>
        <w:bottom w:val="none" w:sz="0" w:space="0" w:color="auto"/>
        <w:right w:val="none" w:sz="0" w:space="0" w:color="auto"/>
      </w:divBdr>
    </w:div>
    <w:div w:id="1088963089">
      <w:marLeft w:val="0"/>
      <w:marRight w:val="0"/>
      <w:marTop w:val="0"/>
      <w:marBottom w:val="0"/>
      <w:divBdr>
        <w:top w:val="none" w:sz="0" w:space="0" w:color="auto"/>
        <w:left w:val="none" w:sz="0" w:space="0" w:color="auto"/>
        <w:bottom w:val="none" w:sz="0" w:space="0" w:color="auto"/>
        <w:right w:val="none" w:sz="0" w:space="0" w:color="auto"/>
      </w:divBdr>
    </w:div>
    <w:div w:id="1103303945">
      <w:marLeft w:val="0"/>
      <w:marRight w:val="0"/>
      <w:marTop w:val="0"/>
      <w:marBottom w:val="0"/>
      <w:divBdr>
        <w:top w:val="none" w:sz="0" w:space="0" w:color="auto"/>
        <w:left w:val="none" w:sz="0" w:space="0" w:color="auto"/>
        <w:bottom w:val="none" w:sz="0" w:space="0" w:color="auto"/>
        <w:right w:val="none" w:sz="0" w:space="0" w:color="auto"/>
      </w:divBdr>
    </w:div>
    <w:div w:id="1111511069">
      <w:marLeft w:val="0"/>
      <w:marRight w:val="0"/>
      <w:marTop w:val="0"/>
      <w:marBottom w:val="0"/>
      <w:divBdr>
        <w:top w:val="none" w:sz="0" w:space="0" w:color="auto"/>
        <w:left w:val="none" w:sz="0" w:space="0" w:color="auto"/>
        <w:bottom w:val="none" w:sz="0" w:space="0" w:color="auto"/>
        <w:right w:val="none" w:sz="0" w:space="0" w:color="auto"/>
      </w:divBdr>
      <w:divsChild>
        <w:div w:id="1059524282">
          <w:marLeft w:val="0"/>
          <w:marRight w:val="0"/>
          <w:marTop w:val="0"/>
          <w:marBottom w:val="0"/>
          <w:divBdr>
            <w:top w:val="none" w:sz="0" w:space="0" w:color="auto"/>
            <w:left w:val="none" w:sz="0" w:space="0" w:color="auto"/>
            <w:bottom w:val="none" w:sz="0" w:space="0" w:color="auto"/>
            <w:right w:val="none" w:sz="0" w:space="0" w:color="auto"/>
          </w:divBdr>
          <w:divsChild>
            <w:div w:id="1265574703">
              <w:marLeft w:val="0"/>
              <w:marRight w:val="0"/>
              <w:marTop w:val="240"/>
              <w:marBottom w:val="240"/>
              <w:divBdr>
                <w:top w:val="none" w:sz="0" w:space="0" w:color="auto"/>
                <w:left w:val="none" w:sz="0" w:space="0" w:color="auto"/>
                <w:bottom w:val="none" w:sz="0" w:space="0" w:color="auto"/>
                <w:right w:val="none" w:sz="0" w:space="0" w:color="auto"/>
              </w:divBdr>
              <w:divsChild>
                <w:div w:id="1267809303">
                  <w:marLeft w:val="0"/>
                  <w:marRight w:val="0"/>
                  <w:marTop w:val="0"/>
                  <w:marBottom w:val="0"/>
                  <w:divBdr>
                    <w:top w:val="none" w:sz="0" w:space="0" w:color="auto"/>
                    <w:left w:val="none" w:sz="0" w:space="0" w:color="auto"/>
                    <w:bottom w:val="none" w:sz="0" w:space="0" w:color="auto"/>
                    <w:right w:val="none" w:sz="0" w:space="0" w:color="auto"/>
                  </w:divBdr>
                </w:div>
              </w:divsChild>
            </w:div>
            <w:div w:id="1028722872">
              <w:marLeft w:val="0"/>
              <w:marRight w:val="0"/>
              <w:marTop w:val="240"/>
              <w:marBottom w:val="240"/>
              <w:divBdr>
                <w:top w:val="none" w:sz="0" w:space="0" w:color="auto"/>
                <w:left w:val="single" w:sz="36" w:space="0" w:color="000000"/>
                <w:bottom w:val="none" w:sz="0" w:space="0" w:color="auto"/>
                <w:right w:val="none" w:sz="0" w:space="0" w:color="auto"/>
              </w:divBdr>
              <w:divsChild>
                <w:div w:id="1241910478">
                  <w:marLeft w:val="0"/>
                  <w:marRight w:val="0"/>
                  <w:marTop w:val="0"/>
                  <w:marBottom w:val="0"/>
                  <w:divBdr>
                    <w:top w:val="none" w:sz="0" w:space="0" w:color="auto"/>
                    <w:left w:val="none" w:sz="0" w:space="0" w:color="auto"/>
                    <w:bottom w:val="none" w:sz="0" w:space="0" w:color="auto"/>
                    <w:right w:val="none" w:sz="0" w:space="0" w:color="auto"/>
                  </w:divBdr>
                </w:div>
              </w:divsChild>
            </w:div>
            <w:div w:id="137691945">
              <w:marLeft w:val="0"/>
              <w:marRight w:val="0"/>
              <w:marTop w:val="0"/>
              <w:marBottom w:val="0"/>
              <w:divBdr>
                <w:top w:val="none" w:sz="0" w:space="0" w:color="auto"/>
                <w:left w:val="none" w:sz="0" w:space="0" w:color="auto"/>
                <w:bottom w:val="none" w:sz="0" w:space="0" w:color="auto"/>
                <w:right w:val="none" w:sz="0" w:space="0" w:color="auto"/>
              </w:divBdr>
              <w:divsChild>
                <w:div w:id="4168253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1876350">
                      <w:marLeft w:val="240"/>
                      <w:marRight w:val="240"/>
                      <w:marTop w:val="0"/>
                      <w:marBottom w:val="0"/>
                      <w:divBdr>
                        <w:top w:val="none" w:sz="0" w:space="0" w:color="auto"/>
                        <w:left w:val="none" w:sz="0" w:space="0" w:color="auto"/>
                        <w:bottom w:val="none" w:sz="0" w:space="0" w:color="auto"/>
                        <w:right w:val="none" w:sz="0" w:space="0" w:color="auto"/>
                      </w:divBdr>
                    </w:div>
                    <w:div w:id="1478450647">
                      <w:marLeft w:val="0"/>
                      <w:marRight w:val="0"/>
                      <w:marTop w:val="0"/>
                      <w:marBottom w:val="0"/>
                      <w:divBdr>
                        <w:top w:val="single" w:sz="6" w:space="6" w:color="000000"/>
                        <w:left w:val="none" w:sz="0" w:space="0" w:color="auto"/>
                        <w:bottom w:val="none" w:sz="0" w:space="0" w:color="auto"/>
                        <w:right w:val="none" w:sz="0" w:space="0" w:color="auto"/>
                      </w:divBdr>
                      <w:divsChild>
                        <w:div w:id="998465174">
                          <w:marLeft w:val="0"/>
                          <w:marRight w:val="0"/>
                          <w:marTop w:val="0"/>
                          <w:marBottom w:val="0"/>
                          <w:divBdr>
                            <w:top w:val="none" w:sz="0" w:space="0" w:color="auto"/>
                            <w:left w:val="none" w:sz="0" w:space="0" w:color="auto"/>
                            <w:bottom w:val="none" w:sz="0" w:space="0" w:color="auto"/>
                            <w:right w:val="none" w:sz="0" w:space="0" w:color="auto"/>
                          </w:divBdr>
                          <w:divsChild>
                            <w:div w:id="1077628805">
                              <w:marLeft w:val="0"/>
                              <w:marRight w:val="0"/>
                              <w:marTop w:val="0"/>
                              <w:marBottom w:val="0"/>
                              <w:divBdr>
                                <w:top w:val="none" w:sz="0" w:space="0" w:color="auto"/>
                                <w:left w:val="none" w:sz="0" w:space="0" w:color="auto"/>
                                <w:bottom w:val="none" w:sz="0" w:space="0" w:color="auto"/>
                                <w:right w:val="none" w:sz="0" w:space="0" w:color="auto"/>
                              </w:divBdr>
                              <w:divsChild>
                                <w:div w:id="85538271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38002491">
                          <w:marLeft w:val="0"/>
                          <w:marRight w:val="0"/>
                          <w:marTop w:val="0"/>
                          <w:marBottom w:val="0"/>
                          <w:divBdr>
                            <w:top w:val="none" w:sz="0" w:space="0" w:color="auto"/>
                            <w:left w:val="none" w:sz="0" w:space="0" w:color="auto"/>
                            <w:bottom w:val="none" w:sz="0" w:space="0" w:color="auto"/>
                            <w:right w:val="none" w:sz="0" w:space="0" w:color="auto"/>
                          </w:divBdr>
                          <w:divsChild>
                            <w:div w:id="776949334">
                              <w:marLeft w:val="0"/>
                              <w:marRight w:val="0"/>
                              <w:marTop w:val="0"/>
                              <w:marBottom w:val="0"/>
                              <w:divBdr>
                                <w:top w:val="none" w:sz="0" w:space="0" w:color="auto"/>
                                <w:left w:val="none" w:sz="0" w:space="0" w:color="auto"/>
                                <w:bottom w:val="none" w:sz="0" w:space="0" w:color="auto"/>
                                <w:right w:val="none" w:sz="0" w:space="0" w:color="auto"/>
                              </w:divBdr>
                              <w:divsChild>
                                <w:div w:id="174680090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465465477">
                          <w:marLeft w:val="0"/>
                          <w:marRight w:val="0"/>
                          <w:marTop w:val="0"/>
                          <w:marBottom w:val="0"/>
                          <w:divBdr>
                            <w:top w:val="none" w:sz="0" w:space="0" w:color="auto"/>
                            <w:left w:val="none" w:sz="0" w:space="0" w:color="auto"/>
                            <w:bottom w:val="none" w:sz="0" w:space="0" w:color="auto"/>
                            <w:right w:val="none" w:sz="0" w:space="0" w:color="auto"/>
                          </w:divBdr>
                          <w:divsChild>
                            <w:div w:id="112808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561330">
          <w:marLeft w:val="0"/>
          <w:marRight w:val="0"/>
          <w:marTop w:val="0"/>
          <w:marBottom w:val="0"/>
          <w:divBdr>
            <w:top w:val="none" w:sz="0" w:space="0" w:color="auto"/>
            <w:left w:val="none" w:sz="0" w:space="0" w:color="auto"/>
            <w:bottom w:val="none" w:sz="0" w:space="0" w:color="auto"/>
            <w:right w:val="none" w:sz="0" w:space="0" w:color="auto"/>
          </w:divBdr>
          <w:divsChild>
            <w:div w:id="2140879417">
              <w:marLeft w:val="0"/>
              <w:marRight w:val="0"/>
              <w:marTop w:val="240"/>
              <w:marBottom w:val="240"/>
              <w:divBdr>
                <w:top w:val="none" w:sz="0" w:space="0" w:color="auto"/>
                <w:left w:val="none" w:sz="0" w:space="0" w:color="auto"/>
                <w:bottom w:val="none" w:sz="0" w:space="0" w:color="auto"/>
                <w:right w:val="none" w:sz="0" w:space="0" w:color="auto"/>
              </w:divBdr>
            </w:div>
            <w:div w:id="895237737">
              <w:marLeft w:val="0"/>
              <w:marRight w:val="0"/>
              <w:marTop w:val="240"/>
              <w:marBottom w:val="240"/>
              <w:divBdr>
                <w:top w:val="none" w:sz="0" w:space="0" w:color="auto"/>
                <w:left w:val="none" w:sz="0" w:space="0" w:color="auto"/>
                <w:bottom w:val="none" w:sz="0" w:space="0" w:color="auto"/>
                <w:right w:val="none" w:sz="0" w:space="0" w:color="auto"/>
              </w:divBdr>
            </w:div>
            <w:div w:id="12781007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6538565">
                  <w:marLeft w:val="240"/>
                  <w:marRight w:val="240"/>
                  <w:marTop w:val="0"/>
                  <w:marBottom w:val="0"/>
                  <w:divBdr>
                    <w:top w:val="none" w:sz="0" w:space="0" w:color="auto"/>
                    <w:left w:val="none" w:sz="0" w:space="0" w:color="auto"/>
                    <w:bottom w:val="none" w:sz="0" w:space="0" w:color="auto"/>
                    <w:right w:val="none" w:sz="0" w:space="0" w:color="auto"/>
                  </w:divBdr>
                </w:div>
                <w:div w:id="324629044">
                  <w:marLeft w:val="0"/>
                  <w:marRight w:val="0"/>
                  <w:marTop w:val="0"/>
                  <w:marBottom w:val="0"/>
                  <w:divBdr>
                    <w:top w:val="single" w:sz="6" w:space="6" w:color="000000"/>
                    <w:left w:val="none" w:sz="0" w:space="0" w:color="auto"/>
                    <w:bottom w:val="none" w:sz="0" w:space="0" w:color="auto"/>
                    <w:right w:val="none" w:sz="0" w:space="0" w:color="auto"/>
                  </w:divBdr>
                  <w:divsChild>
                    <w:div w:id="170800215">
                      <w:marLeft w:val="0"/>
                      <w:marRight w:val="0"/>
                      <w:marTop w:val="0"/>
                      <w:marBottom w:val="0"/>
                      <w:divBdr>
                        <w:top w:val="none" w:sz="0" w:space="0" w:color="auto"/>
                        <w:left w:val="none" w:sz="0" w:space="0" w:color="auto"/>
                        <w:bottom w:val="none" w:sz="0" w:space="0" w:color="auto"/>
                        <w:right w:val="none" w:sz="0" w:space="0" w:color="auto"/>
                      </w:divBdr>
                      <w:divsChild>
                        <w:div w:id="369109649">
                          <w:marLeft w:val="0"/>
                          <w:marRight w:val="0"/>
                          <w:marTop w:val="240"/>
                          <w:marBottom w:val="240"/>
                          <w:divBdr>
                            <w:top w:val="none" w:sz="0" w:space="0" w:color="auto"/>
                            <w:left w:val="none" w:sz="0" w:space="0" w:color="auto"/>
                            <w:bottom w:val="none" w:sz="0" w:space="0" w:color="auto"/>
                            <w:right w:val="none" w:sz="0" w:space="0" w:color="auto"/>
                          </w:divBdr>
                          <w:divsChild>
                            <w:div w:id="1328939727">
                              <w:marLeft w:val="0"/>
                              <w:marRight w:val="0"/>
                              <w:marTop w:val="60"/>
                              <w:marBottom w:val="60"/>
                              <w:divBdr>
                                <w:top w:val="single" w:sz="6" w:space="6" w:color="C7C7C7"/>
                                <w:left w:val="single" w:sz="6" w:space="6" w:color="C7C7C7"/>
                                <w:bottom w:val="single" w:sz="6" w:space="6" w:color="C7C7C7"/>
                                <w:right w:val="single" w:sz="6" w:space="6" w:color="C7C7C7"/>
                              </w:divBdr>
                            </w:div>
                            <w:div w:id="1305547014">
                              <w:marLeft w:val="0"/>
                              <w:marRight w:val="0"/>
                              <w:marTop w:val="60"/>
                              <w:marBottom w:val="60"/>
                              <w:divBdr>
                                <w:top w:val="single" w:sz="6" w:space="6" w:color="C7C7C7"/>
                                <w:left w:val="single" w:sz="6" w:space="6" w:color="C7C7C7"/>
                                <w:bottom w:val="single" w:sz="6" w:space="6" w:color="C7C7C7"/>
                                <w:right w:val="single" w:sz="6" w:space="6" w:color="C7C7C7"/>
                              </w:divBdr>
                            </w:div>
                            <w:div w:id="466242013">
                              <w:marLeft w:val="0"/>
                              <w:marRight w:val="0"/>
                              <w:marTop w:val="60"/>
                              <w:marBottom w:val="60"/>
                              <w:divBdr>
                                <w:top w:val="single" w:sz="6" w:space="6" w:color="C7C7C7"/>
                                <w:left w:val="single" w:sz="6" w:space="6" w:color="C7C7C7"/>
                                <w:bottom w:val="single" w:sz="6" w:space="6" w:color="C7C7C7"/>
                                <w:right w:val="single" w:sz="6" w:space="6" w:color="C7C7C7"/>
                              </w:divBdr>
                            </w:div>
                            <w:div w:id="1189098277">
                              <w:marLeft w:val="0"/>
                              <w:marRight w:val="0"/>
                              <w:marTop w:val="60"/>
                              <w:marBottom w:val="60"/>
                              <w:divBdr>
                                <w:top w:val="single" w:sz="6" w:space="6" w:color="C7C7C7"/>
                                <w:left w:val="single" w:sz="6" w:space="6" w:color="C7C7C7"/>
                                <w:bottom w:val="single" w:sz="6" w:space="6" w:color="C7C7C7"/>
                                <w:right w:val="single" w:sz="6" w:space="6" w:color="C7C7C7"/>
                              </w:divBdr>
                            </w:div>
                            <w:div w:id="505824333">
                              <w:marLeft w:val="0"/>
                              <w:marRight w:val="0"/>
                              <w:marTop w:val="60"/>
                              <w:marBottom w:val="60"/>
                              <w:divBdr>
                                <w:top w:val="single" w:sz="6" w:space="6" w:color="C7C7C7"/>
                                <w:left w:val="single" w:sz="6" w:space="6" w:color="C7C7C7"/>
                                <w:bottom w:val="single" w:sz="6" w:space="6" w:color="C7C7C7"/>
                                <w:right w:val="single" w:sz="6" w:space="6" w:color="C7C7C7"/>
                              </w:divBdr>
                            </w:div>
                            <w:div w:id="1759018783">
                              <w:marLeft w:val="0"/>
                              <w:marRight w:val="0"/>
                              <w:marTop w:val="60"/>
                              <w:marBottom w:val="60"/>
                              <w:divBdr>
                                <w:top w:val="single" w:sz="6" w:space="6" w:color="C7C7C7"/>
                                <w:left w:val="single" w:sz="6" w:space="6" w:color="C7C7C7"/>
                                <w:bottom w:val="single" w:sz="6" w:space="6" w:color="C7C7C7"/>
                                <w:right w:val="single" w:sz="6" w:space="6" w:color="C7C7C7"/>
                              </w:divBdr>
                            </w:div>
                            <w:div w:id="1785417728">
                              <w:marLeft w:val="0"/>
                              <w:marRight w:val="0"/>
                              <w:marTop w:val="60"/>
                              <w:marBottom w:val="60"/>
                              <w:divBdr>
                                <w:top w:val="single" w:sz="6" w:space="6" w:color="C7C7C7"/>
                                <w:left w:val="single" w:sz="6" w:space="6" w:color="C7C7C7"/>
                                <w:bottom w:val="single" w:sz="6" w:space="6" w:color="C7C7C7"/>
                                <w:right w:val="single" w:sz="6" w:space="6" w:color="C7C7C7"/>
                              </w:divBdr>
                            </w:div>
                            <w:div w:id="1049957466">
                              <w:marLeft w:val="0"/>
                              <w:marRight w:val="0"/>
                              <w:marTop w:val="60"/>
                              <w:marBottom w:val="60"/>
                              <w:divBdr>
                                <w:top w:val="single" w:sz="6" w:space="6" w:color="C7C7C7"/>
                                <w:left w:val="single" w:sz="6" w:space="6" w:color="C7C7C7"/>
                                <w:bottom w:val="single" w:sz="6" w:space="6" w:color="C7C7C7"/>
                                <w:right w:val="single" w:sz="6" w:space="6" w:color="C7C7C7"/>
                              </w:divBdr>
                            </w:div>
                            <w:div w:id="1126653548">
                              <w:marLeft w:val="0"/>
                              <w:marRight w:val="0"/>
                              <w:marTop w:val="60"/>
                              <w:marBottom w:val="60"/>
                              <w:divBdr>
                                <w:top w:val="single" w:sz="6" w:space="6" w:color="C7C7C7"/>
                                <w:left w:val="single" w:sz="6" w:space="6" w:color="C7C7C7"/>
                                <w:bottom w:val="single" w:sz="6" w:space="6" w:color="C7C7C7"/>
                                <w:right w:val="single" w:sz="6" w:space="6" w:color="C7C7C7"/>
                              </w:divBdr>
                            </w:div>
                            <w:div w:id="22951021">
                              <w:marLeft w:val="0"/>
                              <w:marRight w:val="0"/>
                              <w:marTop w:val="60"/>
                              <w:marBottom w:val="60"/>
                              <w:divBdr>
                                <w:top w:val="single" w:sz="6" w:space="6" w:color="C7C7C7"/>
                                <w:left w:val="single" w:sz="6" w:space="6" w:color="C7C7C7"/>
                                <w:bottom w:val="single" w:sz="6" w:space="6" w:color="C7C7C7"/>
                                <w:right w:val="single" w:sz="6" w:space="6" w:color="C7C7C7"/>
                              </w:divBdr>
                            </w:div>
                            <w:div w:id="1253126701">
                              <w:marLeft w:val="0"/>
                              <w:marRight w:val="0"/>
                              <w:marTop w:val="60"/>
                              <w:marBottom w:val="60"/>
                              <w:divBdr>
                                <w:top w:val="single" w:sz="6" w:space="6" w:color="C7C7C7"/>
                                <w:left w:val="single" w:sz="6" w:space="6" w:color="C7C7C7"/>
                                <w:bottom w:val="single" w:sz="6" w:space="6" w:color="C7C7C7"/>
                                <w:right w:val="single" w:sz="6" w:space="6" w:color="C7C7C7"/>
                              </w:divBdr>
                            </w:div>
                            <w:div w:id="1875078157">
                              <w:marLeft w:val="0"/>
                              <w:marRight w:val="0"/>
                              <w:marTop w:val="60"/>
                              <w:marBottom w:val="60"/>
                              <w:divBdr>
                                <w:top w:val="single" w:sz="6" w:space="6" w:color="C7C7C7"/>
                                <w:left w:val="single" w:sz="6" w:space="6" w:color="C7C7C7"/>
                                <w:bottom w:val="single" w:sz="6" w:space="6" w:color="C7C7C7"/>
                                <w:right w:val="single" w:sz="6" w:space="6" w:color="C7C7C7"/>
                              </w:divBdr>
                            </w:div>
                            <w:div w:id="1691180346">
                              <w:marLeft w:val="0"/>
                              <w:marRight w:val="0"/>
                              <w:marTop w:val="60"/>
                              <w:marBottom w:val="60"/>
                              <w:divBdr>
                                <w:top w:val="single" w:sz="6" w:space="6" w:color="C7C7C7"/>
                                <w:left w:val="single" w:sz="6" w:space="6" w:color="C7C7C7"/>
                                <w:bottom w:val="single" w:sz="6" w:space="6" w:color="C7C7C7"/>
                                <w:right w:val="single" w:sz="6" w:space="6" w:color="C7C7C7"/>
                              </w:divBdr>
                            </w:div>
                            <w:div w:id="538011966">
                              <w:marLeft w:val="0"/>
                              <w:marRight w:val="0"/>
                              <w:marTop w:val="60"/>
                              <w:marBottom w:val="60"/>
                              <w:divBdr>
                                <w:top w:val="single" w:sz="6" w:space="6" w:color="C7C7C7"/>
                                <w:left w:val="single" w:sz="6" w:space="6" w:color="C7C7C7"/>
                                <w:bottom w:val="single" w:sz="6" w:space="6" w:color="C7C7C7"/>
                                <w:right w:val="single" w:sz="6" w:space="6" w:color="C7C7C7"/>
                              </w:divBdr>
                            </w:div>
                            <w:div w:id="318077320">
                              <w:marLeft w:val="0"/>
                              <w:marRight w:val="0"/>
                              <w:marTop w:val="60"/>
                              <w:marBottom w:val="60"/>
                              <w:divBdr>
                                <w:top w:val="single" w:sz="6" w:space="6" w:color="C7C7C7"/>
                                <w:left w:val="single" w:sz="6" w:space="6" w:color="C7C7C7"/>
                                <w:bottom w:val="single" w:sz="6" w:space="6" w:color="C7C7C7"/>
                                <w:right w:val="single" w:sz="6" w:space="6" w:color="C7C7C7"/>
                              </w:divBdr>
                            </w:div>
                            <w:div w:id="29963396">
                              <w:marLeft w:val="0"/>
                              <w:marRight w:val="0"/>
                              <w:marTop w:val="60"/>
                              <w:marBottom w:val="60"/>
                              <w:divBdr>
                                <w:top w:val="single" w:sz="6" w:space="6" w:color="C7C7C7"/>
                                <w:left w:val="single" w:sz="6" w:space="6" w:color="C7C7C7"/>
                                <w:bottom w:val="single" w:sz="6" w:space="6" w:color="C7C7C7"/>
                                <w:right w:val="single" w:sz="6" w:space="6" w:color="C7C7C7"/>
                              </w:divBdr>
                            </w:div>
                            <w:div w:id="871188833">
                              <w:marLeft w:val="0"/>
                              <w:marRight w:val="0"/>
                              <w:marTop w:val="60"/>
                              <w:marBottom w:val="60"/>
                              <w:divBdr>
                                <w:top w:val="single" w:sz="6" w:space="6" w:color="C7C7C7"/>
                                <w:left w:val="single" w:sz="6" w:space="6" w:color="C7C7C7"/>
                                <w:bottom w:val="single" w:sz="6" w:space="6" w:color="C7C7C7"/>
                                <w:right w:val="single" w:sz="6" w:space="6" w:color="C7C7C7"/>
                              </w:divBdr>
                            </w:div>
                            <w:div w:id="1016888359">
                              <w:marLeft w:val="0"/>
                              <w:marRight w:val="0"/>
                              <w:marTop w:val="60"/>
                              <w:marBottom w:val="60"/>
                              <w:divBdr>
                                <w:top w:val="single" w:sz="6" w:space="6" w:color="C7C7C7"/>
                                <w:left w:val="single" w:sz="6" w:space="6" w:color="C7C7C7"/>
                                <w:bottom w:val="single" w:sz="6" w:space="6" w:color="C7C7C7"/>
                                <w:right w:val="single" w:sz="6" w:space="6" w:color="C7C7C7"/>
                              </w:divBdr>
                            </w:div>
                            <w:div w:id="2122218209">
                              <w:marLeft w:val="0"/>
                              <w:marRight w:val="0"/>
                              <w:marTop w:val="60"/>
                              <w:marBottom w:val="60"/>
                              <w:divBdr>
                                <w:top w:val="single" w:sz="6" w:space="6" w:color="C7C7C7"/>
                                <w:left w:val="single" w:sz="6" w:space="6" w:color="C7C7C7"/>
                                <w:bottom w:val="single" w:sz="6" w:space="6" w:color="C7C7C7"/>
                                <w:right w:val="single" w:sz="6" w:space="6" w:color="C7C7C7"/>
                              </w:divBdr>
                            </w:div>
                            <w:div w:id="859391713">
                              <w:marLeft w:val="0"/>
                              <w:marRight w:val="0"/>
                              <w:marTop w:val="60"/>
                              <w:marBottom w:val="60"/>
                              <w:divBdr>
                                <w:top w:val="single" w:sz="6" w:space="6" w:color="C7C7C7"/>
                                <w:left w:val="single" w:sz="6" w:space="6" w:color="C7C7C7"/>
                                <w:bottom w:val="single" w:sz="6" w:space="6" w:color="C7C7C7"/>
                                <w:right w:val="single" w:sz="6" w:space="6" w:color="C7C7C7"/>
                              </w:divBdr>
                            </w:div>
                            <w:div w:id="1173959211">
                              <w:marLeft w:val="0"/>
                              <w:marRight w:val="0"/>
                              <w:marTop w:val="60"/>
                              <w:marBottom w:val="60"/>
                              <w:divBdr>
                                <w:top w:val="single" w:sz="6" w:space="6" w:color="C7C7C7"/>
                                <w:left w:val="single" w:sz="6" w:space="6" w:color="C7C7C7"/>
                                <w:bottom w:val="single" w:sz="6" w:space="6" w:color="C7C7C7"/>
                                <w:right w:val="single" w:sz="6" w:space="6" w:color="C7C7C7"/>
                              </w:divBdr>
                            </w:div>
                            <w:div w:id="10316853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33987124">
          <w:marLeft w:val="0"/>
          <w:marRight w:val="0"/>
          <w:marTop w:val="0"/>
          <w:marBottom w:val="0"/>
          <w:divBdr>
            <w:top w:val="none" w:sz="0" w:space="0" w:color="auto"/>
            <w:left w:val="none" w:sz="0" w:space="0" w:color="auto"/>
            <w:bottom w:val="none" w:sz="0" w:space="0" w:color="auto"/>
            <w:right w:val="none" w:sz="0" w:space="0" w:color="auto"/>
          </w:divBdr>
          <w:divsChild>
            <w:div w:id="360320467">
              <w:marLeft w:val="0"/>
              <w:marRight w:val="0"/>
              <w:marTop w:val="240"/>
              <w:marBottom w:val="240"/>
              <w:divBdr>
                <w:top w:val="none" w:sz="0" w:space="0" w:color="auto"/>
                <w:left w:val="single" w:sz="36" w:space="0" w:color="000000"/>
                <w:bottom w:val="none" w:sz="0" w:space="0" w:color="auto"/>
                <w:right w:val="none" w:sz="0" w:space="0" w:color="auto"/>
              </w:divBdr>
              <w:divsChild>
                <w:div w:id="6173473">
                  <w:marLeft w:val="0"/>
                  <w:marRight w:val="0"/>
                  <w:marTop w:val="0"/>
                  <w:marBottom w:val="0"/>
                  <w:divBdr>
                    <w:top w:val="none" w:sz="0" w:space="0" w:color="auto"/>
                    <w:left w:val="none" w:sz="0" w:space="0" w:color="auto"/>
                    <w:bottom w:val="none" w:sz="0" w:space="0" w:color="auto"/>
                    <w:right w:val="none" w:sz="0" w:space="0" w:color="auto"/>
                  </w:divBdr>
                </w:div>
              </w:divsChild>
            </w:div>
            <w:div w:id="1138691045">
              <w:marLeft w:val="0"/>
              <w:marRight w:val="0"/>
              <w:marTop w:val="240"/>
              <w:marBottom w:val="240"/>
              <w:divBdr>
                <w:top w:val="none" w:sz="0" w:space="0" w:color="auto"/>
                <w:left w:val="single" w:sz="36" w:space="0" w:color="000000"/>
                <w:bottom w:val="none" w:sz="0" w:space="0" w:color="auto"/>
                <w:right w:val="none" w:sz="0" w:space="0" w:color="auto"/>
              </w:divBdr>
              <w:divsChild>
                <w:div w:id="1478956872">
                  <w:marLeft w:val="0"/>
                  <w:marRight w:val="0"/>
                  <w:marTop w:val="0"/>
                  <w:marBottom w:val="0"/>
                  <w:divBdr>
                    <w:top w:val="none" w:sz="0" w:space="0" w:color="auto"/>
                    <w:left w:val="none" w:sz="0" w:space="0" w:color="auto"/>
                    <w:bottom w:val="none" w:sz="0" w:space="0" w:color="auto"/>
                    <w:right w:val="none" w:sz="0" w:space="0" w:color="auto"/>
                  </w:divBdr>
                </w:div>
              </w:divsChild>
            </w:div>
            <w:div w:id="4869442">
              <w:marLeft w:val="0"/>
              <w:marRight w:val="0"/>
              <w:marTop w:val="240"/>
              <w:marBottom w:val="240"/>
              <w:divBdr>
                <w:top w:val="none" w:sz="0" w:space="0" w:color="auto"/>
                <w:left w:val="none" w:sz="0" w:space="0" w:color="auto"/>
                <w:bottom w:val="none" w:sz="0" w:space="0" w:color="auto"/>
                <w:right w:val="none" w:sz="0" w:space="0" w:color="auto"/>
              </w:divBdr>
            </w:div>
            <w:div w:id="149444626">
              <w:marLeft w:val="0"/>
              <w:marRight w:val="0"/>
              <w:marTop w:val="0"/>
              <w:marBottom w:val="0"/>
              <w:divBdr>
                <w:top w:val="none" w:sz="0" w:space="0" w:color="auto"/>
                <w:left w:val="none" w:sz="0" w:space="0" w:color="auto"/>
                <w:bottom w:val="none" w:sz="0" w:space="0" w:color="auto"/>
                <w:right w:val="none" w:sz="0" w:space="0" w:color="auto"/>
              </w:divBdr>
              <w:divsChild>
                <w:div w:id="6835755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903369256">
              <w:marLeft w:val="0"/>
              <w:marRight w:val="0"/>
              <w:marTop w:val="240"/>
              <w:marBottom w:val="240"/>
              <w:divBdr>
                <w:top w:val="single" w:sz="12" w:space="0" w:color="000000"/>
                <w:left w:val="none" w:sz="0" w:space="0" w:color="auto"/>
                <w:bottom w:val="single" w:sz="12" w:space="0" w:color="000000"/>
                <w:right w:val="none" w:sz="0" w:space="0" w:color="auto"/>
              </w:divBdr>
              <w:divsChild>
                <w:div w:id="1480927421">
                  <w:marLeft w:val="240"/>
                  <w:marRight w:val="240"/>
                  <w:marTop w:val="0"/>
                  <w:marBottom w:val="0"/>
                  <w:divBdr>
                    <w:top w:val="none" w:sz="0" w:space="0" w:color="auto"/>
                    <w:left w:val="none" w:sz="0" w:space="0" w:color="auto"/>
                    <w:bottom w:val="none" w:sz="0" w:space="0" w:color="auto"/>
                    <w:right w:val="none" w:sz="0" w:space="0" w:color="auto"/>
                  </w:divBdr>
                </w:div>
                <w:div w:id="582570583">
                  <w:marLeft w:val="0"/>
                  <w:marRight w:val="0"/>
                  <w:marTop w:val="0"/>
                  <w:marBottom w:val="0"/>
                  <w:divBdr>
                    <w:top w:val="single" w:sz="6" w:space="6" w:color="000000"/>
                    <w:left w:val="none" w:sz="0" w:space="0" w:color="auto"/>
                    <w:bottom w:val="none" w:sz="0" w:space="0" w:color="auto"/>
                    <w:right w:val="none" w:sz="0" w:space="0" w:color="auto"/>
                  </w:divBdr>
                  <w:divsChild>
                    <w:div w:id="442655741">
                      <w:marLeft w:val="0"/>
                      <w:marRight w:val="0"/>
                      <w:marTop w:val="240"/>
                      <w:marBottom w:val="240"/>
                      <w:divBdr>
                        <w:top w:val="none" w:sz="0" w:space="0" w:color="auto"/>
                        <w:left w:val="none" w:sz="0" w:space="0" w:color="auto"/>
                        <w:bottom w:val="none" w:sz="0" w:space="0" w:color="auto"/>
                        <w:right w:val="none" w:sz="0" w:space="0" w:color="auto"/>
                      </w:divBdr>
                    </w:div>
                    <w:div w:id="643511941">
                      <w:marLeft w:val="0"/>
                      <w:marRight w:val="0"/>
                      <w:marTop w:val="240"/>
                      <w:marBottom w:val="240"/>
                      <w:divBdr>
                        <w:top w:val="none" w:sz="0" w:space="0" w:color="auto"/>
                        <w:left w:val="single" w:sz="36" w:space="0" w:color="000000"/>
                        <w:bottom w:val="none" w:sz="0" w:space="0" w:color="auto"/>
                        <w:right w:val="none" w:sz="0" w:space="0" w:color="auto"/>
                      </w:divBdr>
                      <w:divsChild>
                        <w:div w:id="23948796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9823905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0873591">
                  <w:marLeft w:val="240"/>
                  <w:marRight w:val="240"/>
                  <w:marTop w:val="0"/>
                  <w:marBottom w:val="0"/>
                  <w:divBdr>
                    <w:top w:val="none" w:sz="0" w:space="0" w:color="auto"/>
                    <w:left w:val="none" w:sz="0" w:space="0" w:color="auto"/>
                    <w:bottom w:val="none" w:sz="0" w:space="0" w:color="auto"/>
                    <w:right w:val="none" w:sz="0" w:space="0" w:color="auto"/>
                  </w:divBdr>
                </w:div>
                <w:div w:id="1106536940">
                  <w:marLeft w:val="0"/>
                  <w:marRight w:val="0"/>
                  <w:marTop w:val="0"/>
                  <w:marBottom w:val="0"/>
                  <w:divBdr>
                    <w:top w:val="single" w:sz="6" w:space="6" w:color="000000"/>
                    <w:left w:val="none" w:sz="0" w:space="0" w:color="auto"/>
                    <w:bottom w:val="none" w:sz="0" w:space="0" w:color="auto"/>
                    <w:right w:val="none" w:sz="0" w:space="0" w:color="auto"/>
                  </w:divBdr>
                  <w:divsChild>
                    <w:div w:id="172598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244522">
          <w:marLeft w:val="0"/>
          <w:marRight w:val="0"/>
          <w:marTop w:val="0"/>
          <w:marBottom w:val="0"/>
          <w:divBdr>
            <w:top w:val="none" w:sz="0" w:space="0" w:color="auto"/>
            <w:left w:val="none" w:sz="0" w:space="0" w:color="auto"/>
            <w:bottom w:val="none" w:sz="0" w:space="0" w:color="auto"/>
            <w:right w:val="none" w:sz="0" w:space="0" w:color="auto"/>
          </w:divBdr>
          <w:divsChild>
            <w:div w:id="1251886774">
              <w:marLeft w:val="0"/>
              <w:marRight w:val="0"/>
              <w:marTop w:val="240"/>
              <w:marBottom w:val="240"/>
              <w:divBdr>
                <w:top w:val="none" w:sz="0" w:space="0" w:color="auto"/>
                <w:left w:val="none" w:sz="0" w:space="0" w:color="auto"/>
                <w:bottom w:val="none" w:sz="0" w:space="0" w:color="auto"/>
                <w:right w:val="none" w:sz="0" w:space="0" w:color="auto"/>
              </w:divBdr>
              <w:divsChild>
                <w:div w:id="765730133">
                  <w:marLeft w:val="0"/>
                  <w:marRight w:val="0"/>
                  <w:marTop w:val="0"/>
                  <w:marBottom w:val="0"/>
                  <w:divBdr>
                    <w:top w:val="none" w:sz="0" w:space="0" w:color="auto"/>
                    <w:left w:val="none" w:sz="0" w:space="0" w:color="auto"/>
                    <w:bottom w:val="none" w:sz="0" w:space="0" w:color="auto"/>
                    <w:right w:val="none" w:sz="0" w:space="0" w:color="auto"/>
                  </w:divBdr>
                </w:div>
              </w:divsChild>
            </w:div>
            <w:div w:id="704671351">
              <w:marLeft w:val="0"/>
              <w:marRight w:val="0"/>
              <w:marTop w:val="240"/>
              <w:marBottom w:val="240"/>
              <w:divBdr>
                <w:top w:val="none" w:sz="0" w:space="0" w:color="auto"/>
                <w:left w:val="none" w:sz="0" w:space="0" w:color="auto"/>
                <w:bottom w:val="none" w:sz="0" w:space="0" w:color="auto"/>
                <w:right w:val="none" w:sz="0" w:space="0" w:color="auto"/>
              </w:divBdr>
              <w:divsChild>
                <w:div w:id="1071778591">
                  <w:marLeft w:val="0"/>
                  <w:marRight w:val="0"/>
                  <w:marTop w:val="0"/>
                  <w:marBottom w:val="0"/>
                  <w:divBdr>
                    <w:top w:val="none" w:sz="0" w:space="0" w:color="auto"/>
                    <w:left w:val="none" w:sz="0" w:space="0" w:color="auto"/>
                    <w:bottom w:val="none" w:sz="0" w:space="0" w:color="auto"/>
                    <w:right w:val="none" w:sz="0" w:space="0" w:color="auto"/>
                  </w:divBdr>
                </w:div>
              </w:divsChild>
            </w:div>
            <w:div w:id="10455659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49551524">
                  <w:marLeft w:val="0"/>
                  <w:marRight w:val="0"/>
                  <w:marTop w:val="0"/>
                  <w:marBottom w:val="0"/>
                  <w:divBdr>
                    <w:top w:val="single" w:sz="6" w:space="6" w:color="000000"/>
                    <w:left w:val="none" w:sz="0" w:space="0" w:color="auto"/>
                    <w:bottom w:val="none" w:sz="0" w:space="0" w:color="auto"/>
                    <w:right w:val="none" w:sz="0" w:space="0" w:color="auto"/>
                  </w:divBdr>
                </w:div>
              </w:divsChild>
            </w:div>
            <w:div w:id="11766475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6349698">
                  <w:marLeft w:val="240"/>
                  <w:marRight w:val="240"/>
                  <w:marTop w:val="0"/>
                  <w:marBottom w:val="0"/>
                  <w:divBdr>
                    <w:top w:val="none" w:sz="0" w:space="0" w:color="auto"/>
                    <w:left w:val="none" w:sz="0" w:space="0" w:color="auto"/>
                    <w:bottom w:val="none" w:sz="0" w:space="0" w:color="auto"/>
                    <w:right w:val="none" w:sz="0" w:space="0" w:color="auto"/>
                  </w:divBdr>
                </w:div>
                <w:div w:id="1133324222">
                  <w:marLeft w:val="0"/>
                  <w:marRight w:val="0"/>
                  <w:marTop w:val="0"/>
                  <w:marBottom w:val="0"/>
                  <w:divBdr>
                    <w:top w:val="single" w:sz="6" w:space="6" w:color="000000"/>
                    <w:left w:val="none" w:sz="0" w:space="0" w:color="auto"/>
                    <w:bottom w:val="none" w:sz="0" w:space="0" w:color="auto"/>
                    <w:right w:val="none" w:sz="0" w:space="0" w:color="auto"/>
                  </w:divBdr>
                  <w:divsChild>
                    <w:div w:id="346904228">
                      <w:marLeft w:val="0"/>
                      <w:marRight w:val="0"/>
                      <w:marTop w:val="0"/>
                      <w:marBottom w:val="0"/>
                      <w:divBdr>
                        <w:top w:val="none" w:sz="0" w:space="0" w:color="auto"/>
                        <w:left w:val="none" w:sz="0" w:space="0" w:color="auto"/>
                        <w:bottom w:val="none" w:sz="0" w:space="0" w:color="auto"/>
                        <w:right w:val="none" w:sz="0" w:space="0" w:color="auto"/>
                      </w:divBdr>
                      <w:divsChild>
                        <w:div w:id="1578517996">
                          <w:marLeft w:val="0"/>
                          <w:marRight w:val="0"/>
                          <w:marTop w:val="0"/>
                          <w:marBottom w:val="0"/>
                          <w:divBdr>
                            <w:top w:val="none" w:sz="0" w:space="0" w:color="auto"/>
                            <w:left w:val="none" w:sz="0" w:space="0" w:color="auto"/>
                            <w:bottom w:val="none" w:sz="0" w:space="0" w:color="auto"/>
                            <w:right w:val="none" w:sz="0" w:space="0" w:color="auto"/>
                          </w:divBdr>
                          <w:divsChild>
                            <w:div w:id="115999950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654263483">
                      <w:marLeft w:val="0"/>
                      <w:marRight w:val="0"/>
                      <w:marTop w:val="0"/>
                      <w:marBottom w:val="0"/>
                      <w:divBdr>
                        <w:top w:val="none" w:sz="0" w:space="0" w:color="auto"/>
                        <w:left w:val="none" w:sz="0" w:space="0" w:color="auto"/>
                        <w:bottom w:val="none" w:sz="0" w:space="0" w:color="auto"/>
                        <w:right w:val="none" w:sz="0" w:space="0" w:color="auto"/>
                      </w:divBdr>
                      <w:divsChild>
                        <w:div w:id="60103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504837">
          <w:marLeft w:val="0"/>
          <w:marRight w:val="0"/>
          <w:marTop w:val="0"/>
          <w:marBottom w:val="0"/>
          <w:divBdr>
            <w:top w:val="none" w:sz="0" w:space="0" w:color="auto"/>
            <w:left w:val="none" w:sz="0" w:space="0" w:color="auto"/>
            <w:bottom w:val="none" w:sz="0" w:space="0" w:color="auto"/>
            <w:right w:val="none" w:sz="0" w:space="0" w:color="auto"/>
          </w:divBdr>
          <w:divsChild>
            <w:div w:id="14760683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4178486">
                  <w:marLeft w:val="240"/>
                  <w:marRight w:val="240"/>
                  <w:marTop w:val="0"/>
                  <w:marBottom w:val="0"/>
                  <w:divBdr>
                    <w:top w:val="none" w:sz="0" w:space="0" w:color="auto"/>
                    <w:left w:val="none" w:sz="0" w:space="0" w:color="auto"/>
                    <w:bottom w:val="none" w:sz="0" w:space="0" w:color="auto"/>
                    <w:right w:val="none" w:sz="0" w:space="0" w:color="auto"/>
                  </w:divBdr>
                </w:div>
                <w:div w:id="1011951858">
                  <w:marLeft w:val="0"/>
                  <w:marRight w:val="0"/>
                  <w:marTop w:val="0"/>
                  <w:marBottom w:val="0"/>
                  <w:divBdr>
                    <w:top w:val="single" w:sz="6" w:space="6" w:color="000000"/>
                    <w:left w:val="none" w:sz="0" w:space="0" w:color="auto"/>
                    <w:bottom w:val="none" w:sz="0" w:space="0" w:color="auto"/>
                    <w:right w:val="none" w:sz="0" w:space="0" w:color="auto"/>
                  </w:divBdr>
                  <w:divsChild>
                    <w:div w:id="1126385224">
                      <w:marLeft w:val="0"/>
                      <w:marRight w:val="0"/>
                      <w:marTop w:val="0"/>
                      <w:marBottom w:val="0"/>
                      <w:divBdr>
                        <w:top w:val="none" w:sz="0" w:space="0" w:color="auto"/>
                        <w:left w:val="none" w:sz="0" w:space="0" w:color="auto"/>
                        <w:bottom w:val="none" w:sz="0" w:space="0" w:color="auto"/>
                        <w:right w:val="none" w:sz="0" w:space="0" w:color="auto"/>
                      </w:divBdr>
                      <w:divsChild>
                        <w:div w:id="1386177411">
                          <w:marLeft w:val="0"/>
                          <w:marRight w:val="0"/>
                          <w:marTop w:val="0"/>
                          <w:marBottom w:val="0"/>
                          <w:divBdr>
                            <w:top w:val="none" w:sz="0" w:space="0" w:color="auto"/>
                            <w:left w:val="none" w:sz="0" w:space="0" w:color="auto"/>
                            <w:bottom w:val="none" w:sz="0" w:space="0" w:color="auto"/>
                            <w:right w:val="none" w:sz="0" w:space="0" w:color="auto"/>
                          </w:divBdr>
                          <w:divsChild>
                            <w:div w:id="1126197844">
                              <w:marLeft w:val="0"/>
                              <w:marRight w:val="0"/>
                              <w:marTop w:val="240"/>
                              <w:marBottom w:val="240"/>
                              <w:divBdr>
                                <w:top w:val="none" w:sz="0" w:space="0" w:color="auto"/>
                                <w:left w:val="none" w:sz="0" w:space="0" w:color="auto"/>
                                <w:bottom w:val="none" w:sz="0" w:space="0" w:color="auto"/>
                                <w:right w:val="none" w:sz="0" w:space="0" w:color="auto"/>
                              </w:divBdr>
                              <w:divsChild>
                                <w:div w:id="10323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20437">
                      <w:marLeft w:val="0"/>
                      <w:marRight w:val="0"/>
                      <w:marTop w:val="0"/>
                      <w:marBottom w:val="0"/>
                      <w:divBdr>
                        <w:top w:val="none" w:sz="0" w:space="0" w:color="auto"/>
                        <w:left w:val="none" w:sz="0" w:space="0" w:color="auto"/>
                        <w:bottom w:val="none" w:sz="0" w:space="0" w:color="auto"/>
                        <w:right w:val="none" w:sz="0" w:space="0" w:color="auto"/>
                      </w:divBdr>
                      <w:divsChild>
                        <w:div w:id="1288732587">
                          <w:marLeft w:val="0"/>
                          <w:marRight w:val="0"/>
                          <w:marTop w:val="0"/>
                          <w:marBottom w:val="0"/>
                          <w:divBdr>
                            <w:top w:val="none" w:sz="0" w:space="0" w:color="auto"/>
                            <w:left w:val="none" w:sz="0" w:space="0" w:color="auto"/>
                            <w:bottom w:val="none" w:sz="0" w:space="0" w:color="auto"/>
                            <w:right w:val="none" w:sz="0" w:space="0" w:color="auto"/>
                          </w:divBdr>
                          <w:divsChild>
                            <w:div w:id="7235785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17533266">
          <w:marLeft w:val="0"/>
          <w:marRight w:val="0"/>
          <w:marTop w:val="0"/>
          <w:marBottom w:val="0"/>
          <w:divBdr>
            <w:top w:val="none" w:sz="0" w:space="0" w:color="auto"/>
            <w:left w:val="none" w:sz="0" w:space="0" w:color="auto"/>
            <w:bottom w:val="none" w:sz="0" w:space="0" w:color="auto"/>
            <w:right w:val="none" w:sz="0" w:space="0" w:color="auto"/>
          </w:divBdr>
          <w:divsChild>
            <w:div w:id="1448159903">
              <w:marLeft w:val="0"/>
              <w:marRight w:val="0"/>
              <w:marTop w:val="0"/>
              <w:marBottom w:val="0"/>
              <w:divBdr>
                <w:top w:val="none" w:sz="0" w:space="0" w:color="auto"/>
                <w:left w:val="none" w:sz="0" w:space="0" w:color="auto"/>
                <w:bottom w:val="none" w:sz="0" w:space="0" w:color="auto"/>
                <w:right w:val="none" w:sz="0" w:space="0" w:color="auto"/>
              </w:divBdr>
              <w:divsChild>
                <w:div w:id="1082681477">
                  <w:marLeft w:val="0"/>
                  <w:marRight w:val="0"/>
                  <w:marTop w:val="0"/>
                  <w:marBottom w:val="0"/>
                  <w:divBdr>
                    <w:top w:val="none" w:sz="0" w:space="0" w:color="auto"/>
                    <w:left w:val="none" w:sz="0" w:space="0" w:color="auto"/>
                    <w:bottom w:val="none" w:sz="0" w:space="0" w:color="auto"/>
                    <w:right w:val="none" w:sz="0" w:space="0" w:color="auto"/>
                  </w:divBdr>
                  <w:divsChild>
                    <w:div w:id="177598230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198544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2362271">
                      <w:marLeft w:val="240"/>
                      <w:marRight w:val="240"/>
                      <w:marTop w:val="0"/>
                      <w:marBottom w:val="0"/>
                      <w:divBdr>
                        <w:top w:val="none" w:sz="0" w:space="0" w:color="auto"/>
                        <w:left w:val="none" w:sz="0" w:space="0" w:color="auto"/>
                        <w:bottom w:val="none" w:sz="0" w:space="0" w:color="auto"/>
                        <w:right w:val="none" w:sz="0" w:space="0" w:color="auto"/>
                      </w:divBdr>
                    </w:div>
                    <w:div w:id="106004289">
                      <w:marLeft w:val="0"/>
                      <w:marRight w:val="0"/>
                      <w:marTop w:val="0"/>
                      <w:marBottom w:val="0"/>
                      <w:divBdr>
                        <w:top w:val="single" w:sz="6" w:space="6" w:color="000000"/>
                        <w:left w:val="none" w:sz="0" w:space="0" w:color="auto"/>
                        <w:bottom w:val="none" w:sz="0" w:space="0" w:color="auto"/>
                        <w:right w:val="none" w:sz="0" w:space="0" w:color="auto"/>
                      </w:divBdr>
                      <w:divsChild>
                        <w:div w:id="1275937200">
                          <w:marLeft w:val="0"/>
                          <w:marRight w:val="0"/>
                          <w:marTop w:val="0"/>
                          <w:marBottom w:val="0"/>
                          <w:divBdr>
                            <w:top w:val="none" w:sz="0" w:space="0" w:color="auto"/>
                            <w:left w:val="none" w:sz="0" w:space="0" w:color="auto"/>
                            <w:bottom w:val="none" w:sz="0" w:space="0" w:color="auto"/>
                            <w:right w:val="none" w:sz="0" w:space="0" w:color="auto"/>
                          </w:divBdr>
                          <w:divsChild>
                            <w:div w:id="1791514458">
                              <w:marLeft w:val="0"/>
                              <w:marRight w:val="0"/>
                              <w:marTop w:val="240"/>
                              <w:marBottom w:val="240"/>
                              <w:divBdr>
                                <w:top w:val="none" w:sz="0" w:space="0" w:color="auto"/>
                                <w:left w:val="single" w:sz="36" w:space="0" w:color="000000"/>
                                <w:bottom w:val="none" w:sz="0" w:space="0" w:color="auto"/>
                                <w:right w:val="none" w:sz="0" w:space="0" w:color="auto"/>
                              </w:divBdr>
                              <w:divsChild>
                                <w:div w:id="139966983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 w:id="214241304">
              <w:marLeft w:val="0"/>
              <w:marRight w:val="0"/>
              <w:marTop w:val="0"/>
              <w:marBottom w:val="0"/>
              <w:divBdr>
                <w:top w:val="none" w:sz="0" w:space="0" w:color="auto"/>
                <w:left w:val="none" w:sz="0" w:space="0" w:color="auto"/>
                <w:bottom w:val="none" w:sz="0" w:space="0" w:color="auto"/>
                <w:right w:val="none" w:sz="0" w:space="0" w:color="auto"/>
              </w:divBdr>
              <w:divsChild>
                <w:div w:id="2068801401">
                  <w:marLeft w:val="0"/>
                  <w:marRight w:val="0"/>
                  <w:marTop w:val="240"/>
                  <w:marBottom w:val="240"/>
                  <w:divBdr>
                    <w:top w:val="none" w:sz="0" w:space="0" w:color="auto"/>
                    <w:left w:val="single" w:sz="36" w:space="0" w:color="000000"/>
                    <w:bottom w:val="none" w:sz="0" w:space="0" w:color="auto"/>
                    <w:right w:val="none" w:sz="0" w:space="0" w:color="auto"/>
                  </w:divBdr>
                  <w:divsChild>
                    <w:div w:id="754277279">
                      <w:marLeft w:val="0"/>
                      <w:marRight w:val="0"/>
                      <w:marTop w:val="0"/>
                      <w:marBottom w:val="0"/>
                      <w:divBdr>
                        <w:top w:val="none" w:sz="0" w:space="0" w:color="auto"/>
                        <w:left w:val="none" w:sz="0" w:space="0" w:color="auto"/>
                        <w:bottom w:val="none" w:sz="0" w:space="0" w:color="auto"/>
                        <w:right w:val="none" w:sz="0" w:space="0" w:color="auto"/>
                      </w:divBdr>
                    </w:div>
                  </w:divsChild>
                </w:div>
                <w:div w:id="859196851">
                  <w:marLeft w:val="0"/>
                  <w:marRight w:val="0"/>
                  <w:marTop w:val="240"/>
                  <w:marBottom w:val="240"/>
                  <w:divBdr>
                    <w:top w:val="none" w:sz="0" w:space="0" w:color="auto"/>
                    <w:left w:val="none" w:sz="0" w:space="0" w:color="auto"/>
                    <w:bottom w:val="none" w:sz="0" w:space="0" w:color="auto"/>
                    <w:right w:val="none" w:sz="0" w:space="0" w:color="auto"/>
                  </w:divBdr>
                  <w:divsChild>
                    <w:div w:id="1543975847">
                      <w:marLeft w:val="0"/>
                      <w:marRight w:val="0"/>
                      <w:marTop w:val="0"/>
                      <w:marBottom w:val="0"/>
                      <w:divBdr>
                        <w:top w:val="none" w:sz="0" w:space="0" w:color="auto"/>
                        <w:left w:val="none" w:sz="0" w:space="0" w:color="auto"/>
                        <w:bottom w:val="none" w:sz="0" w:space="0" w:color="auto"/>
                        <w:right w:val="none" w:sz="0" w:space="0" w:color="auto"/>
                      </w:divBdr>
                    </w:div>
                  </w:divsChild>
                </w:div>
                <w:div w:id="1112211482">
                  <w:marLeft w:val="0"/>
                  <w:marRight w:val="0"/>
                  <w:marTop w:val="240"/>
                  <w:marBottom w:val="240"/>
                  <w:divBdr>
                    <w:top w:val="none" w:sz="0" w:space="0" w:color="auto"/>
                    <w:left w:val="none" w:sz="0" w:space="0" w:color="auto"/>
                    <w:bottom w:val="none" w:sz="0" w:space="0" w:color="auto"/>
                    <w:right w:val="none" w:sz="0" w:space="0" w:color="auto"/>
                  </w:divBdr>
                  <w:divsChild>
                    <w:div w:id="2011326229">
                      <w:marLeft w:val="0"/>
                      <w:marRight w:val="0"/>
                      <w:marTop w:val="0"/>
                      <w:marBottom w:val="0"/>
                      <w:divBdr>
                        <w:top w:val="none" w:sz="0" w:space="0" w:color="auto"/>
                        <w:left w:val="none" w:sz="0" w:space="0" w:color="auto"/>
                        <w:bottom w:val="none" w:sz="0" w:space="0" w:color="auto"/>
                        <w:right w:val="none" w:sz="0" w:space="0" w:color="auto"/>
                      </w:divBdr>
                    </w:div>
                  </w:divsChild>
                </w:div>
                <w:div w:id="1518496582">
                  <w:marLeft w:val="0"/>
                  <w:marRight w:val="0"/>
                  <w:marTop w:val="240"/>
                  <w:marBottom w:val="240"/>
                  <w:divBdr>
                    <w:top w:val="none" w:sz="0" w:space="0" w:color="auto"/>
                    <w:left w:val="none" w:sz="0" w:space="0" w:color="auto"/>
                    <w:bottom w:val="none" w:sz="0" w:space="0" w:color="auto"/>
                    <w:right w:val="none" w:sz="0" w:space="0" w:color="auto"/>
                  </w:divBdr>
                  <w:divsChild>
                    <w:div w:id="2004625747">
                      <w:marLeft w:val="0"/>
                      <w:marRight w:val="0"/>
                      <w:marTop w:val="0"/>
                      <w:marBottom w:val="0"/>
                      <w:divBdr>
                        <w:top w:val="none" w:sz="0" w:space="0" w:color="auto"/>
                        <w:left w:val="none" w:sz="0" w:space="0" w:color="auto"/>
                        <w:bottom w:val="none" w:sz="0" w:space="0" w:color="auto"/>
                        <w:right w:val="none" w:sz="0" w:space="0" w:color="auto"/>
                      </w:divBdr>
                    </w:div>
                  </w:divsChild>
                </w:div>
                <w:div w:id="1250043152">
                  <w:marLeft w:val="0"/>
                  <w:marRight w:val="0"/>
                  <w:marTop w:val="0"/>
                  <w:marBottom w:val="0"/>
                  <w:divBdr>
                    <w:top w:val="none" w:sz="0" w:space="0" w:color="auto"/>
                    <w:left w:val="none" w:sz="0" w:space="0" w:color="auto"/>
                    <w:bottom w:val="none" w:sz="0" w:space="0" w:color="auto"/>
                    <w:right w:val="none" w:sz="0" w:space="0" w:color="auto"/>
                  </w:divBdr>
                  <w:divsChild>
                    <w:div w:id="3180728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43066883">
                  <w:marLeft w:val="0"/>
                  <w:marRight w:val="0"/>
                  <w:marTop w:val="240"/>
                  <w:marBottom w:val="240"/>
                  <w:divBdr>
                    <w:top w:val="none" w:sz="0" w:space="0" w:color="auto"/>
                    <w:left w:val="single" w:sz="36" w:space="0" w:color="000000"/>
                    <w:bottom w:val="none" w:sz="0" w:space="0" w:color="auto"/>
                    <w:right w:val="none" w:sz="0" w:space="0" w:color="auto"/>
                  </w:divBdr>
                  <w:divsChild>
                    <w:div w:id="1571847403">
                      <w:marLeft w:val="0"/>
                      <w:marRight w:val="0"/>
                      <w:marTop w:val="0"/>
                      <w:marBottom w:val="0"/>
                      <w:divBdr>
                        <w:top w:val="none" w:sz="0" w:space="0" w:color="auto"/>
                        <w:left w:val="none" w:sz="0" w:space="0" w:color="auto"/>
                        <w:bottom w:val="none" w:sz="0" w:space="0" w:color="auto"/>
                        <w:right w:val="none" w:sz="0" w:space="0" w:color="auto"/>
                      </w:divBdr>
                    </w:div>
                  </w:divsChild>
                </w:div>
                <w:div w:id="1658998471">
                  <w:marLeft w:val="0"/>
                  <w:marRight w:val="0"/>
                  <w:marTop w:val="240"/>
                  <w:marBottom w:val="240"/>
                  <w:divBdr>
                    <w:top w:val="none" w:sz="0" w:space="0" w:color="auto"/>
                    <w:left w:val="none" w:sz="0" w:space="0" w:color="auto"/>
                    <w:bottom w:val="none" w:sz="0" w:space="0" w:color="auto"/>
                    <w:right w:val="none" w:sz="0" w:space="0" w:color="auto"/>
                  </w:divBdr>
                  <w:divsChild>
                    <w:div w:id="1361474941">
                      <w:marLeft w:val="0"/>
                      <w:marRight w:val="0"/>
                      <w:marTop w:val="0"/>
                      <w:marBottom w:val="0"/>
                      <w:divBdr>
                        <w:top w:val="none" w:sz="0" w:space="0" w:color="auto"/>
                        <w:left w:val="none" w:sz="0" w:space="0" w:color="auto"/>
                        <w:bottom w:val="none" w:sz="0" w:space="0" w:color="auto"/>
                        <w:right w:val="none" w:sz="0" w:space="0" w:color="auto"/>
                      </w:divBdr>
                    </w:div>
                  </w:divsChild>
                </w:div>
                <w:div w:id="16764927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7784135">
                      <w:marLeft w:val="240"/>
                      <w:marRight w:val="240"/>
                      <w:marTop w:val="0"/>
                      <w:marBottom w:val="0"/>
                      <w:divBdr>
                        <w:top w:val="none" w:sz="0" w:space="0" w:color="auto"/>
                        <w:left w:val="none" w:sz="0" w:space="0" w:color="auto"/>
                        <w:bottom w:val="none" w:sz="0" w:space="0" w:color="auto"/>
                        <w:right w:val="none" w:sz="0" w:space="0" w:color="auto"/>
                      </w:divBdr>
                    </w:div>
                    <w:div w:id="1332952955">
                      <w:marLeft w:val="0"/>
                      <w:marRight w:val="0"/>
                      <w:marTop w:val="0"/>
                      <w:marBottom w:val="0"/>
                      <w:divBdr>
                        <w:top w:val="single" w:sz="6" w:space="6" w:color="000000"/>
                        <w:left w:val="none" w:sz="0" w:space="0" w:color="auto"/>
                        <w:bottom w:val="none" w:sz="0" w:space="0" w:color="auto"/>
                        <w:right w:val="none" w:sz="0" w:space="0" w:color="auto"/>
                      </w:divBdr>
                      <w:divsChild>
                        <w:div w:id="257909789">
                          <w:marLeft w:val="0"/>
                          <w:marRight w:val="0"/>
                          <w:marTop w:val="0"/>
                          <w:marBottom w:val="0"/>
                          <w:divBdr>
                            <w:top w:val="none" w:sz="0" w:space="0" w:color="auto"/>
                            <w:left w:val="none" w:sz="0" w:space="0" w:color="auto"/>
                            <w:bottom w:val="none" w:sz="0" w:space="0" w:color="auto"/>
                            <w:right w:val="none" w:sz="0" w:space="0" w:color="auto"/>
                          </w:divBdr>
                          <w:divsChild>
                            <w:div w:id="396369135">
                              <w:marLeft w:val="0"/>
                              <w:marRight w:val="0"/>
                              <w:marTop w:val="240"/>
                              <w:marBottom w:val="240"/>
                              <w:divBdr>
                                <w:top w:val="none" w:sz="0" w:space="0" w:color="auto"/>
                                <w:left w:val="single" w:sz="36" w:space="0" w:color="000000"/>
                                <w:bottom w:val="none" w:sz="0" w:space="0" w:color="auto"/>
                                <w:right w:val="none" w:sz="0" w:space="0" w:color="auto"/>
                              </w:divBdr>
                              <w:divsChild>
                                <w:div w:id="90244726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sChild>
        </w:div>
        <w:div w:id="973023128">
          <w:marLeft w:val="0"/>
          <w:marRight w:val="0"/>
          <w:marTop w:val="0"/>
          <w:marBottom w:val="0"/>
          <w:divBdr>
            <w:top w:val="none" w:sz="0" w:space="0" w:color="auto"/>
            <w:left w:val="none" w:sz="0" w:space="0" w:color="auto"/>
            <w:bottom w:val="none" w:sz="0" w:space="0" w:color="auto"/>
            <w:right w:val="none" w:sz="0" w:space="0" w:color="auto"/>
          </w:divBdr>
          <w:divsChild>
            <w:div w:id="1197424953">
              <w:marLeft w:val="0"/>
              <w:marRight w:val="0"/>
              <w:marTop w:val="0"/>
              <w:marBottom w:val="0"/>
              <w:divBdr>
                <w:top w:val="none" w:sz="0" w:space="0" w:color="auto"/>
                <w:left w:val="none" w:sz="0" w:space="0" w:color="auto"/>
                <w:bottom w:val="none" w:sz="0" w:space="0" w:color="auto"/>
                <w:right w:val="none" w:sz="0" w:space="0" w:color="auto"/>
              </w:divBdr>
              <w:divsChild>
                <w:div w:id="1164395684">
                  <w:marLeft w:val="0"/>
                  <w:marRight w:val="0"/>
                  <w:marTop w:val="0"/>
                  <w:marBottom w:val="0"/>
                  <w:divBdr>
                    <w:top w:val="none" w:sz="0" w:space="0" w:color="auto"/>
                    <w:left w:val="none" w:sz="0" w:space="0" w:color="auto"/>
                    <w:bottom w:val="none" w:sz="0" w:space="0" w:color="auto"/>
                    <w:right w:val="none" w:sz="0" w:space="0" w:color="auto"/>
                  </w:divBdr>
                  <w:divsChild>
                    <w:div w:id="787116822">
                      <w:marLeft w:val="0"/>
                      <w:marRight w:val="0"/>
                      <w:marTop w:val="240"/>
                      <w:marBottom w:val="240"/>
                      <w:divBdr>
                        <w:top w:val="none" w:sz="0" w:space="0" w:color="auto"/>
                        <w:left w:val="single" w:sz="36" w:space="0" w:color="000000"/>
                        <w:bottom w:val="none" w:sz="0" w:space="0" w:color="auto"/>
                        <w:right w:val="none" w:sz="0" w:space="0" w:color="auto"/>
                      </w:divBdr>
                      <w:divsChild>
                        <w:div w:id="197833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10677">
                  <w:marLeft w:val="0"/>
                  <w:marRight w:val="0"/>
                  <w:marTop w:val="0"/>
                  <w:marBottom w:val="0"/>
                  <w:divBdr>
                    <w:top w:val="none" w:sz="0" w:space="0" w:color="auto"/>
                    <w:left w:val="none" w:sz="0" w:space="0" w:color="auto"/>
                    <w:bottom w:val="none" w:sz="0" w:space="0" w:color="auto"/>
                    <w:right w:val="none" w:sz="0" w:space="0" w:color="auto"/>
                  </w:divBdr>
                  <w:divsChild>
                    <w:div w:id="950434287">
                      <w:marLeft w:val="0"/>
                      <w:marRight w:val="0"/>
                      <w:marTop w:val="240"/>
                      <w:marBottom w:val="240"/>
                      <w:divBdr>
                        <w:top w:val="none" w:sz="0" w:space="0" w:color="auto"/>
                        <w:left w:val="single" w:sz="36" w:space="0" w:color="000000"/>
                        <w:bottom w:val="none" w:sz="0" w:space="0" w:color="auto"/>
                        <w:right w:val="none" w:sz="0" w:space="0" w:color="auto"/>
                      </w:divBdr>
                      <w:divsChild>
                        <w:div w:id="137076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559586">
                  <w:marLeft w:val="0"/>
                  <w:marRight w:val="0"/>
                  <w:marTop w:val="0"/>
                  <w:marBottom w:val="0"/>
                  <w:divBdr>
                    <w:top w:val="none" w:sz="0" w:space="0" w:color="auto"/>
                    <w:left w:val="none" w:sz="0" w:space="0" w:color="auto"/>
                    <w:bottom w:val="none" w:sz="0" w:space="0" w:color="auto"/>
                    <w:right w:val="none" w:sz="0" w:space="0" w:color="auto"/>
                  </w:divBdr>
                  <w:divsChild>
                    <w:div w:id="1586576848">
                      <w:marLeft w:val="0"/>
                      <w:marRight w:val="0"/>
                      <w:marTop w:val="240"/>
                      <w:marBottom w:val="240"/>
                      <w:divBdr>
                        <w:top w:val="none" w:sz="0" w:space="0" w:color="auto"/>
                        <w:left w:val="single" w:sz="36" w:space="0" w:color="000000"/>
                        <w:bottom w:val="none" w:sz="0" w:space="0" w:color="auto"/>
                        <w:right w:val="none" w:sz="0" w:space="0" w:color="auto"/>
                      </w:divBdr>
                      <w:divsChild>
                        <w:div w:id="10866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1384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6217964">
                      <w:marLeft w:val="240"/>
                      <w:marRight w:val="240"/>
                      <w:marTop w:val="0"/>
                      <w:marBottom w:val="0"/>
                      <w:divBdr>
                        <w:top w:val="none" w:sz="0" w:space="0" w:color="auto"/>
                        <w:left w:val="none" w:sz="0" w:space="0" w:color="auto"/>
                        <w:bottom w:val="none" w:sz="0" w:space="0" w:color="auto"/>
                        <w:right w:val="none" w:sz="0" w:space="0" w:color="auto"/>
                      </w:divBdr>
                    </w:div>
                    <w:div w:id="1655378089">
                      <w:marLeft w:val="0"/>
                      <w:marRight w:val="0"/>
                      <w:marTop w:val="0"/>
                      <w:marBottom w:val="0"/>
                      <w:divBdr>
                        <w:top w:val="single" w:sz="6" w:space="6" w:color="000000"/>
                        <w:left w:val="none" w:sz="0" w:space="0" w:color="auto"/>
                        <w:bottom w:val="none" w:sz="0" w:space="0" w:color="auto"/>
                        <w:right w:val="none" w:sz="0" w:space="0" w:color="auto"/>
                      </w:divBdr>
                      <w:divsChild>
                        <w:div w:id="95371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874783">
              <w:marLeft w:val="0"/>
              <w:marRight w:val="0"/>
              <w:marTop w:val="0"/>
              <w:marBottom w:val="0"/>
              <w:divBdr>
                <w:top w:val="none" w:sz="0" w:space="0" w:color="auto"/>
                <w:left w:val="none" w:sz="0" w:space="0" w:color="auto"/>
                <w:bottom w:val="none" w:sz="0" w:space="0" w:color="auto"/>
                <w:right w:val="none" w:sz="0" w:space="0" w:color="auto"/>
              </w:divBdr>
              <w:divsChild>
                <w:div w:id="1321884190">
                  <w:marLeft w:val="0"/>
                  <w:marRight w:val="0"/>
                  <w:marTop w:val="0"/>
                  <w:marBottom w:val="0"/>
                  <w:divBdr>
                    <w:top w:val="none" w:sz="0" w:space="0" w:color="auto"/>
                    <w:left w:val="none" w:sz="0" w:space="0" w:color="auto"/>
                    <w:bottom w:val="none" w:sz="0" w:space="0" w:color="auto"/>
                    <w:right w:val="none" w:sz="0" w:space="0" w:color="auto"/>
                  </w:divBdr>
                  <w:divsChild>
                    <w:div w:id="252671486">
                      <w:marLeft w:val="0"/>
                      <w:marRight w:val="0"/>
                      <w:marTop w:val="240"/>
                      <w:marBottom w:val="240"/>
                      <w:divBdr>
                        <w:top w:val="none" w:sz="0" w:space="0" w:color="auto"/>
                        <w:left w:val="single" w:sz="36" w:space="0" w:color="000000"/>
                        <w:bottom w:val="none" w:sz="0" w:space="0" w:color="auto"/>
                        <w:right w:val="none" w:sz="0" w:space="0" w:color="auto"/>
                      </w:divBdr>
                      <w:divsChild>
                        <w:div w:id="960305357">
                          <w:marLeft w:val="0"/>
                          <w:marRight w:val="0"/>
                          <w:marTop w:val="0"/>
                          <w:marBottom w:val="0"/>
                          <w:divBdr>
                            <w:top w:val="none" w:sz="0" w:space="0" w:color="auto"/>
                            <w:left w:val="none" w:sz="0" w:space="0" w:color="auto"/>
                            <w:bottom w:val="none" w:sz="0" w:space="0" w:color="auto"/>
                            <w:right w:val="none" w:sz="0" w:space="0" w:color="auto"/>
                          </w:divBdr>
                        </w:div>
                      </w:divsChild>
                    </w:div>
                    <w:div w:id="10853742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4799231">
                          <w:marLeft w:val="240"/>
                          <w:marRight w:val="240"/>
                          <w:marTop w:val="0"/>
                          <w:marBottom w:val="0"/>
                          <w:divBdr>
                            <w:top w:val="none" w:sz="0" w:space="0" w:color="auto"/>
                            <w:left w:val="none" w:sz="0" w:space="0" w:color="auto"/>
                            <w:bottom w:val="none" w:sz="0" w:space="0" w:color="auto"/>
                            <w:right w:val="none" w:sz="0" w:space="0" w:color="auto"/>
                          </w:divBdr>
                        </w:div>
                        <w:div w:id="1614557743">
                          <w:marLeft w:val="0"/>
                          <w:marRight w:val="0"/>
                          <w:marTop w:val="0"/>
                          <w:marBottom w:val="0"/>
                          <w:divBdr>
                            <w:top w:val="single" w:sz="6" w:space="6" w:color="000000"/>
                            <w:left w:val="none" w:sz="0" w:space="0" w:color="auto"/>
                            <w:bottom w:val="none" w:sz="0" w:space="0" w:color="auto"/>
                            <w:right w:val="none" w:sz="0" w:space="0" w:color="auto"/>
                          </w:divBdr>
                          <w:divsChild>
                            <w:div w:id="247934348">
                              <w:marLeft w:val="0"/>
                              <w:marRight w:val="0"/>
                              <w:marTop w:val="0"/>
                              <w:marBottom w:val="0"/>
                              <w:divBdr>
                                <w:top w:val="none" w:sz="0" w:space="0" w:color="auto"/>
                                <w:left w:val="none" w:sz="0" w:space="0" w:color="auto"/>
                                <w:bottom w:val="none" w:sz="0" w:space="0" w:color="auto"/>
                                <w:right w:val="none" w:sz="0" w:space="0" w:color="auto"/>
                              </w:divBdr>
                              <w:divsChild>
                                <w:div w:id="1786534413">
                                  <w:marLeft w:val="0"/>
                                  <w:marRight w:val="0"/>
                                  <w:marTop w:val="240"/>
                                  <w:marBottom w:val="240"/>
                                  <w:divBdr>
                                    <w:top w:val="none" w:sz="0" w:space="0" w:color="auto"/>
                                    <w:left w:val="single" w:sz="36" w:space="0" w:color="000000"/>
                                    <w:bottom w:val="none" w:sz="0" w:space="0" w:color="auto"/>
                                    <w:right w:val="none" w:sz="0" w:space="0" w:color="auto"/>
                                  </w:divBdr>
                                  <w:divsChild>
                                    <w:div w:id="55785834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 w:id="1023483024">
                  <w:marLeft w:val="0"/>
                  <w:marRight w:val="0"/>
                  <w:marTop w:val="0"/>
                  <w:marBottom w:val="0"/>
                  <w:divBdr>
                    <w:top w:val="none" w:sz="0" w:space="0" w:color="auto"/>
                    <w:left w:val="none" w:sz="0" w:space="0" w:color="auto"/>
                    <w:bottom w:val="none" w:sz="0" w:space="0" w:color="auto"/>
                    <w:right w:val="none" w:sz="0" w:space="0" w:color="auto"/>
                  </w:divBdr>
                  <w:divsChild>
                    <w:div w:id="1294944785">
                      <w:marLeft w:val="0"/>
                      <w:marRight w:val="0"/>
                      <w:marTop w:val="240"/>
                      <w:marBottom w:val="240"/>
                      <w:divBdr>
                        <w:top w:val="none" w:sz="0" w:space="0" w:color="auto"/>
                        <w:left w:val="single" w:sz="36" w:space="0" w:color="000000"/>
                        <w:bottom w:val="none" w:sz="0" w:space="0" w:color="auto"/>
                        <w:right w:val="none" w:sz="0" w:space="0" w:color="auto"/>
                      </w:divBdr>
                      <w:divsChild>
                        <w:div w:id="1671717433">
                          <w:marLeft w:val="0"/>
                          <w:marRight w:val="0"/>
                          <w:marTop w:val="0"/>
                          <w:marBottom w:val="0"/>
                          <w:divBdr>
                            <w:top w:val="none" w:sz="0" w:space="0" w:color="auto"/>
                            <w:left w:val="none" w:sz="0" w:space="0" w:color="auto"/>
                            <w:bottom w:val="none" w:sz="0" w:space="0" w:color="auto"/>
                            <w:right w:val="none" w:sz="0" w:space="0" w:color="auto"/>
                          </w:divBdr>
                        </w:div>
                      </w:divsChild>
                    </w:div>
                    <w:div w:id="7745987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507205">
                          <w:marLeft w:val="0"/>
                          <w:marRight w:val="0"/>
                          <w:marTop w:val="0"/>
                          <w:marBottom w:val="0"/>
                          <w:divBdr>
                            <w:top w:val="single" w:sz="6" w:space="6" w:color="000000"/>
                            <w:left w:val="none" w:sz="0" w:space="0" w:color="auto"/>
                            <w:bottom w:val="none" w:sz="0" w:space="0" w:color="auto"/>
                            <w:right w:val="none" w:sz="0" w:space="0" w:color="auto"/>
                          </w:divBdr>
                        </w:div>
                      </w:divsChild>
                    </w:div>
                    <w:div w:id="6278570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5669550">
                          <w:marLeft w:val="240"/>
                          <w:marRight w:val="240"/>
                          <w:marTop w:val="0"/>
                          <w:marBottom w:val="0"/>
                          <w:divBdr>
                            <w:top w:val="none" w:sz="0" w:space="0" w:color="auto"/>
                            <w:left w:val="none" w:sz="0" w:space="0" w:color="auto"/>
                            <w:bottom w:val="none" w:sz="0" w:space="0" w:color="auto"/>
                            <w:right w:val="none" w:sz="0" w:space="0" w:color="auto"/>
                          </w:divBdr>
                        </w:div>
                        <w:div w:id="589047865">
                          <w:marLeft w:val="0"/>
                          <w:marRight w:val="0"/>
                          <w:marTop w:val="0"/>
                          <w:marBottom w:val="0"/>
                          <w:divBdr>
                            <w:top w:val="single" w:sz="6" w:space="6" w:color="000000"/>
                            <w:left w:val="none" w:sz="0" w:space="0" w:color="auto"/>
                            <w:bottom w:val="none" w:sz="0" w:space="0" w:color="auto"/>
                            <w:right w:val="none" w:sz="0" w:space="0" w:color="auto"/>
                          </w:divBdr>
                          <w:divsChild>
                            <w:div w:id="97668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402217">
              <w:marLeft w:val="0"/>
              <w:marRight w:val="0"/>
              <w:marTop w:val="0"/>
              <w:marBottom w:val="0"/>
              <w:divBdr>
                <w:top w:val="none" w:sz="0" w:space="0" w:color="auto"/>
                <w:left w:val="none" w:sz="0" w:space="0" w:color="auto"/>
                <w:bottom w:val="none" w:sz="0" w:space="0" w:color="auto"/>
                <w:right w:val="none" w:sz="0" w:space="0" w:color="auto"/>
              </w:divBdr>
              <w:divsChild>
                <w:div w:id="1343967991">
                  <w:marLeft w:val="0"/>
                  <w:marRight w:val="0"/>
                  <w:marTop w:val="0"/>
                  <w:marBottom w:val="0"/>
                  <w:divBdr>
                    <w:top w:val="none" w:sz="0" w:space="0" w:color="auto"/>
                    <w:left w:val="none" w:sz="0" w:space="0" w:color="auto"/>
                    <w:bottom w:val="none" w:sz="0" w:space="0" w:color="auto"/>
                    <w:right w:val="none" w:sz="0" w:space="0" w:color="auto"/>
                  </w:divBdr>
                  <w:divsChild>
                    <w:div w:id="1327125048">
                      <w:marLeft w:val="0"/>
                      <w:marRight w:val="0"/>
                      <w:marTop w:val="0"/>
                      <w:marBottom w:val="0"/>
                      <w:divBdr>
                        <w:top w:val="none" w:sz="0" w:space="0" w:color="auto"/>
                        <w:left w:val="none" w:sz="0" w:space="0" w:color="auto"/>
                        <w:bottom w:val="none" w:sz="0" w:space="0" w:color="auto"/>
                        <w:right w:val="none" w:sz="0" w:space="0" w:color="auto"/>
                      </w:divBdr>
                      <w:divsChild>
                        <w:div w:id="88568083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990819353">
                  <w:marLeft w:val="0"/>
                  <w:marRight w:val="0"/>
                  <w:marTop w:val="0"/>
                  <w:marBottom w:val="0"/>
                  <w:divBdr>
                    <w:top w:val="none" w:sz="0" w:space="0" w:color="auto"/>
                    <w:left w:val="none" w:sz="0" w:space="0" w:color="auto"/>
                    <w:bottom w:val="none" w:sz="0" w:space="0" w:color="auto"/>
                    <w:right w:val="none" w:sz="0" w:space="0" w:color="auto"/>
                  </w:divBdr>
                  <w:divsChild>
                    <w:div w:id="848371464">
                      <w:marLeft w:val="0"/>
                      <w:marRight w:val="0"/>
                      <w:marTop w:val="0"/>
                      <w:marBottom w:val="0"/>
                      <w:divBdr>
                        <w:top w:val="none" w:sz="0" w:space="0" w:color="auto"/>
                        <w:left w:val="none" w:sz="0" w:space="0" w:color="auto"/>
                        <w:bottom w:val="none" w:sz="0" w:space="0" w:color="auto"/>
                        <w:right w:val="none" w:sz="0" w:space="0" w:color="auto"/>
                      </w:divBdr>
                      <w:divsChild>
                        <w:div w:id="213655600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905794309">
                  <w:marLeft w:val="0"/>
                  <w:marRight w:val="0"/>
                  <w:marTop w:val="0"/>
                  <w:marBottom w:val="0"/>
                  <w:divBdr>
                    <w:top w:val="none" w:sz="0" w:space="0" w:color="auto"/>
                    <w:left w:val="none" w:sz="0" w:space="0" w:color="auto"/>
                    <w:bottom w:val="none" w:sz="0" w:space="0" w:color="auto"/>
                    <w:right w:val="none" w:sz="0" w:space="0" w:color="auto"/>
                  </w:divBdr>
                  <w:divsChild>
                    <w:div w:id="212812491">
                      <w:marLeft w:val="0"/>
                      <w:marRight w:val="0"/>
                      <w:marTop w:val="0"/>
                      <w:marBottom w:val="0"/>
                      <w:divBdr>
                        <w:top w:val="none" w:sz="0" w:space="0" w:color="auto"/>
                        <w:left w:val="none" w:sz="0" w:space="0" w:color="auto"/>
                        <w:bottom w:val="none" w:sz="0" w:space="0" w:color="auto"/>
                        <w:right w:val="none" w:sz="0" w:space="0" w:color="auto"/>
                      </w:divBdr>
                      <w:divsChild>
                        <w:div w:id="8797829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7599555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4926700">
                      <w:marLeft w:val="240"/>
                      <w:marRight w:val="240"/>
                      <w:marTop w:val="0"/>
                      <w:marBottom w:val="0"/>
                      <w:divBdr>
                        <w:top w:val="none" w:sz="0" w:space="0" w:color="auto"/>
                        <w:left w:val="none" w:sz="0" w:space="0" w:color="auto"/>
                        <w:bottom w:val="none" w:sz="0" w:space="0" w:color="auto"/>
                        <w:right w:val="none" w:sz="0" w:space="0" w:color="auto"/>
                      </w:divBdr>
                    </w:div>
                    <w:div w:id="146485302">
                      <w:marLeft w:val="0"/>
                      <w:marRight w:val="0"/>
                      <w:marTop w:val="0"/>
                      <w:marBottom w:val="0"/>
                      <w:divBdr>
                        <w:top w:val="single" w:sz="6" w:space="6" w:color="000000"/>
                        <w:left w:val="none" w:sz="0" w:space="0" w:color="auto"/>
                        <w:bottom w:val="none" w:sz="0" w:space="0" w:color="auto"/>
                        <w:right w:val="none" w:sz="0" w:space="0" w:color="auto"/>
                      </w:divBdr>
                      <w:divsChild>
                        <w:div w:id="77911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996980">
          <w:marLeft w:val="0"/>
          <w:marRight w:val="0"/>
          <w:marTop w:val="0"/>
          <w:marBottom w:val="0"/>
          <w:divBdr>
            <w:top w:val="none" w:sz="0" w:space="0" w:color="auto"/>
            <w:left w:val="none" w:sz="0" w:space="0" w:color="auto"/>
            <w:bottom w:val="none" w:sz="0" w:space="0" w:color="auto"/>
            <w:right w:val="none" w:sz="0" w:space="0" w:color="auto"/>
          </w:divBdr>
          <w:divsChild>
            <w:div w:id="725373897">
              <w:marLeft w:val="0"/>
              <w:marRight w:val="0"/>
              <w:marTop w:val="0"/>
              <w:marBottom w:val="0"/>
              <w:divBdr>
                <w:top w:val="none" w:sz="0" w:space="0" w:color="auto"/>
                <w:left w:val="none" w:sz="0" w:space="0" w:color="auto"/>
                <w:bottom w:val="none" w:sz="0" w:space="0" w:color="auto"/>
                <w:right w:val="none" w:sz="0" w:space="0" w:color="auto"/>
              </w:divBdr>
              <w:divsChild>
                <w:div w:id="1914319067">
                  <w:marLeft w:val="0"/>
                  <w:marRight w:val="0"/>
                  <w:marTop w:val="0"/>
                  <w:marBottom w:val="0"/>
                  <w:divBdr>
                    <w:top w:val="none" w:sz="0" w:space="0" w:color="auto"/>
                    <w:left w:val="none" w:sz="0" w:space="0" w:color="auto"/>
                    <w:bottom w:val="none" w:sz="0" w:space="0" w:color="auto"/>
                    <w:right w:val="none" w:sz="0" w:space="0" w:color="auto"/>
                  </w:divBdr>
                  <w:divsChild>
                    <w:div w:id="257492238">
                      <w:marLeft w:val="0"/>
                      <w:marRight w:val="0"/>
                      <w:marTop w:val="240"/>
                      <w:marBottom w:val="240"/>
                      <w:divBdr>
                        <w:top w:val="none" w:sz="0" w:space="0" w:color="auto"/>
                        <w:left w:val="single" w:sz="36" w:space="0" w:color="000000"/>
                        <w:bottom w:val="none" w:sz="0" w:space="0" w:color="auto"/>
                        <w:right w:val="none" w:sz="0" w:space="0" w:color="auto"/>
                      </w:divBdr>
                      <w:divsChild>
                        <w:div w:id="21528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306125">
                  <w:marLeft w:val="0"/>
                  <w:marRight w:val="0"/>
                  <w:marTop w:val="0"/>
                  <w:marBottom w:val="0"/>
                  <w:divBdr>
                    <w:top w:val="none" w:sz="0" w:space="0" w:color="auto"/>
                    <w:left w:val="none" w:sz="0" w:space="0" w:color="auto"/>
                    <w:bottom w:val="none" w:sz="0" w:space="0" w:color="auto"/>
                    <w:right w:val="none" w:sz="0" w:space="0" w:color="auto"/>
                  </w:divBdr>
                  <w:divsChild>
                    <w:div w:id="98960340">
                      <w:marLeft w:val="0"/>
                      <w:marRight w:val="0"/>
                      <w:marTop w:val="240"/>
                      <w:marBottom w:val="240"/>
                      <w:divBdr>
                        <w:top w:val="none" w:sz="0" w:space="0" w:color="auto"/>
                        <w:left w:val="single" w:sz="36" w:space="0" w:color="000000"/>
                        <w:bottom w:val="none" w:sz="0" w:space="0" w:color="auto"/>
                        <w:right w:val="none" w:sz="0" w:space="0" w:color="auto"/>
                      </w:divBdr>
                      <w:divsChild>
                        <w:div w:id="153596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061588">
                  <w:marLeft w:val="0"/>
                  <w:marRight w:val="0"/>
                  <w:marTop w:val="0"/>
                  <w:marBottom w:val="0"/>
                  <w:divBdr>
                    <w:top w:val="none" w:sz="0" w:space="0" w:color="auto"/>
                    <w:left w:val="none" w:sz="0" w:space="0" w:color="auto"/>
                    <w:bottom w:val="none" w:sz="0" w:space="0" w:color="auto"/>
                    <w:right w:val="none" w:sz="0" w:space="0" w:color="auto"/>
                  </w:divBdr>
                  <w:divsChild>
                    <w:div w:id="1931574623">
                      <w:marLeft w:val="0"/>
                      <w:marRight w:val="0"/>
                      <w:marTop w:val="240"/>
                      <w:marBottom w:val="240"/>
                      <w:divBdr>
                        <w:top w:val="none" w:sz="0" w:space="0" w:color="auto"/>
                        <w:left w:val="single" w:sz="36" w:space="0" w:color="000000"/>
                        <w:bottom w:val="none" w:sz="0" w:space="0" w:color="auto"/>
                        <w:right w:val="none" w:sz="0" w:space="0" w:color="auto"/>
                      </w:divBdr>
                      <w:divsChild>
                        <w:div w:id="16058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7091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36199203">
                      <w:marLeft w:val="240"/>
                      <w:marRight w:val="240"/>
                      <w:marTop w:val="0"/>
                      <w:marBottom w:val="0"/>
                      <w:divBdr>
                        <w:top w:val="none" w:sz="0" w:space="0" w:color="auto"/>
                        <w:left w:val="none" w:sz="0" w:space="0" w:color="auto"/>
                        <w:bottom w:val="none" w:sz="0" w:space="0" w:color="auto"/>
                        <w:right w:val="none" w:sz="0" w:space="0" w:color="auto"/>
                      </w:divBdr>
                    </w:div>
                    <w:div w:id="1924795624">
                      <w:marLeft w:val="0"/>
                      <w:marRight w:val="0"/>
                      <w:marTop w:val="0"/>
                      <w:marBottom w:val="0"/>
                      <w:divBdr>
                        <w:top w:val="single" w:sz="6" w:space="6" w:color="000000"/>
                        <w:left w:val="none" w:sz="0" w:space="0" w:color="auto"/>
                        <w:bottom w:val="none" w:sz="0" w:space="0" w:color="auto"/>
                        <w:right w:val="none" w:sz="0" w:space="0" w:color="auto"/>
                      </w:divBdr>
                      <w:divsChild>
                        <w:div w:id="209663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282939">
              <w:marLeft w:val="0"/>
              <w:marRight w:val="0"/>
              <w:marTop w:val="0"/>
              <w:marBottom w:val="0"/>
              <w:divBdr>
                <w:top w:val="none" w:sz="0" w:space="0" w:color="auto"/>
                <w:left w:val="none" w:sz="0" w:space="0" w:color="auto"/>
                <w:bottom w:val="none" w:sz="0" w:space="0" w:color="auto"/>
                <w:right w:val="none" w:sz="0" w:space="0" w:color="auto"/>
              </w:divBdr>
              <w:divsChild>
                <w:div w:id="350884115">
                  <w:marLeft w:val="0"/>
                  <w:marRight w:val="0"/>
                  <w:marTop w:val="0"/>
                  <w:marBottom w:val="0"/>
                  <w:divBdr>
                    <w:top w:val="none" w:sz="0" w:space="0" w:color="auto"/>
                    <w:left w:val="none" w:sz="0" w:space="0" w:color="auto"/>
                    <w:bottom w:val="none" w:sz="0" w:space="0" w:color="auto"/>
                    <w:right w:val="none" w:sz="0" w:space="0" w:color="auto"/>
                  </w:divBdr>
                  <w:divsChild>
                    <w:div w:id="729159916">
                      <w:marLeft w:val="0"/>
                      <w:marRight w:val="0"/>
                      <w:marTop w:val="0"/>
                      <w:marBottom w:val="0"/>
                      <w:divBdr>
                        <w:top w:val="none" w:sz="0" w:space="0" w:color="auto"/>
                        <w:left w:val="none" w:sz="0" w:space="0" w:color="auto"/>
                        <w:bottom w:val="none" w:sz="0" w:space="0" w:color="auto"/>
                        <w:right w:val="none" w:sz="0" w:space="0" w:color="auto"/>
                      </w:divBdr>
                      <w:divsChild>
                        <w:div w:id="200562582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0240139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60820799">
                          <w:marLeft w:val="240"/>
                          <w:marRight w:val="240"/>
                          <w:marTop w:val="0"/>
                          <w:marBottom w:val="0"/>
                          <w:divBdr>
                            <w:top w:val="none" w:sz="0" w:space="0" w:color="auto"/>
                            <w:left w:val="none" w:sz="0" w:space="0" w:color="auto"/>
                            <w:bottom w:val="none" w:sz="0" w:space="0" w:color="auto"/>
                            <w:right w:val="none" w:sz="0" w:space="0" w:color="auto"/>
                          </w:divBdr>
                        </w:div>
                        <w:div w:id="1324239637">
                          <w:marLeft w:val="0"/>
                          <w:marRight w:val="0"/>
                          <w:marTop w:val="0"/>
                          <w:marBottom w:val="0"/>
                          <w:divBdr>
                            <w:top w:val="single" w:sz="6" w:space="6" w:color="000000"/>
                            <w:left w:val="none" w:sz="0" w:space="0" w:color="auto"/>
                            <w:bottom w:val="none" w:sz="0" w:space="0" w:color="auto"/>
                            <w:right w:val="none" w:sz="0" w:space="0" w:color="auto"/>
                          </w:divBdr>
                          <w:divsChild>
                            <w:div w:id="13522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802933">
                  <w:marLeft w:val="0"/>
                  <w:marRight w:val="0"/>
                  <w:marTop w:val="0"/>
                  <w:marBottom w:val="0"/>
                  <w:divBdr>
                    <w:top w:val="none" w:sz="0" w:space="0" w:color="auto"/>
                    <w:left w:val="none" w:sz="0" w:space="0" w:color="auto"/>
                    <w:bottom w:val="none" w:sz="0" w:space="0" w:color="auto"/>
                    <w:right w:val="none" w:sz="0" w:space="0" w:color="auto"/>
                  </w:divBdr>
                  <w:divsChild>
                    <w:div w:id="676616778">
                      <w:marLeft w:val="0"/>
                      <w:marRight w:val="0"/>
                      <w:marTop w:val="0"/>
                      <w:marBottom w:val="0"/>
                      <w:divBdr>
                        <w:top w:val="none" w:sz="0" w:space="0" w:color="auto"/>
                        <w:left w:val="none" w:sz="0" w:space="0" w:color="auto"/>
                        <w:bottom w:val="none" w:sz="0" w:space="0" w:color="auto"/>
                        <w:right w:val="none" w:sz="0" w:space="0" w:color="auto"/>
                      </w:divBdr>
                      <w:divsChild>
                        <w:div w:id="4977664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9857716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6767839">
                          <w:marLeft w:val="240"/>
                          <w:marRight w:val="240"/>
                          <w:marTop w:val="0"/>
                          <w:marBottom w:val="0"/>
                          <w:divBdr>
                            <w:top w:val="none" w:sz="0" w:space="0" w:color="auto"/>
                            <w:left w:val="none" w:sz="0" w:space="0" w:color="auto"/>
                            <w:bottom w:val="none" w:sz="0" w:space="0" w:color="auto"/>
                            <w:right w:val="none" w:sz="0" w:space="0" w:color="auto"/>
                          </w:divBdr>
                        </w:div>
                        <w:div w:id="466434722">
                          <w:marLeft w:val="0"/>
                          <w:marRight w:val="0"/>
                          <w:marTop w:val="0"/>
                          <w:marBottom w:val="0"/>
                          <w:divBdr>
                            <w:top w:val="single" w:sz="6" w:space="6" w:color="000000"/>
                            <w:left w:val="none" w:sz="0" w:space="0" w:color="auto"/>
                            <w:bottom w:val="none" w:sz="0" w:space="0" w:color="auto"/>
                            <w:right w:val="none" w:sz="0" w:space="0" w:color="auto"/>
                          </w:divBdr>
                          <w:divsChild>
                            <w:div w:id="1625043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6910062">
          <w:marLeft w:val="0"/>
          <w:marRight w:val="0"/>
          <w:marTop w:val="0"/>
          <w:marBottom w:val="0"/>
          <w:divBdr>
            <w:top w:val="none" w:sz="0" w:space="0" w:color="auto"/>
            <w:left w:val="none" w:sz="0" w:space="0" w:color="auto"/>
            <w:bottom w:val="none" w:sz="0" w:space="0" w:color="auto"/>
            <w:right w:val="none" w:sz="0" w:space="0" w:color="auto"/>
          </w:divBdr>
          <w:divsChild>
            <w:div w:id="1842888835">
              <w:marLeft w:val="0"/>
              <w:marRight w:val="0"/>
              <w:marTop w:val="0"/>
              <w:marBottom w:val="0"/>
              <w:divBdr>
                <w:top w:val="none" w:sz="0" w:space="0" w:color="auto"/>
                <w:left w:val="none" w:sz="0" w:space="0" w:color="auto"/>
                <w:bottom w:val="none" w:sz="0" w:space="0" w:color="auto"/>
                <w:right w:val="none" w:sz="0" w:space="0" w:color="auto"/>
              </w:divBdr>
              <w:divsChild>
                <w:div w:id="436484370">
                  <w:marLeft w:val="0"/>
                  <w:marRight w:val="0"/>
                  <w:marTop w:val="240"/>
                  <w:marBottom w:val="240"/>
                  <w:divBdr>
                    <w:top w:val="none" w:sz="0" w:space="0" w:color="auto"/>
                    <w:left w:val="single" w:sz="36" w:space="0" w:color="000000"/>
                    <w:bottom w:val="none" w:sz="0" w:space="0" w:color="auto"/>
                    <w:right w:val="none" w:sz="0" w:space="0" w:color="auto"/>
                  </w:divBdr>
                  <w:divsChild>
                    <w:div w:id="1586182182">
                      <w:marLeft w:val="0"/>
                      <w:marRight w:val="0"/>
                      <w:marTop w:val="0"/>
                      <w:marBottom w:val="0"/>
                      <w:divBdr>
                        <w:top w:val="none" w:sz="0" w:space="0" w:color="auto"/>
                        <w:left w:val="none" w:sz="0" w:space="0" w:color="auto"/>
                        <w:bottom w:val="none" w:sz="0" w:space="0" w:color="auto"/>
                        <w:right w:val="none" w:sz="0" w:space="0" w:color="auto"/>
                      </w:divBdr>
                    </w:div>
                  </w:divsChild>
                </w:div>
                <w:div w:id="1080567691">
                  <w:marLeft w:val="0"/>
                  <w:marRight w:val="0"/>
                  <w:marTop w:val="240"/>
                  <w:marBottom w:val="240"/>
                  <w:divBdr>
                    <w:top w:val="none" w:sz="0" w:space="0" w:color="auto"/>
                    <w:left w:val="single" w:sz="36" w:space="0" w:color="000000"/>
                    <w:bottom w:val="none" w:sz="0" w:space="0" w:color="auto"/>
                    <w:right w:val="none" w:sz="0" w:space="0" w:color="auto"/>
                  </w:divBdr>
                  <w:divsChild>
                    <w:div w:id="229773892">
                      <w:marLeft w:val="0"/>
                      <w:marRight w:val="0"/>
                      <w:marTop w:val="0"/>
                      <w:marBottom w:val="0"/>
                      <w:divBdr>
                        <w:top w:val="none" w:sz="0" w:space="0" w:color="auto"/>
                        <w:left w:val="none" w:sz="0" w:space="0" w:color="auto"/>
                        <w:bottom w:val="none" w:sz="0" w:space="0" w:color="auto"/>
                        <w:right w:val="none" w:sz="0" w:space="0" w:color="auto"/>
                      </w:divBdr>
                    </w:div>
                  </w:divsChild>
                </w:div>
                <w:div w:id="2051605987">
                  <w:marLeft w:val="0"/>
                  <w:marRight w:val="0"/>
                  <w:marTop w:val="240"/>
                  <w:marBottom w:val="240"/>
                  <w:divBdr>
                    <w:top w:val="none" w:sz="0" w:space="0" w:color="auto"/>
                    <w:left w:val="single" w:sz="36" w:space="0" w:color="000000"/>
                    <w:bottom w:val="none" w:sz="0" w:space="0" w:color="auto"/>
                    <w:right w:val="none" w:sz="0" w:space="0" w:color="auto"/>
                  </w:divBdr>
                  <w:divsChild>
                    <w:div w:id="503785251">
                      <w:marLeft w:val="0"/>
                      <w:marRight w:val="0"/>
                      <w:marTop w:val="0"/>
                      <w:marBottom w:val="0"/>
                      <w:divBdr>
                        <w:top w:val="none" w:sz="0" w:space="0" w:color="auto"/>
                        <w:left w:val="none" w:sz="0" w:space="0" w:color="auto"/>
                        <w:bottom w:val="none" w:sz="0" w:space="0" w:color="auto"/>
                        <w:right w:val="none" w:sz="0" w:space="0" w:color="auto"/>
                      </w:divBdr>
                    </w:div>
                  </w:divsChild>
                </w:div>
                <w:div w:id="1530679261">
                  <w:marLeft w:val="0"/>
                  <w:marRight w:val="0"/>
                  <w:marTop w:val="240"/>
                  <w:marBottom w:val="240"/>
                  <w:divBdr>
                    <w:top w:val="none" w:sz="0" w:space="0" w:color="auto"/>
                    <w:left w:val="single" w:sz="36" w:space="0" w:color="000000"/>
                    <w:bottom w:val="none" w:sz="0" w:space="0" w:color="auto"/>
                    <w:right w:val="none" w:sz="0" w:space="0" w:color="auto"/>
                  </w:divBdr>
                  <w:divsChild>
                    <w:div w:id="157839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0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825111">
      <w:marLeft w:val="0"/>
      <w:marRight w:val="0"/>
      <w:marTop w:val="0"/>
      <w:marBottom w:val="0"/>
      <w:divBdr>
        <w:top w:val="none" w:sz="0" w:space="0" w:color="auto"/>
        <w:left w:val="none" w:sz="0" w:space="0" w:color="auto"/>
        <w:bottom w:val="none" w:sz="0" w:space="0" w:color="auto"/>
        <w:right w:val="none" w:sz="0" w:space="0" w:color="auto"/>
      </w:divBdr>
    </w:div>
    <w:div w:id="1120420937">
      <w:marLeft w:val="0"/>
      <w:marRight w:val="0"/>
      <w:marTop w:val="0"/>
      <w:marBottom w:val="0"/>
      <w:divBdr>
        <w:top w:val="none" w:sz="0" w:space="0" w:color="auto"/>
        <w:left w:val="none" w:sz="0" w:space="0" w:color="auto"/>
        <w:bottom w:val="none" w:sz="0" w:space="0" w:color="auto"/>
        <w:right w:val="none" w:sz="0" w:space="0" w:color="auto"/>
      </w:divBdr>
    </w:div>
    <w:div w:id="1147940721">
      <w:marLeft w:val="0"/>
      <w:marRight w:val="0"/>
      <w:marTop w:val="0"/>
      <w:marBottom w:val="0"/>
      <w:divBdr>
        <w:top w:val="none" w:sz="0" w:space="0" w:color="auto"/>
        <w:left w:val="none" w:sz="0" w:space="0" w:color="auto"/>
        <w:bottom w:val="none" w:sz="0" w:space="0" w:color="auto"/>
        <w:right w:val="none" w:sz="0" w:space="0" w:color="auto"/>
      </w:divBdr>
    </w:div>
    <w:div w:id="1148934571">
      <w:marLeft w:val="0"/>
      <w:marRight w:val="0"/>
      <w:marTop w:val="0"/>
      <w:marBottom w:val="0"/>
      <w:divBdr>
        <w:top w:val="none" w:sz="0" w:space="0" w:color="auto"/>
        <w:left w:val="none" w:sz="0" w:space="0" w:color="auto"/>
        <w:bottom w:val="none" w:sz="0" w:space="0" w:color="auto"/>
        <w:right w:val="none" w:sz="0" w:space="0" w:color="auto"/>
      </w:divBdr>
      <w:divsChild>
        <w:div w:id="1248612844">
          <w:marLeft w:val="0"/>
          <w:marRight w:val="0"/>
          <w:marTop w:val="240"/>
          <w:marBottom w:val="240"/>
          <w:divBdr>
            <w:top w:val="none" w:sz="0" w:space="0" w:color="auto"/>
            <w:left w:val="none" w:sz="0" w:space="0" w:color="auto"/>
            <w:bottom w:val="none" w:sz="0" w:space="0" w:color="auto"/>
            <w:right w:val="none" w:sz="0" w:space="0" w:color="auto"/>
          </w:divBdr>
          <w:divsChild>
            <w:div w:id="233971833">
              <w:marLeft w:val="0"/>
              <w:marRight w:val="0"/>
              <w:marTop w:val="0"/>
              <w:marBottom w:val="0"/>
              <w:divBdr>
                <w:top w:val="none" w:sz="0" w:space="0" w:color="auto"/>
                <w:left w:val="none" w:sz="0" w:space="0" w:color="auto"/>
                <w:bottom w:val="none" w:sz="0" w:space="0" w:color="auto"/>
                <w:right w:val="none" w:sz="0" w:space="0" w:color="auto"/>
              </w:divBdr>
            </w:div>
          </w:divsChild>
        </w:div>
        <w:div w:id="578176017">
          <w:marLeft w:val="0"/>
          <w:marRight w:val="0"/>
          <w:marTop w:val="0"/>
          <w:marBottom w:val="0"/>
          <w:divBdr>
            <w:top w:val="none" w:sz="0" w:space="0" w:color="auto"/>
            <w:left w:val="none" w:sz="0" w:space="0" w:color="auto"/>
            <w:bottom w:val="none" w:sz="0" w:space="0" w:color="auto"/>
            <w:right w:val="none" w:sz="0" w:space="0" w:color="auto"/>
          </w:divBdr>
          <w:divsChild>
            <w:div w:id="208105130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975235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0200378">
              <w:marLeft w:val="240"/>
              <w:marRight w:val="240"/>
              <w:marTop w:val="0"/>
              <w:marBottom w:val="0"/>
              <w:divBdr>
                <w:top w:val="none" w:sz="0" w:space="0" w:color="auto"/>
                <w:left w:val="none" w:sz="0" w:space="0" w:color="auto"/>
                <w:bottom w:val="none" w:sz="0" w:space="0" w:color="auto"/>
                <w:right w:val="none" w:sz="0" w:space="0" w:color="auto"/>
              </w:divBdr>
            </w:div>
            <w:div w:id="2052803530">
              <w:marLeft w:val="0"/>
              <w:marRight w:val="0"/>
              <w:marTop w:val="0"/>
              <w:marBottom w:val="0"/>
              <w:divBdr>
                <w:top w:val="single" w:sz="6" w:space="6" w:color="000000"/>
                <w:left w:val="none" w:sz="0" w:space="0" w:color="auto"/>
                <w:bottom w:val="none" w:sz="0" w:space="0" w:color="auto"/>
                <w:right w:val="none" w:sz="0" w:space="0" w:color="auto"/>
              </w:divBdr>
              <w:divsChild>
                <w:div w:id="1855806526">
                  <w:marLeft w:val="0"/>
                  <w:marRight w:val="0"/>
                  <w:marTop w:val="0"/>
                  <w:marBottom w:val="0"/>
                  <w:divBdr>
                    <w:top w:val="none" w:sz="0" w:space="0" w:color="auto"/>
                    <w:left w:val="none" w:sz="0" w:space="0" w:color="auto"/>
                    <w:bottom w:val="none" w:sz="0" w:space="0" w:color="auto"/>
                    <w:right w:val="none" w:sz="0" w:space="0" w:color="auto"/>
                  </w:divBdr>
                  <w:divsChild>
                    <w:div w:id="464659455">
                      <w:marLeft w:val="0"/>
                      <w:marRight w:val="0"/>
                      <w:marTop w:val="0"/>
                      <w:marBottom w:val="0"/>
                      <w:divBdr>
                        <w:top w:val="none" w:sz="0" w:space="0" w:color="auto"/>
                        <w:left w:val="none" w:sz="0" w:space="0" w:color="auto"/>
                        <w:bottom w:val="none" w:sz="0" w:space="0" w:color="auto"/>
                        <w:right w:val="none" w:sz="0" w:space="0" w:color="auto"/>
                      </w:divBdr>
                    </w:div>
                  </w:divsChild>
                </w:div>
                <w:div w:id="1455102519">
                  <w:marLeft w:val="0"/>
                  <w:marRight w:val="0"/>
                  <w:marTop w:val="0"/>
                  <w:marBottom w:val="0"/>
                  <w:divBdr>
                    <w:top w:val="none" w:sz="0" w:space="0" w:color="auto"/>
                    <w:left w:val="none" w:sz="0" w:space="0" w:color="auto"/>
                    <w:bottom w:val="none" w:sz="0" w:space="0" w:color="auto"/>
                    <w:right w:val="none" w:sz="0" w:space="0" w:color="auto"/>
                  </w:divBdr>
                  <w:divsChild>
                    <w:div w:id="2045254053">
                      <w:marLeft w:val="0"/>
                      <w:marRight w:val="0"/>
                      <w:marTop w:val="0"/>
                      <w:marBottom w:val="0"/>
                      <w:divBdr>
                        <w:top w:val="none" w:sz="0" w:space="0" w:color="auto"/>
                        <w:left w:val="none" w:sz="0" w:space="0" w:color="auto"/>
                        <w:bottom w:val="none" w:sz="0" w:space="0" w:color="auto"/>
                        <w:right w:val="none" w:sz="0" w:space="0" w:color="auto"/>
                      </w:divBdr>
                    </w:div>
                  </w:divsChild>
                </w:div>
                <w:div w:id="699353526">
                  <w:marLeft w:val="0"/>
                  <w:marRight w:val="0"/>
                  <w:marTop w:val="0"/>
                  <w:marBottom w:val="0"/>
                  <w:divBdr>
                    <w:top w:val="none" w:sz="0" w:space="0" w:color="auto"/>
                    <w:left w:val="none" w:sz="0" w:space="0" w:color="auto"/>
                    <w:bottom w:val="none" w:sz="0" w:space="0" w:color="auto"/>
                    <w:right w:val="none" w:sz="0" w:space="0" w:color="auto"/>
                  </w:divBdr>
                  <w:divsChild>
                    <w:div w:id="119730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724165">
          <w:marLeft w:val="0"/>
          <w:marRight w:val="0"/>
          <w:marTop w:val="0"/>
          <w:marBottom w:val="0"/>
          <w:divBdr>
            <w:top w:val="none" w:sz="0" w:space="0" w:color="auto"/>
            <w:left w:val="none" w:sz="0" w:space="0" w:color="auto"/>
            <w:bottom w:val="none" w:sz="0" w:space="0" w:color="auto"/>
            <w:right w:val="none" w:sz="0" w:space="0" w:color="auto"/>
          </w:divBdr>
          <w:divsChild>
            <w:div w:id="854268537">
              <w:marLeft w:val="0"/>
              <w:marRight w:val="0"/>
              <w:marTop w:val="240"/>
              <w:marBottom w:val="240"/>
              <w:divBdr>
                <w:top w:val="none" w:sz="0" w:space="0" w:color="auto"/>
                <w:left w:val="single" w:sz="36" w:space="0" w:color="000000"/>
                <w:bottom w:val="none" w:sz="0" w:space="0" w:color="auto"/>
                <w:right w:val="none" w:sz="0" w:space="0" w:color="auto"/>
              </w:divBdr>
              <w:divsChild>
                <w:div w:id="365106549">
                  <w:marLeft w:val="0"/>
                  <w:marRight w:val="0"/>
                  <w:marTop w:val="0"/>
                  <w:marBottom w:val="0"/>
                  <w:divBdr>
                    <w:top w:val="none" w:sz="0" w:space="0" w:color="auto"/>
                    <w:left w:val="none" w:sz="0" w:space="0" w:color="auto"/>
                    <w:bottom w:val="none" w:sz="0" w:space="0" w:color="auto"/>
                    <w:right w:val="none" w:sz="0" w:space="0" w:color="auto"/>
                  </w:divBdr>
                </w:div>
              </w:divsChild>
            </w:div>
            <w:div w:id="4924535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0789286">
                  <w:marLeft w:val="240"/>
                  <w:marRight w:val="240"/>
                  <w:marTop w:val="0"/>
                  <w:marBottom w:val="0"/>
                  <w:divBdr>
                    <w:top w:val="none" w:sz="0" w:space="0" w:color="auto"/>
                    <w:left w:val="none" w:sz="0" w:space="0" w:color="auto"/>
                    <w:bottom w:val="none" w:sz="0" w:space="0" w:color="auto"/>
                    <w:right w:val="none" w:sz="0" w:space="0" w:color="auto"/>
                  </w:divBdr>
                </w:div>
                <w:div w:id="71321045">
                  <w:marLeft w:val="0"/>
                  <w:marRight w:val="0"/>
                  <w:marTop w:val="0"/>
                  <w:marBottom w:val="0"/>
                  <w:divBdr>
                    <w:top w:val="single" w:sz="6" w:space="6" w:color="000000"/>
                    <w:left w:val="none" w:sz="0" w:space="0" w:color="auto"/>
                    <w:bottom w:val="none" w:sz="0" w:space="0" w:color="auto"/>
                    <w:right w:val="none" w:sz="0" w:space="0" w:color="auto"/>
                  </w:divBdr>
                  <w:divsChild>
                    <w:div w:id="182327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0033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5672395">
              <w:marLeft w:val="240"/>
              <w:marRight w:val="240"/>
              <w:marTop w:val="0"/>
              <w:marBottom w:val="0"/>
              <w:divBdr>
                <w:top w:val="none" w:sz="0" w:space="0" w:color="auto"/>
                <w:left w:val="none" w:sz="0" w:space="0" w:color="auto"/>
                <w:bottom w:val="none" w:sz="0" w:space="0" w:color="auto"/>
                <w:right w:val="none" w:sz="0" w:space="0" w:color="auto"/>
              </w:divBdr>
            </w:div>
            <w:div w:id="1948080526">
              <w:marLeft w:val="0"/>
              <w:marRight w:val="0"/>
              <w:marTop w:val="0"/>
              <w:marBottom w:val="0"/>
              <w:divBdr>
                <w:top w:val="single" w:sz="6" w:space="6" w:color="000000"/>
                <w:left w:val="none" w:sz="0" w:space="0" w:color="auto"/>
                <w:bottom w:val="none" w:sz="0" w:space="0" w:color="auto"/>
                <w:right w:val="none" w:sz="0" w:space="0" w:color="auto"/>
              </w:divBdr>
              <w:divsChild>
                <w:div w:id="1321227331">
                  <w:marLeft w:val="0"/>
                  <w:marRight w:val="0"/>
                  <w:marTop w:val="0"/>
                  <w:marBottom w:val="0"/>
                  <w:divBdr>
                    <w:top w:val="none" w:sz="0" w:space="0" w:color="auto"/>
                    <w:left w:val="none" w:sz="0" w:space="0" w:color="auto"/>
                    <w:bottom w:val="none" w:sz="0" w:space="0" w:color="auto"/>
                    <w:right w:val="none" w:sz="0" w:space="0" w:color="auto"/>
                  </w:divBdr>
                  <w:divsChild>
                    <w:div w:id="726537613">
                      <w:marLeft w:val="0"/>
                      <w:marRight w:val="0"/>
                      <w:marTop w:val="0"/>
                      <w:marBottom w:val="0"/>
                      <w:divBdr>
                        <w:top w:val="none" w:sz="0" w:space="0" w:color="auto"/>
                        <w:left w:val="none" w:sz="0" w:space="0" w:color="auto"/>
                        <w:bottom w:val="none" w:sz="0" w:space="0" w:color="auto"/>
                        <w:right w:val="none" w:sz="0" w:space="0" w:color="auto"/>
                      </w:divBdr>
                      <w:divsChild>
                        <w:div w:id="1651907299">
                          <w:marLeft w:val="0"/>
                          <w:marRight w:val="0"/>
                          <w:marTop w:val="240"/>
                          <w:marBottom w:val="240"/>
                          <w:divBdr>
                            <w:top w:val="none" w:sz="0" w:space="0" w:color="auto"/>
                            <w:left w:val="none" w:sz="0" w:space="0" w:color="auto"/>
                            <w:bottom w:val="none" w:sz="0" w:space="0" w:color="auto"/>
                            <w:right w:val="none" w:sz="0" w:space="0" w:color="auto"/>
                          </w:divBdr>
                          <w:divsChild>
                            <w:div w:id="1702703624">
                              <w:marLeft w:val="0"/>
                              <w:marRight w:val="0"/>
                              <w:marTop w:val="0"/>
                              <w:marBottom w:val="0"/>
                              <w:divBdr>
                                <w:top w:val="none" w:sz="0" w:space="0" w:color="auto"/>
                                <w:left w:val="none" w:sz="0" w:space="0" w:color="auto"/>
                                <w:bottom w:val="none" w:sz="0" w:space="0" w:color="auto"/>
                                <w:right w:val="none" w:sz="0" w:space="0" w:color="auto"/>
                              </w:divBdr>
                            </w:div>
                          </w:divsChild>
                        </w:div>
                        <w:div w:id="15796354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956749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049720630">
                  <w:marLeft w:val="0"/>
                  <w:marRight w:val="0"/>
                  <w:marTop w:val="0"/>
                  <w:marBottom w:val="0"/>
                  <w:divBdr>
                    <w:top w:val="none" w:sz="0" w:space="0" w:color="auto"/>
                    <w:left w:val="none" w:sz="0" w:space="0" w:color="auto"/>
                    <w:bottom w:val="none" w:sz="0" w:space="0" w:color="auto"/>
                    <w:right w:val="none" w:sz="0" w:space="0" w:color="auto"/>
                  </w:divBdr>
                  <w:divsChild>
                    <w:div w:id="55601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404998">
          <w:marLeft w:val="0"/>
          <w:marRight w:val="0"/>
          <w:marTop w:val="0"/>
          <w:marBottom w:val="0"/>
          <w:divBdr>
            <w:top w:val="none" w:sz="0" w:space="0" w:color="auto"/>
            <w:left w:val="none" w:sz="0" w:space="0" w:color="auto"/>
            <w:bottom w:val="none" w:sz="0" w:space="0" w:color="auto"/>
            <w:right w:val="none" w:sz="0" w:space="0" w:color="auto"/>
          </w:divBdr>
          <w:divsChild>
            <w:div w:id="3708851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43643799">
                  <w:marLeft w:val="240"/>
                  <w:marRight w:val="240"/>
                  <w:marTop w:val="0"/>
                  <w:marBottom w:val="0"/>
                  <w:divBdr>
                    <w:top w:val="none" w:sz="0" w:space="0" w:color="auto"/>
                    <w:left w:val="none" w:sz="0" w:space="0" w:color="auto"/>
                    <w:bottom w:val="none" w:sz="0" w:space="0" w:color="auto"/>
                    <w:right w:val="none" w:sz="0" w:space="0" w:color="auto"/>
                  </w:divBdr>
                </w:div>
                <w:div w:id="1596943208">
                  <w:marLeft w:val="0"/>
                  <w:marRight w:val="0"/>
                  <w:marTop w:val="0"/>
                  <w:marBottom w:val="0"/>
                  <w:divBdr>
                    <w:top w:val="single" w:sz="6" w:space="6" w:color="000000"/>
                    <w:left w:val="none" w:sz="0" w:space="0" w:color="auto"/>
                    <w:bottom w:val="none" w:sz="0" w:space="0" w:color="auto"/>
                    <w:right w:val="none" w:sz="0" w:space="0" w:color="auto"/>
                  </w:divBdr>
                  <w:divsChild>
                    <w:div w:id="1924802699">
                      <w:marLeft w:val="0"/>
                      <w:marRight w:val="0"/>
                      <w:marTop w:val="0"/>
                      <w:marBottom w:val="0"/>
                      <w:divBdr>
                        <w:top w:val="none" w:sz="0" w:space="0" w:color="auto"/>
                        <w:left w:val="none" w:sz="0" w:space="0" w:color="auto"/>
                        <w:bottom w:val="none" w:sz="0" w:space="0" w:color="auto"/>
                        <w:right w:val="none" w:sz="0" w:space="0" w:color="auto"/>
                      </w:divBdr>
                      <w:divsChild>
                        <w:div w:id="552275925">
                          <w:marLeft w:val="0"/>
                          <w:marRight w:val="0"/>
                          <w:marTop w:val="240"/>
                          <w:marBottom w:val="240"/>
                          <w:divBdr>
                            <w:top w:val="none" w:sz="0" w:space="0" w:color="auto"/>
                            <w:left w:val="none" w:sz="0" w:space="0" w:color="auto"/>
                            <w:bottom w:val="none" w:sz="0" w:space="0" w:color="auto"/>
                            <w:right w:val="none" w:sz="0" w:space="0" w:color="auto"/>
                          </w:divBdr>
                          <w:divsChild>
                            <w:div w:id="82177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36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320811">
      <w:marLeft w:val="0"/>
      <w:marRight w:val="0"/>
      <w:marTop w:val="0"/>
      <w:marBottom w:val="0"/>
      <w:divBdr>
        <w:top w:val="none" w:sz="0" w:space="0" w:color="auto"/>
        <w:left w:val="none" w:sz="0" w:space="0" w:color="auto"/>
        <w:bottom w:val="none" w:sz="0" w:space="0" w:color="auto"/>
        <w:right w:val="none" w:sz="0" w:space="0" w:color="auto"/>
      </w:divBdr>
    </w:div>
    <w:div w:id="1168135465">
      <w:marLeft w:val="0"/>
      <w:marRight w:val="0"/>
      <w:marTop w:val="0"/>
      <w:marBottom w:val="0"/>
      <w:divBdr>
        <w:top w:val="none" w:sz="0" w:space="0" w:color="auto"/>
        <w:left w:val="none" w:sz="0" w:space="0" w:color="auto"/>
        <w:bottom w:val="none" w:sz="0" w:space="0" w:color="auto"/>
        <w:right w:val="none" w:sz="0" w:space="0" w:color="auto"/>
      </w:divBdr>
    </w:div>
    <w:div w:id="1176964014">
      <w:marLeft w:val="0"/>
      <w:marRight w:val="0"/>
      <w:marTop w:val="0"/>
      <w:marBottom w:val="0"/>
      <w:divBdr>
        <w:top w:val="none" w:sz="0" w:space="0" w:color="auto"/>
        <w:left w:val="none" w:sz="0" w:space="0" w:color="auto"/>
        <w:bottom w:val="none" w:sz="0" w:space="0" w:color="auto"/>
        <w:right w:val="none" w:sz="0" w:space="0" w:color="auto"/>
      </w:divBdr>
    </w:div>
    <w:div w:id="1184319365">
      <w:marLeft w:val="0"/>
      <w:marRight w:val="0"/>
      <w:marTop w:val="0"/>
      <w:marBottom w:val="0"/>
      <w:divBdr>
        <w:top w:val="none" w:sz="0" w:space="0" w:color="auto"/>
        <w:left w:val="none" w:sz="0" w:space="0" w:color="auto"/>
        <w:bottom w:val="none" w:sz="0" w:space="0" w:color="auto"/>
        <w:right w:val="none" w:sz="0" w:space="0" w:color="auto"/>
      </w:divBdr>
    </w:div>
    <w:div w:id="1209805903">
      <w:marLeft w:val="0"/>
      <w:marRight w:val="0"/>
      <w:marTop w:val="0"/>
      <w:marBottom w:val="0"/>
      <w:divBdr>
        <w:top w:val="none" w:sz="0" w:space="0" w:color="auto"/>
        <w:left w:val="none" w:sz="0" w:space="0" w:color="auto"/>
        <w:bottom w:val="none" w:sz="0" w:space="0" w:color="auto"/>
        <w:right w:val="none" w:sz="0" w:space="0" w:color="auto"/>
      </w:divBdr>
    </w:div>
    <w:div w:id="1221936513">
      <w:marLeft w:val="0"/>
      <w:marRight w:val="0"/>
      <w:marTop w:val="0"/>
      <w:marBottom w:val="0"/>
      <w:divBdr>
        <w:top w:val="none" w:sz="0" w:space="0" w:color="auto"/>
        <w:left w:val="none" w:sz="0" w:space="0" w:color="auto"/>
        <w:bottom w:val="none" w:sz="0" w:space="0" w:color="auto"/>
        <w:right w:val="none" w:sz="0" w:space="0" w:color="auto"/>
      </w:divBdr>
    </w:div>
    <w:div w:id="1233539859">
      <w:marLeft w:val="0"/>
      <w:marRight w:val="0"/>
      <w:marTop w:val="0"/>
      <w:marBottom w:val="0"/>
      <w:divBdr>
        <w:top w:val="none" w:sz="0" w:space="0" w:color="auto"/>
        <w:left w:val="none" w:sz="0" w:space="0" w:color="auto"/>
        <w:bottom w:val="none" w:sz="0" w:space="0" w:color="auto"/>
        <w:right w:val="none" w:sz="0" w:space="0" w:color="auto"/>
      </w:divBdr>
    </w:div>
    <w:div w:id="1234705783">
      <w:marLeft w:val="0"/>
      <w:marRight w:val="0"/>
      <w:marTop w:val="0"/>
      <w:marBottom w:val="0"/>
      <w:divBdr>
        <w:top w:val="none" w:sz="0" w:space="0" w:color="auto"/>
        <w:left w:val="none" w:sz="0" w:space="0" w:color="auto"/>
        <w:bottom w:val="none" w:sz="0" w:space="0" w:color="auto"/>
        <w:right w:val="none" w:sz="0" w:space="0" w:color="auto"/>
      </w:divBdr>
    </w:div>
    <w:div w:id="1235552813">
      <w:marLeft w:val="0"/>
      <w:marRight w:val="0"/>
      <w:marTop w:val="0"/>
      <w:marBottom w:val="0"/>
      <w:divBdr>
        <w:top w:val="none" w:sz="0" w:space="0" w:color="auto"/>
        <w:left w:val="none" w:sz="0" w:space="0" w:color="auto"/>
        <w:bottom w:val="none" w:sz="0" w:space="0" w:color="auto"/>
        <w:right w:val="none" w:sz="0" w:space="0" w:color="auto"/>
      </w:divBdr>
    </w:div>
    <w:div w:id="1254557942">
      <w:marLeft w:val="0"/>
      <w:marRight w:val="0"/>
      <w:marTop w:val="0"/>
      <w:marBottom w:val="0"/>
      <w:divBdr>
        <w:top w:val="none" w:sz="0" w:space="0" w:color="auto"/>
        <w:left w:val="none" w:sz="0" w:space="0" w:color="auto"/>
        <w:bottom w:val="none" w:sz="0" w:space="0" w:color="auto"/>
        <w:right w:val="none" w:sz="0" w:space="0" w:color="auto"/>
      </w:divBdr>
    </w:div>
    <w:div w:id="1272057011">
      <w:marLeft w:val="0"/>
      <w:marRight w:val="0"/>
      <w:marTop w:val="0"/>
      <w:marBottom w:val="0"/>
      <w:divBdr>
        <w:top w:val="none" w:sz="0" w:space="0" w:color="auto"/>
        <w:left w:val="none" w:sz="0" w:space="0" w:color="auto"/>
        <w:bottom w:val="none" w:sz="0" w:space="0" w:color="auto"/>
        <w:right w:val="none" w:sz="0" w:space="0" w:color="auto"/>
      </w:divBdr>
    </w:div>
    <w:div w:id="1276013141">
      <w:marLeft w:val="0"/>
      <w:marRight w:val="0"/>
      <w:marTop w:val="0"/>
      <w:marBottom w:val="0"/>
      <w:divBdr>
        <w:top w:val="none" w:sz="0" w:space="0" w:color="auto"/>
        <w:left w:val="none" w:sz="0" w:space="0" w:color="auto"/>
        <w:bottom w:val="none" w:sz="0" w:space="0" w:color="auto"/>
        <w:right w:val="none" w:sz="0" w:space="0" w:color="auto"/>
      </w:divBdr>
    </w:div>
    <w:div w:id="1290938228">
      <w:marLeft w:val="0"/>
      <w:marRight w:val="0"/>
      <w:marTop w:val="0"/>
      <w:marBottom w:val="0"/>
      <w:divBdr>
        <w:top w:val="none" w:sz="0" w:space="0" w:color="auto"/>
        <w:left w:val="none" w:sz="0" w:space="0" w:color="auto"/>
        <w:bottom w:val="none" w:sz="0" w:space="0" w:color="auto"/>
        <w:right w:val="none" w:sz="0" w:space="0" w:color="auto"/>
      </w:divBdr>
    </w:div>
    <w:div w:id="1322390720">
      <w:marLeft w:val="0"/>
      <w:marRight w:val="0"/>
      <w:marTop w:val="0"/>
      <w:marBottom w:val="0"/>
      <w:divBdr>
        <w:top w:val="none" w:sz="0" w:space="0" w:color="auto"/>
        <w:left w:val="none" w:sz="0" w:space="0" w:color="auto"/>
        <w:bottom w:val="none" w:sz="0" w:space="0" w:color="auto"/>
        <w:right w:val="none" w:sz="0" w:space="0" w:color="auto"/>
      </w:divBdr>
    </w:div>
    <w:div w:id="1361861690">
      <w:marLeft w:val="0"/>
      <w:marRight w:val="0"/>
      <w:marTop w:val="0"/>
      <w:marBottom w:val="0"/>
      <w:divBdr>
        <w:top w:val="none" w:sz="0" w:space="0" w:color="auto"/>
        <w:left w:val="none" w:sz="0" w:space="0" w:color="auto"/>
        <w:bottom w:val="none" w:sz="0" w:space="0" w:color="auto"/>
        <w:right w:val="none" w:sz="0" w:space="0" w:color="auto"/>
      </w:divBdr>
    </w:div>
    <w:div w:id="1364090134">
      <w:marLeft w:val="0"/>
      <w:marRight w:val="0"/>
      <w:marTop w:val="0"/>
      <w:marBottom w:val="0"/>
      <w:divBdr>
        <w:top w:val="none" w:sz="0" w:space="0" w:color="auto"/>
        <w:left w:val="none" w:sz="0" w:space="0" w:color="auto"/>
        <w:bottom w:val="none" w:sz="0" w:space="0" w:color="auto"/>
        <w:right w:val="none" w:sz="0" w:space="0" w:color="auto"/>
      </w:divBdr>
    </w:div>
    <w:div w:id="1389766965">
      <w:marLeft w:val="0"/>
      <w:marRight w:val="0"/>
      <w:marTop w:val="0"/>
      <w:marBottom w:val="0"/>
      <w:divBdr>
        <w:top w:val="none" w:sz="0" w:space="0" w:color="auto"/>
        <w:left w:val="none" w:sz="0" w:space="0" w:color="auto"/>
        <w:bottom w:val="none" w:sz="0" w:space="0" w:color="auto"/>
        <w:right w:val="none" w:sz="0" w:space="0" w:color="auto"/>
      </w:divBdr>
    </w:div>
    <w:div w:id="1416514874">
      <w:marLeft w:val="0"/>
      <w:marRight w:val="0"/>
      <w:marTop w:val="0"/>
      <w:marBottom w:val="0"/>
      <w:divBdr>
        <w:top w:val="none" w:sz="0" w:space="0" w:color="auto"/>
        <w:left w:val="none" w:sz="0" w:space="0" w:color="auto"/>
        <w:bottom w:val="none" w:sz="0" w:space="0" w:color="auto"/>
        <w:right w:val="none" w:sz="0" w:space="0" w:color="auto"/>
      </w:divBdr>
    </w:div>
    <w:div w:id="1435977982">
      <w:marLeft w:val="0"/>
      <w:marRight w:val="0"/>
      <w:marTop w:val="0"/>
      <w:marBottom w:val="0"/>
      <w:divBdr>
        <w:top w:val="none" w:sz="0" w:space="0" w:color="auto"/>
        <w:left w:val="none" w:sz="0" w:space="0" w:color="auto"/>
        <w:bottom w:val="none" w:sz="0" w:space="0" w:color="auto"/>
        <w:right w:val="none" w:sz="0" w:space="0" w:color="auto"/>
      </w:divBdr>
      <w:divsChild>
        <w:div w:id="144516845">
          <w:marLeft w:val="0"/>
          <w:marRight w:val="0"/>
          <w:marTop w:val="0"/>
          <w:marBottom w:val="0"/>
          <w:divBdr>
            <w:top w:val="none" w:sz="0" w:space="0" w:color="auto"/>
            <w:left w:val="none" w:sz="0" w:space="0" w:color="auto"/>
            <w:bottom w:val="none" w:sz="0" w:space="0" w:color="auto"/>
            <w:right w:val="none" w:sz="0" w:space="0" w:color="auto"/>
          </w:divBdr>
          <w:divsChild>
            <w:div w:id="1326858171">
              <w:marLeft w:val="0"/>
              <w:marRight w:val="0"/>
              <w:marTop w:val="240"/>
              <w:marBottom w:val="240"/>
              <w:divBdr>
                <w:top w:val="none" w:sz="0" w:space="0" w:color="auto"/>
                <w:left w:val="none" w:sz="0" w:space="0" w:color="auto"/>
                <w:bottom w:val="none" w:sz="0" w:space="0" w:color="auto"/>
                <w:right w:val="none" w:sz="0" w:space="0" w:color="auto"/>
              </w:divBdr>
              <w:divsChild>
                <w:div w:id="161278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87981">
      <w:marLeft w:val="0"/>
      <w:marRight w:val="0"/>
      <w:marTop w:val="0"/>
      <w:marBottom w:val="0"/>
      <w:divBdr>
        <w:top w:val="none" w:sz="0" w:space="0" w:color="auto"/>
        <w:left w:val="none" w:sz="0" w:space="0" w:color="auto"/>
        <w:bottom w:val="none" w:sz="0" w:space="0" w:color="auto"/>
        <w:right w:val="none" w:sz="0" w:space="0" w:color="auto"/>
      </w:divBdr>
    </w:div>
    <w:div w:id="1462380455">
      <w:marLeft w:val="0"/>
      <w:marRight w:val="0"/>
      <w:marTop w:val="0"/>
      <w:marBottom w:val="0"/>
      <w:divBdr>
        <w:top w:val="none" w:sz="0" w:space="0" w:color="auto"/>
        <w:left w:val="none" w:sz="0" w:space="0" w:color="auto"/>
        <w:bottom w:val="none" w:sz="0" w:space="0" w:color="auto"/>
        <w:right w:val="none" w:sz="0" w:space="0" w:color="auto"/>
      </w:divBdr>
    </w:div>
    <w:div w:id="1466390726">
      <w:marLeft w:val="0"/>
      <w:marRight w:val="0"/>
      <w:marTop w:val="0"/>
      <w:marBottom w:val="0"/>
      <w:divBdr>
        <w:top w:val="none" w:sz="0" w:space="0" w:color="auto"/>
        <w:left w:val="none" w:sz="0" w:space="0" w:color="auto"/>
        <w:bottom w:val="none" w:sz="0" w:space="0" w:color="auto"/>
        <w:right w:val="none" w:sz="0" w:space="0" w:color="auto"/>
      </w:divBdr>
    </w:div>
    <w:div w:id="1475219302">
      <w:marLeft w:val="0"/>
      <w:marRight w:val="0"/>
      <w:marTop w:val="0"/>
      <w:marBottom w:val="0"/>
      <w:divBdr>
        <w:top w:val="none" w:sz="0" w:space="0" w:color="auto"/>
        <w:left w:val="none" w:sz="0" w:space="0" w:color="auto"/>
        <w:bottom w:val="none" w:sz="0" w:space="0" w:color="auto"/>
        <w:right w:val="none" w:sz="0" w:space="0" w:color="auto"/>
      </w:divBdr>
      <w:divsChild>
        <w:div w:id="352877689">
          <w:marLeft w:val="0"/>
          <w:marRight w:val="0"/>
          <w:marTop w:val="0"/>
          <w:marBottom w:val="0"/>
          <w:divBdr>
            <w:top w:val="none" w:sz="0" w:space="0" w:color="auto"/>
            <w:left w:val="none" w:sz="0" w:space="0" w:color="auto"/>
            <w:bottom w:val="none" w:sz="0" w:space="0" w:color="auto"/>
            <w:right w:val="none" w:sz="0" w:space="0" w:color="auto"/>
          </w:divBdr>
        </w:div>
        <w:div w:id="1694771081">
          <w:marLeft w:val="0"/>
          <w:marRight w:val="0"/>
          <w:marTop w:val="0"/>
          <w:marBottom w:val="0"/>
          <w:divBdr>
            <w:top w:val="none" w:sz="0" w:space="0" w:color="auto"/>
            <w:left w:val="none" w:sz="0" w:space="0" w:color="auto"/>
            <w:bottom w:val="none" w:sz="0" w:space="0" w:color="auto"/>
            <w:right w:val="none" w:sz="0" w:space="0" w:color="auto"/>
          </w:divBdr>
        </w:div>
        <w:div w:id="1623222896">
          <w:marLeft w:val="0"/>
          <w:marRight w:val="0"/>
          <w:marTop w:val="0"/>
          <w:marBottom w:val="0"/>
          <w:divBdr>
            <w:top w:val="none" w:sz="0" w:space="0" w:color="auto"/>
            <w:left w:val="none" w:sz="0" w:space="0" w:color="auto"/>
            <w:bottom w:val="none" w:sz="0" w:space="0" w:color="auto"/>
            <w:right w:val="none" w:sz="0" w:space="0" w:color="auto"/>
          </w:divBdr>
        </w:div>
        <w:div w:id="998119464">
          <w:marLeft w:val="0"/>
          <w:marRight w:val="0"/>
          <w:marTop w:val="0"/>
          <w:marBottom w:val="0"/>
          <w:divBdr>
            <w:top w:val="none" w:sz="0" w:space="0" w:color="auto"/>
            <w:left w:val="none" w:sz="0" w:space="0" w:color="auto"/>
            <w:bottom w:val="none" w:sz="0" w:space="0" w:color="auto"/>
            <w:right w:val="none" w:sz="0" w:space="0" w:color="auto"/>
          </w:divBdr>
          <w:divsChild>
            <w:div w:id="1136753337">
              <w:marLeft w:val="0"/>
              <w:marRight w:val="0"/>
              <w:marTop w:val="240"/>
              <w:marBottom w:val="240"/>
              <w:divBdr>
                <w:top w:val="none" w:sz="0" w:space="0" w:color="auto"/>
                <w:left w:val="none" w:sz="0" w:space="0" w:color="auto"/>
                <w:bottom w:val="none" w:sz="0" w:space="0" w:color="auto"/>
                <w:right w:val="none" w:sz="0" w:space="0" w:color="auto"/>
              </w:divBdr>
            </w:div>
          </w:divsChild>
        </w:div>
        <w:div w:id="159808593">
          <w:marLeft w:val="0"/>
          <w:marRight w:val="0"/>
          <w:marTop w:val="0"/>
          <w:marBottom w:val="0"/>
          <w:divBdr>
            <w:top w:val="none" w:sz="0" w:space="0" w:color="auto"/>
            <w:left w:val="none" w:sz="0" w:space="0" w:color="auto"/>
            <w:bottom w:val="none" w:sz="0" w:space="0" w:color="auto"/>
            <w:right w:val="none" w:sz="0" w:space="0" w:color="auto"/>
          </w:divBdr>
        </w:div>
        <w:div w:id="1871605387">
          <w:marLeft w:val="0"/>
          <w:marRight w:val="0"/>
          <w:marTop w:val="0"/>
          <w:marBottom w:val="0"/>
          <w:divBdr>
            <w:top w:val="none" w:sz="0" w:space="0" w:color="auto"/>
            <w:left w:val="none" w:sz="0" w:space="0" w:color="auto"/>
            <w:bottom w:val="none" w:sz="0" w:space="0" w:color="auto"/>
            <w:right w:val="none" w:sz="0" w:space="0" w:color="auto"/>
          </w:divBdr>
        </w:div>
        <w:div w:id="1553273649">
          <w:marLeft w:val="0"/>
          <w:marRight w:val="0"/>
          <w:marTop w:val="0"/>
          <w:marBottom w:val="0"/>
          <w:divBdr>
            <w:top w:val="none" w:sz="0" w:space="0" w:color="auto"/>
            <w:left w:val="none" w:sz="0" w:space="0" w:color="auto"/>
            <w:bottom w:val="none" w:sz="0" w:space="0" w:color="auto"/>
            <w:right w:val="none" w:sz="0" w:space="0" w:color="auto"/>
          </w:divBdr>
        </w:div>
        <w:div w:id="1384869386">
          <w:marLeft w:val="0"/>
          <w:marRight w:val="0"/>
          <w:marTop w:val="0"/>
          <w:marBottom w:val="0"/>
          <w:divBdr>
            <w:top w:val="none" w:sz="0" w:space="0" w:color="auto"/>
            <w:left w:val="none" w:sz="0" w:space="0" w:color="auto"/>
            <w:bottom w:val="none" w:sz="0" w:space="0" w:color="auto"/>
            <w:right w:val="none" w:sz="0" w:space="0" w:color="auto"/>
          </w:divBdr>
        </w:div>
        <w:div w:id="452331436">
          <w:marLeft w:val="0"/>
          <w:marRight w:val="0"/>
          <w:marTop w:val="0"/>
          <w:marBottom w:val="0"/>
          <w:divBdr>
            <w:top w:val="none" w:sz="0" w:space="0" w:color="auto"/>
            <w:left w:val="none" w:sz="0" w:space="0" w:color="auto"/>
            <w:bottom w:val="none" w:sz="0" w:space="0" w:color="auto"/>
            <w:right w:val="none" w:sz="0" w:space="0" w:color="auto"/>
          </w:divBdr>
        </w:div>
        <w:div w:id="1874612889">
          <w:marLeft w:val="0"/>
          <w:marRight w:val="0"/>
          <w:marTop w:val="0"/>
          <w:marBottom w:val="0"/>
          <w:divBdr>
            <w:top w:val="none" w:sz="0" w:space="0" w:color="auto"/>
            <w:left w:val="none" w:sz="0" w:space="0" w:color="auto"/>
            <w:bottom w:val="none" w:sz="0" w:space="0" w:color="auto"/>
            <w:right w:val="none" w:sz="0" w:space="0" w:color="auto"/>
          </w:divBdr>
        </w:div>
        <w:div w:id="1944878979">
          <w:marLeft w:val="0"/>
          <w:marRight w:val="0"/>
          <w:marTop w:val="0"/>
          <w:marBottom w:val="0"/>
          <w:divBdr>
            <w:top w:val="none" w:sz="0" w:space="0" w:color="auto"/>
            <w:left w:val="none" w:sz="0" w:space="0" w:color="auto"/>
            <w:bottom w:val="none" w:sz="0" w:space="0" w:color="auto"/>
            <w:right w:val="none" w:sz="0" w:space="0" w:color="auto"/>
          </w:divBdr>
        </w:div>
        <w:div w:id="42412228">
          <w:marLeft w:val="0"/>
          <w:marRight w:val="0"/>
          <w:marTop w:val="0"/>
          <w:marBottom w:val="0"/>
          <w:divBdr>
            <w:top w:val="none" w:sz="0" w:space="0" w:color="auto"/>
            <w:left w:val="none" w:sz="0" w:space="0" w:color="auto"/>
            <w:bottom w:val="none" w:sz="0" w:space="0" w:color="auto"/>
            <w:right w:val="none" w:sz="0" w:space="0" w:color="auto"/>
          </w:divBdr>
          <w:divsChild>
            <w:div w:id="128285875">
              <w:marLeft w:val="0"/>
              <w:marRight w:val="0"/>
              <w:marTop w:val="240"/>
              <w:marBottom w:val="240"/>
              <w:divBdr>
                <w:top w:val="none" w:sz="0" w:space="0" w:color="auto"/>
                <w:left w:val="single" w:sz="36" w:space="0" w:color="000000"/>
                <w:bottom w:val="none" w:sz="0" w:space="0" w:color="auto"/>
                <w:right w:val="none" w:sz="0" w:space="0" w:color="auto"/>
              </w:divBdr>
              <w:divsChild>
                <w:div w:id="175532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862654">
          <w:marLeft w:val="0"/>
          <w:marRight w:val="0"/>
          <w:marTop w:val="0"/>
          <w:marBottom w:val="0"/>
          <w:divBdr>
            <w:top w:val="none" w:sz="0" w:space="0" w:color="auto"/>
            <w:left w:val="none" w:sz="0" w:space="0" w:color="auto"/>
            <w:bottom w:val="none" w:sz="0" w:space="0" w:color="auto"/>
            <w:right w:val="none" w:sz="0" w:space="0" w:color="auto"/>
          </w:divBdr>
        </w:div>
        <w:div w:id="657268183">
          <w:marLeft w:val="0"/>
          <w:marRight w:val="0"/>
          <w:marTop w:val="0"/>
          <w:marBottom w:val="0"/>
          <w:divBdr>
            <w:top w:val="none" w:sz="0" w:space="0" w:color="auto"/>
            <w:left w:val="none" w:sz="0" w:space="0" w:color="auto"/>
            <w:bottom w:val="none" w:sz="0" w:space="0" w:color="auto"/>
            <w:right w:val="none" w:sz="0" w:space="0" w:color="auto"/>
          </w:divBdr>
        </w:div>
        <w:div w:id="575240960">
          <w:marLeft w:val="0"/>
          <w:marRight w:val="0"/>
          <w:marTop w:val="0"/>
          <w:marBottom w:val="0"/>
          <w:divBdr>
            <w:top w:val="none" w:sz="0" w:space="0" w:color="auto"/>
            <w:left w:val="none" w:sz="0" w:space="0" w:color="auto"/>
            <w:bottom w:val="none" w:sz="0" w:space="0" w:color="auto"/>
            <w:right w:val="none" w:sz="0" w:space="0" w:color="auto"/>
          </w:divBdr>
        </w:div>
        <w:div w:id="672879414">
          <w:marLeft w:val="0"/>
          <w:marRight w:val="0"/>
          <w:marTop w:val="0"/>
          <w:marBottom w:val="0"/>
          <w:divBdr>
            <w:top w:val="none" w:sz="0" w:space="0" w:color="auto"/>
            <w:left w:val="none" w:sz="0" w:space="0" w:color="auto"/>
            <w:bottom w:val="none" w:sz="0" w:space="0" w:color="auto"/>
            <w:right w:val="none" w:sz="0" w:space="0" w:color="auto"/>
          </w:divBdr>
        </w:div>
        <w:div w:id="293945458">
          <w:marLeft w:val="0"/>
          <w:marRight w:val="0"/>
          <w:marTop w:val="0"/>
          <w:marBottom w:val="0"/>
          <w:divBdr>
            <w:top w:val="none" w:sz="0" w:space="0" w:color="auto"/>
            <w:left w:val="none" w:sz="0" w:space="0" w:color="auto"/>
            <w:bottom w:val="none" w:sz="0" w:space="0" w:color="auto"/>
            <w:right w:val="none" w:sz="0" w:space="0" w:color="auto"/>
          </w:divBdr>
          <w:divsChild>
            <w:div w:id="513805182">
              <w:marLeft w:val="0"/>
              <w:marRight w:val="0"/>
              <w:marTop w:val="240"/>
              <w:marBottom w:val="240"/>
              <w:divBdr>
                <w:top w:val="none" w:sz="0" w:space="0" w:color="auto"/>
                <w:left w:val="none" w:sz="0" w:space="0" w:color="auto"/>
                <w:bottom w:val="none" w:sz="0" w:space="0" w:color="auto"/>
                <w:right w:val="none" w:sz="0" w:space="0" w:color="auto"/>
              </w:divBdr>
              <w:divsChild>
                <w:div w:id="149903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88063">
          <w:marLeft w:val="0"/>
          <w:marRight w:val="0"/>
          <w:marTop w:val="0"/>
          <w:marBottom w:val="0"/>
          <w:divBdr>
            <w:top w:val="none" w:sz="0" w:space="0" w:color="auto"/>
            <w:left w:val="none" w:sz="0" w:space="0" w:color="auto"/>
            <w:bottom w:val="none" w:sz="0" w:space="0" w:color="auto"/>
            <w:right w:val="none" w:sz="0" w:space="0" w:color="auto"/>
          </w:divBdr>
          <w:divsChild>
            <w:div w:id="1639065736">
              <w:marLeft w:val="0"/>
              <w:marRight w:val="0"/>
              <w:marTop w:val="240"/>
              <w:marBottom w:val="240"/>
              <w:divBdr>
                <w:top w:val="none" w:sz="0" w:space="0" w:color="auto"/>
                <w:left w:val="none" w:sz="0" w:space="0" w:color="auto"/>
                <w:bottom w:val="none" w:sz="0" w:space="0" w:color="auto"/>
                <w:right w:val="none" w:sz="0" w:space="0" w:color="auto"/>
              </w:divBdr>
              <w:divsChild>
                <w:div w:id="194210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90826">
          <w:marLeft w:val="0"/>
          <w:marRight w:val="0"/>
          <w:marTop w:val="0"/>
          <w:marBottom w:val="0"/>
          <w:divBdr>
            <w:top w:val="none" w:sz="0" w:space="0" w:color="auto"/>
            <w:left w:val="none" w:sz="0" w:space="0" w:color="auto"/>
            <w:bottom w:val="none" w:sz="0" w:space="0" w:color="auto"/>
            <w:right w:val="none" w:sz="0" w:space="0" w:color="auto"/>
          </w:divBdr>
          <w:divsChild>
            <w:div w:id="2088453774">
              <w:marLeft w:val="0"/>
              <w:marRight w:val="0"/>
              <w:marTop w:val="240"/>
              <w:marBottom w:val="240"/>
              <w:divBdr>
                <w:top w:val="none" w:sz="0" w:space="0" w:color="auto"/>
                <w:left w:val="none" w:sz="0" w:space="0" w:color="auto"/>
                <w:bottom w:val="none" w:sz="0" w:space="0" w:color="auto"/>
                <w:right w:val="none" w:sz="0" w:space="0" w:color="auto"/>
              </w:divBdr>
              <w:divsChild>
                <w:div w:id="43995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27512">
          <w:marLeft w:val="0"/>
          <w:marRight w:val="0"/>
          <w:marTop w:val="0"/>
          <w:marBottom w:val="0"/>
          <w:divBdr>
            <w:top w:val="none" w:sz="0" w:space="0" w:color="auto"/>
            <w:left w:val="none" w:sz="0" w:space="0" w:color="auto"/>
            <w:bottom w:val="none" w:sz="0" w:space="0" w:color="auto"/>
            <w:right w:val="none" w:sz="0" w:space="0" w:color="auto"/>
          </w:divBdr>
        </w:div>
        <w:div w:id="714619237">
          <w:marLeft w:val="0"/>
          <w:marRight w:val="0"/>
          <w:marTop w:val="0"/>
          <w:marBottom w:val="0"/>
          <w:divBdr>
            <w:top w:val="none" w:sz="0" w:space="0" w:color="auto"/>
            <w:left w:val="none" w:sz="0" w:space="0" w:color="auto"/>
            <w:bottom w:val="none" w:sz="0" w:space="0" w:color="auto"/>
            <w:right w:val="none" w:sz="0" w:space="0" w:color="auto"/>
          </w:divBdr>
        </w:div>
        <w:div w:id="1898398224">
          <w:marLeft w:val="0"/>
          <w:marRight w:val="0"/>
          <w:marTop w:val="0"/>
          <w:marBottom w:val="0"/>
          <w:divBdr>
            <w:top w:val="none" w:sz="0" w:space="0" w:color="auto"/>
            <w:left w:val="none" w:sz="0" w:space="0" w:color="auto"/>
            <w:bottom w:val="none" w:sz="0" w:space="0" w:color="auto"/>
            <w:right w:val="none" w:sz="0" w:space="0" w:color="auto"/>
          </w:divBdr>
        </w:div>
        <w:div w:id="309596534">
          <w:marLeft w:val="0"/>
          <w:marRight w:val="0"/>
          <w:marTop w:val="0"/>
          <w:marBottom w:val="0"/>
          <w:divBdr>
            <w:top w:val="none" w:sz="0" w:space="0" w:color="auto"/>
            <w:left w:val="none" w:sz="0" w:space="0" w:color="auto"/>
            <w:bottom w:val="none" w:sz="0" w:space="0" w:color="auto"/>
            <w:right w:val="none" w:sz="0" w:space="0" w:color="auto"/>
          </w:divBdr>
        </w:div>
        <w:div w:id="767047178">
          <w:marLeft w:val="0"/>
          <w:marRight w:val="0"/>
          <w:marTop w:val="0"/>
          <w:marBottom w:val="0"/>
          <w:divBdr>
            <w:top w:val="none" w:sz="0" w:space="0" w:color="auto"/>
            <w:left w:val="none" w:sz="0" w:space="0" w:color="auto"/>
            <w:bottom w:val="none" w:sz="0" w:space="0" w:color="auto"/>
            <w:right w:val="none" w:sz="0" w:space="0" w:color="auto"/>
          </w:divBdr>
        </w:div>
        <w:div w:id="1614364747">
          <w:marLeft w:val="0"/>
          <w:marRight w:val="0"/>
          <w:marTop w:val="0"/>
          <w:marBottom w:val="0"/>
          <w:divBdr>
            <w:top w:val="none" w:sz="0" w:space="0" w:color="auto"/>
            <w:left w:val="none" w:sz="0" w:space="0" w:color="auto"/>
            <w:bottom w:val="none" w:sz="0" w:space="0" w:color="auto"/>
            <w:right w:val="none" w:sz="0" w:space="0" w:color="auto"/>
          </w:divBdr>
        </w:div>
        <w:div w:id="1478717832">
          <w:marLeft w:val="0"/>
          <w:marRight w:val="0"/>
          <w:marTop w:val="0"/>
          <w:marBottom w:val="0"/>
          <w:divBdr>
            <w:top w:val="none" w:sz="0" w:space="0" w:color="auto"/>
            <w:left w:val="none" w:sz="0" w:space="0" w:color="auto"/>
            <w:bottom w:val="none" w:sz="0" w:space="0" w:color="auto"/>
            <w:right w:val="none" w:sz="0" w:space="0" w:color="auto"/>
          </w:divBdr>
          <w:divsChild>
            <w:div w:id="312687383">
              <w:marLeft w:val="0"/>
              <w:marRight w:val="0"/>
              <w:marTop w:val="240"/>
              <w:marBottom w:val="240"/>
              <w:divBdr>
                <w:top w:val="none" w:sz="0" w:space="0" w:color="auto"/>
                <w:left w:val="single" w:sz="36" w:space="0" w:color="000000"/>
                <w:bottom w:val="none" w:sz="0" w:space="0" w:color="auto"/>
                <w:right w:val="none" w:sz="0" w:space="0" w:color="auto"/>
              </w:divBdr>
              <w:divsChild>
                <w:div w:id="380400518">
                  <w:marLeft w:val="0"/>
                  <w:marRight w:val="0"/>
                  <w:marTop w:val="0"/>
                  <w:marBottom w:val="0"/>
                  <w:divBdr>
                    <w:top w:val="none" w:sz="0" w:space="0" w:color="auto"/>
                    <w:left w:val="none" w:sz="0" w:space="0" w:color="auto"/>
                    <w:bottom w:val="none" w:sz="0" w:space="0" w:color="auto"/>
                    <w:right w:val="none" w:sz="0" w:space="0" w:color="auto"/>
                  </w:divBdr>
                </w:div>
              </w:divsChild>
            </w:div>
            <w:div w:id="184246232">
              <w:marLeft w:val="0"/>
              <w:marRight w:val="0"/>
              <w:marTop w:val="240"/>
              <w:marBottom w:val="240"/>
              <w:divBdr>
                <w:top w:val="none" w:sz="0" w:space="0" w:color="auto"/>
                <w:left w:val="single" w:sz="36" w:space="0" w:color="000000"/>
                <w:bottom w:val="none" w:sz="0" w:space="0" w:color="auto"/>
                <w:right w:val="none" w:sz="0" w:space="0" w:color="auto"/>
              </w:divBdr>
              <w:divsChild>
                <w:div w:id="2097360663">
                  <w:marLeft w:val="0"/>
                  <w:marRight w:val="0"/>
                  <w:marTop w:val="0"/>
                  <w:marBottom w:val="0"/>
                  <w:divBdr>
                    <w:top w:val="none" w:sz="0" w:space="0" w:color="auto"/>
                    <w:left w:val="none" w:sz="0" w:space="0" w:color="auto"/>
                    <w:bottom w:val="none" w:sz="0" w:space="0" w:color="auto"/>
                    <w:right w:val="none" w:sz="0" w:space="0" w:color="auto"/>
                  </w:divBdr>
                </w:div>
              </w:divsChild>
            </w:div>
            <w:div w:id="672336862">
              <w:marLeft w:val="0"/>
              <w:marRight w:val="0"/>
              <w:marTop w:val="240"/>
              <w:marBottom w:val="240"/>
              <w:divBdr>
                <w:top w:val="none" w:sz="0" w:space="0" w:color="auto"/>
                <w:left w:val="single" w:sz="36" w:space="0" w:color="000000"/>
                <w:bottom w:val="none" w:sz="0" w:space="0" w:color="auto"/>
                <w:right w:val="none" w:sz="0" w:space="0" w:color="auto"/>
              </w:divBdr>
              <w:divsChild>
                <w:div w:id="205353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942032">
          <w:marLeft w:val="0"/>
          <w:marRight w:val="0"/>
          <w:marTop w:val="0"/>
          <w:marBottom w:val="0"/>
          <w:divBdr>
            <w:top w:val="none" w:sz="0" w:space="0" w:color="auto"/>
            <w:left w:val="none" w:sz="0" w:space="0" w:color="auto"/>
            <w:bottom w:val="none" w:sz="0" w:space="0" w:color="auto"/>
            <w:right w:val="none" w:sz="0" w:space="0" w:color="auto"/>
          </w:divBdr>
          <w:divsChild>
            <w:div w:id="322395793">
              <w:marLeft w:val="0"/>
              <w:marRight w:val="0"/>
              <w:marTop w:val="240"/>
              <w:marBottom w:val="240"/>
              <w:divBdr>
                <w:top w:val="none" w:sz="0" w:space="0" w:color="auto"/>
                <w:left w:val="none" w:sz="0" w:space="0" w:color="auto"/>
                <w:bottom w:val="none" w:sz="0" w:space="0" w:color="auto"/>
                <w:right w:val="none" w:sz="0" w:space="0" w:color="auto"/>
              </w:divBdr>
              <w:divsChild>
                <w:div w:id="43379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956383">
          <w:marLeft w:val="0"/>
          <w:marRight w:val="0"/>
          <w:marTop w:val="0"/>
          <w:marBottom w:val="0"/>
          <w:divBdr>
            <w:top w:val="none" w:sz="0" w:space="0" w:color="auto"/>
            <w:left w:val="none" w:sz="0" w:space="0" w:color="auto"/>
            <w:bottom w:val="none" w:sz="0" w:space="0" w:color="auto"/>
            <w:right w:val="none" w:sz="0" w:space="0" w:color="auto"/>
          </w:divBdr>
        </w:div>
        <w:div w:id="915407556">
          <w:marLeft w:val="0"/>
          <w:marRight w:val="0"/>
          <w:marTop w:val="0"/>
          <w:marBottom w:val="0"/>
          <w:divBdr>
            <w:top w:val="none" w:sz="0" w:space="0" w:color="auto"/>
            <w:left w:val="none" w:sz="0" w:space="0" w:color="auto"/>
            <w:bottom w:val="none" w:sz="0" w:space="0" w:color="auto"/>
            <w:right w:val="none" w:sz="0" w:space="0" w:color="auto"/>
          </w:divBdr>
        </w:div>
        <w:div w:id="189420825">
          <w:marLeft w:val="0"/>
          <w:marRight w:val="0"/>
          <w:marTop w:val="0"/>
          <w:marBottom w:val="0"/>
          <w:divBdr>
            <w:top w:val="none" w:sz="0" w:space="0" w:color="auto"/>
            <w:left w:val="none" w:sz="0" w:space="0" w:color="auto"/>
            <w:bottom w:val="none" w:sz="0" w:space="0" w:color="auto"/>
            <w:right w:val="none" w:sz="0" w:space="0" w:color="auto"/>
          </w:divBdr>
          <w:divsChild>
            <w:div w:id="1086263112">
              <w:marLeft w:val="0"/>
              <w:marRight w:val="0"/>
              <w:marTop w:val="240"/>
              <w:marBottom w:val="240"/>
              <w:divBdr>
                <w:top w:val="none" w:sz="0" w:space="0" w:color="auto"/>
                <w:left w:val="none" w:sz="0" w:space="0" w:color="auto"/>
                <w:bottom w:val="none" w:sz="0" w:space="0" w:color="auto"/>
                <w:right w:val="none" w:sz="0" w:space="0" w:color="auto"/>
              </w:divBdr>
            </w:div>
            <w:div w:id="787241868">
              <w:marLeft w:val="0"/>
              <w:marRight w:val="0"/>
              <w:marTop w:val="240"/>
              <w:marBottom w:val="240"/>
              <w:divBdr>
                <w:top w:val="none" w:sz="0" w:space="0" w:color="auto"/>
                <w:left w:val="none" w:sz="0" w:space="0" w:color="auto"/>
                <w:bottom w:val="none" w:sz="0" w:space="0" w:color="auto"/>
                <w:right w:val="none" w:sz="0" w:space="0" w:color="auto"/>
              </w:divBdr>
            </w:div>
            <w:div w:id="552470435">
              <w:marLeft w:val="0"/>
              <w:marRight w:val="0"/>
              <w:marTop w:val="240"/>
              <w:marBottom w:val="240"/>
              <w:divBdr>
                <w:top w:val="none" w:sz="0" w:space="0" w:color="auto"/>
                <w:left w:val="none" w:sz="0" w:space="0" w:color="auto"/>
                <w:bottom w:val="none" w:sz="0" w:space="0" w:color="auto"/>
                <w:right w:val="none" w:sz="0" w:space="0" w:color="auto"/>
              </w:divBdr>
            </w:div>
          </w:divsChild>
        </w:div>
        <w:div w:id="1911230585">
          <w:marLeft w:val="0"/>
          <w:marRight w:val="0"/>
          <w:marTop w:val="0"/>
          <w:marBottom w:val="0"/>
          <w:divBdr>
            <w:top w:val="none" w:sz="0" w:space="0" w:color="auto"/>
            <w:left w:val="none" w:sz="0" w:space="0" w:color="auto"/>
            <w:bottom w:val="none" w:sz="0" w:space="0" w:color="auto"/>
            <w:right w:val="none" w:sz="0" w:space="0" w:color="auto"/>
          </w:divBdr>
        </w:div>
        <w:div w:id="2031642144">
          <w:marLeft w:val="0"/>
          <w:marRight w:val="0"/>
          <w:marTop w:val="0"/>
          <w:marBottom w:val="0"/>
          <w:divBdr>
            <w:top w:val="none" w:sz="0" w:space="0" w:color="auto"/>
            <w:left w:val="none" w:sz="0" w:space="0" w:color="auto"/>
            <w:bottom w:val="none" w:sz="0" w:space="0" w:color="auto"/>
            <w:right w:val="none" w:sz="0" w:space="0" w:color="auto"/>
          </w:divBdr>
        </w:div>
        <w:div w:id="1849325221">
          <w:marLeft w:val="0"/>
          <w:marRight w:val="0"/>
          <w:marTop w:val="0"/>
          <w:marBottom w:val="0"/>
          <w:divBdr>
            <w:top w:val="none" w:sz="0" w:space="0" w:color="auto"/>
            <w:left w:val="none" w:sz="0" w:space="0" w:color="auto"/>
            <w:bottom w:val="none" w:sz="0" w:space="0" w:color="auto"/>
            <w:right w:val="none" w:sz="0" w:space="0" w:color="auto"/>
          </w:divBdr>
        </w:div>
        <w:div w:id="1961835653">
          <w:marLeft w:val="0"/>
          <w:marRight w:val="0"/>
          <w:marTop w:val="0"/>
          <w:marBottom w:val="0"/>
          <w:divBdr>
            <w:top w:val="none" w:sz="0" w:space="0" w:color="auto"/>
            <w:left w:val="none" w:sz="0" w:space="0" w:color="auto"/>
            <w:bottom w:val="none" w:sz="0" w:space="0" w:color="auto"/>
            <w:right w:val="none" w:sz="0" w:space="0" w:color="auto"/>
          </w:divBdr>
        </w:div>
        <w:div w:id="1886214651">
          <w:marLeft w:val="0"/>
          <w:marRight w:val="0"/>
          <w:marTop w:val="0"/>
          <w:marBottom w:val="0"/>
          <w:divBdr>
            <w:top w:val="none" w:sz="0" w:space="0" w:color="auto"/>
            <w:left w:val="none" w:sz="0" w:space="0" w:color="auto"/>
            <w:bottom w:val="none" w:sz="0" w:space="0" w:color="auto"/>
            <w:right w:val="none" w:sz="0" w:space="0" w:color="auto"/>
          </w:divBdr>
        </w:div>
        <w:div w:id="1848398179">
          <w:marLeft w:val="0"/>
          <w:marRight w:val="0"/>
          <w:marTop w:val="0"/>
          <w:marBottom w:val="0"/>
          <w:divBdr>
            <w:top w:val="none" w:sz="0" w:space="0" w:color="auto"/>
            <w:left w:val="none" w:sz="0" w:space="0" w:color="auto"/>
            <w:bottom w:val="none" w:sz="0" w:space="0" w:color="auto"/>
            <w:right w:val="none" w:sz="0" w:space="0" w:color="auto"/>
          </w:divBdr>
        </w:div>
        <w:div w:id="118185229">
          <w:marLeft w:val="0"/>
          <w:marRight w:val="0"/>
          <w:marTop w:val="0"/>
          <w:marBottom w:val="0"/>
          <w:divBdr>
            <w:top w:val="none" w:sz="0" w:space="0" w:color="auto"/>
            <w:left w:val="none" w:sz="0" w:space="0" w:color="auto"/>
            <w:bottom w:val="none" w:sz="0" w:space="0" w:color="auto"/>
            <w:right w:val="none" w:sz="0" w:space="0" w:color="auto"/>
          </w:divBdr>
        </w:div>
        <w:div w:id="569119483">
          <w:marLeft w:val="0"/>
          <w:marRight w:val="0"/>
          <w:marTop w:val="0"/>
          <w:marBottom w:val="0"/>
          <w:divBdr>
            <w:top w:val="none" w:sz="0" w:space="0" w:color="auto"/>
            <w:left w:val="none" w:sz="0" w:space="0" w:color="auto"/>
            <w:bottom w:val="none" w:sz="0" w:space="0" w:color="auto"/>
            <w:right w:val="none" w:sz="0" w:space="0" w:color="auto"/>
          </w:divBdr>
        </w:div>
        <w:div w:id="1300264298">
          <w:marLeft w:val="0"/>
          <w:marRight w:val="0"/>
          <w:marTop w:val="0"/>
          <w:marBottom w:val="0"/>
          <w:divBdr>
            <w:top w:val="none" w:sz="0" w:space="0" w:color="auto"/>
            <w:left w:val="none" w:sz="0" w:space="0" w:color="auto"/>
            <w:bottom w:val="none" w:sz="0" w:space="0" w:color="auto"/>
            <w:right w:val="none" w:sz="0" w:space="0" w:color="auto"/>
          </w:divBdr>
        </w:div>
        <w:div w:id="408507518">
          <w:marLeft w:val="0"/>
          <w:marRight w:val="0"/>
          <w:marTop w:val="0"/>
          <w:marBottom w:val="0"/>
          <w:divBdr>
            <w:top w:val="none" w:sz="0" w:space="0" w:color="auto"/>
            <w:left w:val="none" w:sz="0" w:space="0" w:color="auto"/>
            <w:bottom w:val="none" w:sz="0" w:space="0" w:color="auto"/>
            <w:right w:val="none" w:sz="0" w:space="0" w:color="auto"/>
          </w:divBdr>
        </w:div>
        <w:div w:id="439909613">
          <w:marLeft w:val="0"/>
          <w:marRight w:val="0"/>
          <w:marTop w:val="0"/>
          <w:marBottom w:val="0"/>
          <w:divBdr>
            <w:top w:val="none" w:sz="0" w:space="0" w:color="auto"/>
            <w:left w:val="none" w:sz="0" w:space="0" w:color="auto"/>
            <w:bottom w:val="none" w:sz="0" w:space="0" w:color="auto"/>
            <w:right w:val="none" w:sz="0" w:space="0" w:color="auto"/>
          </w:divBdr>
        </w:div>
        <w:div w:id="1371492665">
          <w:marLeft w:val="0"/>
          <w:marRight w:val="0"/>
          <w:marTop w:val="0"/>
          <w:marBottom w:val="0"/>
          <w:divBdr>
            <w:top w:val="none" w:sz="0" w:space="0" w:color="auto"/>
            <w:left w:val="none" w:sz="0" w:space="0" w:color="auto"/>
            <w:bottom w:val="none" w:sz="0" w:space="0" w:color="auto"/>
            <w:right w:val="none" w:sz="0" w:space="0" w:color="auto"/>
          </w:divBdr>
        </w:div>
        <w:div w:id="1505516050">
          <w:marLeft w:val="0"/>
          <w:marRight w:val="0"/>
          <w:marTop w:val="0"/>
          <w:marBottom w:val="0"/>
          <w:divBdr>
            <w:top w:val="none" w:sz="0" w:space="0" w:color="auto"/>
            <w:left w:val="none" w:sz="0" w:space="0" w:color="auto"/>
            <w:bottom w:val="none" w:sz="0" w:space="0" w:color="auto"/>
            <w:right w:val="none" w:sz="0" w:space="0" w:color="auto"/>
          </w:divBdr>
        </w:div>
        <w:div w:id="1904483483">
          <w:marLeft w:val="0"/>
          <w:marRight w:val="0"/>
          <w:marTop w:val="0"/>
          <w:marBottom w:val="0"/>
          <w:divBdr>
            <w:top w:val="none" w:sz="0" w:space="0" w:color="auto"/>
            <w:left w:val="none" w:sz="0" w:space="0" w:color="auto"/>
            <w:bottom w:val="none" w:sz="0" w:space="0" w:color="auto"/>
            <w:right w:val="none" w:sz="0" w:space="0" w:color="auto"/>
          </w:divBdr>
        </w:div>
        <w:div w:id="654915200">
          <w:marLeft w:val="0"/>
          <w:marRight w:val="0"/>
          <w:marTop w:val="0"/>
          <w:marBottom w:val="0"/>
          <w:divBdr>
            <w:top w:val="none" w:sz="0" w:space="0" w:color="auto"/>
            <w:left w:val="none" w:sz="0" w:space="0" w:color="auto"/>
            <w:bottom w:val="none" w:sz="0" w:space="0" w:color="auto"/>
            <w:right w:val="none" w:sz="0" w:space="0" w:color="auto"/>
          </w:divBdr>
        </w:div>
        <w:div w:id="227811029">
          <w:marLeft w:val="0"/>
          <w:marRight w:val="0"/>
          <w:marTop w:val="0"/>
          <w:marBottom w:val="0"/>
          <w:divBdr>
            <w:top w:val="none" w:sz="0" w:space="0" w:color="auto"/>
            <w:left w:val="none" w:sz="0" w:space="0" w:color="auto"/>
            <w:bottom w:val="none" w:sz="0" w:space="0" w:color="auto"/>
            <w:right w:val="none" w:sz="0" w:space="0" w:color="auto"/>
          </w:divBdr>
        </w:div>
        <w:div w:id="352220838">
          <w:marLeft w:val="0"/>
          <w:marRight w:val="0"/>
          <w:marTop w:val="0"/>
          <w:marBottom w:val="0"/>
          <w:divBdr>
            <w:top w:val="none" w:sz="0" w:space="0" w:color="auto"/>
            <w:left w:val="none" w:sz="0" w:space="0" w:color="auto"/>
            <w:bottom w:val="none" w:sz="0" w:space="0" w:color="auto"/>
            <w:right w:val="none" w:sz="0" w:space="0" w:color="auto"/>
          </w:divBdr>
        </w:div>
        <w:div w:id="2781870">
          <w:marLeft w:val="0"/>
          <w:marRight w:val="0"/>
          <w:marTop w:val="0"/>
          <w:marBottom w:val="0"/>
          <w:divBdr>
            <w:top w:val="none" w:sz="0" w:space="0" w:color="auto"/>
            <w:left w:val="none" w:sz="0" w:space="0" w:color="auto"/>
            <w:bottom w:val="none" w:sz="0" w:space="0" w:color="auto"/>
            <w:right w:val="none" w:sz="0" w:space="0" w:color="auto"/>
          </w:divBdr>
        </w:div>
        <w:div w:id="1180315194">
          <w:marLeft w:val="0"/>
          <w:marRight w:val="0"/>
          <w:marTop w:val="0"/>
          <w:marBottom w:val="0"/>
          <w:divBdr>
            <w:top w:val="none" w:sz="0" w:space="0" w:color="auto"/>
            <w:left w:val="none" w:sz="0" w:space="0" w:color="auto"/>
            <w:bottom w:val="none" w:sz="0" w:space="0" w:color="auto"/>
            <w:right w:val="none" w:sz="0" w:space="0" w:color="auto"/>
          </w:divBdr>
        </w:div>
        <w:div w:id="1769695571">
          <w:marLeft w:val="0"/>
          <w:marRight w:val="0"/>
          <w:marTop w:val="0"/>
          <w:marBottom w:val="0"/>
          <w:divBdr>
            <w:top w:val="none" w:sz="0" w:space="0" w:color="auto"/>
            <w:left w:val="none" w:sz="0" w:space="0" w:color="auto"/>
            <w:bottom w:val="none" w:sz="0" w:space="0" w:color="auto"/>
            <w:right w:val="none" w:sz="0" w:space="0" w:color="auto"/>
          </w:divBdr>
        </w:div>
        <w:div w:id="2029259695">
          <w:marLeft w:val="0"/>
          <w:marRight w:val="0"/>
          <w:marTop w:val="0"/>
          <w:marBottom w:val="0"/>
          <w:divBdr>
            <w:top w:val="none" w:sz="0" w:space="0" w:color="auto"/>
            <w:left w:val="none" w:sz="0" w:space="0" w:color="auto"/>
            <w:bottom w:val="none" w:sz="0" w:space="0" w:color="auto"/>
            <w:right w:val="none" w:sz="0" w:space="0" w:color="auto"/>
          </w:divBdr>
        </w:div>
        <w:div w:id="1674869534">
          <w:marLeft w:val="0"/>
          <w:marRight w:val="0"/>
          <w:marTop w:val="0"/>
          <w:marBottom w:val="0"/>
          <w:divBdr>
            <w:top w:val="none" w:sz="0" w:space="0" w:color="auto"/>
            <w:left w:val="none" w:sz="0" w:space="0" w:color="auto"/>
            <w:bottom w:val="none" w:sz="0" w:space="0" w:color="auto"/>
            <w:right w:val="none" w:sz="0" w:space="0" w:color="auto"/>
          </w:divBdr>
          <w:divsChild>
            <w:div w:id="981159031">
              <w:marLeft w:val="0"/>
              <w:marRight w:val="0"/>
              <w:marTop w:val="0"/>
              <w:marBottom w:val="0"/>
              <w:divBdr>
                <w:top w:val="none" w:sz="0" w:space="0" w:color="auto"/>
                <w:left w:val="none" w:sz="0" w:space="0" w:color="auto"/>
                <w:bottom w:val="none" w:sz="0" w:space="0" w:color="auto"/>
                <w:right w:val="none" w:sz="0" w:space="0" w:color="auto"/>
              </w:divBdr>
              <w:divsChild>
                <w:div w:id="1180123729">
                  <w:marLeft w:val="120"/>
                  <w:marRight w:val="120"/>
                  <w:marTop w:val="120"/>
                  <w:marBottom w:val="120"/>
                  <w:divBdr>
                    <w:top w:val="single" w:sz="6" w:space="0" w:color="C7C7C7"/>
                    <w:left w:val="single" w:sz="6" w:space="6" w:color="C7C7C7"/>
                    <w:bottom w:val="single" w:sz="6" w:space="0" w:color="C7C7C7"/>
                    <w:right w:val="dotted" w:sz="18" w:space="6" w:color="C7C7C7"/>
                  </w:divBdr>
                </w:div>
                <w:div w:id="67635050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2128563">
              <w:marLeft w:val="0"/>
              <w:marRight w:val="0"/>
              <w:marTop w:val="0"/>
              <w:marBottom w:val="0"/>
              <w:divBdr>
                <w:top w:val="none" w:sz="0" w:space="0" w:color="auto"/>
                <w:left w:val="none" w:sz="0" w:space="0" w:color="auto"/>
                <w:bottom w:val="none" w:sz="0" w:space="0" w:color="auto"/>
                <w:right w:val="none" w:sz="0" w:space="0" w:color="auto"/>
              </w:divBdr>
              <w:divsChild>
                <w:div w:id="169881778">
                  <w:marLeft w:val="120"/>
                  <w:marRight w:val="120"/>
                  <w:marTop w:val="120"/>
                  <w:marBottom w:val="120"/>
                  <w:divBdr>
                    <w:top w:val="single" w:sz="6" w:space="0" w:color="C7C7C7"/>
                    <w:left w:val="single" w:sz="6" w:space="6" w:color="C7C7C7"/>
                    <w:bottom w:val="single" w:sz="6" w:space="0" w:color="C7C7C7"/>
                    <w:right w:val="dotted" w:sz="18" w:space="6" w:color="C7C7C7"/>
                  </w:divBdr>
                </w:div>
                <w:div w:id="8135687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95784377">
              <w:marLeft w:val="0"/>
              <w:marRight w:val="0"/>
              <w:marTop w:val="0"/>
              <w:marBottom w:val="0"/>
              <w:divBdr>
                <w:top w:val="none" w:sz="0" w:space="0" w:color="auto"/>
                <w:left w:val="none" w:sz="0" w:space="0" w:color="auto"/>
                <w:bottom w:val="none" w:sz="0" w:space="0" w:color="auto"/>
                <w:right w:val="none" w:sz="0" w:space="0" w:color="auto"/>
              </w:divBdr>
              <w:divsChild>
                <w:div w:id="236407812">
                  <w:marLeft w:val="120"/>
                  <w:marRight w:val="120"/>
                  <w:marTop w:val="120"/>
                  <w:marBottom w:val="120"/>
                  <w:divBdr>
                    <w:top w:val="single" w:sz="6" w:space="0" w:color="C7C7C7"/>
                    <w:left w:val="single" w:sz="6" w:space="6" w:color="C7C7C7"/>
                    <w:bottom w:val="single" w:sz="6" w:space="0" w:color="C7C7C7"/>
                    <w:right w:val="dotted" w:sz="18" w:space="6" w:color="C7C7C7"/>
                  </w:divBdr>
                </w:div>
                <w:div w:id="115475746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6137882">
              <w:marLeft w:val="0"/>
              <w:marRight w:val="0"/>
              <w:marTop w:val="0"/>
              <w:marBottom w:val="0"/>
              <w:divBdr>
                <w:top w:val="none" w:sz="0" w:space="0" w:color="auto"/>
                <w:left w:val="none" w:sz="0" w:space="0" w:color="auto"/>
                <w:bottom w:val="none" w:sz="0" w:space="0" w:color="auto"/>
                <w:right w:val="none" w:sz="0" w:space="0" w:color="auto"/>
              </w:divBdr>
              <w:divsChild>
                <w:div w:id="906232836">
                  <w:marLeft w:val="120"/>
                  <w:marRight w:val="120"/>
                  <w:marTop w:val="120"/>
                  <w:marBottom w:val="120"/>
                  <w:divBdr>
                    <w:top w:val="single" w:sz="6" w:space="0" w:color="C7C7C7"/>
                    <w:left w:val="single" w:sz="6" w:space="6" w:color="C7C7C7"/>
                    <w:bottom w:val="single" w:sz="6" w:space="0" w:color="C7C7C7"/>
                    <w:right w:val="dotted" w:sz="18" w:space="6" w:color="C7C7C7"/>
                  </w:divBdr>
                </w:div>
                <w:div w:id="6644773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45538358">
              <w:marLeft w:val="0"/>
              <w:marRight w:val="0"/>
              <w:marTop w:val="0"/>
              <w:marBottom w:val="0"/>
              <w:divBdr>
                <w:top w:val="none" w:sz="0" w:space="0" w:color="auto"/>
                <w:left w:val="none" w:sz="0" w:space="0" w:color="auto"/>
                <w:bottom w:val="none" w:sz="0" w:space="0" w:color="auto"/>
                <w:right w:val="none" w:sz="0" w:space="0" w:color="auto"/>
              </w:divBdr>
              <w:divsChild>
                <w:div w:id="2137334896">
                  <w:marLeft w:val="120"/>
                  <w:marRight w:val="120"/>
                  <w:marTop w:val="120"/>
                  <w:marBottom w:val="120"/>
                  <w:divBdr>
                    <w:top w:val="single" w:sz="6" w:space="0" w:color="C7C7C7"/>
                    <w:left w:val="single" w:sz="6" w:space="6" w:color="C7C7C7"/>
                    <w:bottom w:val="single" w:sz="6" w:space="0" w:color="C7C7C7"/>
                    <w:right w:val="dotted" w:sz="18" w:space="6" w:color="C7C7C7"/>
                  </w:divBdr>
                </w:div>
                <w:div w:id="167680443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9243340">
              <w:marLeft w:val="0"/>
              <w:marRight w:val="0"/>
              <w:marTop w:val="0"/>
              <w:marBottom w:val="0"/>
              <w:divBdr>
                <w:top w:val="none" w:sz="0" w:space="0" w:color="auto"/>
                <w:left w:val="none" w:sz="0" w:space="0" w:color="auto"/>
                <w:bottom w:val="none" w:sz="0" w:space="0" w:color="auto"/>
                <w:right w:val="none" w:sz="0" w:space="0" w:color="auto"/>
              </w:divBdr>
              <w:divsChild>
                <w:div w:id="792945664">
                  <w:marLeft w:val="120"/>
                  <w:marRight w:val="120"/>
                  <w:marTop w:val="120"/>
                  <w:marBottom w:val="120"/>
                  <w:divBdr>
                    <w:top w:val="single" w:sz="6" w:space="0" w:color="C7C7C7"/>
                    <w:left w:val="single" w:sz="6" w:space="6" w:color="C7C7C7"/>
                    <w:bottom w:val="single" w:sz="6" w:space="0" w:color="C7C7C7"/>
                    <w:right w:val="dotted" w:sz="18" w:space="6" w:color="C7C7C7"/>
                  </w:divBdr>
                </w:div>
                <w:div w:id="18386035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81288645">
              <w:marLeft w:val="0"/>
              <w:marRight w:val="0"/>
              <w:marTop w:val="0"/>
              <w:marBottom w:val="0"/>
              <w:divBdr>
                <w:top w:val="none" w:sz="0" w:space="0" w:color="auto"/>
                <w:left w:val="none" w:sz="0" w:space="0" w:color="auto"/>
                <w:bottom w:val="none" w:sz="0" w:space="0" w:color="auto"/>
                <w:right w:val="none" w:sz="0" w:space="0" w:color="auto"/>
              </w:divBdr>
              <w:divsChild>
                <w:div w:id="569005095">
                  <w:marLeft w:val="120"/>
                  <w:marRight w:val="120"/>
                  <w:marTop w:val="120"/>
                  <w:marBottom w:val="120"/>
                  <w:divBdr>
                    <w:top w:val="single" w:sz="6" w:space="0" w:color="C7C7C7"/>
                    <w:left w:val="single" w:sz="6" w:space="6" w:color="C7C7C7"/>
                    <w:bottom w:val="single" w:sz="6" w:space="0" w:color="C7C7C7"/>
                    <w:right w:val="dotted" w:sz="18" w:space="6" w:color="C7C7C7"/>
                  </w:divBdr>
                </w:div>
                <w:div w:id="12458972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731781725">
          <w:marLeft w:val="0"/>
          <w:marRight w:val="0"/>
          <w:marTop w:val="0"/>
          <w:marBottom w:val="0"/>
          <w:divBdr>
            <w:top w:val="none" w:sz="0" w:space="0" w:color="auto"/>
            <w:left w:val="none" w:sz="0" w:space="0" w:color="auto"/>
            <w:bottom w:val="none" w:sz="0" w:space="0" w:color="auto"/>
            <w:right w:val="none" w:sz="0" w:space="0" w:color="auto"/>
          </w:divBdr>
          <w:divsChild>
            <w:div w:id="1906066260">
              <w:marLeft w:val="0"/>
              <w:marRight w:val="0"/>
              <w:marTop w:val="240"/>
              <w:marBottom w:val="240"/>
              <w:divBdr>
                <w:top w:val="none" w:sz="0" w:space="0" w:color="auto"/>
                <w:left w:val="none" w:sz="0" w:space="0" w:color="auto"/>
                <w:bottom w:val="none" w:sz="0" w:space="0" w:color="auto"/>
                <w:right w:val="none" w:sz="0" w:space="0" w:color="auto"/>
              </w:divBdr>
              <w:divsChild>
                <w:div w:id="1150051818">
                  <w:marLeft w:val="0"/>
                  <w:marRight w:val="0"/>
                  <w:marTop w:val="0"/>
                  <w:marBottom w:val="0"/>
                  <w:divBdr>
                    <w:top w:val="none" w:sz="0" w:space="0" w:color="auto"/>
                    <w:left w:val="none" w:sz="0" w:space="0" w:color="auto"/>
                    <w:bottom w:val="none" w:sz="0" w:space="0" w:color="auto"/>
                    <w:right w:val="none" w:sz="0" w:space="0" w:color="auto"/>
                  </w:divBdr>
                </w:div>
              </w:divsChild>
            </w:div>
            <w:div w:id="1472675251">
              <w:marLeft w:val="0"/>
              <w:marRight w:val="0"/>
              <w:marTop w:val="240"/>
              <w:marBottom w:val="240"/>
              <w:divBdr>
                <w:top w:val="none" w:sz="0" w:space="0" w:color="auto"/>
                <w:left w:val="none" w:sz="0" w:space="0" w:color="auto"/>
                <w:bottom w:val="none" w:sz="0" w:space="0" w:color="auto"/>
                <w:right w:val="none" w:sz="0" w:space="0" w:color="auto"/>
              </w:divBdr>
              <w:divsChild>
                <w:div w:id="2059354436">
                  <w:marLeft w:val="0"/>
                  <w:marRight w:val="0"/>
                  <w:marTop w:val="0"/>
                  <w:marBottom w:val="0"/>
                  <w:divBdr>
                    <w:top w:val="none" w:sz="0" w:space="0" w:color="auto"/>
                    <w:left w:val="none" w:sz="0" w:space="0" w:color="auto"/>
                    <w:bottom w:val="none" w:sz="0" w:space="0" w:color="auto"/>
                    <w:right w:val="none" w:sz="0" w:space="0" w:color="auto"/>
                  </w:divBdr>
                </w:div>
              </w:divsChild>
            </w:div>
            <w:div w:id="205603932">
              <w:marLeft w:val="0"/>
              <w:marRight w:val="0"/>
              <w:marTop w:val="240"/>
              <w:marBottom w:val="240"/>
              <w:divBdr>
                <w:top w:val="none" w:sz="0" w:space="0" w:color="auto"/>
                <w:left w:val="none" w:sz="0" w:space="0" w:color="auto"/>
                <w:bottom w:val="none" w:sz="0" w:space="0" w:color="auto"/>
                <w:right w:val="none" w:sz="0" w:space="0" w:color="auto"/>
              </w:divBdr>
              <w:divsChild>
                <w:div w:id="31511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926024">
          <w:marLeft w:val="0"/>
          <w:marRight w:val="0"/>
          <w:marTop w:val="0"/>
          <w:marBottom w:val="0"/>
          <w:divBdr>
            <w:top w:val="none" w:sz="0" w:space="0" w:color="auto"/>
            <w:left w:val="none" w:sz="0" w:space="0" w:color="auto"/>
            <w:bottom w:val="none" w:sz="0" w:space="0" w:color="auto"/>
            <w:right w:val="none" w:sz="0" w:space="0" w:color="auto"/>
          </w:divBdr>
          <w:divsChild>
            <w:div w:id="1220826071">
              <w:marLeft w:val="0"/>
              <w:marRight w:val="0"/>
              <w:marTop w:val="240"/>
              <w:marBottom w:val="240"/>
              <w:divBdr>
                <w:top w:val="none" w:sz="0" w:space="0" w:color="auto"/>
                <w:left w:val="none" w:sz="0" w:space="0" w:color="auto"/>
                <w:bottom w:val="none" w:sz="0" w:space="0" w:color="auto"/>
                <w:right w:val="none" w:sz="0" w:space="0" w:color="auto"/>
              </w:divBdr>
            </w:div>
          </w:divsChild>
        </w:div>
        <w:div w:id="1299339451">
          <w:marLeft w:val="0"/>
          <w:marRight w:val="0"/>
          <w:marTop w:val="0"/>
          <w:marBottom w:val="0"/>
          <w:divBdr>
            <w:top w:val="none" w:sz="0" w:space="0" w:color="auto"/>
            <w:left w:val="none" w:sz="0" w:space="0" w:color="auto"/>
            <w:bottom w:val="none" w:sz="0" w:space="0" w:color="auto"/>
            <w:right w:val="none" w:sz="0" w:space="0" w:color="auto"/>
          </w:divBdr>
        </w:div>
        <w:div w:id="124353834">
          <w:marLeft w:val="0"/>
          <w:marRight w:val="0"/>
          <w:marTop w:val="0"/>
          <w:marBottom w:val="0"/>
          <w:divBdr>
            <w:top w:val="none" w:sz="0" w:space="0" w:color="auto"/>
            <w:left w:val="none" w:sz="0" w:space="0" w:color="auto"/>
            <w:bottom w:val="none" w:sz="0" w:space="0" w:color="auto"/>
            <w:right w:val="none" w:sz="0" w:space="0" w:color="auto"/>
          </w:divBdr>
          <w:divsChild>
            <w:div w:id="1409572621">
              <w:marLeft w:val="0"/>
              <w:marRight w:val="0"/>
              <w:marTop w:val="0"/>
              <w:marBottom w:val="0"/>
              <w:divBdr>
                <w:top w:val="none" w:sz="0" w:space="0" w:color="auto"/>
                <w:left w:val="none" w:sz="0" w:space="0" w:color="auto"/>
                <w:bottom w:val="none" w:sz="0" w:space="0" w:color="auto"/>
                <w:right w:val="none" w:sz="0" w:space="0" w:color="auto"/>
              </w:divBdr>
              <w:divsChild>
                <w:div w:id="508299600">
                  <w:marLeft w:val="120"/>
                  <w:marRight w:val="120"/>
                  <w:marTop w:val="120"/>
                  <w:marBottom w:val="120"/>
                  <w:divBdr>
                    <w:top w:val="single" w:sz="6" w:space="0" w:color="C7C7C7"/>
                    <w:left w:val="single" w:sz="6" w:space="6" w:color="C7C7C7"/>
                    <w:bottom w:val="single" w:sz="6" w:space="0" w:color="C7C7C7"/>
                    <w:right w:val="dotted" w:sz="18" w:space="6" w:color="C7C7C7"/>
                  </w:divBdr>
                </w:div>
                <w:div w:id="147220665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8186972">
              <w:marLeft w:val="0"/>
              <w:marRight w:val="0"/>
              <w:marTop w:val="0"/>
              <w:marBottom w:val="0"/>
              <w:divBdr>
                <w:top w:val="none" w:sz="0" w:space="0" w:color="auto"/>
                <w:left w:val="none" w:sz="0" w:space="0" w:color="auto"/>
                <w:bottom w:val="none" w:sz="0" w:space="0" w:color="auto"/>
                <w:right w:val="none" w:sz="0" w:space="0" w:color="auto"/>
              </w:divBdr>
              <w:divsChild>
                <w:div w:id="129827627">
                  <w:marLeft w:val="120"/>
                  <w:marRight w:val="120"/>
                  <w:marTop w:val="120"/>
                  <w:marBottom w:val="120"/>
                  <w:divBdr>
                    <w:top w:val="single" w:sz="6" w:space="0" w:color="C7C7C7"/>
                    <w:left w:val="single" w:sz="6" w:space="6" w:color="C7C7C7"/>
                    <w:bottom w:val="single" w:sz="6" w:space="0" w:color="C7C7C7"/>
                    <w:right w:val="dotted" w:sz="18" w:space="6" w:color="C7C7C7"/>
                  </w:divBdr>
                </w:div>
                <w:div w:id="51453627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59242724">
              <w:marLeft w:val="0"/>
              <w:marRight w:val="0"/>
              <w:marTop w:val="0"/>
              <w:marBottom w:val="0"/>
              <w:divBdr>
                <w:top w:val="none" w:sz="0" w:space="0" w:color="auto"/>
                <w:left w:val="none" w:sz="0" w:space="0" w:color="auto"/>
                <w:bottom w:val="none" w:sz="0" w:space="0" w:color="auto"/>
                <w:right w:val="none" w:sz="0" w:space="0" w:color="auto"/>
              </w:divBdr>
              <w:divsChild>
                <w:div w:id="116223252">
                  <w:marLeft w:val="120"/>
                  <w:marRight w:val="120"/>
                  <w:marTop w:val="120"/>
                  <w:marBottom w:val="120"/>
                  <w:divBdr>
                    <w:top w:val="single" w:sz="6" w:space="0" w:color="C7C7C7"/>
                    <w:left w:val="single" w:sz="6" w:space="6" w:color="C7C7C7"/>
                    <w:bottom w:val="single" w:sz="6" w:space="0" w:color="C7C7C7"/>
                    <w:right w:val="dotted" w:sz="18" w:space="6" w:color="C7C7C7"/>
                  </w:divBdr>
                </w:div>
                <w:div w:id="139350609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32325742">
              <w:marLeft w:val="0"/>
              <w:marRight w:val="0"/>
              <w:marTop w:val="0"/>
              <w:marBottom w:val="0"/>
              <w:divBdr>
                <w:top w:val="none" w:sz="0" w:space="0" w:color="auto"/>
                <w:left w:val="none" w:sz="0" w:space="0" w:color="auto"/>
                <w:bottom w:val="none" w:sz="0" w:space="0" w:color="auto"/>
                <w:right w:val="none" w:sz="0" w:space="0" w:color="auto"/>
              </w:divBdr>
              <w:divsChild>
                <w:div w:id="1734546848">
                  <w:marLeft w:val="120"/>
                  <w:marRight w:val="120"/>
                  <w:marTop w:val="120"/>
                  <w:marBottom w:val="120"/>
                  <w:divBdr>
                    <w:top w:val="single" w:sz="6" w:space="0" w:color="C7C7C7"/>
                    <w:left w:val="single" w:sz="6" w:space="6" w:color="C7C7C7"/>
                    <w:bottom w:val="single" w:sz="6" w:space="0" w:color="C7C7C7"/>
                    <w:right w:val="dotted" w:sz="18" w:space="6" w:color="C7C7C7"/>
                  </w:divBdr>
                </w:div>
                <w:div w:id="62870732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00139530">
              <w:marLeft w:val="0"/>
              <w:marRight w:val="0"/>
              <w:marTop w:val="0"/>
              <w:marBottom w:val="0"/>
              <w:divBdr>
                <w:top w:val="none" w:sz="0" w:space="0" w:color="auto"/>
                <w:left w:val="none" w:sz="0" w:space="0" w:color="auto"/>
                <w:bottom w:val="none" w:sz="0" w:space="0" w:color="auto"/>
                <w:right w:val="none" w:sz="0" w:space="0" w:color="auto"/>
              </w:divBdr>
              <w:divsChild>
                <w:div w:id="1351833281">
                  <w:marLeft w:val="120"/>
                  <w:marRight w:val="120"/>
                  <w:marTop w:val="120"/>
                  <w:marBottom w:val="120"/>
                  <w:divBdr>
                    <w:top w:val="single" w:sz="6" w:space="0" w:color="C7C7C7"/>
                    <w:left w:val="single" w:sz="6" w:space="6" w:color="C7C7C7"/>
                    <w:bottom w:val="single" w:sz="6" w:space="0" w:color="C7C7C7"/>
                    <w:right w:val="dotted" w:sz="18" w:space="6" w:color="C7C7C7"/>
                  </w:divBdr>
                </w:div>
                <w:div w:id="110638678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1674211">
              <w:marLeft w:val="0"/>
              <w:marRight w:val="0"/>
              <w:marTop w:val="0"/>
              <w:marBottom w:val="0"/>
              <w:divBdr>
                <w:top w:val="none" w:sz="0" w:space="0" w:color="auto"/>
                <w:left w:val="none" w:sz="0" w:space="0" w:color="auto"/>
                <w:bottom w:val="none" w:sz="0" w:space="0" w:color="auto"/>
                <w:right w:val="none" w:sz="0" w:space="0" w:color="auto"/>
              </w:divBdr>
              <w:divsChild>
                <w:div w:id="415831182">
                  <w:marLeft w:val="120"/>
                  <w:marRight w:val="120"/>
                  <w:marTop w:val="120"/>
                  <w:marBottom w:val="120"/>
                  <w:divBdr>
                    <w:top w:val="single" w:sz="6" w:space="0" w:color="C7C7C7"/>
                    <w:left w:val="single" w:sz="6" w:space="6" w:color="C7C7C7"/>
                    <w:bottom w:val="single" w:sz="6" w:space="0" w:color="C7C7C7"/>
                    <w:right w:val="dotted" w:sz="18" w:space="6" w:color="C7C7C7"/>
                  </w:divBdr>
                </w:div>
                <w:div w:id="29059718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77549377">
              <w:marLeft w:val="0"/>
              <w:marRight w:val="0"/>
              <w:marTop w:val="0"/>
              <w:marBottom w:val="0"/>
              <w:divBdr>
                <w:top w:val="none" w:sz="0" w:space="0" w:color="auto"/>
                <w:left w:val="none" w:sz="0" w:space="0" w:color="auto"/>
                <w:bottom w:val="none" w:sz="0" w:space="0" w:color="auto"/>
                <w:right w:val="none" w:sz="0" w:space="0" w:color="auto"/>
              </w:divBdr>
              <w:divsChild>
                <w:div w:id="1947497425">
                  <w:marLeft w:val="120"/>
                  <w:marRight w:val="120"/>
                  <w:marTop w:val="120"/>
                  <w:marBottom w:val="120"/>
                  <w:divBdr>
                    <w:top w:val="single" w:sz="6" w:space="0" w:color="C7C7C7"/>
                    <w:left w:val="single" w:sz="6" w:space="6" w:color="C7C7C7"/>
                    <w:bottom w:val="single" w:sz="6" w:space="0" w:color="C7C7C7"/>
                    <w:right w:val="dotted" w:sz="18" w:space="6" w:color="C7C7C7"/>
                  </w:divBdr>
                </w:div>
                <w:div w:id="115252485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49501784">
              <w:marLeft w:val="0"/>
              <w:marRight w:val="0"/>
              <w:marTop w:val="0"/>
              <w:marBottom w:val="0"/>
              <w:divBdr>
                <w:top w:val="none" w:sz="0" w:space="0" w:color="auto"/>
                <w:left w:val="none" w:sz="0" w:space="0" w:color="auto"/>
                <w:bottom w:val="none" w:sz="0" w:space="0" w:color="auto"/>
                <w:right w:val="none" w:sz="0" w:space="0" w:color="auto"/>
              </w:divBdr>
              <w:divsChild>
                <w:div w:id="526139083">
                  <w:marLeft w:val="120"/>
                  <w:marRight w:val="120"/>
                  <w:marTop w:val="120"/>
                  <w:marBottom w:val="120"/>
                  <w:divBdr>
                    <w:top w:val="single" w:sz="6" w:space="0" w:color="C7C7C7"/>
                    <w:left w:val="single" w:sz="6" w:space="6" w:color="C7C7C7"/>
                    <w:bottom w:val="single" w:sz="6" w:space="0" w:color="C7C7C7"/>
                    <w:right w:val="dotted" w:sz="18" w:space="6" w:color="C7C7C7"/>
                  </w:divBdr>
                </w:div>
                <w:div w:id="290360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921676777">
          <w:marLeft w:val="0"/>
          <w:marRight w:val="0"/>
          <w:marTop w:val="0"/>
          <w:marBottom w:val="0"/>
          <w:divBdr>
            <w:top w:val="none" w:sz="0" w:space="0" w:color="auto"/>
            <w:left w:val="none" w:sz="0" w:space="0" w:color="auto"/>
            <w:bottom w:val="none" w:sz="0" w:space="0" w:color="auto"/>
            <w:right w:val="none" w:sz="0" w:space="0" w:color="auto"/>
          </w:divBdr>
        </w:div>
        <w:div w:id="1214272775">
          <w:marLeft w:val="0"/>
          <w:marRight w:val="0"/>
          <w:marTop w:val="0"/>
          <w:marBottom w:val="0"/>
          <w:divBdr>
            <w:top w:val="none" w:sz="0" w:space="0" w:color="auto"/>
            <w:left w:val="none" w:sz="0" w:space="0" w:color="auto"/>
            <w:bottom w:val="none" w:sz="0" w:space="0" w:color="auto"/>
            <w:right w:val="none" w:sz="0" w:space="0" w:color="auto"/>
          </w:divBdr>
        </w:div>
        <w:div w:id="1971131035">
          <w:marLeft w:val="0"/>
          <w:marRight w:val="0"/>
          <w:marTop w:val="0"/>
          <w:marBottom w:val="0"/>
          <w:divBdr>
            <w:top w:val="none" w:sz="0" w:space="0" w:color="auto"/>
            <w:left w:val="none" w:sz="0" w:space="0" w:color="auto"/>
            <w:bottom w:val="none" w:sz="0" w:space="0" w:color="auto"/>
            <w:right w:val="none" w:sz="0" w:space="0" w:color="auto"/>
          </w:divBdr>
        </w:div>
        <w:div w:id="764154245">
          <w:marLeft w:val="0"/>
          <w:marRight w:val="0"/>
          <w:marTop w:val="0"/>
          <w:marBottom w:val="0"/>
          <w:divBdr>
            <w:top w:val="none" w:sz="0" w:space="0" w:color="auto"/>
            <w:left w:val="none" w:sz="0" w:space="0" w:color="auto"/>
            <w:bottom w:val="none" w:sz="0" w:space="0" w:color="auto"/>
            <w:right w:val="none" w:sz="0" w:space="0" w:color="auto"/>
          </w:divBdr>
          <w:divsChild>
            <w:div w:id="127358471">
              <w:marLeft w:val="0"/>
              <w:marRight w:val="0"/>
              <w:marTop w:val="240"/>
              <w:marBottom w:val="240"/>
              <w:divBdr>
                <w:top w:val="none" w:sz="0" w:space="0" w:color="auto"/>
                <w:left w:val="none" w:sz="0" w:space="0" w:color="auto"/>
                <w:bottom w:val="none" w:sz="0" w:space="0" w:color="auto"/>
                <w:right w:val="none" w:sz="0" w:space="0" w:color="auto"/>
              </w:divBdr>
              <w:divsChild>
                <w:div w:id="2064479407">
                  <w:marLeft w:val="0"/>
                  <w:marRight w:val="0"/>
                  <w:marTop w:val="0"/>
                  <w:marBottom w:val="0"/>
                  <w:divBdr>
                    <w:top w:val="none" w:sz="0" w:space="0" w:color="auto"/>
                    <w:left w:val="none" w:sz="0" w:space="0" w:color="auto"/>
                    <w:bottom w:val="none" w:sz="0" w:space="0" w:color="auto"/>
                    <w:right w:val="none" w:sz="0" w:space="0" w:color="auto"/>
                  </w:divBdr>
                </w:div>
              </w:divsChild>
            </w:div>
            <w:div w:id="934903305">
              <w:marLeft w:val="0"/>
              <w:marRight w:val="0"/>
              <w:marTop w:val="240"/>
              <w:marBottom w:val="240"/>
              <w:divBdr>
                <w:top w:val="none" w:sz="0" w:space="0" w:color="auto"/>
                <w:left w:val="none" w:sz="0" w:space="0" w:color="auto"/>
                <w:bottom w:val="none" w:sz="0" w:space="0" w:color="auto"/>
                <w:right w:val="none" w:sz="0" w:space="0" w:color="auto"/>
              </w:divBdr>
              <w:divsChild>
                <w:div w:id="1797598516">
                  <w:marLeft w:val="0"/>
                  <w:marRight w:val="0"/>
                  <w:marTop w:val="0"/>
                  <w:marBottom w:val="0"/>
                  <w:divBdr>
                    <w:top w:val="none" w:sz="0" w:space="0" w:color="auto"/>
                    <w:left w:val="none" w:sz="0" w:space="0" w:color="auto"/>
                    <w:bottom w:val="none" w:sz="0" w:space="0" w:color="auto"/>
                    <w:right w:val="none" w:sz="0" w:space="0" w:color="auto"/>
                  </w:divBdr>
                </w:div>
              </w:divsChild>
            </w:div>
            <w:div w:id="2080325609">
              <w:marLeft w:val="0"/>
              <w:marRight w:val="0"/>
              <w:marTop w:val="240"/>
              <w:marBottom w:val="240"/>
              <w:divBdr>
                <w:top w:val="none" w:sz="0" w:space="0" w:color="auto"/>
                <w:left w:val="none" w:sz="0" w:space="0" w:color="auto"/>
                <w:bottom w:val="none" w:sz="0" w:space="0" w:color="auto"/>
                <w:right w:val="none" w:sz="0" w:space="0" w:color="auto"/>
              </w:divBdr>
              <w:divsChild>
                <w:div w:id="12343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284879">
          <w:marLeft w:val="0"/>
          <w:marRight w:val="0"/>
          <w:marTop w:val="0"/>
          <w:marBottom w:val="0"/>
          <w:divBdr>
            <w:top w:val="none" w:sz="0" w:space="0" w:color="auto"/>
            <w:left w:val="none" w:sz="0" w:space="0" w:color="auto"/>
            <w:bottom w:val="none" w:sz="0" w:space="0" w:color="auto"/>
            <w:right w:val="none" w:sz="0" w:space="0" w:color="auto"/>
          </w:divBdr>
        </w:div>
        <w:div w:id="632059149">
          <w:marLeft w:val="0"/>
          <w:marRight w:val="0"/>
          <w:marTop w:val="0"/>
          <w:marBottom w:val="0"/>
          <w:divBdr>
            <w:top w:val="none" w:sz="0" w:space="0" w:color="auto"/>
            <w:left w:val="none" w:sz="0" w:space="0" w:color="auto"/>
            <w:bottom w:val="none" w:sz="0" w:space="0" w:color="auto"/>
            <w:right w:val="none" w:sz="0" w:space="0" w:color="auto"/>
          </w:divBdr>
          <w:divsChild>
            <w:div w:id="388193319">
              <w:marLeft w:val="0"/>
              <w:marRight w:val="0"/>
              <w:marTop w:val="240"/>
              <w:marBottom w:val="240"/>
              <w:divBdr>
                <w:top w:val="none" w:sz="0" w:space="0" w:color="auto"/>
                <w:left w:val="none" w:sz="0" w:space="0" w:color="auto"/>
                <w:bottom w:val="none" w:sz="0" w:space="0" w:color="auto"/>
                <w:right w:val="none" w:sz="0" w:space="0" w:color="auto"/>
              </w:divBdr>
            </w:div>
          </w:divsChild>
        </w:div>
        <w:div w:id="1644582953">
          <w:marLeft w:val="0"/>
          <w:marRight w:val="0"/>
          <w:marTop w:val="0"/>
          <w:marBottom w:val="0"/>
          <w:divBdr>
            <w:top w:val="none" w:sz="0" w:space="0" w:color="auto"/>
            <w:left w:val="none" w:sz="0" w:space="0" w:color="auto"/>
            <w:bottom w:val="none" w:sz="0" w:space="0" w:color="auto"/>
            <w:right w:val="none" w:sz="0" w:space="0" w:color="auto"/>
          </w:divBdr>
        </w:div>
        <w:div w:id="1229416080">
          <w:marLeft w:val="0"/>
          <w:marRight w:val="0"/>
          <w:marTop w:val="0"/>
          <w:marBottom w:val="0"/>
          <w:divBdr>
            <w:top w:val="none" w:sz="0" w:space="0" w:color="auto"/>
            <w:left w:val="none" w:sz="0" w:space="0" w:color="auto"/>
            <w:bottom w:val="none" w:sz="0" w:space="0" w:color="auto"/>
            <w:right w:val="none" w:sz="0" w:space="0" w:color="auto"/>
          </w:divBdr>
        </w:div>
        <w:div w:id="1657491551">
          <w:marLeft w:val="0"/>
          <w:marRight w:val="0"/>
          <w:marTop w:val="0"/>
          <w:marBottom w:val="0"/>
          <w:divBdr>
            <w:top w:val="none" w:sz="0" w:space="0" w:color="auto"/>
            <w:left w:val="none" w:sz="0" w:space="0" w:color="auto"/>
            <w:bottom w:val="none" w:sz="0" w:space="0" w:color="auto"/>
            <w:right w:val="none" w:sz="0" w:space="0" w:color="auto"/>
          </w:divBdr>
          <w:divsChild>
            <w:div w:id="231233701">
              <w:marLeft w:val="0"/>
              <w:marRight w:val="0"/>
              <w:marTop w:val="240"/>
              <w:marBottom w:val="240"/>
              <w:divBdr>
                <w:top w:val="none" w:sz="0" w:space="0" w:color="auto"/>
                <w:left w:val="none" w:sz="0" w:space="0" w:color="auto"/>
                <w:bottom w:val="none" w:sz="0" w:space="0" w:color="auto"/>
                <w:right w:val="none" w:sz="0" w:space="0" w:color="auto"/>
              </w:divBdr>
              <w:divsChild>
                <w:div w:id="156953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57515">
          <w:marLeft w:val="0"/>
          <w:marRight w:val="0"/>
          <w:marTop w:val="0"/>
          <w:marBottom w:val="0"/>
          <w:divBdr>
            <w:top w:val="none" w:sz="0" w:space="0" w:color="auto"/>
            <w:left w:val="none" w:sz="0" w:space="0" w:color="auto"/>
            <w:bottom w:val="none" w:sz="0" w:space="0" w:color="auto"/>
            <w:right w:val="none" w:sz="0" w:space="0" w:color="auto"/>
          </w:divBdr>
        </w:div>
        <w:div w:id="1981495786">
          <w:marLeft w:val="0"/>
          <w:marRight w:val="0"/>
          <w:marTop w:val="0"/>
          <w:marBottom w:val="0"/>
          <w:divBdr>
            <w:top w:val="none" w:sz="0" w:space="0" w:color="auto"/>
            <w:left w:val="none" w:sz="0" w:space="0" w:color="auto"/>
            <w:bottom w:val="none" w:sz="0" w:space="0" w:color="auto"/>
            <w:right w:val="none" w:sz="0" w:space="0" w:color="auto"/>
          </w:divBdr>
        </w:div>
        <w:div w:id="1951157652">
          <w:marLeft w:val="0"/>
          <w:marRight w:val="0"/>
          <w:marTop w:val="0"/>
          <w:marBottom w:val="0"/>
          <w:divBdr>
            <w:top w:val="none" w:sz="0" w:space="0" w:color="auto"/>
            <w:left w:val="none" w:sz="0" w:space="0" w:color="auto"/>
            <w:bottom w:val="none" w:sz="0" w:space="0" w:color="auto"/>
            <w:right w:val="none" w:sz="0" w:space="0" w:color="auto"/>
          </w:divBdr>
        </w:div>
        <w:div w:id="308289392">
          <w:marLeft w:val="0"/>
          <w:marRight w:val="0"/>
          <w:marTop w:val="0"/>
          <w:marBottom w:val="0"/>
          <w:divBdr>
            <w:top w:val="none" w:sz="0" w:space="0" w:color="auto"/>
            <w:left w:val="none" w:sz="0" w:space="0" w:color="auto"/>
            <w:bottom w:val="none" w:sz="0" w:space="0" w:color="auto"/>
            <w:right w:val="none" w:sz="0" w:space="0" w:color="auto"/>
          </w:divBdr>
        </w:div>
        <w:div w:id="1561748527">
          <w:marLeft w:val="0"/>
          <w:marRight w:val="0"/>
          <w:marTop w:val="0"/>
          <w:marBottom w:val="0"/>
          <w:divBdr>
            <w:top w:val="none" w:sz="0" w:space="0" w:color="auto"/>
            <w:left w:val="none" w:sz="0" w:space="0" w:color="auto"/>
            <w:bottom w:val="none" w:sz="0" w:space="0" w:color="auto"/>
            <w:right w:val="none" w:sz="0" w:space="0" w:color="auto"/>
          </w:divBdr>
        </w:div>
        <w:div w:id="2001886390">
          <w:marLeft w:val="0"/>
          <w:marRight w:val="0"/>
          <w:marTop w:val="0"/>
          <w:marBottom w:val="0"/>
          <w:divBdr>
            <w:top w:val="none" w:sz="0" w:space="0" w:color="auto"/>
            <w:left w:val="none" w:sz="0" w:space="0" w:color="auto"/>
            <w:bottom w:val="none" w:sz="0" w:space="0" w:color="auto"/>
            <w:right w:val="none" w:sz="0" w:space="0" w:color="auto"/>
          </w:divBdr>
        </w:div>
        <w:div w:id="1543201908">
          <w:marLeft w:val="0"/>
          <w:marRight w:val="0"/>
          <w:marTop w:val="0"/>
          <w:marBottom w:val="0"/>
          <w:divBdr>
            <w:top w:val="none" w:sz="0" w:space="0" w:color="auto"/>
            <w:left w:val="none" w:sz="0" w:space="0" w:color="auto"/>
            <w:bottom w:val="none" w:sz="0" w:space="0" w:color="auto"/>
            <w:right w:val="none" w:sz="0" w:space="0" w:color="auto"/>
          </w:divBdr>
        </w:div>
        <w:div w:id="1248920317">
          <w:marLeft w:val="0"/>
          <w:marRight w:val="0"/>
          <w:marTop w:val="0"/>
          <w:marBottom w:val="0"/>
          <w:divBdr>
            <w:top w:val="none" w:sz="0" w:space="0" w:color="auto"/>
            <w:left w:val="none" w:sz="0" w:space="0" w:color="auto"/>
            <w:bottom w:val="none" w:sz="0" w:space="0" w:color="auto"/>
            <w:right w:val="none" w:sz="0" w:space="0" w:color="auto"/>
          </w:divBdr>
        </w:div>
        <w:div w:id="639965892">
          <w:marLeft w:val="0"/>
          <w:marRight w:val="0"/>
          <w:marTop w:val="0"/>
          <w:marBottom w:val="0"/>
          <w:divBdr>
            <w:top w:val="none" w:sz="0" w:space="0" w:color="auto"/>
            <w:left w:val="none" w:sz="0" w:space="0" w:color="auto"/>
            <w:bottom w:val="none" w:sz="0" w:space="0" w:color="auto"/>
            <w:right w:val="none" w:sz="0" w:space="0" w:color="auto"/>
          </w:divBdr>
        </w:div>
        <w:div w:id="813260627">
          <w:marLeft w:val="0"/>
          <w:marRight w:val="0"/>
          <w:marTop w:val="0"/>
          <w:marBottom w:val="0"/>
          <w:divBdr>
            <w:top w:val="none" w:sz="0" w:space="0" w:color="auto"/>
            <w:left w:val="none" w:sz="0" w:space="0" w:color="auto"/>
            <w:bottom w:val="none" w:sz="0" w:space="0" w:color="auto"/>
            <w:right w:val="none" w:sz="0" w:space="0" w:color="auto"/>
          </w:divBdr>
          <w:divsChild>
            <w:div w:id="163595067">
              <w:marLeft w:val="0"/>
              <w:marRight w:val="0"/>
              <w:marTop w:val="240"/>
              <w:marBottom w:val="240"/>
              <w:divBdr>
                <w:top w:val="none" w:sz="0" w:space="0" w:color="auto"/>
                <w:left w:val="none" w:sz="0" w:space="0" w:color="auto"/>
                <w:bottom w:val="none" w:sz="0" w:space="0" w:color="auto"/>
                <w:right w:val="none" w:sz="0" w:space="0" w:color="auto"/>
              </w:divBdr>
            </w:div>
            <w:div w:id="781847470">
              <w:marLeft w:val="0"/>
              <w:marRight w:val="0"/>
              <w:marTop w:val="0"/>
              <w:marBottom w:val="0"/>
              <w:divBdr>
                <w:top w:val="none" w:sz="0" w:space="0" w:color="auto"/>
                <w:left w:val="none" w:sz="0" w:space="0" w:color="auto"/>
                <w:bottom w:val="none" w:sz="0" w:space="0" w:color="auto"/>
                <w:right w:val="none" w:sz="0" w:space="0" w:color="auto"/>
              </w:divBdr>
              <w:divsChild>
                <w:div w:id="106110177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04822662">
          <w:marLeft w:val="0"/>
          <w:marRight w:val="0"/>
          <w:marTop w:val="0"/>
          <w:marBottom w:val="0"/>
          <w:divBdr>
            <w:top w:val="none" w:sz="0" w:space="0" w:color="auto"/>
            <w:left w:val="none" w:sz="0" w:space="0" w:color="auto"/>
            <w:bottom w:val="none" w:sz="0" w:space="0" w:color="auto"/>
            <w:right w:val="none" w:sz="0" w:space="0" w:color="auto"/>
          </w:divBdr>
          <w:divsChild>
            <w:div w:id="1539703615">
              <w:marLeft w:val="0"/>
              <w:marRight w:val="0"/>
              <w:marTop w:val="240"/>
              <w:marBottom w:val="240"/>
              <w:divBdr>
                <w:top w:val="none" w:sz="0" w:space="0" w:color="auto"/>
                <w:left w:val="none" w:sz="0" w:space="0" w:color="auto"/>
                <w:bottom w:val="none" w:sz="0" w:space="0" w:color="auto"/>
                <w:right w:val="none" w:sz="0" w:space="0" w:color="auto"/>
              </w:divBdr>
            </w:div>
          </w:divsChild>
        </w:div>
        <w:div w:id="865606194">
          <w:marLeft w:val="0"/>
          <w:marRight w:val="0"/>
          <w:marTop w:val="0"/>
          <w:marBottom w:val="0"/>
          <w:divBdr>
            <w:top w:val="none" w:sz="0" w:space="0" w:color="auto"/>
            <w:left w:val="none" w:sz="0" w:space="0" w:color="auto"/>
            <w:bottom w:val="none" w:sz="0" w:space="0" w:color="auto"/>
            <w:right w:val="none" w:sz="0" w:space="0" w:color="auto"/>
          </w:divBdr>
          <w:divsChild>
            <w:div w:id="45766150">
              <w:marLeft w:val="0"/>
              <w:marRight w:val="0"/>
              <w:marTop w:val="240"/>
              <w:marBottom w:val="240"/>
              <w:divBdr>
                <w:top w:val="none" w:sz="0" w:space="0" w:color="auto"/>
                <w:left w:val="none" w:sz="0" w:space="0" w:color="auto"/>
                <w:bottom w:val="none" w:sz="0" w:space="0" w:color="auto"/>
                <w:right w:val="none" w:sz="0" w:space="0" w:color="auto"/>
              </w:divBdr>
              <w:divsChild>
                <w:div w:id="18461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410910">
          <w:marLeft w:val="0"/>
          <w:marRight w:val="0"/>
          <w:marTop w:val="0"/>
          <w:marBottom w:val="0"/>
          <w:divBdr>
            <w:top w:val="none" w:sz="0" w:space="0" w:color="auto"/>
            <w:left w:val="none" w:sz="0" w:space="0" w:color="auto"/>
            <w:bottom w:val="none" w:sz="0" w:space="0" w:color="auto"/>
            <w:right w:val="none" w:sz="0" w:space="0" w:color="auto"/>
          </w:divBdr>
        </w:div>
        <w:div w:id="84230233">
          <w:marLeft w:val="0"/>
          <w:marRight w:val="0"/>
          <w:marTop w:val="0"/>
          <w:marBottom w:val="0"/>
          <w:divBdr>
            <w:top w:val="none" w:sz="0" w:space="0" w:color="auto"/>
            <w:left w:val="none" w:sz="0" w:space="0" w:color="auto"/>
            <w:bottom w:val="none" w:sz="0" w:space="0" w:color="auto"/>
            <w:right w:val="none" w:sz="0" w:space="0" w:color="auto"/>
          </w:divBdr>
        </w:div>
        <w:div w:id="2025741996">
          <w:marLeft w:val="0"/>
          <w:marRight w:val="0"/>
          <w:marTop w:val="0"/>
          <w:marBottom w:val="0"/>
          <w:divBdr>
            <w:top w:val="none" w:sz="0" w:space="0" w:color="auto"/>
            <w:left w:val="none" w:sz="0" w:space="0" w:color="auto"/>
            <w:bottom w:val="none" w:sz="0" w:space="0" w:color="auto"/>
            <w:right w:val="none" w:sz="0" w:space="0" w:color="auto"/>
          </w:divBdr>
          <w:divsChild>
            <w:div w:id="517892230">
              <w:marLeft w:val="0"/>
              <w:marRight w:val="0"/>
              <w:marTop w:val="240"/>
              <w:marBottom w:val="240"/>
              <w:divBdr>
                <w:top w:val="none" w:sz="0" w:space="0" w:color="auto"/>
                <w:left w:val="none" w:sz="0" w:space="0" w:color="auto"/>
                <w:bottom w:val="none" w:sz="0" w:space="0" w:color="auto"/>
                <w:right w:val="none" w:sz="0" w:space="0" w:color="auto"/>
              </w:divBdr>
            </w:div>
          </w:divsChild>
        </w:div>
        <w:div w:id="1338537710">
          <w:marLeft w:val="0"/>
          <w:marRight w:val="0"/>
          <w:marTop w:val="0"/>
          <w:marBottom w:val="0"/>
          <w:divBdr>
            <w:top w:val="none" w:sz="0" w:space="0" w:color="auto"/>
            <w:left w:val="none" w:sz="0" w:space="0" w:color="auto"/>
            <w:bottom w:val="none" w:sz="0" w:space="0" w:color="auto"/>
            <w:right w:val="none" w:sz="0" w:space="0" w:color="auto"/>
          </w:divBdr>
          <w:divsChild>
            <w:div w:id="1891960875">
              <w:marLeft w:val="0"/>
              <w:marRight w:val="0"/>
              <w:marTop w:val="240"/>
              <w:marBottom w:val="240"/>
              <w:divBdr>
                <w:top w:val="none" w:sz="0" w:space="0" w:color="auto"/>
                <w:left w:val="none" w:sz="0" w:space="0" w:color="auto"/>
                <w:bottom w:val="none" w:sz="0" w:space="0" w:color="auto"/>
                <w:right w:val="none" w:sz="0" w:space="0" w:color="auto"/>
              </w:divBdr>
            </w:div>
          </w:divsChild>
        </w:div>
        <w:div w:id="485048310">
          <w:marLeft w:val="0"/>
          <w:marRight w:val="0"/>
          <w:marTop w:val="0"/>
          <w:marBottom w:val="0"/>
          <w:divBdr>
            <w:top w:val="none" w:sz="0" w:space="0" w:color="auto"/>
            <w:left w:val="none" w:sz="0" w:space="0" w:color="auto"/>
            <w:bottom w:val="none" w:sz="0" w:space="0" w:color="auto"/>
            <w:right w:val="none" w:sz="0" w:space="0" w:color="auto"/>
          </w:divBdr>
          <w:divsChild>
            <w:div w:id="359085974">
              <w:marLeft w:val="0"/>
              <w:marRight w:val="0"/>
              <w:marTop w:val="240"/>
              <w:marBottom w:val="240"/>
              <w:divBdr>
                <w:top w:val="none" w:sz="0" w:space="0" w:color="auto"/>
                <w:left w:val="none" w:sz="0" w:space="0" w:color="auto"/>
                <w:bottom w:val="none" w:sz="0" w:space="0" w:color="auto"/>
                <w:right w:val="none" w:sz="0" w:space="0" w:color="auto"/>
              </w:divBdr>
            </w:div>
          </w:divsChild>
        </w:div>
        <w:div w:id="448015849">
          <w:marLeft w:val="0"/>
          <w:marRight w:val="0"/>
          <w:marTop w:val="0"/>
          <w:marBottom w:val="0"/>
          <w:divBdr>
            <w:top w:val="none" w:sz="0" w:space="0" w:color="auto"/>
            <w:left w:val="none" w:sz="0" w:space="0" w:color="auto"/>
            <w:bottom w:val="none" w:sz="0" w:space="0" w:color="auto"/>
            <w:right w:val="none" w:sz="0" w:space="0" w:color="auto"/>
          </w:divBdr>
        </w:div>
        <w:div w:id="1841968998">
          <w:marLeft w:val="0"/>
          <w:marRight w:val="0"/>
          <w:marTop w:val="0"/>
          <w:marBottom w:val="0"/>
          <w:divBdr>
            <w:top w:val="none" w:sz="0" w:space="0" w:color="auto"/>
            <w:left w:val="none" w:sz="0" w:space="0" w:color="auto"/>
            <w:bottom w:val="none" w:sz="0" w:space="0" w:color="auto"/>
            <w:right w:val="none" w:sz="0" w:space="0" w:color="auto"/>
          </w:divBdr>
        </w:div>
      </w:divsChild>
    </w:div>
    <w:div w:id="1489587484">
      <w:marLeft w:val="0"/>
      <w:marRight w:val="0"/>
      <w:marTop w:val="0"/>
      <w:marBottom w:val="0"/>
      <w:divBdr>
        <w:top w:val="none" w:sz="0" w:space="0" w:color="auto"/>
        <w:left w:val="none" w:sz="0" w:space="0" w:color="auto"/>
        <w:bottom w:val="none" w:sz="0" w:space="0" w:color="auto"/>
        <w:right w:val="none" w:sz="0" w:space="0" w:color="auto"/>
      </w:divBdr>
    </w:div>
    <w:div w:id="1505124526">
      <w:marLeft w:val="0"/>
      <w:marRight w:val="0"/>
      <w:marTop w:val="0"/>
      <w:marBottom w:val="0"/>
      <w:divBdr>
        <w:top w:val="none" w:sz="0" w:space="0" w:color="auto"/>
        <w:left w:val="none" w:sz="0" w:space="0" w:color="auto"/>
        <w:bottom w:val="none" w:sz="0" w:space="0" w:color="auto"/>
        <w:right w:val="none" w:sz="0" w:space="0" w:color="auto"/>
      </w:divBdr>
    </w:div>
    <w:div w:id="1512066164">
      <w:marLeft w:val="0"/>
      <w:marRight w:val="0"/>
      <w:marTop w:val="0"/>
      <w:marBottom w:val="0"/>
      <w:divBdr>
        <w:top w:val="none" w:sz="0" w:space="0" w:color="auto"/>
        <w:left w:val="none" w:sz="0" w:space="0" w:color="auto"/>
        <w:bottom w:val="none" w:sz="0" w:space="0" w:color="auto"/>
        <w:right w:val="none" w:sz="0" w:space="0" w:color="auto"/>
      </w:divBdr>
    </w:div>
    <w:div w:id="1591036790">
      <w:marLeft w:val="0"/>
      <w:marRight w:val="0"/>
      <w:marTop w:val="0"/>
      <w:marBottom w:val="0"/>
      <w:divBdr>
        <w:top w:val="none" w:sz="0" w:space="0" w:color="auto"/>
        <w:left w:val="none" w:sz="0" w:space="0" w:color="auto"/>
        <w:bottom w:val="none" w:sz="0" w:space="0" w:color="auto"/>
        <w:right w:val="none" w:sz="0" w:space="0" w:color="auto"/>
      </w:divBdr>
    </w:div>
    <w:div w:id="1601595975">
      <w:marLeft w:val="0"/>
      <w:marRight w:val="0"/>
      <w:marTop w:val="0"/>
      <w:marBottom w:val="0"/>
      <w:divBdr>
        <w:top w:val="none" w:sz="0" w:space="0" w:color="auto"/>
        <w:left w:val="none" w:sz="0" w:space="0" w:color="auto"/>
        <w:bottom w:val="none" w:sz="0" w:space="0" w:color="auto"/>
        <w:right w:val="none" w:sz="0" w:space="0" w:color="auto"/>
      </w:divBdr>
    </w:div>
    <w:div w:id="1634021592">
      <w:marLeft w:val="0"/>
      <w:marRight w:val="0"/>
      <w:marTop w:val="0"/>
      <w:marBottom w:val="0"/>
      <w:divBdr>
        <w:top w:val="none" w:sz="0" w:space="0" w:color="auto"/>
        <w:left w:val="none" w:sz="0" w:space="0" w:color="auto"/>
        <w:bottom w:val="none" w:sz="0" w:space="0" w:color="auto"/>
        <w:right w:val="none" w:sz="0" w:space="0" w:color="auto"/>
      </w:divBdr>
    </w:div>
    <w:div w:id="1642153249">
      <w:marLeft w:val="0"/>
      <w:marRight w:val="0"/>
      <w:marTop w:val="0"/>
      <w:marBottom w:val="0"/>
      <w:divBdr>
        <w:top w:val="none" w:sz="0" w:space="0" w:color="auto"/>
        <w:left w:val="none" w:sz="0" w:space="0" w:color="auto"/>
        <w:bottom w:val="none" w:sz="0" w:space="0" w:color="auto"/>
        <w:right w:val="none" w:sz="0" w:space="0" w:color="auto"/>
      </w:divBdr>
    </w:div>
    <w:div w:id="1648243093">
      <w:marLeft w:val="0"/>
      <w:marRight w:val="0"/>
      <w:marTop w:val="0"/>
      <w:marBottom w:val="0"/>
      <w:divBdr>
        <w:top w:val="none" w:sz="0" w:space="0" w:color="auto"/>
        <w:left w:val="none" w:sz="0" w:space="0" w:color="auto"/>
        <w:bottom w:val="none" w:sz="0" w:space="0" w:color="auto"/>
        <w:right w:val="none" w:sz="0" w:space="0" w:color="auto"/>
      </w:divBdr>
    </w:div>
    <w:div w:id="1660384118">
      <w:marLeft w:val="0"/>
      <w:marRight w:val="0"/>
      <w:marTop w:val="0"/>
      <w:marBottom w:val="0"/>
      <w:divBdr>
        <w:top w:val="none" w:sz="0" w:space="0" w:color="auto"/>
        <w:left w:val="none" w:sz="0" w:space="0" w:color="auto"/>
        <w:bottom w:val="none" w:sz="0" w:space="0" w:color="auto"/>
        <w:right w:val="none" w:sz="0" w:space="0" w:color="auto"/>
      </w:divBdr>
    </w:div>
    <w:div w:id="1661739176">
      <w:marLeft w:val="0"/>
      <w:marRight w:val="0"/>
      <w:marTop w:val="0"/>
      <w:marBottom w:val="0"/>
      <w:divBdr>
        <w:top w:val="none" w:sz="0" w:space="0" w:color="auto"/>
        <w:left w:val="none" w:sz="0" w:space="0" w:color="auto"/>
        <w:bottom w:val="none" w:sz="0" w:space="0" w:color="auto"/>
        <w:right w:val="none" w:sz="0" w:space="0" w:color="auto"/>
      </w:divBdr>
    </w:div>
    <w:div w:id="1662195048">
      <w:marLeft w:val="0"/>
      <w:marRight w:val="0"/>
      <w:marTop w:val="0"/>
      <w:marBottom w:val="0"/>
      <w:divBdr>
        <w:top w:val="none" w:sz="0" w:space="0" w:color="auto"/>
        <w:left w:val="none" w:sz="0" w:space="0" w:color="auto"/>
        <w:bottom w:val="none" w:sz="0" w:space="0" w:color="auto"/>
        <w:right w:val="none" w:sz="0" w:space="0" w:color="auto"/>
      </w:divBdr>
    </w:div>
    <w:div w:id="1677461546">
      <w:marLeft w:val="0"/>
      <w:marRight w:val="0"/>
      <w:marTop w:val="0"/>
      <w:marBottom w:val="0"/>
      <w:divBdr>
        <w:top w:val="none" w:sz="0" w:space="0" w:color="auto"/>
        <w:left w:val="none" w:sz="0" w:space="0" w:color="auto"/>
        <w:bottom w:val="none" w:sz="0" w:space="0" w:color="auto"/>
        <w:right w:val="none" w:sz="0" w:space="0" w:color="auto"/>
      </w:divBdr>
    </w:div>
    <w:div w:id="1678802905">
      <w:marLeft w:val="0"/>
      <w:marRight w:val="0"/>
      <w:marTop w:val="0"/>
      <w:marBottom w:val="0"/>
      <w:divBdr>
        <w:top w:val="none" w:sz="0" w:space="0" w:color="auto"/>
        <w:left w:val="none" w:sz="0" w:space="0" w:color="auto"/>
        <w:bottom w:val="none" w:sz="0" w:space="0" w:color="auto"/>
        <w:right w:val="none" w:sz="0" w:space="0" w:color="auto"/>
      </w:divBdr>
    </w:div>
    <w:div w:id="1716657417">
      <w:marLeft w:val="0"/>
      <w:marRight w:val="0"/>
      <w:marTop w:val="0"/>
      <w:marBottom w:val="0"/>
      <w:divBdr>
        <w:top w:val="none" w:sz="0" w:space="0" w:color="auto"/>
        <w:left w:val="none" w:sz="0" w:space="0" w:color="auto"/>
        <w:bottom w:val="none" w:sz="0" w:space="0" w:color="auto"/>
        <w:right w:val="none" w:sz="0" w:space="0" w:color="auto"/>
      </w:divBdr>
      <w:divsChild>
        <w:div w:id="234173043">
          <w:marLeft w:val="0"/>
          <w:marRight w:val="0"/>
          <w:marTop w:val="240"/>
          <w:marBottom w:val="240"/>
          <w:divBdr>
            <w:top w:val="none" w:sz="0" w:space="0" w:color="auto"/>
            <w:left w:val="none" w:sz="0" w:space="0" w:color="auto"/>
            <w:bottom w:val="none" w:sz="0" w:space="0" w:color="auto"/>
            <w:right w:val="none" w:sz="0" w:space="0" w:color="auto"/>
          </w:divBdr>
          <w:divsChild>
            <w:div w:id="621693717">
              <w:marLeft w:val="0"/>
              <w:marRight w:val="0"/>
              <w:marTop w:val="0"/>
              <w:marBottom w:val="0"/>
              <w:divBdr>
                <w:top w:val="none" w:sz="0" w:space="0" w:color="auto"/>
                <w:left w:val="none" w:sz="0" w:space="0" w:color="auto"/>
                <w:bottom w:val="none" w:sz="0" w:space="0" w:color="auto"/>
                <w:right w:val="none" w:sz="0" w:space="0" w:color="auto"/>
              </w:divBdr>
            </w:div>
          </w:divsChild>
        </w:div>
        <w:div w:id="759646934">
          <w:marLeft w:val="0"/>
          <w:marRight w:val="0"/>
          <w:marTop w:val="240"/>
          <w:marBottom w:val="240"/>
          <w:divBdr>
            <w:top w:val="single" w:sz="12" w:space="0" w:color="000000"/>
            <w:left w:val="none" w:sz="0" w:space="0" w:color="auto"/>
            <w:bottom w:val="single" w:sz="12" w:space="0" w:color="000000"/>
            <w:right w:val="none" w:sz="0" w:space="0" w:color="auto"/>
          </w:divBdr>
          <w:divsChild>
            <w:div w:id="2050373971">
              <w:marLeft w:val="240"/>
              <w:marRight w:val="240"/>
              <w:marTop w:val="0"/>
              <w:marBottom w:val="0"/>
              <w:divBdr>
                <w:top w:val="none" w:sz="0" w:space="0" w:color="auto"/>
                <w:left w:val="none" w:sz="0" w:space="0" w:color="auto"/>
                <w:bottom w:val="none" w:sz="0" w:space="0" w:color="auto"/>
                <w:right w:val="none" w:sz="0" w:space="0" w:color="auto"/>
              </w:divBdr>
            </w:div>
            <w:div w:id="885677344">
              <w:marLeft w:val="0"/>
              <w:marRight w:val="0"/>
              <w:marTop w:val="0"/>
              <w:marBottom w:val="0"/>
              <w:divBdr>
                <w:top w:val="single" w:sz="6" w:space="6" w:color="000000"/>
                <w:left w:val="none" w:sz="0" w:space="0" w:color="auto"/>
                <w:bottom w:val="none" w:sz="0" w:space="0" w:color="auto"/>
                <w:right w:val="none" w:sz="0" w:space="0" w:color="auto"/>
              </w:divBdr>
              <w:divsChild>
                <w:div w:id="1159731084">
                  <w:marLeft w:val="0"/>
                  <w:marRight w:val="0"/>
                  <w:marTop w:val="240"/>
                  <w:marBottom w:val="240"/>
                  <w:divBdr>
                    <w:top w:val="none" w:sz="0" w:space="0" w:color="auto"/>
                    <w:left w:val="none" w:sz="0" w:space="0" w:color="auto"/>
                    <w:bottom w:val="none" w:sz="0" w:space="0" w:color="auto"/>
                    <w:right w:val="none" w:sz="0" w:space="0" w:color="auto"/>
                  </w:divBdr>
                  <w:divsChild>
                    <w:div w:id="1289362396">
                      <w:marLeft w:val="0"/>
                      <w:marRight w:val="0"/>
                      <w:marTop w:val="0"/>
                      <w:marBottom w:val="0"/>
                      <w:divBdr>
                        <w:top w:val="none" w:sz="0" w:space="0" w:color="auto"/>
                        <w:left w:val="none" w:sz="0" w:space="0" w:color="auto"/>
                        <w:bottom w:val="none" w:sz="0" w:space="0" w:color="auto"/>
                        <w:right w:val="none" w:sz="0" w:space="0" w:color="auto"/>
                      </w:divBdr>
                    </w:div>
                  </w:divsChild>
                </w:div>
                <w:div w:id="11732266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10951589">
                      <w:marLeft w:val="0"/>
                      <w:marRight w:val="0"/>
                      <w:marTop w:val="0"/>
                      <w:marBottom w:val="0"/>
                      <w:divBdr>
                        <w:top w:val="single" w:sz="6" w:space="6" w:color="000000"/>
                        <w:left w:val="none" w:sz="0" w:space="0" w:color="auto"/>
                        <w:bottom w:val="none" w:sz="0" w:space="0" w:color="auto"/>
                        <w:right w:val="none" w:sz="0" w:space="0" w:color="auto"/>
                      </w:divBdr>
                    </w:div>
                  </w:divsChild>
                </w:div>
                <w:div w:id="166792979">
                  <w:marLeft w:val="0"/>
                  <w:marRight w:val="0"/>
                  <w:marTop w:val="240"/>
                  <w:marBottom w:val="240"/>
                  <w:divBdr>
                    <w:top w:val="none" w:sz="0" w:space="0" w:color="auto"/>
                    <w:left w:val="single" w:sz="36" w:space="0" w:color="000000"/>
                    <w:bottom w:val="none" w:sz="0" w:space="0" w:color="auto"/>
                    <w:right w:val="none" w:sz="0" w:space="0" w:color="auto"/>
                  </w:divBdr>
                  <w:divsChild>
                    <w:div w:id="499320412">
                      <w:marLeft w:val="0"/>
                      <w:marRight w:val="0"/>
                      <w:marTop w:val="0"/>
                      <w:marBottom w:val="0"/>
                      <w:divBdr>
                        <w:top w:val="single" w:sz="6" w:space="6" w:color="000000"/>
                        <w:left w:val="none" w:sz="0" w:space="0" w:color="auto"/>
                        <w:bottom w:val="none" w:sz="0" w:space="0" w:color="auto"/>
                        <w:right w:val="none" w:sz="0" w:space="0" w:color="auto"/>
                      </w:divBdr>
                    </w:div>
                  </w:divsChild>
                </w:div>
                <w:div w:id="727730813">
                  <w:marLeft w:val="0"/>
                  <w:marRight w:val="0"/>
                  <w:marTop w:val="240"/>
                  <w:marBottom w:val="240"/>
                  <w:divBdr>
                    <w:top w:val="none" w:sz="0" w:space="0" w:color="auto"/>
                    <w:left w:val="single" w:sz="36" w:space="0" w:color="000000"/>
                    <w:bottom w:val="none" w:sz="0" w:space="0" w:color="auto"/>
                    <w:right w:val="none" w:sz="0" w:space="0" w:color="auto"/>
                  </w:divBdr>
                  <w:divsChild>
                    <w:div w:id="118058406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790248482">
          <w:marLeft w:val="0"/>
          <w:marRight w:val="0"/>
          <w:marTop w:val="240"/>
          <w:marBottom w:val="240"/>
          <w:divBdr>
            <w:top w:val="single" w:sz="12" w:space="0" w:color="000000"/>
            <w:left w:val="none" w:sz="0" w:space="0" w:color="auto"/>
            <w:bottom w:val="single" w:sz="12" w:space="0" w:color="000000"/>
            <w:right w:val="none" w:sz="0" w:space="0" w:color="auto"/>
          </w:divBdr>
          <w:divsChild>
            <w:div w:id="138688787">
              <w:marLeft w:val="240"/>
              <w:marRight w:val="240"/>
              <w:marTop w:val="0"/>
              <w:marBottom w:val="0"/>
              <w:divBdr>
                <w:top w:val="none" w:sz="0" w:space="0" w:color="auto"/>
                <w:left w:val="none" w:sz="0" w:space="0" w:color="auto"/>
                <w:bottom w:val="none" w:sz="0" w:space="0" w:color="auto"/>
                <w:right w:val="none" w:sz="0" w:space="0" w:color="auto"/>
              </w:divBdr>
            </w:div>
            <w:div w:id="2036343618">
              <w:marLeft w:val="0"/>
              <w:marRight w:val="0"/>
              <w:marTop w:val="0"/>
              <w:marBottom w:val="0"/>
              <w:divBdr>
                <w:top w:val="single" w:sz="6" w:space="6" w:color="000000"/>
                <w:left w:val="none" w:sz="0" w:space="0" w:color="auto"/>
                <w:bottom w:val="none" w:sz="0" w:space="0" w:color="auto"/>
                <w:right w:val="none" w:sz="0" w:space="0" w:color="auto"/>
              </w:divBdr>
              <w:divsChild>
                <w:div w:id="65692502">
                  <w:marLeft w:val="0"/>
                  <w:marRight w:val="0"/>
                  <w:marTop w:val="240"/>
                  <w:marBottom w:val="240"/>
                  <w:divBdr>
                    <w:top w:val="none" w:sz="0" w:space="0" w:color="auto"/>
                    <w:left w:val="single" w:sz="36" w:space="0" w:color="000000"/>
                    <w:bottom w:val="none" w:sz="0" w:space="0" w:color="auto"/>
                    <w:right w:val="none" w:sz="0" w:space="0" w:color="auto"/>
                  </w:divBdr>
                  <w:divsChild>
                    <w:div w:id="694578200">
                      <w:marLeft w:val="0"/>
                      <w:marRight w:val="0"/>
                      <w:marTop w:val="0"/>
                      <w:marBottom w:val="0"/>
                      <w:divBdr>
                        <w:top w:val="single" w:sz="6" w:space="6" w:color="000000"/>
                        <w:left w:val="none" w:sz="0" w:space="0" w:color="auto"/>
                        <w:bottom w:val="none" w:sz="0" w:space="0" w:color="auto"/>
                        <w:right w:val="none" w:sz="0" w:space="0" w:color="auto"/>
                      </w:divBdr>
                    </w:div>
                  </w:divsChild>
                </w:div>
                <w:div w:id="865872088">
                  <w:marLeft w:val="0"/>
                  <w:marRight w:val="0"/>
                  <w:marTop w:val="240"/>
                  <w:marBottom w:val="240"/>
                  <w:divBdr>
                    <w:top w:val="none" w:sz="0" w:space="0" w:color="auto"/>
                    <w:left w:val="none" w:sz="0" w:space="0" w:color="auto"/>
                    <w:bottom w:val="none" w:sz="0" w:space="0" w:color="auto"/>
                    <w:right w:val="none" w:sz="0" w:space="0" w:color="auto"/>
                  </w:divBdr>
                  <w:divsChild>
                    <w:div w:id="2098481866">
                      <w:marLeft w:val="0"/>
                      <w:marRight w:val="0"/>
                      <w:marTop w:val="0"/>
                      <w:marBottom w:val="0"/>
                      <w:divBdr>
                        <w:top w:val="none" w:sz="0" w:space="0" w:color="auto"/>
                        <w:left w:val="none" w:sz="0" w:space="0" w:color="auto"/>
                        <w:bottom w:val="none" w:sz="0" w:space="0" w:color="auto"/>
                        <w:right w:val="none" w:sz="0" w:space="0" w:color="auto"/>
                      </w:divBdr>
                    </w:div>
                  </w:divsChild>
                </w:div>
                <w:div w:id="254288804">
                  <w:marLeft w:val="0"/>
                  <w:marRight w:val="0"/>
                  <w:marTop w:val="240"/>
                  <w:marBottom w:val="240"/>
                  <w:divBdr>
                    <w:top w:val="none" w:sz="0" w:space="0" w:color="auto"/>
                    <w:left w:val="single" w:sz="36" w:space="0" w:color="000000"/>
                    <w:bottom w:val="none" w:sz="0" w:space="0" w:color="auto"/>
                    <w:right w:val="none" w:sz="0" w:space="0" w:color="auto"/>
                  </w:divBdr>
                  <w:divsChild>
                    <w:div w:id="2044207644">
                      <w:marLeft w:val="0"/>
                      <w:marRight w:val="0"/>
                      <w:marTop w:val="0"/>
                      <w:marBottom w:val="0"/>
                      <w:divBdr>
                        <w:top w:val="single" w:sz="6" w:space="6" w:color="000000"/>
                        <w:left w:val="none" w:sz="0" w:space="0" w:color="auto"/>
                        <w:bottom w:val="none" w:sz="0" w:space="0" w:color="auto"/>
                        <w:right w:val="none" w:sz="0" w:space="0" w:color="auto"/>
                      </w:divBdr>
                    </w:div>
                  </w:divsChild>
                </w:div>
                <w:div w:id="1749302830">
                  <w:marLeft w:val="0"/>
                  <w:marRight w:val="0"/>
                  <w:marTop w:val="240"/>
                  <w:marBottom w:val="240"/>
                  <w:divBdr>
                    <w:top w:val="none" w:sz="0" w:space="0" w:color="auto"/>
                    <w:left w:val="single" w:sz="36" w:space="0" w:color="000000"/>
                    <w:bottom w:val="none" w:sz="0" w:space="0" w:color="auto"/>
                    <w:right w:val="none" w:sz="0" w:space="0" w:color="auto"/>
                  </w:divBdr>
                  <w:divsChild>
                    <w:div w:id="133988503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8687630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0835185">
              <w:marLeft w:val="240"/>
              <w:marRight w:val="240"/>
              <w:marTop w:val="0"/>
              <w:marBottom w:val="0"/>
              <w:divBdr>
                <w:top w:val="none" w:sz="0" w:space="0" w:color="auto"/>
                <w:left w:val="none" w:sz="0" w:space="0" w:color="auto"/>
                <w:bottom w:val="none" w:sz="0" w:space="0" w:color="auto"/>
                <w:right w:val="none" w:sz="0" w:space="0" w:color="auto"/>
              </w:divBdr>
            </w:div>
            <w:div w:id="1836147947">
              <w:marLeft w:val="0"/>
              <w:marRight w:val="0"/>
              <w:marTop w:val="0"/>
              <w:marBottom w:val="0"/>
              <w:divBdr>
                <w:top w:val="single" w:sz="6" w:space="6" w:color="000000"/>
                <w:left w:val="none" w:sz="0" w:space="0" w:color="auto"/>
                <w:bottom w:val="none" w:sz="0" w:space="0" w:color="auto"/>
                <w:right w:val="none" w:sz="0" w:space="0" w:color="auto"/>
              </w:divBdr>
              <w:divsChild>
                <w:div w:id="80222683">
                  <w:marLeft w:val="0"/>
                  <w:marRight w:val="0"/>
                  <w:marTop w:val="0"/>
                  <w:marBottom w:val="0"/>
                  <w:divBdr>
                    <w:top w:val="none" w:sz="0" w:space="0" w:color="auto"/>
                    <w:left w:val="none" w:sz="0" w:space="0" w:color="auto"/>
                    <w:bottom w:val="none" w:sz="0" w:space="0" w:color="auto"/>
                    <w:right w:val="none" w:sz="0" w:space="0" w:color="auto"/>
                  </w:divBdr>
                  <w:divsChild>
                    <w:div w:id="502595888">
                      <w:marLeft w:val="0"/>
                      <w:marRight w:val="0"/>
                      <w:marTop w:val="240"/>
                      <w:marBottom w:val="240"/>
                      <w:divBdr>
                        <w:top w:val="none" w:sz="0" w:space="0" w:color="auto"/>
                        <w:left w:val="none" w:sz="0" w:space="0" w:color="auto"/>
                        <w:bottom w:val="none" w:sz="0" w:space="0" w:color="auto"/>
                        <w:right w:val="none" w:sz="0" w:space="0" w:color="auto"/>
                      </w:divBdr>
                      <w:divsChild>
                        <w:div w:id="34675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31380">
          <w:marLeft w:val="0"/>
          <w:marRight w:val="0"/>
          <w:marTop w:val="0"/>
          <w:marBottom w:val="0"/>
          <w:divBdr>
            <w:top w:val="none" w:sz="0" w:space="0" w:color="auto"/>
            <w:left w:val="none" w:sz="0" w:space="0" w:color="auto"/>
            <w:bottom w:val="none" w:sz="0" w:space="0" w:color="auto"/>
            <w:right w:val="none" w:sz="0" w:space="0" w:color="auto"/>
          </w:divBdr>
          <w:divsChild>
            <w:div w:id="1683429725">
              <w:marLeft w:val="0"/>
              <w:marRight w:val="0"/>
              <w:marTop w:val="240"/>
              <w:marBottom w:val="240"/>
              <w:divBdr>
                <w:top w:val="single" w:sz="12" w:space="0" w:color="000000"/>
                <w:left w:val="none" w:sz="0" w:space="0" w:color="auto"/>
                <w:bottom w:val="single" w:sz="12" w:space="0" w:color="000000"/>
                <w:right w:val="none" w:sz="0" w:space="0" w:color="auto"/>
              </w:divBdr>
              <w:divsChild>
                <w:div w:id="894974282">
                  <w:marLeft w:val="240"/>
                  <w:marRight w:val="240"/>
                  <w:marTop w:val="0"/>
                  <w:marBottom w:val="0"/>
                  <w:divBdr>
                    <w:top w:val="none" w:sz="0" w:space="0" w:color="auto"/>
                    <w:left w:val="none" w:sz="0" w:space="0" w:color="auto"/>
                    <w:bottom w:val="none" w:sz="0" w:space="0" w:color="auto"/>
                    <w:right w:val="none" w:sz="0" w:space="0" w:color="auto"/>
                  </w:divBdr>
                </w:div>
                <w:div w:id="1696081248">
                  <w:marLeft w:val="0"/>
                  <w:marRight w:val="0"/>
                  <w:marTop w:val="0"/>
                  <w:marBottom w:val="0"/>
                  <w:divBdr>
                    <w:top w:val="single" w:sz="6" w:space="6" w:color="000000"/>
                    <w:left w:val="none" w:sz="0" w:space="0" w:color="auto"/>
                    <w:bottom w:val="none" w:sz="0" w:space="0" w:color="auto"/>
                    <w:right w:val="none" w:sz="0" w:space="0" w:color="auto"/>
                  </w:divBdr>
                  <w:divsChild>
                    <w:div w:id="1585190289">
                      <w:marLeft w:val="0"/>
                      <w:marRight w:val="0"/>
                      <w:marTop w:val="0"/>
                      <w:marBottom w:val="0"/>
                      <w:divBdr>
                        <w:top w:val="none" w:sz="0" w:space="0" w:color="auto"/>
                        <w:left w:val="none" w:sz="0" w:space="0" w:color="auto"/>
                        <w:bottom w:val="none" w:sz="0" w:space="0" w:color="auto"/>
                        <w:right w:val="none" w:sz="0" w:space="0" w:color="auto"/>
                      </w:divBdr>
                      <w:divsChild>
                        <w:div w:id="1660964766">
                          <w:marLeft w:val="0"/>
                          <w:marRight w:val="0"/>
                          <w:marTop w:val="120"/>
                          <w:marBottom w:val="120"/>
                          <w:divBdr>
                            <w:top w:val="single" w:sz="6" w:space="0" w:color="CCCCCC"/>
                            <w:left w:val="single" w:sz="6" w:space="31" w:color="CCCCCC"/>
                            <w:bottom w:val="single" w:sz="6" w:space="0" w:color="CCCCCC"/>
                            <w:right w:val="single" w:sz="6" w:space="0" w:color="CCCCCC"/>
                          </w:divBdr>
                        </w:div>
                        <w:div w:id="1091775000">
                          <w:marLeft w:val="0"/>
                          <w:marRight w:val="0"/>
                          <w:marTop w:val="240"/>
                          <w:marBottom w:val="240"/>
                          <w:divBdr>
                            <w:top w:val="none" w:sz="0" w:space="0" w:color="auto"/>
                            <w:left w:val="none" w:sz="0" w:space="0" w:color="auto"/>
                            <w:bottom w:val="none" w:sz="0" w:space="0" w:color="auto"/>
                            <w:right w:val="none" w:sz="0" w:space="0" w:color="auto"/>
                          </w:divBdr>
                          <w:divsChild>
                            <w:div w:id="19407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8685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8074855">
                  <w:marLeft w:val="240"/>
                  <w:marRight w:val="240"/>
                  <w:marTop w:val="0"/>
                  <w:marBottom w:val="0"/>
                  <w:divBdr>
                    <w:top w:val="none" w:sz="0" w:space="0" w:color="auto"/>
                    <w:left w:val="none" w:sz="0" w:space="0" w:color="auto"/>
                    <w:bottom w:val="none" w:sz="0" w:space="0" w:color="auto"/>
                    <w:right w:val="none" w:sz="0" w:space="0" w:color="auto"/>
                  </w:divBdr>
                </w:div>
                <w:div w:id="1996178645">
                  <w:marLeft w:val="0"/>
                  <w:marRight w:val="0"/>
                  <w:marTop w:val="0"/>
                  <w:marBottom w:val="0"/>
                  <w:divBdr>
                    <w:top w:val="single" w:sz="6" w:space="6" w:color="000000"/>
                    <w:left w:val="none" w:sz="0" w:space="0" w:color="auto"/>
                    <w:bottom w:val="none" w:sz="0" w:space="0" w:color="auto"/>
                    <w:right w:val="none" w:sz="0" w:space="0" w:color="auto"/>
                  </w:divBdr>
                  <w:divsChild>
                    <w:div w:id="549223412">
                      <w:marLeft w:val="0"/>
                      <w:marRight w:val="0"/>
                      <w:marTop w:val="0"/>
                      <w:marBottom w:val="0"/>
                      <w:divBdr>
                        <w:top w:val="none" w:sz="0" w:space="0" w:color="auto"/>
                        <w:left w:val="none" w:sz="0" w:space="0" w:color="auto"/>
                        <w:bottom w:val="none" w:sz="0" w:space="0" w:color="auto"/>
                        <w:right w:val="none" w:sz="0" w:space="0" w:color="auto"/>
                      </w:divBdr>
                      <w:divsChild>
                        <w:div w:id="1250502827">
                          <w:marLeft w:val="0"/>
                          <w:marRight w:val="0"/>
                          <w:marTop w:val="240"/>
                          <w:marBottom w:val="240"/>
                          <w:divBdr>
                            <w:top w:val="none" w:sz="0" w:space="0" w:color="auto"/>
                            <w:left w:val="none" w:sz="0" w:space="0" w:color="auto"/>
                            <w:bottom w:val="none" w:sz="0" w:space="0" w:color="auto"/>
                            <w:right w:val="none" w:sz="0" w:space="0" w:color="auto"/>
                          </w:divBdr>
                          <w:divsChild>
                            <w:div w:id="961961232">
                              <w:marLeft w:val="0"/>
                              <w:marRight w:val="0"/>
                              <w:marTop w:val="0"/>
                              <w:marBottom w:val="0"/>
                              <w:divBdr>
                                <w:top w:val="none" w:sz="0" w:space="0" w:color="auto"/>
                                <w:left w:val="none" w:sz="0" w:space="0" w:color="auto"/>
                                <w:bottom w:val="none" w:sz="0" w:space="0" w:color="auto"/>
                                <w:right w:val="none" w:sz="0" w:space="0" w:color="auto"/>
                              </w:divBdr>
                            </w:div>
                          </w:divsChild>
                        </w:div>
                        <w:div w:id="1528986740">
                          <w:marLeft w:val="0"/>
                          <w:marRight w:val="0"/>
                          <w:marTop w:val="240"/>
                          <w:marBottom w:val="240"/>
                          <w:divBdr>
                            <w:top w:val="none" w:sz="0" w:space="0" w:color="auto"/>
                            <w:left w:val="none" w:sz="0" w:space="0" w:color="auto"/>
                            <w:bottom w:val="none" w:sz="0" w:space="0" w:color="auto"/>
                            <w:right w:val="none" w:sz="0" w:space="0" w:color="auto"/>
                          </w:divBdr>
                          <w:divsChild>
                            <w:div w:id="8076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40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13855">
      <w:marLeft w:val="0"/>
      <w:marRight w:val="0"/>
      <w:marTop w:val="0"/>
      <w:marBottom w:val="0"/>
      <w:divBdr>
        <w:top w:val="none" w:sz="0" w:space="0" w:color="auto"/>
        <w:left w:val="none" w:sz="0" w:space="0" w:color="auto"/>
        <w:bottom w:val="none" w:sz="0" w:space="0" w:color="auto"/>
        <w:right w:val="none" w:sz="0" w:space="0" w:color="auto"/>
      </w:divBdr>
      <w:divsChild>
        <w:div w:id="1837919828">
          <w:marLeft w:val="0"/>
          <w:marRight w:val="0"/>
          <w:marTop w:val="240"/>
          <w:marBottom w:val="240"/>
          <w:divBdr>
            <w:top w:val="none" w:sz="0" w:space="0" w:color="auto"/>
            <w:left w:val="none" w:sz="0" w:space="0" w:color="auto"/>
            <w:bottom w:val="none" w:sz="0" w:space="0" w:color="auto"/>
            <w:right w:val="none" w:sz="0" w:space="0" w:color="auto"/>
          </w:divBdr>
          <w:divsChild>
            <w:div w:id="983237762">
              <w:marLeft w:val="0"/>
              <w:marRight w:val="0"/>
              <w:marTop w:val="0"/>
              <w:marBottom w:val="0"/>
              <w:divBdr>
                <w:top w:val="none" w:sz="0" w:space="0" w:color="auto"/>
                <w:left w:val="none" w:sz="0" w:space="0" w:color="auto"/>
                <w:bottom w:val="none" w:sz="0" w:space="0" w:color="auto"/>
                <w:right w:val="none" w:sz="0" w:space="0" w:color="auto"/>
              </w:divBdr>
            </w:div>
          </w:divsChild>
        </w:div>
        <w:div w:id="1809584854">
          <w:marLeft w:val="0"/>
          <w:marRight w:val="0"/>
          <w:marTop w:val="240"/>
          <w:marBottom w:val="240"/>
          <w:divBdr>
            <w:top w:val="single" w:sz="12" w:space="0" w:color="000000"/>
            <w:left w:val="none" w:sz="0" w:space="0" w:color="auto"/>
            <w:bottom w:val="single" w:sz="12" w:space="0" w:color="000000"/>
            <w:right w:val="none" w:sz="0" w:space="0" w:color="auto"/>
          </w:divBdr>
          <w:divsChild>
            <w:div w:id="1117599836">
              <w:marLeft w:val="240"/>
              <w:marRight w:val="240"/>
              <w:marTop w:val="0"/>
              <w:marBottom w:val="0"/>
              <w:divBdr>
                <w:top w:val="none" w:sz="0" w:space="0" w:color="auto"/>
                <w:left w:val="none" w:sz="0" w:space="0" w:color="auto"/>
                <w:bottom w:val="none" w:sz="0" w:space="0" w:color="auto"/>
                <w:right w:val="none" w:sz="0" w:space="0" w:color="auto"/>
              </w:divBdr>
            </w:div>
            <w:div w:id="1244993237">
              <w:marLeft w:val="0"/>
              <w:marRight w:val="0"/>
              <w:marTop w:val="0"/>
              <w:marBottom w:val="0"/>
              <w:divBdr>
                <w:top w:val="single" w:sz="6" w:space="6" w:color="000000"/>
                <w:left w:val="none" w:sz="0" w:space="0" w:color="auto"/>
                <w:bottom w:val="none" w:sz="0" w:space="0" w:color="auto"/>
                <w:right w:val="none" w:sz="0" w:space="0" w:color="auto"/>
              </w:divBdr>
              <w:divsChild>
                <w:div w:id="2090930597">
                  <w:marLeft w:val="0"/>
                  <w:marRight w:val="0"/>
                  <w:marTop w:val="240"/>
                  <w:marBottom w:val="240"/>
                  <w:divBdr>
                    <w:top w:val="none" w:sz="0" w:space="0" w:color="auto"/>
                    <w:left w:val="single" w:sz="36" w:space="0" w:color="000000"/>
                    <w:bottom w:val="none" w:sz="0" w:space="0" w:color="auto"/>
                    <w:right w:val="none" w:sz="0" w:space="0" w:color="auto"/>
                  </w:divBdr>
                  <w:divsChild>
                    <w:div w:id="724647280">
                      <w:marLeft w:val="0"/>
                      <w:marRight w:val="0"/>
                      <w:marTop w:val="0"/>
                      <w:marBottom w:val="0"/>
                      <w:divBdr>
                        <w:top w:val="single" w:sz="6" w:space="6" w:color="000000"/>
                        <w:left w:val="none" w:sz="0" w:space="0" w:color="auto"/>
                        <w:bottom w:val="none" w:sz="0" w:space="0" w:color="auto"/>
                        <w:right w:val="none" w:sz="0" w:space="0" w:color="auto"/>
                      </w:divBdr>
                    </w:div>
                  </w:divsChild>
                </w:div>
                <w:div w:id="403454302">
                  <w:marLeft w:val="0"/>
                  <w:marRight w:val="0"/>
                  <w:marTop w:val="240"/>
                  <w:marBottom w:val="240"/>
                  <w:divBdr>
                    <w:top w:val="none" w:sz="0" w:space="0" w:color="auto"/>
                    <w:left w:val="single" w:sz="36" w:space="0" w:color="000000"/>
                    <w:bottom w:val="none" w:sz="0" w:space="0" w:color="auto"/>
                    <w:right w:val="none" w:sz="0" w:space="0" w:color="auto"/>
                  </w:divBdr>
                  <w:divsChild>
                    <w:div w:id="1639337093">
                      <w:marLeft w:val="0"/>
                      <w:marRight w:val="0"/>
                      <w:marTop w:val="0"/>
                      <w:marBottom w:val="0"/>
                      <w:divBdr>
                        <w:top w:val="single" w:sz="6" w:space="6" w:color="000000"/>
                        <w:left w:val="none" w:sz="0" w:space="0" w:color="auto"/>
                        <w:bottom w:val="none" w:sz="0" w:space="0" w:color="auto"/>
                        <w:right w:val="none" w:sz="0" w:space="0" w:color="auto"/>
                      </w:divBdr>
                    </w:div>
                  </w:divsChild>
                </w:div>
                <w:div w:id="921842249">
                  <w:marLeft w:val="0"/>
                  <w:marRight w:val="0"/>
                  <w:marTop w:val="240"/>
                  <w:marBottom w:val="240"/>
                  <w:divBdr>
                    <w:top w:val="none" w:sz="0" w:space="0" w:color="auto"/>
                    <w:left w:val="single" w:sz="36" w:space="0" w:color="000000"/>
                    <w:bottom w:val="none" w:sz="0" w:space="0" w:color="auto"/>
                    <w:right w:val="none" w:sz="0" w:space="0" w:color="auto"/>
                  </w:divBdr>
                  <w:divsChild>
                    <w:div w:id="1932740201">
                      <w:marLeft w:val="0"/>
                      <w:marRight w:val="0"/>
                      <w:marTop w:val="0"/>
                      <w:marBottom w:val="0"/>
                      <w:divBdr>
                        <w:top w:val="single" w:sz="6" w:space="6" w:color="000000"/>
                        <w:left w:val="none" w:sz="0" w:space="0" w:color="auto"/>
                        <w:bottom w:val="none" w:sz="0" w:space="0" w:color="auto"/>
                        <w:right w:val="none" w:sz="0" w:space="0" w:color="auto"/>
                      </w:divBdr>
                    </w:div>
                  </w:divsChild>
                </w:div>
                <w:div w:id="848102145">
                  <w:marLeft w:val="0"/>
                  <w:marRight w:val="0"/>
                  <w:marTop w:val="240"/>
                  <w:marBottom w:val="240"/>
                  <w:divBdr>
                    <w:top w:val="none" w:sz="0" w:space="0" w:color="auto"/>
                    <w:left w:val="single" w:sz="36" w:space="0" w:color="000000"/>
                    <w:bottom w:val="none" w:sz="0" w:space="0" w:color="auto"/>
                    <w:right w:val="none" w:sz="0" w:space="0" w:color="auto"/>
                  </w:divBdr>
                  <w:divsChild>
                    <w:div w:id="99198123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378816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2488153">
              <w:marLeft w:val="240"/>
              <w:marRight w:val="240"/>
              <w:marTop w:val="0"/>
              <w:marBottom w:val="0"/>
              <w:divBdr>
                <w:top w:val="none" w:sz="0" w:space="0" w:color="auto"/>
                <w:left w:val="none" w:sz="0" w:space="0" w:color="auto"/>
                <w:bottom w:val="none" w:sz="0" w:space="0" w:color="auto"/>
                <w:right w:val="none" w:sz="0" w:space="0" w:color="auto"/>
              </w:divBdr>
            </w:div>
            <w:div w:id="1904676526">
              <w:marLeft w:val="0"/>
              <w:marRight w:val="0"/>
              <w:marTop w:val="0"/>
              <w:marBottom w:val="0"/>
              <w:divBdr>
                <w:top w:val="single" w:sz="6" w:space="6" w:color="000000"/>
                <w:left w:val="none" w:sz="0" w:space="0" w:color="auto"/>
                <w:bottom w:val="none" w:sz="0" w:space="0" w:color="auto"/>
                <w:right w:val="none" w:sz="0" w:space="0" w:color="auto"/>
              </w:divBdr>
              <w:divsChild>
                <w:div w:id="147078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333">
          <w:marLeft w:val="0"/>
          <w:marRight w:val="0"/>
          <w:marTop w:val="0"/>
          <w:marBottom w:val="0"/>
          <w:divBdr>
            <w:top w:val="none" w:sz="0" w:space="0" w:color="auto"/>
            <w:left w:val="none" w:sz="0" w:space="0" w:color="auto"/>
            <w:bottom w:val="none" w:sz="0" w:space="0" w:color="auto"/>
            <w:right w:val="none" w:sz="0" w:space="0" w:color="auto"/>
          </w:divBdr>
        </w:div>
      </w:divsChild>
    </w:div>
    <w:div w:id="1723753114">
      <w:marLeft w:val="0"/>
      <w:marRight w:val="0"/>
      <w:marTop w:val="0"/>
      <w:marBottom w:val="0"/>
      <w:divBdr>
        <w:top w:val="none" w:sz="0" w:space="0" w:color="auto"/>
        <w:left w:val="none" w:sz="0" w:space="0" w:color="auto"/>
        <w:bottom w:val="none" w:sz="0" w:space="0" w:color="auto"/>
        <w:right w:val="none" w:sz="0" w:space="0" w:color="auto"/>
      </w:divBdr>
    </w:div>
    <w:div w:id="1744914055">
      <w:marLeft w:val="0"/>
      <w:marRight w:val="0"/>
      <w:marTop w:val="0"/>
      <w:marBottom w:val="0"/>
      <w:divBdr>
        <w:top w:val="none" w:sz="0" w:space="0" w:color="auto"/>
        <w:left w:val="none" w:sz="0" w:space="0" w:color="auto"/>
        <w:bottom w:val="none" w:sz="0" w:space="0" w:color="auto"/>
        <w:right w:val="none" w:sz="0" w:space="0" w:color="auto"/>
      </w:divBdr>
    </w:div>
    <w:div w:id="1747073252">
      <w:marLeft w:val="0"/>
      <w:marRight w:val="0"/>
      <w:marTop w:val="0"/>
      <w:marBottom w:val="0"/>
      <w:divBdr>
        <w:top w:val="none" w:sz="0" w:space="0" w:color="auto"/>
        <w:left w:val="none" w:sz="0" w:space="0" w:color="auto"/>
        <w:bottom w:val="none" w:sz="0" w:space="0" w:color="auto"/>
        <w:right w:val="none" w:sz="0" w:space="0" w:color="auto"/>
      </w:divBdr>
    </w:div>
    <w:div w:id="1757676922">
      <w:marLeft w:val="0"/>
      <w:marRight w:val="0"/>
      <w:marTop w:val="0"/>
      <w:marBottom w:val="0"/>
      <w:divBdr>
        <w:top w:val="none" w:sz="0" w:space="0" w:color="auto"/>
        <w:left w:val="none" w:sz="0" w:space="0" w:color="auto"/>
        <w:bottom w:val="none" w:sz="0" w:space="0" w:color="auto"/>
        <w:right w:val="none" w:sz="0" w:space="0" w:color="auto"/>
      </w:divBdr>
    </w:div>
    <w:div w:id="1770856516">
      <w:marLeft w:val="0"/>
      <w:marRight w:val="0"/>
      <w:marTop w:val="0"/>
      <w:marBottom w:val="0"/>
      <w:divBdr>
        <w:top w:val="none" w:sz="0" w:space="0" w:color="auto"/>
        <w:left w:val="none" w:sz="0" w:space="0" w:color="auto"/>
        <w:bottom w:val="none" w:sz="0" w:space="0" w:color="auto"/>
        <w:right w:val="none" w:sz="0" w:space="0" w:color="auto"/>
      </w:divBdr>
    </w:div>
    <w:div w:id="1786122016">
      <w:marLeft w:val="0"/>
      <w:marRight w:val="0"/>
      <w:marTop w:val="0"/>
      <w:marBottom w:val="0"/>
      <w:divBdr>
        <w:top w:val="none" w:sz="0" w:space="0" w:color="auto"/>
        <w:left w:val="none" w:sz="0" w:space="0" w:color="auto"/>
        <w:bottom w:val="none" w:sz="0" w:space="0" w:color="auto"/>
        <w:right w:val="none" w:sz="0" w:space="0" w:color="auto"/>
      </w:divBdr>
    </w:div>
    <w:div w:id="1786996173">
      <w:marLeft w:val="0"/>
      <w:marRight w:val="0"/>
      <w:marTop w:val="0"/>
      <w:marBottom w:val="0"/>
      <w:divBdr>
        <w:top w:val="none" w:sz="0" w:space="0" w:color="auto"/>
        <w:left w:val="none" w:sz="0" w:space="0" w:color="auto"/>
        <w:bottom w:val="none" w:sz="0" w:space="0" w:color="auto"/>
        <w:right w:val="none" w:sz="0" w:space="0" w:color="auto"/>
      </w:divBdr>
    </w:div>
    <w:div w:id="1804227350">
      <w:marLeft w:val="0"/>
      <w:marRight w:val="0"/>
      <w:marTop w:val="0"/>
      <w:marBottom w:val="0"/>
      <w:divBdr>
        <w:top w:val="none" w:sz="0" w:space="0" w:color="auto"/>
        <w:left w:val="none" w:sz="0" w:space="0" w:color="auto"/>
        <w:bottom w:val="none" w:sz="0" w:space="0" w:color="auto"/>
        <w:right w:val="none" w:sz="0" w:space="0" w:color="auto"/>
      </w:divBdr>
    </w:div>
    <w:div w:id="1836723524">
      <w:marLeft w:val="0"/>
      <w:marRight w:val="0"/>
      <w:marTop w:val="0"/>
      <w:marBottom w:val="0"/>
      <w:divBdr>
        <w:top w:val="none" w:sz="0" w:space="0" w:color="auto"/>
        <w:left w:val="none" w:sz="0" w:space="0" w:color="auto"/>
        <w:bottom w:val="none" w:sz="0" w:space="0" w:color="auto"/>
        <w:right w:val="none" w:sz="0" w:space="0" w:color="auto"/>
      </w:divBdr>
    </w:div>
    <w:div w:id="1849561933">
      <w:marLeft w:val="0"/>
      <w:marRight w:val="0"/>
      <w:marTop w:val="0"/>
      <w:marBottom w:val="0"/>
      <w:divBdr>
        <w:top w:val="none" w:sz="0" w:space="0" w:color="auto"/>
        <w:left w:val="none" w:sz="0" w:space="0" w:color="auto"/>
        <w:bottom w:val="none" w:sz="0" w:space="0" w:color="auto"/>
        <w:right w:val="none" w:sz="0" w:space="0" w:color="auto"/>
      </w:divBdr>
    </w:div>
    <w:div w:id="1870876589">
      <w:marLeft w:val="0"/>
      <w:marRight w:val="0"/>
      <w:marTop w:val="0"/>
      <w:marBottom w:val="0"/>
      <w:divBdr>
        <w:top w:val="none" w:sz="0" w:space="0" w:color="auto"/>
        <w:left w:val="none" w:sz="0" w:space="0" w:color="auto"/>
        <w:bottom w:val="none" w:sz="0" w:space="0" w:color="auto"/>
        <w:right w:val="none" w:sz="0" w:space="0" w:color="auto"/>
      </w:divBdr>
      <w:divsChild>
        <w:div w:id="633025028">
          <w:marLeft w:val="0"/>
          <w:marRight w:val="0"/>
          <w:marTop w:val="240"/>
          <w:marBottom w:val="240"/>
          <w:divBdr>
            <w:top w:val="none" w:sz="0" w:space="0" w:color="auto"/>
            <w:left w:val="none" w:sz="0" w:space="0" w:color="auto"/>
            <w:bottom w:val="none" w:sz="0" w:space="0" w:color="auto"/>
            <w:right w:val="none" w:sz="0" w:space="0" w:color="auto"/>
          </w:divBdr>
          <w:divsChild>
            <w:div w:id="568004253">
              <w:marLeft w:val="0"/>
              <w:marRight w:val="0"/>
              <w:marTop w:val="0"/>
              <w:marBottom w:val="0"/>
              <w:divBdr>
                <w:top w:val="none" w:sz="0" w:space="0" w:color="auto"/>
                <w:left w:val="none" w:sz="0" w:space="0" w:color="auto"/>
                <w:bottom w:val="none" w:sz="0" w:space="0" w:color="auto"/>
                <w:right w:val="none" w:sz="0" w:space="0" w:color="auto"/>
              </w:divBdr>
            </w:div>
          </w:divsChild>
        </w:div>
        <w:div w:id="1503086763">
          <w:marLeft w:val="0"/>
          <w:marRight w:val="0"/>
          <w:marTop w:val="240"/>
          <w:marBottom w:val="240"/>
          <w:divBdr>
            <w:top w:val="none" w:sz="0" w:space="0" w:color="auto"/>
            <w:left w:val="single" w:sz="36" w:space="0" w:color="000000"/>
            <w:bottom w:val="none" w:sz="0" w:space="0" w:color="auto"/>
            <w:right w:val="none" w:sz="0" w:space="0" w:color="auto"/>
          </w:divBdr>
          <w:divsChild>
            <w:div w:id="1584678852">
              <w:marLeft w:val="0"/>
              <w:marRight w:val="0"/>
              <w:marTop w:val="0"/>
              <w:marBottom w:val="0"/>
              <w:divBdr>
                <w:top w:val="none" w:sz="0" w:space="0" w:color="auto"/>
                <w:left w:val="none" w:sz="0" w:space="0" w:color="auto"/>
                <w:bottom w:val="none" w:sz="0" w:space="0" w:color="auto"/>
                <w:right w:val="none" w:sz="0" w:space="0" w:color="auto"/>
              </w:divBdr>
            </w:div>
          </w:divsChild>
        </w:div>
        <w:div w:id="1763186018">
          <w:marLeft w:val="0"/>
          <w:marRight w:val="0"/>
          <w:marTop w:val="240"/>
          <w:marBottom w:val="240"/>
          <w:divBdr>
            <w:top w:val="single" w:sz="12" w:space="0" w:color="000000"/>
            <w:left w:val="none" w:sz="0" w:space="0" w:color="auto"/>
            <w:bottom w:val="single" w:sz="12" w:space="0" w:color="000000"/>
            <w:right w:val="none" w:sz="0" w:space="0" w:color="auto"/>
          </w:divBdr>
          <w:divsChild>
            <w:div w:id="1951738924">
              <w:marLeft w:val="240"/>
              <w:marRight w:val="240"/>
              <w:marTop w:val="0"/>
              <w:marBottom w:val="0"/>
              <w:divBdr>
                <w:top w:val="none" w:sz="0" w:space="0" w:color="auto"/>
                <w:left w:val="none" w:sz="0" w:space="0" w:color="auto"/>
                <w:bottom w:val="none" w:sz="0" w:space="0" w:color="auto"/>
                <w:right w:val="none" w:sz="0" w:space="0" w:color="auto"/>
              </w:divBdr>
            </w:div>
            <w:div w:id="88894181">
              <w:marLeft w:val="0"/>
              <w:marRight w:val="0"/>
              <w:marTop w:val="0"/>
              <w:marBottom w:val="0"/>
              <w:divBdr>
                <w:top w:val="single" w:sz="6" w:space="6" w:color="000000"/>
                <w:left w:val="none" w:sz="0" w:space="0" w:color="auto"/>
                <w:bottom w:val="none" w:sz="0" w:space="0" w:color="auto"/>
                <w:right w:val="none" w:sz="0" w:space="0" w:color="auto"/>
              </w:divBdr>
              <w:divsChild>
                <w:div w:id="1361126499">
                  <w:marLeft w:val="0"/>
                  <w:marRight w:val="0"/>
                  <w:marTop w:val="240"/>
                  <w:marBottom w:val="240"/>
                  <w:divBdr>
                    <w:top w:val="none" w:sz="0" w:space="0" w:color="auto"/>
                    <w:left w:val="single" w:sz="36" w:space="0" w:color="000000"/>
                    <w:bottom w:val="none" w:sz="0" w:space="0" w:color="auto"/>
                    <w:right w:val="none" w:sz="0" w:space="0" w:color="auto"/>
                  </w:divBdr>
                  <w:divsChild>
                    <w:div w:id="64108037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5534195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22150013">
              <w:marLeft w:val="240"/>
              <w:marRight w:val="240"/>
              <w:marTop w:val="0"/>
              <w:marBottom w:val="0"/>
              <w:divBdr>
                <w:top w:val="none" w:sz="0" w:space="0" w:color="auto"/>
                <w:left w:val="none" w:sz="0" w:space="0" w:color="auto"/>
                <w:bottom w:val="none" w:sz="0" w:space="0" w:color="auto"/>
                <w:right w:val="none" w:sz="0" w:space="0" w:color="auto"/>
              </w:divBdr>
            </w:div>
            <w:div w:id="1272740818">
              <w:marLeft w:val="0"/>
              <w:marRight w:val="0"/>
              <w:marTop w:val="0"/>
              <w:marBottom w:val="0"/>
              <w:divBdr>
                <w:top w:val="single" w:sz="6" w:space="6" w:color="000000"/>
                <w:left w:val="none" w:sz="0" w:space="0" w:color="auto"/>
                <w:bottom w:val="none" w:sz="0" w:space="0" w:color="auto"/>
                <w:right w:val="none" w:sz="0" w:space="0" w:color="auto"/>
              </w:divBdr>
              <w:divsChild>
                <w:div w:id="158225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037894">
          <w:marLeft w:val="0"/>
          <w:marRight w:val="0"/>
          <w:marTop w:val="0"/>
          <w:marBottom w:val="0"/>
          <w:divBdr>
            <w:top w:val="none" w:sz="0" w:space="0" w:color="auto"/>
            <w:left w:val="none" w:sz="0" w:space="0" w:color="auto"/>
            <w:bottom w:val="none" w:sz="0" w:space="0" w:color="auto"/>
            <w:right w:val="none" w:sz="0" w:space="0" w:color="auto"/>
          </w:divBdr>
          <w:divsChild>
            <w:div w:id="3751606">
              <w:marLeft w:val="0"/>
              <w:marRight w:val="0"/>
              <w:marTop w:val="120"/>
              <w:marBottom w:val="120"/>
              <w:divBdr>
                <w:top w:val="single" w:sz="6" w:space="0" w:color="CCCCCC"/>
                <w:left w:val="single" w:sz="6" w:space="31" w:color="CCCCCC"/>
                <w:bottom w:val="single" w:sz="6" w:space="0" w:color="CCCCCC"/>
                <w:right w:val="single" w:sz="6" w:space="0" w:color="CCCCCC"/>
              </w:divBdr>
            </w:div>
            <w:div w:id="2076586488">
              <w:marLeft w:val="0"/>
              <w:marRight w:val="0"/>
              <w:marTop w:val="240"/>
              <w:marBottom w:val="240"/>
              <w:divBdr>
                <w:top w:val="none" w:sz="0" w:space="0" w:color="auto"/>
                <w:left w:val="none" w:sz="0" w:space="0" w:color="auto"/>
                <w:bottom w:val="none" w:sz="0" w:space="0" w:color="auto"/>
                <w:right w:val="none" w:sz="0" w:space="0" w:color="auto"/>
              </w:divBdr>
              <w:divsChild>
                <w:div w:id="142857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62673">
          <w:marLeft w:val="0"/>
          <w:marRight w:val="0"/>
          <w:marTop w:val="0"/>
          <w:marBottom w:val="0"/>
          <w:divBdr>
            <w:top w:val="none" w:sz="0" w:space="0" w:color="auto"/>
            <w:left w:val="none" w:sz="0" w:space="0" w:color="auto"/>
            <w:bottom w:val="none" w:sz="0" w:space="0" w:color="auto"/>
            <w:right w:val="none" w:sz="0" w:space="0" w:color="auto"/>
          </w:divBdr>
        </w:div>
      </w:divsChild>
    </w:div>
    <w:div w:id="1871526920">
      <w:marLeft w:val="0"/>
      <w:marRight w:val="0"/>
      <w:marTop w:val="0"/>
      <w:marBottom w:val="0"/>
      <w:divBdr>
        <w:top w:val="none" w:sz="0" w:space="0" w:color="auto"/>
        <w:left w:val="none" w:sz="0" w:space="0" w:color="auto"/>
        <w:bottom w:val="none" w:sz="0" w:space="0" w:color="auto"/>
        <w:right w:val="none" w:sz="0" w:space="0" w:color="auto"/>
      </w:divBdr>
    </w:div>
    <w:div w:id="1880126685">
      <w:marLeft w:val="0"/>
      <w:marRight w:val="0"/>
      <w:marTop w:val="0"/>
      <w:marBottom w:val="0"/>
      <w:divBdr>
        <w:top w:val="none" w:sz="0" w:space="0" w:color="auto"/>
        <w:left w:val="none" w:sz="0" w:space="0" w:color="auto"/>
        <w:bottom w:val="none" w:sz="0" w:space="0" w:color="auto"/>
        <w:right w:val="none" w:sz="0" w:space="0" w:color="auto"/>
      </w:divBdr>
    </w:div>
    <w:div w:id="1883706717">
      <w:marLeft w:val="0"/>
      <w:marRight w:val="0"/>
      <w:marTop w:val="0"/>
      <w:marBottom w:val="0"/>
      <w:divBdr>
        <w:top w:val="none" w:sz="0" w:space="0" w:color="auto"/>
        <w:left w:val="none" w:sz="0" w:space="0" w:color="auto"/>
        <w:bottom w:val="none" w:sz="0" w:space="0" w:color="auto"/>
        <w:right w:val="none" w:sz="0" w:space="0" w:color="auto"/>
      </w:divBdr>
    </w:div>
    <w:div w:id="1886872920">
      <w:marLeft w:val="0"/>
      <w:marRight w:val="0"/>
      <w:marTop w:val="0"/>
      <w:marBottom w:val="0"/>
      <w:divBdr>
        <w:top w:val="none" w:sz="0" w:space="0" w:color="auto"/>
        <w:left w:val="none" w:sz="0" w:space="0" w:color="auto"/>
        <w:bottom w:val="none" w:sz="0" w:space="0" w:color="auto"/>
        <w:right w:val="none" w:sz="0" w:space="0" w:color="auto"/>
      </w:divBdr>
    </w:div>
    <w:div w:id="1893884603">
      <w:marLeft w:val="0"/>
      <w:marRight w:val="0"/>
      <w:marTop w:val="0"/>
      <w:marBottom w:val="0"/>
      <w:divBdr>
        <w:top w:val="none" w:sz="0" w:space="0" w:color="auto"/>
        <w:left w:val="none" w:sz="0" w:space="0" w:color="auto"/>
        <w:bottom w:val="none" w:sz="0" w:space="0" w:color="auto"/>
        <w:right w:val="none" w:sz="0" w:space="0" w:color="auto"/>
      </w:divBdr>
    </w:div>
    <w:div w:id="1898588595">
      <w:marLeft w:val="0"/>
      <w:marRight w:val="0"/>
      <w:marTop w:val="0"/>
      <w:marBottom w:val="0"/>
      <w:divBdr>
        <w:top w:val="none" w:sz="0" w:space="0" w:color="auto"/>
        <w:left w:val="none" w:sz="0" w:space="0" w:color="auto"/>
        <w:bottom w:val="none" w:sz="0" w:space="0" w:color="auto"/>
        <w:right w:val="none" w:sz="0" w:space="0" w:color="auto"/>
      </w:divBdr>
    </w:div>
    <w:div w:id="1907451325">
      <w:marLeft w:val="0"/>
      <w:marRight w:val="0"/>
      <w:marTop w:val="0"/>
      <w:marBottom w:val="0"/>
      <w:divBdr>
        <w:top w:val="none" w:sz="0" w:space="0" w:color="auto"/>
        <w:left w:val="none" w:sz="0" w:space="0" w:color="auto"/>
        <w:bottom w:val="none" w:sz="0" w:space="0" w:color="auto"/>
        <w:right w:val="none" w:sz="0" w:space="0" w:color="auto"/>
      </w:divBdr>
    </w:div>
    <w:div w:id="1918898421">
      <w:marLeft w:val="0"/>
      <w:marRight w:val="0"/>
      <w:marTop w:val="0"/>
      <w:marBottom w:val="0"/>
      <w:divBdr>
        <w:top w:val="none" w:sz="0" w:space="0" w:color="auto"/>
        <w:left w:val="none" w:sz="0" w:space="0" w:color="auto"/>
        <w:bottom w:val="none" w:sz="0" w:space="0" w:color="auto"/>
        <w:right w:val="none" w:sz="0" w:space="0" w:color="auto"/>
      </w:divBdr>
    </w:div>
    <w:div w:id="1920674752">
      <w:marLeft w:val="0"/>
      <w:marRight w:val="0"/>
      <w:marTop w:val="0"/>
      <w:marBottom w:val="0"/>
      <w:divBdr>
        <w:top w:val="none" w:sz="0" w:space="0" w:color="auto"/>
        <w:left w:val="none" w:sz="0" w:space="0" w:color="auto"/>
        <w:bottom w:val="none" w:sz="0" w:space="0" w:color="auto"/>
        <w:right w:val="none" w:sz="0" w:space="0" w:color="auto"/>
      </w:divBdr>
    </w:div>
    <w:div w:id="1943684073">
      <w:marLeft w:val="0"/>
      <w:marRight w:val="0"/>
      <w:marTop w:val="0"/>
      <w:marBottom w:val="0"/>
      <w:divBdr>
        <w:top w:val="none" w:sz="0" w:space="0" w:color="auto"/>
        <w:left w:val="none" w:sz="0" w:space="0" w:color="auto"/>
        <w:bottom w:val="none" w:sz="0" w:space="0" w:color="auto"/>
        <w:right w:val="none" w:sz="0" w:space="0" w:color="auto"/>
      </w:divBdr>
    </w:div>
    <w:div w:id="1945915951">
      <w:marLeft w:val="0"/>
      <w:marRight w:val="0"/>
      <w:marTop w:val="0"/>
      <w:marBottom w:val="0"/>
      <w:divBdr>
        <w:top w:val="none" w:sz="0" w:space="0" w:color="auto"/>
        <w:left w:val="none" w:sz="0" w:space="0" w:color="auto"/>
        <w:bottom w:val="none" w:sz="0" w:space="0" w:color="auto"/>
        <w:right w:val="none" w:sz="0" w:space="0" w:color="auto"/>
      </w:divBdr>
    </w:div>
    <w:div w:id="1977252946">
      <w:marLeft w:val="0"/>
      <w:marRight w:val="0"/>
      <w:marTop w:val="0"/>
      <w:marBottom w:val="0"/>
      <w:divBdr>
        <w:top w:val="none" w:sz="0" w:space="0" w:color="auto"/>
        <w:left w:val="none" w:sz="0" w:space="0" w:color="auto"/>
        <w:bottom w:val="none" w:sz="0" w:space="0" w:color="auto"/>
        <w:right w:val="none" w:sz="0" w:space="0" w:color="auto"/>
      </w:divBdr>
    </w:div>
    <w:div w:id="1993365749">
      <w:marLeft w:val="0"/>
      <w:marRight w:val="0"/>
      <w:marTop w:val="0"/>
      <w:marBottom w:val="0"/>
      <w:divBdr>
        <w:top w:val="none" w:sz="0" w:space="0" w:color="auto"/>
        <w:left w:val="none" w:sz="0" w:space="0" w:color="auto"/>
        <w:bottom w:val="none" w:sz="0" w:space="0" w:color="auto"/>
        <w:right w:val="none" w:sz="0" w:space="0" w:color="auto"/>
      </w:divBdr>
    </w:div>
    <w:div w:id="2038847053">
      <w:marLeft w:val="0"/>
      <w:marRight w:val="0"/>
      <w:marTop w:val="0"/>
      <w:marBottom w:val="0"/>
      <w:divBdr>
        <w:top w:val="none" w:sz="0" w:space="0" w:color="auto"/>
        <w:left w:val="none" w:sz="0" w:space="0" w:color="auto"/>
        <w:bottom w:val="none" w:sz="0" w:space="0" w:color="auto"/>
        <w:right w:val="none" w:sz="0" w:space="0" w:color="auto"/>
      </w:divBdr>
    </w:div>
    <w:div w:id="2048136906">
      <w:marLeft w:val="0"/>
      <w:marRight w:val="0"/>
      <w:marTop w:val="0"/>
      <w:marBottom w:val="0"/>
      <w:divBdr>
        <w:top w:val="none" w:sz="0" w:space="0" w:color="auto"/>
        <w:left w:val="none" w:sz="0" w:space="0" w:color="auto"/>
        <w:bottom w:val="none" w:sz="0" w:space="0" w:color="auto"/>
        <w:right w:val="none" w:sz="0" w:space="0" w:color="auto"/>
      </w:divBdr>
    </w:div>
    <w:div w:id="2049335528">
      <w:marLeft w:val="0"/>
      <w:marRight w:val="0"/>
      <w:marTop w:val="0"/>
      <w:marBottom w:val="0"/>
      <w:divBdr>
        <w:top w:val="none" w:sz="0" w:space="0" w:color="auto"/>
        <w:left w:val="none" w:sz="0" w:space="0" w:color="auto"/>
        <w:bottom w:val="none" w:sz="0" w:space="0" w:color="auto"/>
        <w:right w:val="none" w:sz="0" w:space="0" w:color="auto"/>
      </w:divBdr>
    </w:div>
    <w:div w:id="2049866728">
      <w:marLeft w:val="0"/>
      <w:marRight w:val="0"/>
      <w:marTop w:val="0"/>
      <w:marBottom w:val="0"/>
      <w:divBdr>
        <w:top w:val="none" w:sz="0" w:space="0" w:color="auto"/>
        <w:left w:val="none" w:sz="0" w:space="0" w:color="auto"/>
        <w:bottom w:val="none" w:sz="0" w:space="0" w:color="auto"/>
        <w:right w:val="none" w:sz="0" w:space="0" w:color="auto"/>
      </w:divBdr>
    </w:div>
    <w:div w:id="2070419791">
      <w:marLeft w:val="0"/>
      <w:marRight w:val="0"/>
      <w:marTop w:val="0"/>
      <w:marBottom w:val="0"/>
      <w:divBdr>
        <w:top w:val="none" w:sz="0" w:space="0" w:color="auto"/>
        <w:left w:val="none" w:sz="0" w:space="0" w:color="auto"/>
        <w:bottom w:val="none" w:sz="0" w:space="0" w:color="auto"/>
        <w:right w:val="none" w:sz="0" w:space="0" w:color="auto"/>
      </w:divBdr>
    </w:div>
    <w:div w:id="2101173464">
      <w:marLeft w:val="0"/>
      <w:marRight w:val="0"/>
      <w:marTop w:val="0"/>
      <w:marBottom w:val="0"/>
      <w:divBdr>
        <w:top w:val="none" w:sz="0" w:space="0" w:color="auto"/>
        <w:left w:val="none" w:sz="0" w:space="0" w:color="auto"/>
        <w:bottom w:val="none" w:sz="0" w:space="0" w:color="auto"/>
        <w:right w:val="none" w:sz="0" w:space="0" w:color="auto"/>
      </w:divBdr>
    </w:div>
    <w:div w:id="2123498073">
      <w:marLeft w:val="0"/>
      <w:marRight w:val="0"/>
      <w:marTop w:val="0"/>
      <w:marBottom w:val="0"/>
      <w:divBdr>
        <w:top w:val="none" w:sz="0" w:space="0" w:color="auto"/>
        <w:left w:val="none" w:sz="0" w:space="0" w:color="auto"/>
        <w:bottom w:val="none" w:sz="0" w:space="0" w:color="auto"/>
        <w:right w:val="none" w:sz="0" w:space="0" w:color="auto"/>
      </w:divBdr>
    </w:div>
    <w:div w:id="2130199623">
      <w:marLeft w:val="0"/>
      <w:marRight w:val="0"/>
      <w:marTop w:val="0"/>
      <w:marBottom w:val="0"/>
      <w:divBdr>
        <w:top w:val="none" w:sz="0" w:space="0" w:color="auto"/>
        <w:left w:val="none" w:sz="0" w:space="0" w:color="auto"/>
        <w:bottom w:val="none" w:sz="0" w:space="0" w:color="auto"/>
        <w:right w:val="none" w:sz="0" w:space="0" w:color="auto"/>
      </w:divBdr>
    </w:div>
    <w:div w:id="2130973353">
      <w:marLeft w:val="0"/>
      <w:marRight w:val="0"/>
      <w:marTop w:val="0"/>
      <w:marBottom w:val="0"/>
      <w:divBdr>
        <w:top w:val="none" w:sz="0" w:space="0" w:color="auto"/>
        <w:left w:val="none" w:sz="0" w:space="0" w:color="auto"/>
        <w:bottom w:val="none" w:sz="0" w:space="0" w:color="auto"/>
        <w:right w:val="none" w:sz="0" w:space="0" w:color="auto"/>
      </w:divBdr>
    </w:div>
    <w:div w:id="213675593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hyperlink" Target="https://www.youtube.com/watch?v=vjMo92dR7Ds&amp;hl=en&amp;fs=1&amp;rel=0" TargetMode="External"/><Relationship Id="rId42" Type="http://schemas.openxmlformats.org/officeDocument/2006/relationships/image" Target="media/image21.png"/><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106.png"/><Relationship Id="rId159" Type="http://schemas.openxmlformats.org/officeDocument/2006/relationships/image" Target="media/image124.png"/><Relationship Id="rId170" Type="http://schemas.openxmlformats.org/officeDocument/2006/relationships/image" Target="media/image134.png"/><Relationship Id="rId191" Type="http://schemas.openxmlformats.org/officeDocument/2006/relationships/image" Target="media/image153.png"/><Relationship Id="rId205" Type="http://schemas.openxmlformats.org/officeDocument/2006/relationships/image" Target="media/image165.png"/><Relationship Id="rId107" Type="http://schemas.openxmlformats.org/officeDocument/2006/relationships/image" Target="media/image81.png"/><Relationship Id="rId11" Type="http://schemas.openxmlformats.org/officeDocument/2006/relationships/image" Target="media/image2.png"/><Relationship Id="rId32" Type="http://schemas.openxmlformats.org/officeDocument/2006/relationships/image" Target="media/image13.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99.png"/><Relationship Id="rId149" Type="http://schemas.openxmlformats.org/officeDocument/2006/relationships/hyperlink" Target="https://www.bbc.co.uk/weather" TargetMode="External"/><Relationship Id="rId5" Type="http://schemas.openxmlformats.org/officeDocument/2006/relationships/footnotes" Target="footnotes.xml"/><Relationship Id="rId95" Type="http://schemas.openxmlformats.org/officeDocument/2006/relationships/image" Target="media/image69.png"/><Relationship Id="rId160" Type="http://schemas.openxmlformats.org/officeDocument/2006/relationships/image" Target="media/image125.png"/><Relationship Id="rId181" Type="http://schemas.openxmlformats.org/officeDocument/2006/relationships/image" Target="media/image145.png"/><Relationship Id="rId216" Type="http://schemas.openxmlformats.org/officeDocument/2006/relationships/image" Target="media/image176.png"/><Relationship Id="rId211" Type="http://schemas.openxmlformats.org/officeDocument/2006/relationships/image" Target="media/image171.png"/><Relationship Id="rId22" Type="http://schemas.openxmlformats.org/officeDocument/2006/relationships/image" Target="media/image9.png"/><Relationship Id="rId27" Type="http://schemas.openxmlformats.org/officeDocument/2006/relationships/hyperlink" Target="https://www.youtube.com/watch?v=wayoCIgl08I&amp;hl=en&amp;fs=1&amp;rel=0" TargetMode="External"/><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5.png"/><Relationship Id="rId139" Type="http://schemas.openxmlformats.org/officeDocument/2006/relationships/image" Target="media/image107.png"/><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15.png"/><Relationship Id="rId155" Type="http://schemas.openxmlformats.org/officeDocument/2006/relationships/image" Target="media/image120.png"/><Relationship Id="rId171" Type="http://schemas.openxmlformats.org/officeDocument/2006/relationships/image" Target="media/image135.png"/><Relationship Id="rId176" Type="http://schemas.openxmlformats.org/officeDocument/2006/relationships/image" Target="media/image140.png"/><Relationship Id="rId192" Type="http://schemas.openxmlformats.org/officeDocument/2006/relationships/hyperlink" Target="https://www.youtube.com/watch?v=M2g3KQ_Uaag&amp;hl=en&amp;fs=1&amp;rel=0" TargetMode="External"/><Relationship Id="rId197" Type="http://schemas.openxmlformats.org/officeDocument/2006/relationships/image" Target="media/image157.png"/><Relationship Id="rId206" Type="http://schemas.openxmlformats.org/officeDocument/2006/relationships/image" Target="media/image166.png"/><Relationship Id="rId201" Type="http://schemas.openxmlformats.org/officeDocument/2006/relationships/image" Target="media/image161.png"/><Relationship Id="rId222" Type="http://schemas.openxmlformats.org/officeDocument/2006/relationships/footer" Target="footer1.xml"/><Relationship Id="rId12" Type="http://schemas.openxmlformats.org/officeDocument/2006/relationships/hyperlink" Target="http://www.open.edu/openlearn/about-openlearn/frequently-asked-questions-on-openlearn" TargetMode="External"/><Relationship Id="rId17" Type="http://schemas.openxmlformats.org/officeDocument/2006/relationships/hyperlink" Target="https://www.youtube.com/watch?v=iInDdBkfAiQ&amp;hl=en&amp;fs=1&amp;rel=0" TargetMode="External"/><Relationship Id="rId33" Type="http://schemas.openxmlformats.org/officeDocument/2006/relationships/hyperlink" Target="https://www.youtube.com/watch?v=LGRoPAPMZhA&amp;hl=en&amp;fs=1&amp;rel=0" TargetMode="External"/><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hyperlink" Target="https://www.youtube.com/watch?v=6FHL3J3FYaE&amp;hl=en&amp;fs=1&amp;rel=0" TargetMode="External"/><Relationship Id="rId96" Type="http://schemas.openxmlformats.org/officeDocument/2006/relationships/image" Target="media/image70.png"/><Relationship Id="rId140" Type="http://schemas.openxmlformats.org/officeDocument/2006/relationships/image" Target="media/image108.png"/><Relationship Id="rId145" Type="http://schemas.openxmlformats.org/officeDocument/2006/relationships/hyperlink" Target="http://www.open.edu/openlearncreate/mod/oucontent/view.php?id=144398&amp;section=1.7.1" TargetMode="External"/><Relationship Id="rId161" Type="http://schemas.openxmlformats.org/officeDocument/2006/relationships/hyperlink" Target="https://www.open.edu/openlearn/mod/oucontent/olinkremote.php?website=FSM_1_CYMRU&amp;targetdoc=Session%202%20practice%20quiz" TargetMode="External"/><Relationship Id="rId166" Type="http://schemas.openxmlformats.org/officeDocument/2006/relationships/image" Target="media/image130.png"/><Relationship Id="rId182" Type="http://schemas.openxmlformats.org/officeDocument/2006/relationships/image" Target="media/image146.png"/><Relationship Id="rId187" Type="http://schemas.openxmlformats.org/officeDocument/2006/relationships/image" Target="media/image149.png"/><Relationship Id="rId217" Type="http://schemas.openxmlformats.org/officeDocument/2006/relationships/image" Target="media/image177.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2.png"/><Relationship Id="rId23" Type="http://schemas.openxmlformats.org/officeDocument/2006/relationships/image" Target="media/image10.png"/><Relationship Id="rId28" Type="http://schemas.openxmlformats.org/officeDocument/2006/relationships/hyperlink" Target="https://www.youtube.com/watch?v=4PcsEtIqei8&amp;hl=en&amp;fs=1&amp;rel=0" TargetMode="External"/><Relationship Id="rId49" Type="http://schemas.openxmlformats.org/officeDocument/2006/relationships/image" Target="media/image28.pn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image" Target="media/image23.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image" Target="media/image101.png"/><Relationship Id="rId135" Type="http://schemas.openxmlformats.org/officeDocument/2006/relationships/hyperlink" Target="http://www.open.edu/openlearncreate/mod/oucontent/view.php?id=144398&amp;section=1.7.1" TargetMode="External"/><Relationship Id="rId151" Type="http://schemas.openxmlformats.org/officeDocument/2006/relationships/image" Target="media/image116.png"/><Relationship Id="rId156" Type="http://schemas.openxmlformats.org/officeDocument/2006/relationships/image" Target="media/image121.png"/><Relationship Id="rId177" Type="http://schemas.openxmlformats.org/officeDocument/2006/relationships/image" Target="media/image141.png"/><Relationship Id="rId198" Type="http://schemas.openxmlformats.org/officeDocument/2006/relationships/image" Target="media/image158.png"/><Relationship Id="rId172" Type="http://schemas.openxmlformats.org/officeDocument/2006/relationships/image" Target="media/image136.png"/><Relationship Id="rId193" Type="http://schemas.openxmlformats.org/officeDocument/2006/relationships/image" Target="media/image154.png"/><Relationship Id="rId202" Type="http://schemas.openxmlformats.org/officeDocument/2006/relationships/image" Target="media/image162.png"/><Relationship Id="rId207" Type="http://schemas.openxmlformats.org/officeDocument/2006/relationships/image" Target="media/image167.png"/><Relationship Id="rId223" Type="http://schemas.openxmlformats.org/officeDocument/2006/relationships/fontTable" Target="fontTable.xml"/><Relationship Id="rId13" Type="http://schemas.openxmlformats.org/officeDocument/2006/relationships/hyperlink" Target="http://www.open.edu/openlearn/my-openlearn" TargetMode="External"/><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image" Target="media/image83.png"/><Relationship Id="rId34" Type="http://schemas.openxmlformats.org/officeDocument/2006/relationships/hyperlink" Target="https://www.bbc.co.uk/teach/skillswise/rounding-and-estimating/zv8qcqt" TargetMode="External"/><Relationship Id="rId50" Type="http://schemas.openxmlformats.org/officeDocument/2006/relationships/hyperlink" Target="http://www.bbc.co.uk/skillswise/factsheet/ma17frac-l1-f-equivalent-fractions" TargetMode="External"/><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hyperlink" Target="http://www.open.edu/openlearncreate/mod/oucontent/view.php?id=144398&amp;section=1.7.1" TargetMode="External"/><Relationship Id="rId125" Type="http://schemas.openxmlformats.org/officeDocument/2006/relationships/image" Target="media/image96.png"/><Relationship Id="rId141" Type="http://schemas.openxmlformats.org/officeDocument/2006/relationships/image" Target="media/image109.png"/><Relationship Id="rId146" Type="http://schemas.openxmlformats.org/officeDocument/2006/relationships/hyperlink" Target="http://www.open.edu/openlearncreate/mod/oucontent/view.php?id=144398&amp;section=1.8.1" TargetMode="External"/><Relationship Id="rId167" Type="http://schemas.openxmlformats.org/officeDocument/2006/relationships/image" Target="media/image131.png"/><Relationship Id="rId188" Type="http://schemas.openxmlformats.org/officeDocument/2006/relationships/image" Target="media/image150.png"/><Relationship Id="rId7" Type="http://schemas.openxmlformats.org/officeDocument/2006/relationships/image" Target="media/image1.png"/><Relationship Id="rId71" Type="http://schemas.openxmlformats.org/officeDocument/2006/relationships/image" Target="media/image49.png"/><Relationship Id="rId92" Type="http://schemas.openxmlformats.org/officeDocument/2006/relationships/image" Target="media/image66.png"/><Relationship Id="rId162" Type="http://schemas.openxmlformats.org/officeDocument/2006/relationships/image" Target="media/image126.png"/><Relationship Id="rId183" Type="http://schemas.openxmlformats.org/officeDocument/2006/relationships/image" Target="media/image147.png"/><Relationship Id="rId213" Type="http://schemas.openxmlformats.org/officeDocument/2006/relationships/image" Target="media/image173.png"/><Relationship Id="rId218" Type="http://schemas.openxmlformats.org/officeDocument/2006/relationships/image" Target="media/image178.png"/><Relationship Id="rId2" Type="http://schemas.openxmlformats.org/officeDocument/2006/relationships/styles" Target="styles.xml"/><Relationship Id="rId29" Type="http://schemas.openxmlformats.org/officeDocument/2006/relationships/hyperlink" Target="https://www.youtube.com/watch?v=NDC79an3NNA&amp;hl=en&amp;fs=1&amp;rel=0" TargetMode="External"/><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4.png"/><Relationship Id="rId115" Type="http://schemas.openxmlformats.org/officeDocument/2006/relationships/image" Target="media/image88.png"/><Relationship Id="rId131" Type="http://schemas.openxmlformats.org/officeDocument/2006/relationships/image" Target="media/image102.png"/><Relationship Id="rId136" Type="http://schemas.openxmlformats.org/officeDocument/2006/relationships/hyperlink" Target="http://www.open.edu/openlearncreate/mod/oucontent/view.php?id=144398&amp;section=1.8.1" TargetMode="External"/><Relationship Id="rId157" Type="http://schemas.openxmlformats.org/officeDocument/2006/relationships/image" Target="media/image122.png"/><Relationship Id="rId178" Type="http://schemas.openxmlformats.org/officeDocument/2006/relationships/image" Target="media/image142.png"/><Relationship Id="rId61" Type="http://schemas.openxmlformats.org/officeDocument/2006/relationships/image" Target="media/image39.png"/><Relationship Id="rId82" Type="http://schemas.openxmlformats.org/officeDocument/2006/relationships/image" Target="media/image60.png"/><Relationship Id="rId152" Type="http://schemas.openxmlformats.org/officeDocument/2006/relationships/image" Target="media/image117.png"/><Relationship Id="rId173" Type="http://schemas.openxmlformats.org/officeDocument/2006/relationships/image" Target="media/image137.png"/><Relationship Id="rId194" Type="http://schemas.openxmlformats.org/officeDocument/2006/relationships/image" Target="media/image155.png"/><Relationship Id="rId199" Type="http://schemas.openxmlformats.org/officeDocument/2006/relationships/image" Target="media/image159.png"/><Relationship Id="rId203" Type="http://schemas.openxmlformats.org/officeDocument/2006/relationships/image" Target="media/image163.png"/><Relationship Id="rId208" Type="http://schemas.openxmlformats.org/officeDocument/2006/relationships/image" Target="media/image168.png"/><Relationship Id="rId19" Type="http://schemas.openxmlformats.org/officeDocument/2006/relationships/image" Target="media/image7.png"/><Relationship Id="rId224" Type="http://schemas.openxmlformats.org/officeDocument/2006/relationships/theme" Target="theme/theme1.xml"/><Relationship Id="rId14" Type="http://schemas.openxmlformats.org/officeDocument/2006/relationships/image" Target="media/image3.png"/><Relationship Id="rId30" Type="http://schemas.openxmlformats.org/officeDocument/2006/relationships/hyperlink" Target="https://www.youtube.com/watch?v=lRms31-VtJE&amp;hl=en&amp;fs=1&amp;rel=0" TargetMode="External"/><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7.png"/><Relationship Id="rId147" Type="http://schemas.openxmlformats.org/officeDocument/2006/relationships/image" Target="media/image113.png"/><Relationship Id="rId168" Type="http://schemas.openxmlformats.org/officeDocument/2006/relationships/image" Target="media/image132.png"/><Relationship Id="rId8" Type="http://schemas.openxmlformats.org/officeDocument/2006/relationships/hyperlink" Target="http://creativecommons.org/licenses/by-nc-sa/4.0/deed.en_GB" TargetMode="Externa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hyperlink" Target="http://www.open.edu/openlearncreate/mod/oucontent/view.php?id=144398&amp;section=1.8.1" TargetMode="External"/><Relationship Id="rId142" Type="http://schemas.openxmlformats.org/officeDocument/2006/relationships/image" Target="media/image110.png"/><Relationship Id="rId163" Type="http://schemas.openxmlformats.org/officeDocument/2006/relationships/image" Target="media/image127.png"/><Relationship Id="rId184" Type="http://schemas.openxmlformats.org/officeDocument/2006/relationships/hyperlink" Target="http://www.open.edu/openlearncreate/mod/oucontent/view.php?id=144398&amp;section=1.7.1" TargetMode="External"/><Relationship Id="rId189" Type="http://schemas.openxmlformats.org/officeDocument/2006/relationships/image" Target="media/image151.png"/><Relationship Id="rId219" Type="http://schemas.openxmlformats.org/officeDocument/2006/relationships/hyperlink" Target="https://www.youtube.com/watch?v=6x1-_vA-0-s&amp;hl=en&amp;fs=1&amp;rel=0" TargetMode="External"/><Relationship Id="rId3" Type="http://schemas.openxmlformats.org/officeDocument/2006/relationships/settings" Target="settings.xml"/><Relationship Id="rId214" Type="http://schemas.openxmlformats.org/officeDocument/2006/relationships/image" Target="media/image174.png"/><Relationship Id="rId25" Type="http://schemas.openxmlformats.org/officeDocument/2006/relationships/hyperlink" Target="https://www.youtube.com/watch?v=6UCV8919-ZQ&amp;hl=en&amp;fs=1&amp;rel=0" TargetMode="External"/><Relationship Id="rId46" Type="http://schemas.openxmlformats.org/officeDocument/2006/relationships/image" Target="media/image25.png"/><Relationship Id="rId67" Type="http://schemas.openxmlformats.org/officeDocument/2006/relationships/image" Target="media/image45.png"/><Relationship Id="rId116" Type="http://schemas.openxmlformats.org/officeDocument/2006/relationships/image" Target="media/image89.png"/><Relationship Id="rId137" Type="http://schemas.openxmlformats.org/officeDocument/2006/relationships/hyperlink" Target="http://www.open.edu/openlearncreate/mod/oucontent/view.php?id=144398&amp;section=4" TargetMode="External"/><Relationship Id="rId158" Type="http://schemas.openxmlformats.org/officeDocument/2006/relationships/image" Target="media/image123.png"/><Relationship Id="rId20" Type="http://schemas.openxmlformats.org/officeDocument/2006/relationships/image" Target="media/image8.png"/><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hyperlink" Target="https://www.youtube.com/watch?v=X1HgWTsccKI&amp;hl=en&amp;fs=1&amp;rel=0" TargetMode="External"/><Relationship Id="rId111" Type="http://schemas.openxmlformats.org/officeDocument/2006/relationships/image" Target="media/image85.png"/><Relationship Id="rId132" Type="http://schemas.openxmlformats.org/officeDocument/2006/relationships/image" Target="media/image103.png"/><Relationship Id="rId153" Type="http://schemas.openxmlformats.org/officeDocument/2006/relationships/image" Target="media/image118.png"/><Relationship Id="rId174" Type="http://schemas.openxmlformats.org/officeDocument/2006/relationships/image" Target="media/image138.png"/><Relationship Id="rId179" Type="http://schemas.openxmlformats.org/officeDocument/2006/relationships/image" Target="media/image143.png"/><Relationship Id="rId195" Type="http://schemas.openxmlformats.org/officeDocument/2006/relationships/hyperlink" Target="https://www.open.edu/openlearn/mod/oucontent/olinkremote.php?website=FSM_1_CYMRU&amp;targetdoc=Session%203%20practice%20quiz" TargetMode="External"/><Relationship Id="rId209" Type="http://schemas.openxmlformats.org/officeDocument/2006/relationships/image" Target="media/image169.png"/><Relationship Id="rId190" Type="http://schemas.openxmlformats.org/officeDocument/2006/relationships/image" Target="media/image152.png"/><Relationship Id="rId204" Type="http://schemas.openxmlformats.org/officeDocument/2006/relationships/image" Target="media/image164.png"/><Relationship Id="rId220" Type="http://schemas.openxmlformats.org/officeDocument/2006/relationships/image" Target="media/image179.png"/><Relationship Id="rId15" Type="http://schemas.openxmlformats.org/officeDocument/2006/relationships/image" Target="media/image4.png"/><Relationship Id="rId36" Type="http://schemas.openxmlformats.org/officeDocument/2006/relationships/image" Target="media/image15.png"/><Relationship Id="rId57" Type="http://schemas.openxmlformats.org/officeDocument/2006/relationships/image" Target="media/image35.png"/><Relationship Id="rId106" Type="http://schemas.openxmlformats.org/officeDocument/2006/relationships/image" Target="media/image80.png"/><Relationship Id="rId127" Type="http://schemas.openxmlformats.org/officeDocument/2006/relationships/image" Target="media/image98.png"/><Relationship Id="rId10" Type="http://schemas.openxmlformats.org/officeDocument/2006/relationships/hyperlink" Target="http://www.open.edu/openlearn/about-openlearn/try" TargetMode="External"/><Relationship Id="rId31" Type="http://schemas.openxmlformats.org/officeDocument/2006/relationships/hyperlink" Target="https://www.youtube.com/watch?v=eIUoIhfupuA&amp;hl=en&amp;fs=1&amp;rel=0" TargetMode="External"/><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3.png"/><Relationship Id="rId143" Type="http://schemas.openxmlformats.org/officeDocument/2006/relationships/image" Target="media/image111.png"/><Relationship Id="rId148" Type="http://schemas.openxmlformats.org/officeDocument/2006/relationships/image" Target="media/image114.png"/><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8.png"/><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image" Target="media/image144.png"/><Relationship Id="rId210" Type="http://schemas.openxmlformats.org/officeDocument/2006/relationships/image" Target="media/image170.png"/><Relationship Id="rId215" Type="http://schemas.openxmlformats.org/officeDocument/2006/relationships/image" Target="media/image175.png"/><Relationship Id="rId26" Type="http://schemas.openxmlformats.org/officeDocument/2006/relationships/image" Target="media/image12.png"/><Relationship Id="rId47" Type="http://schemas.openxmlformats.org/officeDocument/2006/relationships/image" Target="media/image26.png"/><Relationship Id="rId68" Type="http://schemas.openxmlformats.org/officeDocument/2006/relationships/image" Target="media/image46.png"/><Relationship Id="rId89" Type="http://schemas.openxmlformats.org/officeDocument/2006/relationships/hyperlink" Target="https://www.youtube.com/watch?v=YzdPPEqDpUI&amp;hl=en&amp;fs=1&amp;rel=0" TargetMode="External"/><Relationship Id="rId112" Type="http://schemas.openxmlformats.org/officeDocument/2006/relationships/hyperlink" Target="https://www.open.edu/openlearn/mod/oucontent/olinkremote.php?website=FSM_1_CYMRU&amp;targetdoc=Session%201%20practice%20quiz" TargetMode="External"/><Relationship Id="rId133" Type="http://schemas.openxmlformats.org/officeDocument/2006/relationships/image" Target="media/image104.png"/><Relationship Id="rId154" Type="http://schemas.openxmlformats.org/officeDocument/2006/relationships/image" Target="media/image119.png"/><Relationship Id="rId175" Type="http://schemas.openxmlformats.org/officeDocument/2006/relationships/image" Target="media/image139.png"/><Relationship Id="rId196" Type="http://schemas.openxmlformats.org/officeDocument/2006/relationships/image" Target="media/image156.png"/><Relationship Id="rId200" Type="http://schemas.openxmlformats.org/officeDocument/2006/relationships/image" Target="media/image160.png"/><Relationship Id="rId16" Type="http://schemas.openxmlformats.org/officeDocument/2006/relationships/image" Target="media/image5.png"/><Relationship Id="rId221" Type="http://schemas.openxmlformats.org/officeDocument/2006/relationships/header" Target="header1.xml"/><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6.png"/><Relationship Id="rId123" Type="http://schemas.openxmlformats.org/officeDocument/2006/relationships/image" Target="media/image94.png"/><Relationship Id="rId144" Type="http://schemas.openxmlformats.org/officeDocument/2006/relationships/image" Target="media/image112.png"/><Relationship Id="rId90" Type="http://schemas.openxmlformats.org/officeDocument/2006/relationships/hyperlink" Target="https://www.youtube.com/watch?v=WJldAeh27nw&amp;hl=en&amp;fs=1&amp;rel=0" TargetMode="External"/><Relationship Id="rId165" Type="http://schemas.openxmlformats.org/officeDocument/2006/relationships/image" Target="media/image129.png"/><Relationship Id="rId186" Type="http://schemas.openxmlformats.org/officeDocument/2006/relationships/hyperlink" Target="http://www.open.edu/openlearncreate/mod/oucontent/view.php?id=144398&amp;section=1.7.1"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mathematics-statistics/everyday-maths-1-wale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0.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6</Pages>
  <Words>48782</Words>
  <Characters>209767</Characters>
  <Application>Microsoft Office Word</Application>
  <DocSecurity>0</DocSecurity>
  <Lines>11040</Lines>
  <Paragraphs>6629</Paragraphs>
  <ScaleCrop>false</ScaleCrop>
  <Company>The Open University</Company>
  <LinksUpToDate>false</LinksUpToDate>
  <CharactersWithSpaces>251920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and guidance</dc:title>
  <dc:subject/>
  <dc:creator>The Open University</dc:creator>
  <cp:keywords/>
  <dc:description>Comments</dc:description>
  <cp:lastModifiedBy>ccs-stcn-omu-live</cp:lastModifiedBy>
  <cp:revision>3</cp:revision>
  <dcterms:created xsi:type="dcterms:W3CDTF">2022-12-07T17:50:00Z</dcterms:created>
  <dcterms:modified xsi:type="dcterms:W3CDTF">2022-12-07T17:51:00Z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https://www.open.edu/openlearn/science-maths-technology/mathematics-statistics/everyday-maths-1-wales/content-section-overview</vt:lpwstr>
  </property>
  <property fmtid="{D5CDD505-2E9C-101B-9397-08002B2CF9AE}" pid="3" name="DateProcessed">
    <vt:lpwstr>7th December 2022</vt:lpwstr>
  </property>
  <property fmtid="{D5CDD505-2E9C-101B-9397-08002B2CF9AE}" pid="4" name="ItemID">
    <vt:lpwstr/>
  </property>
  <property fmtid="{D5CDD505-2E9C-101B-9397-08002B2CF9AE}" pid="5" name="ItemTitle">
    <vt:lpwstr>Introduction and guidance</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2015 The Open University</vt:lpwstr>
  </property>
</Properties>
</file>