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7AF" w:rsidRDefault="00383B5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sing a scientific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a scientific calculat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spacing w:line="240" w:lineRule="auto"/>
        <w:outlineLvl w:val="1"/>
        <w:divId w:val="414127148"/>
        <w:rPr>
          <w:rFonts w:eastAsia="Times New Roman"/>
          <w:b/>
          <w:bCs/>
          <w:kern w:val="36"/>
        </w:rPr>
      </w:pPr>
      <w:r>
        <w:rPr>
          <w:rFonts w:eastAsia="Times New Roman"/>
          <w:b/>
          <w:bCs/>
          <w:kern w:val="36"/>
        </w:rPr>
        <w:lastRenderedPageBreak/>
        <w:t xml:space="preserve">MU123_1 </w:t>
      </w:r>
    </w:p>
    <w:p w:rsidR="009337AF" w:rsidRDefault="00383B53">
      <w:pPr>
        <w:spacing w:before="384" w:beforeAutospacing="0" w:after="144" w:afterAutospacing="0" w:line="216" w:lineRule="atLeast"/>
        <w:outlineLvl w:val="2"/>
        <w:divId w:val="414127148"/>
        <w:rPr>
          <w:rFonts w:eastAsia="Times New Roman"/>
          <w:b/>
          <w:bCs/>
          <w:sz w:val="48"/>
          <w:szCs w:val="48"/>
        </w:rPr>
      </w:pPr>
      <w:r>
        <w:rPr>
          <w:rFonts w:eastAsia="Times New Roman"/>
          <w:b/>
          <w:bCs/>
          <w:sz w:val="48"/>
          <w:szCs w:val="48"/>
        </w:rPr>
        <w:t>Using a scientific calculator</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divId w:val="1719088962"/>
      </w:pPr>
      <w:r>
        <w:rPr>
          <w:rStyle w:val="Strong"/>
        </w:rPr>
        <w:lastRenderedPageBreak/>
        <w:t>About this free course</w:t>
      </w:r>
      <w:r>
        <w:t xml:space="preserve"> </w:t>
      </w:r>
    </w:p>
    <w:p w:rsidR="009337AF" w:rsidRDefault="00383B53">
      <w:pPr>
        <w:divId w:val="1719088962"/>
      </w:pPr>
      <w:r>
        <w:t xml:space="preserve">This free course is an adapted extract from the Open University course MU123 </w:t>
      </w:r>
      <w:r>
        <w:rPr>
          <w:rStyle w:val="Emphasis"/>
        </w:rPr>
        <w:t>Discovering Mathematics</w:t>
      </w:r>
      <w:r>
        <w:t xml:space="preserve"> </w:t>
      </w:r>
      <w:hyperlink r:id="rId8" w:history="1">
        <w:r>
          <w:rPr>
            <w:rStyle w:val="Hyperlink"/>
          </w:rPr>
          <w:t>www.open.ac.uk/courses/modules/mu123</w:t>
        </w:r>
      </w:hyperlink>
      <w:r>
        <w:t xml:space="preserve">. </w:t>
      </w:r>
    </w:p>
    <w:p w:rsidR="009337AF" w:rsidRDefault="00383B53">
      <w:pPr>
        <w:divId w:val="1719088962"/>
      </w:pPr>
      <w:r>
        <w:t xml:space="preserve">This version of the content may include video, images and interactive content that may not be optimised for your device. </w:t>
      </w:r>
    </w:p>
    <w:p w:rsidR="009337AF" w:rsidRDefault="00383B53">
      <w:pPr>
        <w:divId w:val="1719088962"/>
      </w:pPr>
      <w:r>
        <w:t xml:space="preserve">You can experience this free course as it was originally designed on OpenLearn, the home of free learning from The Open University: </w:t>
      </w:r>
      <w:hyperlink r:id="rId9" w:history="1">
        <w:r>
          <w:rPr>
            <w:rStyle w:val="Hyperlink"/>
          </w:rPr>
          <w:t>www.open.edu/openlearn/science-maths-technology/mathematics-and-statistics/mathematics-education/using-scientific-calculator/content-section-0</w:t>
        </w:r>
      </w:hyperlink>
      <w:r>
        <w:t xml:space="preserve">. </w:t>
      </w:r>
    </w:p>
    <w:p w:rsidR="009337AF" w:rsidRDefault="00383B53">
      <w:pPr>
        <w:divId w:val="1719088962"/>
      </w:pPr>
      <w:r>
        <w:t>There you’ll also be able to track your progress via your activity record, which you can use to demonstrate your learning.</w:t>
      </w:r>
    </w:p>
    <w:p w:rsidR="009337AF" w:rsidRDefault="00383B53">
      <w:pPr>
        <w:pStyle w:val="NormalWeb"/>
        <w:divId w:val="1719088962"/>
      </w:pPr>
      <w:r>
        <w:t>The Open University, Walton Hall, Milton Keynes, MK7 6AA</w:t>
      </w:r>
    </w:p>
    <w:p w:rsidR="009337AF" w:rsidRDefault="00383B53">
      <w:pPr>
        <w:divId w:val="1719088962"/>
      </w:pPr>
      <w:r>
        <w:t>Copyright © 2016 The Open University</w:t>
      </w:r>
    </w:p>
    <w:p w:rsidR="009337AF" w:rsidRDefault="00383B53">
      <w:pPr>
        <w:divId w:val="1719088962"/>
      </w:pPr>
      <w:r>
        <w:rPr>
          <w:rStyle w:val="Strong"/>
        </w:rPr>
        <w:t>Intellectual property</w:t>
      </w:r>
      <w:r>
        <w:t xml:space="preserve"> </w:t>
      </w:r>
    </w:p>
    <w:p w:rsidR="009337AF" w:rsidRDefault="00383B53">
      <w:pPr>
        <w:divId w:val="171908896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9337AF" w:rsidRDefault="00383B53">
      <w:pPr>
        <w:divId w:val="171908896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337AF" w:rsidRDefault="00383B53">
      <w:pPr>
        <w:divId w:val="1719088962"/>
      </w:pPr>
      <w:r>
        <w:t xml:space="preserve">This is because the learning experience will always be the same high quality offering and that should always be seen as positive – even if at times the licensing is different to Creative Commons. </w:t>
      </w:r>
    </w:p>
    <w:p w:rsidR="009337AF" w:rsidRDefault="00383B53">
      <w:pPr>
        <w:divId w:val="1719088962"/>
      </w:pPr>
      <w:r>
        <w:t xml:space="preserve">When using the content you must attribute us (The Open University) (the OU) and any identified author in accordance with the terms of the Creative Commons Licence. </w:t>
      </w:r>
    </w:p>
    <w:p w:rsidR="009337AF" w:rsidRDefault="00383B53">
      <w:pPr>
        <w:divId w:val="171908896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337AF" w:rsidRDefault="00383B53">
      <w:pPr>
        <w:divId w:val="1719088962"/>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337AF" w:rsidRDefault="00383B53">
      <w:pPr>
        <w:divId w:val="171908896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337AF" w:rsidRDefault="00383B53">
      <w:pPr>
        <w:divId w:val="1719088962"/>
      </w:pPr>
      <w:r>
        <w:t>Unauthorised use of any of the content may constitute a breach of the terms and conditions and/or intellectual property laws.</w:t>
      </w:r>
    </w:p>
    <w:p w:rsidR="009337AF" w:rsidRDefault="00383B53">
      <w:pPr>
        <w:divId w:val="1719088962"/>
      </w:pPr>
      <w:r>
        <w:t>We reserve the right to alter, amend or bring to an end any terms and conditions provided here without notice.</w:t>
      </w:r>
    </w:p>
    <w:p w:rsidR="009337AF" w:rsidRDefault="00383B53">
      <w:pPr>
        <w:divId w:val="1719088962"/>
      </w:pPr>
      <w:r>
        <w:t>All rights falling outside the terms of the Creative Commons licence are retained or controlled by The Open University.</w:t>
      </w:r>
    </w:p>
    <w:p w:rsidR="009337AF" w:rsidRDefault="00383B53">
      <w:pPr>
        <w:divId w:val="1719088962"/>
      </w:pPr>
      <w:r>
        <w:t>Head of Intellectual Property, The Open University</w:t>
      </w:r>
    </w:p>
    <w:p w:rsidR="009337AF" w:rsidRDefault="00383B53">
      <w:pPr>
        <w:divId w:val="1719088962"/>
      </w:pPr>
      <w:r>
        <w:t>Designed and edited by The Open University</w:t>
      </w:r>
    </w:p>
    <w:p w:rsidR="009337AF" w:rsidRDefault="00383B53">
      <w:pPr>
        <w:pStyle w:val="NormalWeb"/>
        <w:divId w:val="1719088962"/>
      </w:pPr>
      <w:r>
        <w:lastRenderedPageBreak/>
        <w:t>978-1-4730-1817-4 (.kdl)</w:t>
      </w:r>
      <w:r>
        <w:br/>
        <w:t xml:space="preserve">978-1-4730-1049-9 (.epub)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439178187"/>
        <w:rPr>
          <w:rFonts w:eastAsia="Times New Roman"/>
        </w:rPr>
      </w:pPr>
      <w:r>
        <w:rPr>
          <w:rFonts w:eastAsia="Times New Roman"/>
        </w:rPr>
        <w:lastRenderedPageBreak/>
        <w:t>Contents</w:t>
      </w:r>
    </w:p>
    <w:p w:rsidR="009337AF" w:rsidRDefault="00B311C9">
      <w:pPr>
        <w:numPr>
          <w:ilvl w:val="0"/>
          <w:numId w:val="1"/>
        </w:numPr>
        <w:spacing w:before="96" w:beforeAutospacing="0" w:after="0" w:afterAutospacing="0"/>
        <w:ind w:left="1320"/>
        <w:divId w:val="1439178187"/>
        <w:rPr>
          <w:rFonts w:eastAsia="Times New Roman"/>
        </w:rPr>
      </w:pPr>
      <w:hyperlink w:anchor="Introduction1" w:history="1">
        <w:r w:rsidR="00383B53">
          <w:rPr>
            <w:rStyle w:val="Hyperlink"/>
            <w:rFonts w:eastAsia="Times New Roman"/>
          </w:rPr>
          <w:t>Introduction</w:t>
        </w:r>
      </w:hyperlink>
    </w:p>
    <w:p w:rsidR="009337AF" w:rsidRDefault="00B311C9">
      <w:pPr>
        <w:numPr>
          <w:ilvl w:val="0"/>
          <w:numId w:val="1"/>
        </w:numPr>
        <w:spacing w:before="96" w:beforeAutospacing="0" w:after="0" w:afterAutospacing="0"/>
        <w:ind w:left="1320"/>
        <w:divId w:val="1439178187"/>
        <w:rPr>
          <w:rFonts w:eastAsia="Times New Roman"/>
        </w:rPr>
      </w:pPr>
      <w:hyperlink w:anchor="LearningOutcomes1" w:history="1">
        <w:r w:rsidR="00383B53">
          <w:rPr>
            <w:rStyle w:val="Hyperlink"/>
            <w:rFonts w:eastAsia="Times New Roman"/>
          </w:rPr>
          <w:t>Learning outcomes</w:t>
        </w:r>
      </w:hyperlink>
    </w:p>
    <w:p w:rsidR="00B311C9" w:rsidRDefault="00B311C9">
      <w:pPr>
        <w:numPr>
          <w:ilvl w:val="0"/>
          <w:numId w:val="1"/>
        </w:numPr>
        <w:spacing w:before="96" w:beforeAutospacing="0" w:after="0" w:afterAutospacing="0"/>
        <w:ind w:left="1320"/>
        <w:divId w:val="1439178187"/>
        <w:rPr>
          <w:rFonts w:eastAsia="Times New Roman"/>
        </w:rPr>
      </w:pPr>
      <w:hyperlink w:anchor="Session1" w:history="1">
        <w:r w:rsidR="00383B53">
          <w:rPr>
            <w:rStyle w:val="Hyperlink"/>
            <w:rFonts w:eastAsia="Times New Roman"/>
          </w:rPr>
          <w:t>1 Getting to know your calculator</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1_Section1" w:history="1">
        <w:r w:rsidR="00383B53">
          <w:rPr>
            <w:rStyle w:val="Hyperlink"/>
            <w:rFonts w:eastAsia="Times New Roman"/>
          </w:rPr>
          <w:t>1.1 Basic calculations</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1_Section2" w:history="1">
        <w:r w:rsidR="00383B53">
          <w:rPr>
            <w:rStyle w:val="Hyperlink"/>
            <w:rFonts w:eastAsia="Times New Roman"/>
          </w:rPr>
          <w:t>1.2 Fractions or decimals?</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1_Section3" w:history="1">
        <w:r w:rsidR="00383B53">
          <w:rPr>
            <w:rStyle w:val="Hyperlink"/>
            <w:rFonts w:eastAsia="Times New Roman"/>
          </w:rPr>
          <w:t>1.3 Powers</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1_Section4" w:history="1">
        <w:r w:rsidR="00383B53">
          <w:rPr>
            <w:rStyle w:val="Hyperlink"/>
            <w:rFonts w:eastAsia="Times New Roman"/>
          </w:rPr>
          <w:t>1.4 Making corrections</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2" w:history="1">
        <w:r w:rsidR="00383B53">
          <w:rPr>
            <w:rStyle w:val="Hyperlink"/>
            <w:rFonts w:eastAsia="Times New Roman"/>
          </w:rPr>
          <w:t>2 Using your calculator for negative numbers</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3" w:history="1">
        <w:r w:rsidR="00383B53">
          <w:rPr>
            <w:rStyle w:val="Hyperlink"/>
            <w:rFonts w:eastAsia="Times New Roman"/>
          </w:rPr>
          <w:t>3 Using your calculator for fractions</w:t>
        </w:r>
      </w:hyperlink>
    </w:p>
    <w:p w:rsidR="00B311C9" w:rsidRDefault="00B311C9">
      <w:pPr>
        <w:numPr>
          <w:ilvl w:val="0"/>
          <w:numId w:val="1"/>
        </w:numPr>
        <w:spacing w:before="96" w:beforeAutospacing="0" w:after="0" w:afterAutospacing="0"/>
        <w:ind w:left="1320"/>
        <w:divId w:val="1439178187"/>
        <w:rPr>
          <w:rFonts w:eastAsia="Times New Roman"/>
        </w:rPr>
      </w:pPr>
      <w:hyperlink w:anchor="Session4" w:history="1">
        <w:r w:rsidR="00383B53">
          <w:rPr>
            <w:rStyle w:val="Hyperlink"/>
            <w:rFonts w:eastAsia="Times New Roman"/>
          </w:rPr>
          <w:t>4 Doing longer calculations using your calculator</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4_Section1" w:history="1">
        <w:r w:rsidR="00383B53">
          <w:rPr>
            <w:rStyle w:val="Hyperlink"/>
            <w:rFonts w:eastAsia="Times New Roman"/>
          </w:rPr>
          <w:t>4.1 Reusing a previous result</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4_Section2" w:history="1">
        <w:r w:rsidR="00383B53">
          <w:rPr>
            <w:rStyle w:val="Hyperlink"/>
            <w:rFonts w:eastAsia="Times New Roman"/>
          </w:rPr>
          <w:t>4.2 Using the calculator memory</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4_Section3" w:history="1">
        <w:r w:rsidR="00383B53">
          <w:rPr>
            <w:rStyle w:val="Hyperlink"/>
            <w:rFonts w:eastAsia="Times New Roman"/>
          </w:rPr>
          <w:t>4.3 Other ‘M’ memory operations</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4_Section4" w:history="1">
        <w:r w:rsidR="00383B53">
          <w:rPr>
            <w:rStyle w:val="Hyperlink"/>
            <w:rFonts w:eastAsia="Times New Roman"/>
          </w:rPr>
          <w:t>4.4 Other memories</w:t>
        </w:r>
      </w:hyperlink>
    </w:p>
    <w:p w:rsidR="00B311C9" w:rsidRDefault="00B311C9">
      <w:pPr>
        <w:numPr>
          <w:ilvl w:val="0"/>
          <w:numId w:val="1"/>
        </w:numPr>
        <w:spacing w:before="96" w:beforeAutospacing="0" w:after="0" w:afterAutospacing="0"/>
        <w:ind w:left="1320"/>
        <w:divId w:val="1439178187"/>
        <w:rPr>
          <w:rFonts w:eastAsia="Times New Roman"/>
        </w:rPr>
      </w:pPr>
      <w:hyperlink w:anchor="Session5" w:history="1">
        <w:r w:rsidR="00383B53">
          <w:rPr>
            <w:rStyle w:val="Hyperlink"/>
            <w:rFonts w:eastAsia="Times New Roman"/>
          </w:rPr>
          <w:t>5 Scientific notation on your calculator</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5_Section1" w:history="1">
        <w:r w:rsidR="00383B53">
          <w:rPr>
            <w:rStyle w:val="Hyperlink"/>
            <w:rFonts w:eastAsia="Times New Roman"/>
          </w:rPr>
          <w:t>5.1 Inputting numbers in scientific notation to your calculator</w:t>
        </w:r>
      </w:hyperlink>
    </w:p>
    <w:p w:rsidR="00B311C9" w:rsidRDefault="00B311C9">
      <w:pPr>
        <w:numPr>
          <w:ilvl w:val="0"/>
          <w:numId w:val="1"/>
        </w:numPr>
        <w:spacing w:before="96" w:beforeAutospacing="0" w:after="0" w:afterAutospacing="0"/>
        <w:ind w:left="1320"/>
        <w:divId w:val="1439178187"/>
        <w:rPr>
          <w:rFonts w:eastAsia="Times New Roman"/>
        </w:rPr>
      </w:pPr>
      <w:hyperlink w:anchor="Session6" w:history="1">
        <w:r w:rsidR="00383B53">
          <w:rPr>
            <w:rStyle w:val="Hyperlink"/>
            <w:rFonts w:eastAsia="Times New Roman"/>
          </w:rPr>
          <w:t>6 Powers and surds on your calculator</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6_Section1" w:history="1">
        <w:r w:rsidR="00383B53">
          <w:rPr>
            <w:rStyle w:val="Hyperlink"/>
            <w:rFonts w:eastAsia="Times New Roman"/>
          </w:rPr>
          <w:t>6.1 Using roots on your calculator</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6_Section2" w:history="1">
        <w:r w:rsidR="00383B53">
          <w:rPr>
            <w:rStyle w:val="Hyperlink"/>
            <w:rFonts w:eastAsia="Times New Roman"/>
          </w:rPr>
          <w:t>6.2 Inserting a missing root</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7" w:history="1">
        <w:r w:rsidR="00383B53">
          <w:rPr>
            <w:rStyle w:val="Hyperlink"/>
            <w:rFonts w:eastAsia="Times New Roman"/>
          </w:rPr>
          <w:t>7 Trigonometric ratios on your calculator</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8" w:history="1">
        <w:r w:rsidR="00383B53">
          <w:rPr>
            <w:rStyle w:val="Hyperlink"/>
            <w:rFonts w:eastAsia="Times New Roman"/>
          </w:rPr>
          <w:t>8 Finding angles from trigonometric ratios</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9" w:history="1">
        <w:r w:rsidR="00383B53">
          <w:rPr>
            <w:rStyle w:val="Hyperlink"/>
            <w:rFonts w:eastAsia="Times New Roman"/>
          </w:rPr>
          <w:t>9 Radians on your calculator</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10" w:history="1">
        <w:r w:rsidR="00383B53">
          <w:rPr>
            <w:rStyle w:val="Hyperlink"/>
            <w:rFonts w:eastAsia="Times New Roman"/>
          </w:rPr>
          <w:t>10 Logarithms on your calculator</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11" w:history="1">
        <w:r w:rsidR="00383B53">
          <w:rPr>
            <w:rStyle w:val="Hyperlink"/>
            <w:rFonts w:eastAsia="Times New Roman"/>
          </w:rPr>
          <w:t xml:space="preserve">11 Natural logarithms and powers of </w:t>
        </w:r>
        <w:r w:rsidR="00383B53">
          <w:rPr>
            <w:rStyle w:val="Emphasis"/>
            <w:rFonts w:eastAsia="Times New Roman"/>
            <w:color w:val="143748"/>
            <w:u w:val="single"/>
          </w:rPr>
          <w:t>e</w:t>
        </w:r>
        <w:r w:rsidR="00383B53">
          <w:rPr>
            <w:rStyle w:val="Hyperlink"/>
            <w:rFonts w:eastAsia="Times New Roman"/>
          </w:rPr>
          <w:t xml:space="preserve"> on your calculator</w:t>
        </w:r>
      </w:hyperlink>
    </w:p>
    <w:p w:rsidR="00B311C9" w:rsidRDefault="00B311C9">
      <w:pPr>
        <w:numPr>
          <w:ilvl w:val="0"/>
          <w:numId w:val="1"/>
        </w:numPr>
        <w:spacing w:before="96" w:beforeAutospacing="0" w:after="0" w:afterAutospacing="0"/>
        <w:ind w:left="1320"/>
        <w:divId w:val="1439178187"/>
        <w:rPr>
          <w:rFonts w:eastAsia="Times New Roman"/>
        </w:rPr>
      </w:pPr>
      <w:hyperlink w:anchor="Session12" w:history="1">
        <w:r w:rsidR="00383B53">
          <w:rPr>
            <w:rStyle w:val="Hyperlink"/>
            <w:rFonts w:eastAsia="Times New Roman"/>
          </w:rPr>
          <w:t>12 Calculator reference guide</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12_Section1" w:history="1">
        <w:r w:rsidR="00383B53">
          <w:rPr>
            <w:rStyle w:val="Hyperlink"/>
            <w:rFonts w:eastAsia="Times New Roman"/>
          </w:rPr>
          <w:t>12.1 Display indicators</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12_Section2" w:history="1">
        <w:r w:rsidR="00383B53">
          <w:rPr>
            <w:rStyle w:val="Hyperlink"/>
            <w:rFonts w:eastAsia="Times New Roman"/>
          </w:rPr>
          <w:t>12.2 Common operations</w:t>
        </w:r>
      </w:hyperlink>
    </w:p>
    <w:p w:rsidR="009337AF" w:rsidRDefault="00B311C9">
      <w:pPr>
        <w:numPr>
          <w:ilvl w:val="1"/>
          <w:numId w:val="1"/>
        </w:numPr>
        <w:spacing w:before="0" w:beforeAutospacing="0" w:after="96" w:afterAutospacing="0"/>
        <w:ind w:left="2040"/>
        <w:divId w:val="1439178187"/>
        <w:rPr>
          <w:rFonts w:eastAsia="Times New Roman"/>
        </w:rPr>
      </w:pPr>
      <w:hyperlink w:anchor="Session12_Section3" w:history="1">
        <w:r w:rsidR="00383B53">
          <w:rPr>
            <w:rStyle w:val="Hyperlink"/>
            <w:rFonts w:eastAsia="Times New Roman"/>
          </w:rPr>
          <w:t>12.3 Entering mathematics</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13" w:history="1">
        <w:r w:rsidR="00383B53">
          <w:rPr>
            <w:rStyle w:val="Hyperlink"/>
            <w:rFonts w:eastAsia="Times New Roman"/>
          </w:rPr>
          <w:t>Conclusion</w:t>
        </w:r>
      </w:hyperlink>
    </w:p>
    <w:p w:rsidR="009337AF" w:rsidRDefault="00B311C9">
      <w:pPr>
        <w:numPr>
          <w:ilvl w:val="0"/>
          <w:numId w:val="1"/>
        </w:numPr>
        <w:spacing w:before="96" w:beforeAutospacing="0" w:after="0" w:afterAutospacing="0"/>
        <w:ind w:left="1320"/>
        <w:divId w:val="1439178187"/>
        <w:rPr>
          <w:rFonts w:eastAsia="Times New Roman"/>
        </w:rPr>
      </w:pPr>
      <w:hyperlink w:anchor="Session14" w:history="1">
        <w:r w:rsidR="00383B53">
          <w:rPr>
            <w:rStyle w:val="Hyperlink"/>
            <w:rFonts w:eastAsia="Times New Roman"/>
          </w:rPr>
          <w:t>Keep on learning</w:t>
        </w:r>
      </w:hyperlink>
    </w:p>
    <w:p w:rsidR="009337AF" w:rsidRDefault="00B311C9">
      <w:pPr>
        <w:numPr>
          <w:ilvl w:val="0"/>
          <w:numId w:val="1"/>
        </w:numPr>
        <w:spacing w:before="96" w:beforeAutospacing="0" w:after="0" w:afterAutospacing="0"/>
        <w:ind w:left="1320"/>
        <w:divId w:val="1439178187"/>
        <w:rPr>
          <w:rFonts w:eastAsia="Times New Roman"/>
        </w:rPr>
      </w:pPr>
      <w:hyperlink w:anchor="Acknowledgements1" w:history="1">
        <w:r w:rsidR="00383B53">
          <w:rPr>
            <w:rStyle w:val="Hyperlink"/>
            <w:rFonts w:eastAsia="Times New Roman"/>
          </w:rPr>
          <w:t>Acknowledgements</w:t>
        </w:r>
      </w:hyperlink>
    </w:p>
    <w:p w:rsidR="009337AF" w:rsidRDefault="00B311C9">
      <w:pPr>
        <w:numPr>
          <w:ilvl w:val="0"/>
          <w:numId w:val="1"/>
        </w:numPr>
        <w:spacing w:before="96" w:beforeAutospacing="0" w:after="0" w:afterAutospacing="0"/>
        <w:ind w:left="1320"/>
        <w:divId w:val="1439178187"/>
        <w:rPr>
          <w:rFonts w:eastAsia="Times New Roman"/>
        </w:rPr>
      </w:pPr>
      <w:hyperlink w:anchor="Solutions1" w:history="1">
        <w:r w:rsidR="00383B53">
          <w:rPr>
            <w:rStyle w:val="Hyperlink"/>
            <w:rFonts w:eastAsia="Times New Roman"/>
          </w:rPr>
          <w:t>Solutions</w:t>
        </w:r>
      </w:hyperlink>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2012877200"/>
        <w:rPr>
          <w:rFonts w:eastAsia="Times New Roman"/>
        </w:rPr>
      </w:pPr>
      <w:bookmarkStart w:id="1" w:name="Introduction1"/>
      <w:bookmarkEnd w:id="1"/>
      <w:r>
        <w:rPr>
          <w:rFonts w:eastAsia="Times New Roman"/>
        </w:rPr>
        <w:t>Introduction</w:t>
      </w:r>
    </w:p>
    <w:p w:rsidR="009337AF" w:rsidRDefault="00383B53">
      <w:pPr>
        <w:divId w:val="2012877200"/>
      </w:pPr>
      <w:r>
        <w:t xml:space="preserve">The course describes some of the main features of a scientific calculator and encourages you to use your calculator, both for everyday arithmetic and for more complicated calculations that use the function keys as well. Key sequences, which describe which keys to press, are included in all the activities, so you can try out the ideas straightaway. </w:t>
      </w:r>
    </w:p>
    <w:p w:rsidR="009337AF" w:rsidRDefault="00383B53">
      <w:pPr>
        <w:divId w:val="2012877200"/>
      </w:pPr>
      <w:r>
        <w:t xml:space="preserve">Due to the wide range of scientific calculators available, for the purposes of this course we will be concentrating on the Casio fx-83ES model. Other calculators may function differently to the methods described within this course. </w:t>
      </w:r>
    </w:p>
    <w:p w:rsidR="009337AF" w:rsidRDefault="00383B53">
      <w:pPr>
        <w:divId w:val="2012877200"/>
      </w:pPr>
      <w:r>
        <w:t xml:space="preserve">This calculator is used on the Open University courses </w:t>
      </w:r>
      <w:hyperlink r:id="rId12" w:history="1">
        <w:r>
          <w:rPr>
            <w:rStyle w:val="Emphasis"/>
            <w:color w:val="143748"/>
            <w:u w:val="single"/>
          </w:rPr>
          <w:t>Starting with maths</w:t>
        </w:r>
        <w:r>
          <w:rPr>
            <w:rStyle w:val="Hyperlink"/>
          </w:rPr>
          <w:t xml:space="preserve"> (Y182)</w:t>
        </w:r>
      </w:hyperlink>
      <w:r>
        <w:t xml:space="preserve"> and </w:t>
      </w:r>
      <w:hyperlink r:id="rId13" w:history="1">
        <w:r>
          <w:rPr>
            <w:rStyle w:val="Emphasis"/>
            <w:color w:val="143748"/>
            <w:u w:val="single"/>
          </w:rPr>
          <w:t>Discovering mathematics</w:t>
        </w:r>
        <w:r>
          <w:rPr>
            <w:rStyle w:val="Hyperlink"/>
          </w:rPr>
          <w:t xml:space="preserve"> (MU123)</w:t>
        </w:r>
      </w:hyperlink>
      <w:r>
        <w:t xml:space="preserve">, but would also be useful for many other courses requiring the use of a scientific calculator. </w:t>
      </w:r>
    </w:p>
    <w:p w:rsidR="009337AF" w:rsidRDefault="00383B53">
      <w:pPr>
        <w:divId w:val="2012877200"/>
      </w:pPr>
      <w:r>
        <w:t xml:space="preserve">This OpenLearn course is an adapted extract from the Open University course </w:t>
      </w:r>
      <w:hyperlink r:id="rId14" w:history="1">
        <w:r>
          <w:rPr>
            <w:rStyle w:val="Hyperlink"/>
          </w:rPr>
          <w:t xml:space="preserve">MU123 </w:t>
        </w:r>
        <w:r>
          <w:rPr>
            <w:rStyle w:val="Emphasis"/>
            <w:color w:val="143748"/>
            <w:u w:val="single"/>
          </w:rPr>
          <w:t>Discovering Mathematics</w:t>
        </w:r>
      </w:hyperlink>
      <w:r>
        <w:t xml:space="preserve">.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720785893"/>
        <w:rPr>
          <w:rFonts w:eastAsia="Times New Roman"/>
        </w:rPr>
      </w:pPr>
      <w:bookmarkStart w:id="2" w:name="LearningOutcomes1"/>
      <w:bookmarkEnd w:id="2"/>
      <w:r>
        <w:rPr>
          <w:rFonts w:eastAsia="Times New Roman"/>
        </w:rPr>
        <w:t>Learning outcomes</w:t>
      </w:r>
    </w:p>
    <w:p w:rsidR="009337AF" w:rsidRDefault="00383B53">
      <w:pPr>
        <w:divId w:val="1720785893"/>
      </w:pPr>
      <w:r>
        <w:t>After studying this course, you should be able to:</w:t>
      </w:r>
    </w:p>
    <w:p w:rsidR="009337AF" w:rsidRDefault="00383B53">
      <w:pPr>
        <w:numPr>
          <w:ilvl w:val="0"/>
          <w:numId w:val="2"/>
        </w:numPr>
        <w:spacing w:before="0" w:beforeAutospacing="0" w:after="0" w:afterAutospacing="0"/>
        <w:ind w:left="780" w:right="780"/>
        <w:divId w:val="1720785893"/>
        <w:rPr>
          <w:rFonts w:eastAsia="Times New Roman"/>
        </w:rPr>
      </w:pPr>
      <w:r>
        <w:rPr>
          <w:rFonts w:eastAsia="Times New Roman"/>
        </w:rPr>
        <w:t>understand the basic functions on your calculator</w:t>
      </w:r>
    </w:p>
    <w:p w:rsidR="009337AF" w:rsidRDefault="00383B53">
      <w:pPr>
        <w:numPr>
          <w:ilvl w:val="0"/>
          <w:numId w:val="3"/>
        </w:numPr>
        <w:spacing w:before="0" w:beforeAutospacing="0" w:after="0" w:afterAutospacing="0"/>
        <w:ind w:left="780" w:right="780"/>
        <w:divId w:val="1720785893"/>
        <w:rPr>
          <w:rFonts w:eastAsia="Times New Roman"/>
        </w:rPr>
      </w:pPr>
      <w:r>
        <w:rPr>
          <w:rFonts w:eastAsia="Times New Roman"/>
        </w:rPr>
        <w:t>understand which calculator functions are needed for a given problem</w:t>
      </w:r>
    </w:p>
    <w:p w:rsidR="009337AF" w:rsidRDefault="00383B53">
      <w:pPr>
        <w:numPr>
          <w:ilvl w:val="0"/>
          <w:numId w:val="4"/>
        </w:numPr>
        <w:spacing w:before="0" w:beforeAutospacing="0" w:after="0" w:afterAutospacing="0"/>
        <w:ind w:left="780" w:right="780"/>
        <w:divId w:val="1720785893"/>
        <w:rPr>
          <w:rFonts w:eastAsia="Times New Roman"/>
        </w:rPr>
      </w:pPr>
      <w:r>
        <w:rPr>
          <w:rFonts w:eastAsia="Times New Roman"/>
        </w:rPr>
        <w:t>understand what may go wrong when entering calculations and know how to fix them</w:t>
      </w:r>
    </w:p>
    <w:p w:rsidR="009337AF" w:rsidRDefault="00383B53">
      <w:pPr>
        <w:numPr>
          <w:ilvl w:val="0"/>
          <w:numId w:val="5"/>
        </w:numPr>
        <w:spacing w:before="0" w:beforeAutospacing="0" w:after="0" w:afterAutospacing="0"/>
        <w:ind w:left="780" w:right="780"/>
        <w:divId w:val="1720785893"/>
        <w:rPr>
          <w:rFonts w:eastAsia="Times New Roman"/>
        </w:rPr>
      </w:pPr>
      <w:r>
        <w:rPr>
          <w:rFonts w:eastAsia="Times New Roman"/>
        </w:rPr>
        <w:t>apply knowledge of calculator functions to a range of mathematical calculations.</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201602612"/>
        <w:rPr>
          <w:rFonts w:eastAsia="Times New Roman"/>
        </w:rPr>
      </w:pPr>
      <w:bookmarkStart w:id="3" w:name="Session1"/>
      <w:bookmarkEnd w:id="3"/>
      <w:r>
        <w:rPr>
          <w:rFonts w:eastAsia="Times New Roman"/>
        </w:rPr>
        <w:t>1 Getting to know your calculator</w:t>
      </w:r>
    </w:p>
    <w:p w:rsidR="009337AF" w:rsidRDefault="00383B53">
      <w:pPr>
        <w:divId w:val="201602612"/>
      </w:pPr>
      <w:r>
        <w:t xml:space="preserve">The first 11 sections describe how to use the calculator and how to perform different types of calculations. Section 12 contains a calculator reference guide that you can refer to as needed for some of the main key sequences. </w:t>
      </w:r>
    </w:p>
    <w:p w:rsidR="009337AF" w:rsidRDefault="00383B53">
      <w:pPr>
        <w:divId w:val="201602612"/>
      </w:pPr>
      <w:r>
        <w:t xml:space="preserve">This course is not an exhaustive list of all the calculator’s features. If you are using a different calculator, you should use the corresponding features of your own calculator to do the activities in this guide. You may need to refer to your calculator manual to do this. </w:t>
      </w:r>
    </w:p>
    <w:p w:rsidR="009337AF" w:rsidRDefault="00383B53">
      <w:pPr>
        <w:divId w:val="201602612"/>
      </w:pPr>
      <w:r>
        <w:rPr>
          <w:vanish/>
        </w:rPr>
        <w:t>Start of Box</w:t>
      </w:r>
    </w:p>
    <w:p w:rsidR="009337AF" w:rsidRDefault="00383B53">
      <w:pPr>
        <w:divId w:val="1047414903"/>
      </w:pPr>
      <w:bookmarkStart w:id="4" w:name="Session1_Box1"/>
      <w:bookmarkEnd w:id="4"/>
      <w:r>
        <w:t>You may be able to download the manual for your calculator from the manufacturer’s website.</w:t>
      </w:r>
    </w:p>
    <w:p w:rsidR="009337AF" w:rsidRDefault="00383B53">
      <w:pPr>
        <w:divId w:val="201602612"/>
      </w:pPr>
      <w:r>
        <w:rPr>
          <w:vanish/>
        </w:rPr>
        <w:t>End of Box</w:t>
      </w:r>
    </w:p>
    <w:p w:rsidR="009337AF" w:rsidRDefault="00383B53">
      <w:pPr>
        <w:divId w:val="201602612"/>
      </w:pPr>
      <w:r>
        <w:t xml:space="preserve">The first step in using your calculator effectively is to make sure that you are familiar with the layout of the keys on the keypad, and that you can understand the information on the display. </w:t>
      </w:r>
    </w:p>
    <w:p w:rsidR="009337AF" w:rsidRDefault="00383B53">
      <w:pPr>
        <w:divId w:val="201602612"/>
      </w:pPr>
      <w:r>
        <w:t>Figure 1 shows the different parts of the Casio fx-83ES calculator.</w:t>
      </w:r>
    </w:p>
    <w:p w:rsidR="009337AF" w:rsidRDefault="00383B53">
      <w:pPr>
        <w:divId w:val="201602612"/>
      </w:pPr>
      <w:r>
        <w:rPr>
          <w:vanish/>
        </w:rPr>
        <w:t>Start of Figure</w:t>
      </w:r>
    </w:p>
    <w:p w:rsidR="009337AF" w:rsidRDefault="00383B53">
      <w:pPr>
        <w:spacing w:before="240" w:beforeAutospacing="0" w:after="0" w:afterAutospacing="0" w:line="240" w:lineRule="auto"/>
        <w:divId w:val="1481460336"/>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0B5CF2FF" wp14:editId="07E2CD1C">
            <wp:extent cx="4876800" cy="4267200"/>
            <wp:effectExtent l="0" t="0" r="0" b="0"/>
            <wp:docPr id="2" name="Picture 2" descr="A photograph of a Casio scientific calculator f x - 83 E S (natural display) with annotations explaining some of th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tograph of a Casio scientific calculator f x - 83 E S (natural display) with annotations explaining some of the fea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4267200"/>
                    </a:xfrm>
                    <a:prstGeom prst="rect">
                      <a:avLst/>
                    </a:prstGeom>
                    <a:noFill/>
                    <a:ln>
                      <a:noFill/>
                    </a:ln>
                  </pic:spPr>
                </pic:pic>
              </a:graphicData>
            </a:graphic>
          </wp:inline>
        </w:drawing>
      </w:r>
      <w:bookmarkStart w:id="6" w:name="fg1"/>
      <w:bookmarkEnd w:id="6"/>
    </w:p>
    <w:p w:rsidR="009337AF" w:rsidRDefault="00383B53">
      <w:pPr>
        <w:pStyle w:val="Caption1"/>
        <w:divId w:val="1059717722"/>
      </w:pPr>
      <w:r>
        <w:t>Figure 1 A typical scientific calculator</w:t>
      </w:r>
    </w:p>
    <w:bookmarkStart w:id="7" w:name="View_Session1_Description1"/>
    <w:p w:rsidR="009337AF" w:rsidRDefault="00383B53">
      <w:pPr>
        <w:pStyle w:val="navbutton"/>
        <w:divId w:val="1059717722"/>
      </w:pPr>
      <w:r>
        <w:fldChar w:fldCharType="begin"/>
      </w:r>
      <w:r>
        <w:instrText xml:space="preserve"> HYPERLINK "" \l "Session1_Description1" </w:instrText>
      </w:r>
      <w:r>
        <w:fldChar w:fldCharType="separate"/>
      </w:r>
      <w:r>
        <w:rPr>
          <w:rStyle w:val="Hyperlink"/>
        </w:rPr>
        <w:t>View description - Figure 1 A typical scientific calculator</w:t>
      </w:r>
      <w:r>
        <w:fldChar w:fldCharType="end"/>
      </w:r>
      <w:bookmarkEnd w:id="7"/>
    </w:p>
    <w:bookmarkStart w:id="8" w:name="View_Session1_Alternative1"/>
    <w:p w:rsidR="009337AF" w:rsidRDefault="00383B53">
      <w:pPr>
        <w:pStyle w:val="navbutton"/>
        <w:divId w:val="1059717722"/>
      </w:pPr>
      <w:r>
        <w:fldChar w:fldCharType="begin"/>
      </w:r>
      <w:r>
        <w:instrText xml:space="preserve"> HYPERLINK "" \l "Session1_Alternative1" </w:instrText>
      </w:r>
      <w:r>
        <w:fldChar w:fldCharType="separate"/>
      </w:r>
      <w:r>
        <w:rPr>
          <w:rStyle w:val="Hyperlink"/>
        </w:rPr>
        <w:t>View description - Figure 1 A typical scientific calculator</w:t>
      </w:r>
      <w:r>
        <w:fldChar w:fldCharType="end"/>
      </w:r>
      <w:bookmarkEnd w:id="8"/>
    </w:p>
    <w:p w:rsidR="009337AF" w:rsidRDefault="00383B53">
      <w:pPr>
        <w:divId w:val="201602612"/>
      </w:pPr>
      <w:r>
        <w:rPr>
          <w:vanish/>
        </w:rPr>
        <w:t>End of Figure</w:t>
      </w:r>
    </w:p>
    <w:p w:rsidR="009337AF" w:rsidRDefault="00383B53">
      <w:pPr>
        <w:divId w:val="201602612"/>
      </w:pPr>
      <w:r>
        <w:rPr>
          <w:vanish/>
        </w:rPr>
        <w:t>Start of Box</w:t>
      </w:r>
    </w:p>
    <w:p w:rsidR="009337AF" w:rsidRDefault="00383B53">
      <w:pPr>
        <w:divId w:val="1063531293"/>
      </w:pPr>
      <w:bookmarkStart w:id="9" w:name="Session1_Box2"/>
      <w:bookmarkEnd w:id="9"/>
      <w:r>
        <w:t>If you are using a different model of calculator, make sure that you can identify similar functions on your model.</w:t>
      </w:r>
    </w:p>
    <w:p w:rsidR="009337AF" w:rsidRDefault="00383B53">
      <w:pPr>
        <w:divId w:val="201602612"/>
      </w:pPr>
      <w:r>
        <w:rPr>
          <w:vanish/>
        </w:rPr>
        <w:t>End of Box</w:t>
      </w:r>
    </w:p>
    <w:p w:rsidR="009337AF" w:rsidRDefault="00383B53">
      <w:pPr>
        <w:divId w:val="201602612"/>
      </w:pPr>
      <w:r>
        <w:t xml:space="preserve">The calculator is switched on using the </w:t>
      </w:r>
      <w:r>
        <w:rPr>
          <w:noProof/>
        </w:rPr>
        <w:drawing>
          <wp:inline distT="0" distB="0" distL="0" distR="0" wp14:anchorId="22E36A4D" wp14:editId="0971D3DF">
            <wp:extent cx="292100" cy="215900"/>
            <wp:effectExtent l="0" t="0" r="0" b="0"/>
            <wp:docPr id="3" name="Picture 3" descr="D:\AaaF\OUT\httpswwwopeneduopenlearnocw_cmid4256_2021-12-10_11-44-43_nsfr2\word\assets\_110d05de91c067239039ed76b21b60428a33401d_ke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4256_2021-12-10_11-44-43_nsfr2\word\assets\_110d05de91c067239039ed76b21b60428a33401d_key-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0" w:name="fg2"/>
      <w:bookmarkEnd w:id="10"/>
      <w:r>
        <w:t xml:space="preserve">key at the top right-hand corner of the keypad. Figure 2 shows the different elements of this calculator’s display. </w:t>
      </w:r>
    </w:p>
    <w:p w:rsidR="009337AF" w:rsidRDefault="00383B53">
      <w:pPr>
        <w:divId w:val="201602612"/>
      </w:pPr>
      <w:r>
        <w:rPr>
          <w:vanish/>
        </w:rPr>
        <w:t>Start of Box</w:t>
      </w:r>
    </w:p>
    <w:p w:rsidR="009337AF" w:rsidRDefault="00383B53">
      <w:pPr>
        <w:divId w:val="4016500"/>
      </w:pPr>
      <w:bookmarkStart w:id="11" w:name="Session1_Box3"/>
      <w:bookmarkEnd w:id="11"/>
      <w:r>
        <w:t xml:space="preserve">Throughout this section, calculator keys will be indicated using the symbol on the key enclosed in a box, for example </w:t>
      </w:r>
      <w:r>
        <w:rPr>
          <w:noProof/>
        </w:rPr>
        <w:drawing>
          <wp:inline distT="0" distB="0" distL="0" distR="0" wp14:anchorId="6ED9BD35" wp14:editId="323C7C60">
            <wp:extent cx="292100" cy="215900"/>
            <wp:effectExtent l="0" t="0" r="0" b="0"/>
            <wp:docPr id="4" name="Picture 4" descr="D:\AaaF\OUT\httpswwwopeneduopenlearnocw_cmid4256_2021-12-10_11-44-43_nsfr2\word\assets\_110d05de91c067239039ed76b21b60428a33401d_ke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4256_2021-12-10_11-44-43_nsfr2\word\assets\_110d05de91c067239039ed76b21b60428a33401d_key-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2" w:name="fg3"/>
      <w:bookmarkEnd w:id="12"/>
      <w:r>
        <w:t xml:space="preserve">. </w:t>
      </w:r>
    </w:p>
    <w:p w:rsidR="009337AF" w:rsidRDefault="00383B53">
      <w:pPr>
        <w:divId w:val="201602612"/>
      </w:pPr>
      <w:r>
        <w:rPr>
          <w:vanish/>
        </w:rPr>
        <w:t>End of Box</w:t>
      </w:r>
    </w:p>
    <w:p w:rsidR="009337AF" w:rsidRDefault="00383B53">
      <w:pPr>
        <w:divId w:val="201602612"/>
      </w:pPr>
      <w:r>
        <w:rPr>
          <w:vanish/>
        </w:rPr>
        <w:t>Start of Figure</w:t>
      </w:r>
    </w:p>
    <w:p w:rsidR="009337AF" w:rsidRDefault="00383B53">
      <w:pPr>
        <w:spacing w:before="240" w:beforeAutospacing="0" w:after="0" w:afterAutospacing="0" w:line="240" w:lineRule="auto"/>
        <w:divId w:val="1541430585"/>
        <w:rPr>
          <w:rFonts w:ascii="Times New Roman" w:eastAsia="Times New Roman" w:hAnsi="Times New Roman" w:cs="Times New Roman"/>
          <w:sz w:val="24"/>
          <w:szCs w:val="24"/>
        </w:rPr>
      </w:pPr>
      <w:bookmarkStart w:id="13" w:name="Session1_Figure2"/>
      <w:bookmarkEnd w:id="13"/>
      <w:r>
        <w:rPr>
          <w:rFonts w:ascii="Times New Roman" w:eastAsia="Times New Roman" w:hAnsi="Times New Roman" w:cs="Times New Roman"/>
          <w:noProof/>
          <w:sz w:val="24"/>
          <w:szCs w:val="24"/>
        </w:rPr>
        <w:drawing>
          <wp:inline distT="0" distB="0" distL="0" distR="0" wp14:anchorId="557C3023" wp14:editId="184F9093">
            <wp:extent cx="4876800" cy="1524000"/>
            <wp:effectExtent l="0" t="0" r="0" b="0"/>
            <wp:docPr id="5" name="Picture 5" descr="The display on a calculator screen with annotations added to explain some of th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splay on a calculator screen with annotations added to explain some of the fea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1524000"/>
                    </a:xfrm>
                    <a:prstGeom prst="rect">
                      <a:avLst/>
                    </a:prstGeom>
                    <a:noFill/>
                    <a:ln>
                      <a:noFill/>
                    </a:ln>
                  </pic:spPr>
                </pic:pic>
              </a:graphicData>
            </a:graphic>
          </wp:inline>
        </w:drawing>
      </w:r>
      <w:bookmarkStart w:id="14" w:name="fg4"/>
      <w:bookmarkEnd w:id="14"/>
    </w:p>
    <w:p w:rsidR="009337AF" w:rsidRDefault="00383B53">
      <w:pPr>
        <w:pStyle w:val="Caption1"/>
        <w:divId w:val="1712610004"/>
      </w:pPr>
      <w:r>
        <w:t>Figure 2 The calculator display</w:t>
      </w:r>
    </w:p>
    <w:bookmarkStart w:id="15" w:name="View_Session1_Description2"/>
    <w:p w:rsidR="009337AF" w:rsidRDefault="00383B53">
      <w:pPr>
        <w:pStyle w:val="navbutton"/>
        <w:divId w:val="1712610004"/>
      </w:pPr>
      <w:r>
        <w:fldChar w:fldCharType="begin"/>
      </w:r>
      <w:r>
        <w:instrText xml:space="preserve"> HYPERLINK "" \l "Session1_Description2" </w:instrText>
      </w:r>
      <w:r>
        <w:fldChar w:fldCharType="separate"/>
      </w:r>
      <w:r>
        <w:rPr>
          <w:rStyle w:val="Hyperlink"/>
        </w:rPr>
        <w:t>View description - Figure 2 The calculator display</w:t>
      </w:r>
      <w:r>
        <w:fldChar w:fldCharType="end"/>
      </w:r>
      <w:bookmarkEnd w:id="15"/>
    </w:p>
    <w:bookmarkStart w:id="16" w:name="View_Session1_Alternative2"/>
    <w:p w:rsidR="009337AF" w:rsidRDefault="00383B53">
      <w:pPr>
        <w:pStyle w:val="navbutton"/>
        <w:divId w:val="1712610004"/>
      </w:pPr>
      <w:r>
        <w:fldChar w:fldCharType="begin"/>
      </w:r>
      <w:r>
        <w:instrText xml:space="preserve"> HYPERLINK "" \l "Session1_Alternative2" </w:instrText>
      </w:r>
      <w:r>
        <w:fldChar w:fldCharType="separate"/>
      </w:r>
      <w:r>
        <w:rPr>
          <w:rStyle w:val="Hyperlink"/>
        </w:rPr>
        <w:t>View description - Figure 2 The calculator display</w:t>
      </w:r>
      <w:r>
        <w:fldChar w:fldCharType="end"/>
      </w:r>
      <w:bookmarkEnd w:id="16"/>
    </w:p>
    <w:p w:rsidR="009337AF" w:rsidRDefault="00383B53">
      <w:pPr>
        <w:divId w:val="201602612"/>
      </w:pPr>
      <w:r>
        <w:rPr>
          <w:vanish/>
        </w:rPr>
        <w:t>End of Figure</w:t>
      </w:r>
    </w:p>
    <w:p w:rsidR="009337AF" w:rsidRDefault="00383B53">
      <w:pPr>
        <w:divId w:val="201602612"/>
      </w:pPr>
      <w:r>
        <w:t xml:space="preserve">The lower half of the keypad contains the number keys, keys for the basic operations of addition, subtraction, division and multiplication, and the </w:t>
      </w:r>
      <w:r>
        <w:rPr>
          <w:noProof/>
        </w:rPr>
        <w:drawing>
          <wp:inline distT="0" distB="0" distL="0" distR="0" wp14:anchorId="3F6A136C" wp14:editId="6377DCAA">
            <wp:extent cx="292100" cy="215900"/>
            <wp:effectExtent l="0" t="0" r="0" b="0"/>
            <wp:docPr id="6" name="Picture 6"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7" w:name="fg5"/>
      <w:bookmarkEnd w:id="17"/>
      <w:r>
        <w:t xml:space="preserve">key, which is pressed when you want the calculator to display the result of the calculation you have entered. The keys </w:t>
      </w:r>
      <w:r>
        <w:rPr>
          <w:noProof/>
        </w:rPr>
        <w:drawing>
          <wp:inline distT="0" distB="0" distL="0" distR="0" wp14:anchorId="08595C13" wp14:editId="672DF11C">
            <wp:extent cx="292100" cy="215900"/>
            <wp:effectExtent l="0" t="0" r="0" b="0"/>
            <wp:docPr id="7" name="Picture 7" descr="D:\AaaF\OUT\httpswwwopeneduopenlearnocw_cmid4256_2021-12-10_11-44-43_nsfr2\word\assets\_52eb3db5b65acaf2a32886722b903f76373e4f28_key-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4256_2021-12-10_11-44-43_nsfr2\word\assets\_52eb3db5b65acaf2a32886722b903f76373e4f28_key-op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8" w:name="fg7"/>
      <w:bookmarkEnd w:id="18"/>
      <w:r>
        <w:rPr>
          <w:noProof/>
        </w:rPr>
        <w:drawing>
          <wp:inline distT="0" distB="0" distL="0" distR="0" wp14:anchorId="68879F74" wp14:editId="35FD0EA4">
            <wp:extent cx="292100" cy="215900"/>
            <wp:effectExtent l="0" t="0" r="0" b="0"/>
            <wp:docPr id="8" name="Picture 8"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9" w:name="fg8"/>
      <w:bookmarkEnd w:id="19"/>
      <w:r>
        <w:t xml:space="preserve">used to insert brackets into a calculation are in the centre of the row above the number keys. </w:t>
      </w:r>
    </w:p>
    <w:p w:rsidR="009337AF" w:rsidRDefault="00383B53">
      <w:pPr>
        <w:divId w:val="201602612"/>
      </w:pPr>
      <w:r>
        <w:t xml:space="preserve">Many keys on the calculator have more than one use. The main function of a key is printed in white on the key itself. The second function of the key is printed in yellow above the key, and is accessed by pressing the </w:t>
      </w:r>
      <w:r>
        <w:rPr>
          <w:noProof/>
        </w:rPr>
        <w:drawing>
          <wp:inline distT="0" distB="0" distL="0" distR="0" wp14:anchorId="482779D3" wp14:editId="2D798219">
            <wp:extent cx="368300" cy="215900"/>
            <wp:effectExtent l="0" t="0" r="0" b="0"/>
            <wp:docPr id="9" name="Picture 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0" w:name="fg9"/>
      <w:bookmarkEnd w:id="20"/>
      <w:r>
        <w:t xml:space="preserve">button before pressing the key. When you press the </w:t>
      </w:r>
      <w:r>
        <w:rPr>
          <w:noProof/>
        </w:rPr>
        <w:drawing>
          <wp:inline distT="0" distB="0" distL="0" distR="0" wp14:anchorId="2980C8E2" wp14:editId="4CA74ABC">
            <wp:extent cx="368300" cy="215900"/>
            <wp:effectExtent l="0" t="0" r="0" b="0"/>
            <wp:docPr id="10" name="Picture 1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1" w:name="fg10"/>
      <w:bookmarkEnd w:id="21"/>
      <w:r>
        <w:t>button, the symbol ‘</w:t>
      </w:r>
      <w:r>
        <w:rPr>
          <w:noProof/>
        </w:rPr>
        <w:drawing>
          <wp:inline distT="0" distB="0" distL="0" distR="0" wp14:anchorId="48EAF6D2" wp14:editId="790BBF09">
            <wp:extent cx="114300" cy="215900"/>
            <wp:effectExtent l="0" t="0" r="0" b="0"/>
            <wp:docPr id="11" name="Picture 11" descr="D:\AaaF\OUT\httpswwwopeneduopenlearnocw_cmid4256_2021-12-10_11-44-43_nsfr2\word\assets\_61a7156992253eff4438e39b1355b94aa83eab67_inve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4256_2021-12-10_11-44-43_nsfr2\word\assets\_61a7156992253eff4438e39b1355b94aa83eab67_invers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bookmarkStart w:id="22" w:name="fg11"/>
      <w:bookmarkEnd w:id="22"/>
      <w:r>
        <w:t xml:space="preserve">’ appears at the top left-hand corner of the calculator display to remind you that the button has been pressed. It disappears when you press another key. Some keys also have a third function, printed above the key in red. These functions allow numerical values stored in the calculator memories to be used within calculations and are accessed by pressing the </w:t>
      </w:r>
      <w:r>
        <w:rPr>
          <w:noProof/>
        </w:rPr>
        <w:drawing>
          <wp:inline distT="0" distB="0" distL="0" distR="0" wp14:anchorId="52ACB9EC" wp14:editId="4765841A">
            <wp:extent cx="381000" cy="215900"/>
            <wp:effectExtent l="0" t="0" r="0" b="0"/>
            <wp:docPr id="12" name="Picture 12"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23" w:name="fg13"/>
      <w:bookmarkEnd w:id="23"/>
      <w:r>
        <w:t xml:space="preserve">button before the appropriate key. When the </w:t>
      </w:r>
      <w:r>
        <w:rPr>
          <w:noProof/>
        </w:rPr>
        <w:drawing>
          <wp:inline distT="0" distB="0" distL="0" distR="0" wp14:anchorId="1C89AC78" wp14:editId="68AA34F5">
            <wp:extent cx="381000" cy="215900"/>
            <wp:effectExtent l="0" t="0" r="0" b="0"/>
            <wp:docPr id="13" name="Picture 13"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24" w:name="fg14"/>
      <w:bookmarkEnd w:id="24"/>
      <w:r>
        <w:t>button is pressed, the symbol ‘</w:t>
      </w:r>
      <w:r>
        <w:rPr>
          <w:noProof/>
        </w:rPr>
        <w:drawing>
          <wp:inline distT="0" distB="0" distL="0" distR="0" wp14:anchorId="64BE9223" wp14:editId="7DF94192">
            <wp:extent cx="127000" cy="215900"/>
            <wp:effectExtent l="0" t="0" r="6350" b="0"/>
            <wp:docPr id="14" name="Picture 14" descr="D:\AaaF\OUT\httpswwwopeneduopenlearnocw_cmid4256_2021-12-10_11-44-43_nsfr2\word\assets\_ac7ea5e1eeb6da87f5f8225723380b964b80bec2_inver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4256_2021-12-10_11-44-43_nsfr2\word\assets\_ac7ea5e1eeb6da87f5f8225723380b964b80bec2_inverse-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bookmarkStart w:id="25" w:name="fg15"/>
      <w:bookmarkEnd w:id="25"/>
      <w:r>
        <w:t xml:space="preserve">’ is shown at the top of the calculator display. You will learn how to use the calculator memories later in section 4. </w:t>
      </w:r>
    </w:p>
    <w:p w:rsidR="009337AF" w:rsidRDefault="00383B53">
      <w:pPr>
        <w:divId w:val="201602612"/>
      </w:pPr>
      <w:r>
        <w:rPr>
          <w:vanish/>
        </w:rPr>
        <w:t>Start of Box</w:t>
      </w:r>
    </w:p>
    <w:p w:rsidR="009337AF" w:rsidRDefault="00383B53">
      <w:pPr>
        <w:divId w:val="465200325"/>
      </w:pPr>
      <w:bookmarkStart w:id="26" w:name="Session1_Box4"/>
      <w:bookmarkEnd w:id="26"/>
      <w:r>
        <w:t>The calculator manual describes this second function as the ‘alternate’ function of the key.</w:t>
      </w:r>
    </w:p>
    <w:p w:rsidR="009337AF" w:rsidRDefault="00383B53">
      <w:pPr>
        <w:divId w:val="201602612"/>
      </w:pPr>
      <w:r>
        <w:rPr>
          <w:vanish/>
        </w:rPr>
        <w:t>End of Box</w:t>
      </w:r>
    </w:p>
    <w:p w:rsidR="009337AF" w:rsidRDefault="00383B53">
      <w:pPr>
        <w:divId w:val="201602612"/>
      </w:pPr>
      <w:r>
        <w:t xml:space="preserve">Some calculator operations are accessed through a system of menus that are displayed on the calculator screen, as shown in Figure 3. The required menu option is selected by pressing the number key associated with the option, as given on the calculator screen. </w:t>
      </w:r>
    </w:p>
    <w:p w:rsidR="009337AF" w:rsidRDefault="00383B53">
      <w:pPr>
        <w:divId w:val="201602612"/>
      </w:pPr>
      <w:r>
        <w:rPr>
          <w:vanish/>
        </w:rPr>
        <w:t>Start of Box</w:t>
      </w:r>
    </w:p>
    <w:p w:rsidR="009337AF" w:rsidRDefault="00383B53">
      <w:pPr>
        <w:divId w:val="711462205"/>
      </w:pPr>
      <w:bookmarkStart w:id="27" w:name="Session1_Box5"/>
      <w:bookmarkEnd w:id="27"/>
      <w:r>
        <w:rPr>
          <w:vanish/>
        </w:rPr>
        <w:t>Start of Figure</w:t>
      </w:r>
    </w:p>
    <w:p w:rsidR="009337AF" w:rsidRDefault="00383B53">
      <w:pPr>
        <w:spacing w:before="240" w:beforeAutospacing="0" w:after="0" w:afterAutospacing="0" w:line="240" w:lineRule="auto"/>
        <w:divId w:val="583033974"/>
        <w:rPr>
          <w:rFonts w:ascii="Times New Roman" w:eastAsia="Times New Roman" w:hAnsi="Times New Roman" w:cs="Times New Roman"/>
          <w:sz w:val="24"/>
          <w:szCs w:val="24"/>
        </w:rPr>
      </w:pPr>
      <w:bookmarkStart w:id="28" w:name="Session1_Figure3"/>
      <w:bookmarkEnd w:id="28"/>
      <w:r>
        <w:rPr>
          <w:rFonts w:ascii="Times New Roman" w:eastAsia="Times New Roman" w:hAnsi="Times New Roman" w:cs="Times New Roman"/>
          <w:noProof/>
          <w:sz w:val="24"/>
          <w:szCs w:val="24"/>
        </w:rPr>
        <w:drawing>
          <wp:inline distT="0" distB="0" distL="0" distR="0" wp14:anchorId="5E557DB7" wp14:editId="10C4C31B">
            <wp:extent cx="1447800" cy="508000"/>
            <wp:effectExtent l="0" t="0" r="0" b="6350"/>
            <wp:docPr id="15" name="Picture 15" descr="The figure shows the display on a calculator screen containing four lines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igure shows the display on a calculator screen containing four lines of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508000"/>
                    </a:xfrm>
                    <a:prstGeom prst="rect">
                      <a:avLst/>
                    </a:prstGeom>
                    <a:noFill/>
                    <a:ln>
                      <a:noFill/>
                    </a:ln>
                  </pic:spPr>
                </pic:pic>
              </a:graphicData>
            </a:graphic>
          </wp:inline>
        </w:drawing>
      </w:r>
      <w:bookmarkStart w:id="29" w:name="fg16"/>
      <w:bookmarkEnd w:id="29"/>
    </w:p>
    <w:p w:rsidR="009337AF" w:rsidRDefault="00383B53">
      <w:pPr>
        <w:pStyle w:val="Caption1"/>
        <w:divId w:val="837036509"/>
      </w:pPr>
      <w:r>
        <w:t>Figure 3 A typical calculator on-screen menu</w:t>
      </w:r>
    </w:p>
    <w:bookmarkStart w:id="30" w:name="View_Session1_Description3"/>
    <w:p w:rsidR="009337AF" w:rsidRDefault="00383B53">
      <w:pPr>
        <w:pStyle w:val="navbutton"/>
        <w:divId w:val="837036509"/>
      </w:pPr>
      <w:r>
        <w:fldChar w:fldCharType="begin"/>
      </w:r>
      <w:r>
        <w:instrText xml:space="preserve"> HYPERLINK "" \l "Session1_Description3" </w:instrText>
      </w:r>
      <w:r>
        <w:fldChar w:fldCharType="separate"/>
      </w:r>
      <w:r>
        <w:rPr>
          <w:rStyle w:val="Hyperlink"/>
        </w:rPr>
        <w:t>View description - Figure 3 A typical calculator on-screen menu</w:t>
      </w:r>
      <w:r>
        <w:fldChar w:fldCharType="end"/>
      </w:r>
      <w:bookmarkEnd w:id="30"/>
    </w:p>
    <w:bookmarkStart w:id="31" w:name="View_Session1_Alternative3"/>
    <w:p w:rsidR="009337AF" w:rsidRDefault="00383B53">
      <w:pPr>
        <w:pStyle w:val="navbutton"/>
        <w:divId w:val="837036509"/>
      </w:pPr>
      <w:r>
        <w:fldChar w:fldCharType="begin"/>
      </w:r>
      <w:r>
        <w:instrText xml:space="preserve"> HYPERLINK "" \l "Session1_Alternative3" </w:instrText>
      </w:r>
      <w:r>
        <w:fldChar w:fldCharType="separate"/>
      </w:r>
      <w:r>
        <w:rPr>
          <w:rStyle w:val="Hyperlink"/>
        </w:rPr>
        <w:t>View description - Figure 3 A typical calculator on-screen menu</w:t>
      </w:r>
      <w:r>
        <w:fldChar w:fldCharType="end"/>
      </w:r>
      <w:bookmarkEnd w:id="31"/>
    </w:p>
    <w:p w:rsidR="009337AF" w:rsidRDefault="00383B53">
      <w:pPr>
        <w:divId w:val="711462205"/>
      </w:pPr>
      <w:r>
        <w:rPr>
          <w:vanish/>
        </w:rPr>
        <w:t>End of Figure</w:t>
      </w:r>
    </w:p>
    <w:p w:rsidR="009337AF" w:rsidRDefault="00383B53">
      <w:pPr>
        <w:divId w:val="201602612"/>
      </w:pPr>
      <w:r>
        <w:rPr>
          <w:vanish/>
        </w:rPr>
        <w:t>End of Box</w:t>
      </w:r>
    </w:p>
    <w:p w:rsidR="009337AF" w:rsidRDefault="00383B53">
      <w:pPr>
        <w:divId w:val="201602612"/>
      </w:pPr>
      <w:r>
        <w:t xml:space="preserve">When describing how to use various calculator functions, this guide gives the exact keys that you need to press using the symbols shown </w:t>
      </w:r>
      <w:r>
        <w:rPr>
          <w:rStyle w:val="Emphasis"/>
        </w:rPr>
        <w:t>on</w:t>
      </w:r>
      <w:r>
        <w:t xml:space="preserve"> the keys. This is known as a ‘key sequence’. If the key sequence accesses the second function of a key, or a function from a menu, the name of this function will be given in brackets at the appropriate point in the key sequence. Names in brackets are thus not keys that you press but simply describe the function that is accessed using the previous key sequence. For example, to turn off the calculator, press </w:t>
      </w:r>
      <w:r>
        <w:rPr>
          <w:noProof/>
        </w:rPr>
        <w:drawing>
          <wp:inline distT="0" distB="0" distL="0" distR="0" wp14:anchorId="677D8C51" wp14:editId="567CF164">
            <wp:extent cx="368300" cy="215900"/>
            <wp:effectExtent l="0" t="0" r="0" b="0"/>
            <wp:docPr id="16" name="Picture 1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2" w:name="fg17"/>
      <w:bookmarkEnd w:id="32"/>
      <w:r>
        <w:rPr>
          <w:noProof/>
        </w:rPr>
        <w:drawing>
          <wp:inline distT="0" distB="0" distL="0" distR="0" wp14:anchorId="12456DBC" wp14:editId="0C8F8810">
            <wp:extent cx="292100" cy="215900"/>
            <wp:effectExtent l="0" t="0" r="0" b="0"/>
            <wp:docPr id="17" name="Picture 17"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3" w:name="fg18"/>
      <w:bookmarkEnd w:id="33"/>
      <w:r>
        <w:t xml:space="preserve">(OFF). In this notation, (OFF) is not a key that you press, but is the name of the second function of the </w:t>
      </w:r>
      <w:r>
        <w:rPr>
          <w:noProof/>
        </w:rPr>
        <w:drawing>
          <wp:inline distT="0" distB="0" distL="0" distR="0" wp14:anchorId="79637B37" wp14:editId="787AF007">
            <wp:extent cx="292100" cy="215900"/>
            <wp:effectExtent l="0" t="0" r="0" b="0"/>
            <wp:docPr id="18" name="Picture 18"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4" w:name="fg19"/>
      <w:bookmarkEnd w:id="34"/>
      <w:r>
        <w:t xml:space="preserve">key, which is accessed with the </w:t>
      </w:r>
      <w:r>
        <w:rPr>
          <w:noProof/>
        </w:rPr>
        <w:drawing>
          <wp:inline distT="0" distB="0" distL="0" distR="0" wp14:anchorId="1F5730E9" wp14:editId="6EFC1190">
            <wp:extent cx="368300" cy="215900"/>
            <wp:effectExtent l="0" t="0" r="0" b="0"/>
            <wp:docPr id="19" name="Picture 1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5" w:name="fg20"/>
      <w:bookmarkEnd w:id="35"/>
      <w:r>
        <w:t xml:space="preserve">key. </w:t>
      </w:r>
    </w:p>
    <w:p w:rsidR="009337AF" w:rsidRDefault="00383B53">
      <w:pPr>
        <w:divId w:val="201602612"/>
      </w:pPr>
      <w:r>
        <w:t xml:space="preserve">The calculator has many modes of operation that affect how mathematics is entered and displayed. These will be described later in this guide, but before progressing any further you should reset your calculator to the default course settings. </w:t>
      </w:r>
    </w:p>
    <w:p w:rsidR="009337AF" w:rsidRDefault="00383B53">
      <w:pPr>
        <w:divId w:val="201602612"/>
      </w:pPr>
      <w:r>
        <w:rPr>
          <w:vanish/>
        </w:rPr>
        <w:t>Start of Activity</w:t>
      </w:r>
    </w:p>
    <w:p w:rsidR="009337AF" w:rsidRDefault="00383B53">
      <w:pPr>
        <w:spacing w:before="0" w:beforeAutospacing="0" w:after="0" w:afterAutospacing="0" w:line="240" w:lineRule="auto"/>
        <w:outlineLvl w:val="2"/>
        <w:divId w:val="376859926"/>
        <w:rPr>
          <w:rFonts w:eastAsia="Times New Roman"/>
          <w:b/>
          <w:bCs/>
          <w:sz w:val="36"/>
          <w:szCs w:val="36"/>
        </w:rPr>
      </w:pPr>
      <w:bookmarkStart w:id="36" w:name="Session1_Activity1"/>
      <w:bookmarkEnd w:id="36"/>
      <w:r>
        <w:rPr>
          <w:rFonts w:eastAsia="Times New Roman"/>
          <w:b/>
          <w:bCs/>
          <w:sz w:val="36"/>
          <w:szCs w:val="36"/>
        </w:rPr>
        <w:t>Activity 1 Initialising your calculator</w:t>
      </w:r>
    </w:p>
    <w:p w:rsidR="009337AF" w:rsidRDefault="00383B53">
      <w:pPr>
        <w:divId w:val="1955135975"/>
      </w:pPr>
      <w:r>
        <w:rPr>
          <w:vanish/>
        </w:rPr>
        <w:t>Start of Question</w:t>
      </w:r>
    </w:p>
    <w:p w:rsidR="009337AF" w:rsidRDefault="00383B53">
      <w:pPr>
        <w:divId w:val="1649167191"/>
      </w:pPr>
      <w:bookmarkStart w:id="37" w:name="Session1_Question1"/>
      <w:bookmarkEnd w:id="37"/>
      <w:r>
        <w:t>To initialise your calculator to the default course settings, turn it on and then enter the following two key sequences:</w:t>
      </w:r>
    </w:p>
    <w:p w:rsidR="009337AF" w:rsidRDefault="00383B53">
      <w:pPr>
        <w:divId w:val="1649167191"/>
      </w:pPr>
      <w:r>
        <w:rPr>
          <w:noProof/>
        </w:rPr>
        <w:drawing>
          <wp:inline distT="0" distB="0" distL="0" distR="0" wp14:anchorId="573AC6FC" wp14:editId="04F08D30">
            <wp:extent cx="368300" cy="215900"/>
            <wp:effectExtent l="0" t="0" r="0" b="0"/>
            <wp:docPr id="20" name="Picture 2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8" w:name="fg21"/>
      <w:bookmarkEnd w:id="38"/>
      <w:r>
        <w:rPr>
          <w:noProof/>
        </w:rPr>
        <w:drawing>
          <wp:inline distT="0" distB="0" distL="0" distR="0" wp14:anchorId="1B652389" wp14:editId="121101FC">
            <wp:extent cx="292100" cy="215900"/>
            <wp:effectExtent l="0" t="0" r="0" b="0"/>
            <wp:docPr id="21" name="Picture 21"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9" w:name="fg22"/>
      <w:bookmarkEnd w:id="39"/>
      <w:r>
        <w:t xml:space="preserve">(CLR) </w:t>
      </w:r>
      <w:r>
        <w:rPr>
          <w:noProof/>
        </w:rPr>
        <w:drawing>
          <wp:inline distT="0" distB="0" distL="0" distR="0" wp14:anchorId="3185D167" wp14:editId="75BF2060">
            <wp:extent cx="292100" cy="215900"/>
            <wp:effectExtent l="0" t="0" r="0" b="0"/>
            <wp:docPr id="22" name="Picture 22"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0" w:name="fg23"/>
      <w:bookmarkEnd w:id="40"/>
      <w:r>
        <w:t xml:space="preserve">(Setup) </w:t>
      </w:r>
      <w:r>
        <w:rPr>
          <w:noProof/>
        </w:rPr>
        <w:drawing>
          <wp:inline distT="0" distB="0" distL="0" distR="0" wp14:anchorId="4049F969" wp14:editId="70F218C5">
            <wp:extent cx="292100" cy="215900"/>
            <wp:effectExtent l="0" t="0" r="0" b="0"/>
            <wp:docPr id="23" name="Picture 23"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1" w:name="fg24"/>
      <w:bookmarkEnd w:id="41"/>
      <w:r>
        <w:t xml:space="preserve">(Yes) </w:t>
      </w:r>
      <w:r>
        <w:rPr>
          <w:noProof/>
        </w:rPr>
        <w:drawing>
          <wp:inline distT="0" distB="0" distL="0" distR="0" wp14:anchorId="12AD1F6D" wp14:editId="169B54C5">
            <wp:extent cx="292100" cy="215900"/>
            <wp:effectExtent l="0" t="0" r="0" b="0"/>
            <wp:docPr id="24" name="Picture 24"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2" w:name="fg26"/>
      <w:bookmarkEnd w:id="42"/>
    </w:p>
    <w:p w:rsidR="009337AF" w:rsidRDefault="00383B53">
      <w:pPr>
        <w:divId w:val="1649167191"/>
      </w:pPr>
      <w:r>
        <w:rPr>
          <w:noProof/>
        </w:rPr>
        <w:drawing>
          <wp:inline distT="0" distB="0" distL="0" distR="0" wp14:anchorId="600FB792" wp14:editId="56024A1C">
            <wp:extent cx="368300" cy="215900"/>
            <wp:effectExtent l="0" t="0" r="0" b="0"/>
            <wp:docPr id="25" name="Picture 25"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3" w:name="fg27"/>
      <w:bookmarkEnd w:id="43"/>
      <w:r>
        <w:rPr>
          <w:noProof/>
        </w:rPr>
        <w:drawing>
          <wp:inline distT="0" distB="0" distL="0" distR="0" wp14:anchorId="30E1E77E" wp14:editId="657AA603">
            <wp:extent cx="368300" cy="215900"/>
            <wp:effectExtent l="0" t="0" r="0" b="0"/>
            <wp:docPr id="26" name="Picture 26"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4" w:name="fg28"/>
      <w:bookmarkEnd w:id="44"/>
      <w:r>
        <w:t xml:space="preserve">(SETUP) </w:t>
      </w:r>
      <w:r>
        <w:rPr>
          <w:noProof/>
        </w:rPr>
        <w:drawing>
          <wp:inline distT="0" distB="0" distL="0" distR="0" wp14:anchorId="2D3FA7BE" wp14:editId="7E12F804">
            <wp:extent cx="292100" cy="215900"/>
            <wp:effectExtent l="0" t="0" r="0" b="0"/>
            <wp:docPr id="27" name="Picture 27"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5" w:name="fg29"/>
      <w:bookmarkEnd w:id="45"/>
      <w:r>
        <w:t xml:space="preserve">(Norm) </w:t>
      </w:r>
      <w:r>
        <w:rPr>
          <w:noProof/>
        </w:rPr>
        <w:drawing>
          <wp:inline distT="0" distB="0" distL="0" distR="0" wp14:anchorId="38C1A30C" wp14:editId="7798C4EB">
            <wp:extent cx="292100" cy="215900"/>
            <wp:effectExtent l="0" t="0" r="0" b="0"/>
            <wp:docPr id="28" name="Picture 28"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6" w:name="fg30"/>
      <w:bookmarkEnd w:id="46"/>
    </w:p>
    <w:p w:rsidR="009337AF" w:rsidRDefault="00383B53">
      <w:pPr>
        <w:divId w:val="1649167191"/>
      </w:pPr>
      <w:r>
        <w:t xml:space="preserve">Note that in the first key sequence, ‘CLR’ (which is short for ‘clear’) is the second function of the </w:t>
      </w:r>
      <w:r>
        <w:rPr>
          <w:noProof/>
        </w:rPr>
        <w:drawing>
          <wp:inline distT="0" distB="0" distL="0" distR="0" wp14:anchorId="3AC7691A" wp14:editId="0F17DC7F">
            <wp:extent cx="292100" cy="215900"/>
            <wp:effectExtent l="0" t="0" r="0" b="0"/>
            <wp:docPr id="29" name="Picture 29"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7" w:name="fg31"/>
      <w:bookmarkEnd w:id="47"/>
      <w:r>
        <w:t xml:space="preserve">key, and ‘Setup’ is the name of the on-screen menu option corresponding to the </w:t>
      </w:r>
      <w:r>
        <w:rPr>
          <w:noProof/>
        </w:rPr>
        <w:drawing>
          <wp:inline distT="0" distB="0" distL="0" distR="0" wp14:anchorId="2172A3A5" wp14:editId="45FCAA90">
            <wp:extent cx="292100" cy="215900"/>
            <wp:effectExtent l="0" t="0" r="0" b="0"/>
            <wp:docPr id="30" name="Picture 30"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8" w:name="fg32"/>
      <w:bookmarkEnd w:id="48"/>
      <w:r>
        <w:t xml:space="preserve">key. ‘Yes’ is the name of the on-screen menu option corresponding to the </w:t>
      </w:r>
      <w:r>
        <w:rPr>
          <w:noProof/>
        </w:rPr>
        <w:drawing>
          <wp:inline distT="0" distB="0" distL="0" distR="0" wp14:anchorId="092823F1" wp14:editId="63F78EEB">
            <wp:extent cx="292100" cy="215900"/>
            <wp:effectExtent l="0" t="0" r="0" b="0"/>
            <wp:docPr id="31" name="Picture 31"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9" w:name="fg33"/>
      <w:bookmarkEnd w:id="49"/>
      <w:r>
        <w:t xml:space="preserve">key. This key sequence clears all previous ‘setup’ settings on the calculator. </w:t>
      </w:r>
    </w:p>
    <w:p w:rsidR="009337AF" w:rsidRDefault="00383B53">
      <w:pPr>
        <w:divId w:val="1649167191"/>
      </w:pPr>
      <w:r>
        <w:t xml:space="preserve">In the second key sequence, ‘SETUP’ is the name of the second function of the </w:t>
      </w:r>
      <w:r>
        <w:rPr>
          <w:noProof/>
        </w:rPr>
        <w:drawing>
          <wp:inline distT="0" distB="0" distL="0" distR="0" wp14:anchorId="2B32BA52" wp14:editId="5422934F">
            <wp:extent cx="368300" cy="215900"/>
            <wp:effectExtent l="0" t="0" r="0" b="0"/>
            <wp:docPr id="32" name="Picture 32"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0" w:name="fg34"/>
      <w:bookmarkEnd w:id="50"/>
      <w:r>
        <w:t xml:space="preserve">key, and ‘Norm’ (short for ‘normal’) is the on-screen menu option corresponding to the </w:t>
      </w:r>
      <w:r>
        <w:rPr>
          <w:noProof/>
        </w:rPr>
        <w:drawing>
          <wp:inline distT="0" distB="0" distL="0" distR="0" wp14:anchorId="4D7A2E64" wp14:editId="6352935C">
            <wp:extent cx="292100" cy="215900"/>
            <wp:effectExtent l="0" t="0" r="0" b="0"/>
            <wp:docPr id="33" name="Picture 33"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1" w:name="fg35"/>
      <w:bookmarkEnd w:id="51"/>
      <w:r>
        <w:t xml:space="preserve">key. Pressing the key </w:t>
      </w:r>
      <w:r>
        <w:rPr>
          <w:noProof/>
        </w:rPr>
        <w:drawing>
          <wp:inline distT="0" distB="0" distL="0" distR="0" wp14:anchorId="71EC12E0" wp14:editId="089D0F25">
            <wp:extent cx="292100" cy="215900"/>
            <wp:effectExtent l="0" t="0" r="0" b="0"/>
            <wp:docPr id="34" name="Picture 34"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2" w:name="fg36"/>
      <w:bookmarkEnd w:id="52"/>
      <w:r>
        <w:t xml:space="preserve">selects to use ‘Normal 2’ mode, which will be described in more detail in section 5. </w:t>
      </w:r>
    </w:p>
    <w:p w:rsidR="009337AF" w:rsidRDefault="00383B53">
      <w:pPr>
        <w:divId w:val="1649167191"/>
      </w:pPr>
      <w:r>
        <w:rPr>
          <w:vanish/>
        </w:rPr>
        <w:t>Start of Box</w:t>
      </w:r>
    </w:p>
    <w:p w:rsidR="009337AF" w:rsidRDefault="00383B53">
      <w:pPr>
        <w:divId w:val="2129543896"/>
      </w:pPr>
      <w:bookmarkStart w:id="53" w:name="Session1_Box6"/>
      <w:bookmarkEnd w:id="53"/>
      <w:r>
        <w:t xml:space="preserve">Note the difference between ‘SETUP’, the second function of the </w:t>
      </w:r>
      <w:r>
        <w:rPr>
          <w:noProof/>
        </w:rPr>
        <w:drawing>
          <wp:inline distT="0" distB="0" distL="0" distR="0" wp14:anchorId="0C5AA3FC" wp14:editId="0C51AE1A">
            <wp:extent cx="368300" cy="215900"/>
            <wp:effectExtent l="0" t="0" r="0" b="0"/>
            <wp:docPr id="35" name="Picture 35"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4" w:name="fg37"/>
      <w:bookmarkEnd w:id="54"/>
      <w:r>
        <w:t xml:space="preserve">key, and the menu option ‘Setup’. </w:t>
      </w:r>
    </w:p>
    <w:p w:rsidR="009337AF" w:rsidRDefault="00383B53">
      <w:pPr>
        <w:divId w:val="1649167191"/>
      </w:pPr>
      <w:r>
        <w:rPr>
          <w:vanish/>
        </w:rPr>
        <w:t>End of Box</w:t>
      </w:r>
    </w:p>
    <w:p w:rsidR="009337AF" w:rsidRDefault="00383B53">
      <w:pPr>
        <w:divId w:val="1649167191"/>
      </w:pPr>
      <w:r>
        <w:t xml:space="preserve">Your calculator will now be working in ‘Math’ mode, and the word Math will be shown near the right-hand side of the top of the calculator display, as shown in Figure 4 below. Math mode is the recommended way of using your calculator during this course as it allows mathematics to be entered and displayed in a similar way to how you would write it on paper. </w:t>
      </w:r>
    </w:p>
    <w:p w:rsidR="009337AF" w:rsidRDefault="00383B53">
      <w:pPr>
        <w:divId w:val="1649167191"/>
      </w:pPr>
      <w:r>
        <w:rPr>
          <w:vanish/>
        </w:rPr>
        <w:t>Start of Box</w:t>
      </w:r>
    </w:p>
    <w:p w:rsidR="009337AF" w:rsidRDefault="00383B53">
      <w:pPr>
        <w:divId w:val="1681006890"/>
      </w:pPr>
      <w:bookmarkStart w:id="55" w:name="Session1_Box7"/>
      <w:bookmarkEnd w:id="55"/>
      <w:r>
        <w:rPr>
          <w:vanish/>
        </w:rPr>
        <w:t>Start of Figure</w:t>
      </w:r>
    </w:p>
    <w:p w:rsidR="009337AF" w:rsidRDefault="00383B53">
      <w:pPr>
        <w:spacing w:before="240" w:beforeAutospacing="0" w:after="0" w:afterAutospacing="0" w:line="240" w:lineRule="auto"/>
        <w:divId w:val="1962178369"/>
        <w:rPr>
          <w:rFonts w:ascii="Times New Roman" w:eastAsia="Times New Roman" w:hAnsi="Times New Roman" w:cs="Times New Roman"/>
          <w:sz w:val="24"/>
          <w:szCs w:val="24"/>
        </w:rPr>
      </w:pPr>
      <w:bookmarkStart w:id="56" w:name="Session1_Figure4"/>
      <w:bookmarkEnd w:id="56"/>
      <w:r>
        <w:rPr>
          <w:rFonts w:ascii="Times New Roman" w:eastAsia="Times New Roman" w:hAnsi="Times New Roman" w:cs="Times New Roman"/>
          <w:noProof/>
          <w:sz w:val="24"/>
          <w:szCs w:val="24"/>
        </w:rPr>
        <w:drawing>
          <wp:inline distT="0" distB="0" distL="0" distR="0" wp14:anchorId="3490CDB9" wp14:editId="3231077A">
            <wp:extent cx="1447800" cy="508000"/>
            <wp:effectExtent l="0" t="0" r="0" b="6350"/>
            <wp:docPr id="36" name="Picture 36" descr="The figure shows the display on a calcul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figure shows the display on a calculator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508000"/>
                    </a:xfrm>
                    <a:prstGeom prst="rect">
                      <a:avLst/>
                    </a:prstGeom>
                    <a:noFill/>
                    <a:ln>
                      <a:noFill/>
                    </a:ln>
                  </pic:spPr>
                </pic:pic>
              </a:graphicData>
            </a:graphic>
          </wp:inline>
        </w:drawing>
      </w:r>
      <w:bookmarkStart w:id="57" w:name="fg38"/>
      <w:bookmarkEnd w:id="57"/>
    </w:p>
    <w:p w:rsidR="009337AF" w:rsidRDefault="00383B53">
      <w:pPr>
        <w:pStyle w:val="Caption1"/>
        <w:divId w:val="881677604"/>
      </w:pPr>
      <w:r>
        <w:t>Figure 4 ‘Math’ mode</w:t>
      </w:r>
    </w:p>
    <w:bookmarkStart w:id="58" w:name="View_Session1_Description4"/>
    <w:p w:rsidR="009337AF" w:rsidRDefault="00383B53">
      <w:pPr>
        <w:pStyle w:val="navbutton"/>
        <w:divId w:val="881677604"/>
      </w:pPr>
      <w:r>
        <w:fldChar w:fldCharType="begin"/>
      </w:r>
      <w:r>
        <w:instrText xml:space="preserve"> HYPERLINK "" \l "Session1_Description4" </w:instrText>
      </w:r>
      <w:r>
        <w:fldChar w:fldCharType="separate"/>
      </w:r>
      <w:r>
        <w:rPr>
          <w:rStyle w:val="Hyperlink"/>
        </w:rPr>
        <w:t>View description - Figure 4 ‘Math’ mode</w:t>
      </w:r>
      <w:r>
        <w:fldChar w:fldCharType="end"/>
      </w:r>
      <w:bookmarkEnd w:id="58"/>
    </w:p>
    <w:bookmarkStart w:id="59" w:name="View_Session1_Alternative4"/>
    <w:p w:rsidR="009337AF" w:rsidRDefault="00383B53">
      <w:pPr>
        <w:pStyle w:val="navbutton"/>
        <w:divId w:val="881677604"/>
      </w:pPr>
      <w:r>
        <w:fldChar w:fldCharType="begin"/>
      </w:r>
      <w:r>
        <w:instrText xml:space="preserve"> HYPERLINK "" \l "Session1_Alternative4" </w:instrText>
      </w:r>
      <w:r>
        <w:fldChar w:fldCharType="separate"/>
      </w:r>
      <w:r>
        <w:rPr>
          <w:rStyle w:val="Hyperlink"/>
        </w:rPr>
        <w:t>View description - Figure 4 ‘Math’ mode</w:t>
      </w:r>
      <w:r>
        <w:fldChar w:fldCharType="end"/>
      </w:r>
      <w:bookmarkEnd w:id="59"/>
    </w:p>
    <w:p w:rsidR="009337AF" w:rsidRDefault="00383B53">
      <w:pPr>
        <w:divId w:val="1681006890"/>
      </w:pPr>
      <w:r>
        <w:rPr>
          <w:vanish/>
        </w:rPr>
        <w:t>End of Figure</w:t>
      </w:r>
    </w:p>
    <w:p w:rsidR="009337AF" w:rsidRDefault="00383B53">
      <w:pPr>
        <w:divId w:val="1649167191"/>
      </w:pPr>
      <w:r>
        <w:rPr>
          <w:vanish/>
        </w:rPr>
        <w:t>End of Box</w:t>
      </w:r>
    </w:p>
    <w:p w:rsidR="009337AF" w:rsidRDefault="00383B53">
      <w:pPr>
        <w:divId w:val="1955135975"/>
      </w:pPr>
      <w:r>
        <w:rPr>
          <w:vanish/>
        </w:rPr>
        <w:t>End of Question</w:t>
      </w:r>
    </w:p>
    <w:p w:rsidR="009337AF" w:rsidRDefault="00383B53">
      <w:pPr>
        <w:divId w:val="201602612"/>
      </w:pPr>
      <w:r>
        <w:rPr>
          <w:vanish/>
        </w:rPr>
        <w:t>End of Activity</w:t>
      </w:r>
    </w:p>
    <w:p w:rsidR="009337AF" w:rsidRDefault="00383B53">
      <w:pPr>
        <w:pStyle w:val="Heading2"/>
        <w:divId w:val="1027175880"/>
        <w:rPr>
          <w:rFonts w:eastAsia="Times New Roman"/>
        </w:rPr>
      </w:pPr>
      <w:bookmarkStart w:id="60" w:name="Session1_Section1"/>
      <w:bookmarkEnd w:id="60"/>
      <w:r>
        <w:rPr>
          <w:rFonts w:eastAsia="Times New Roman"/>
        </w:rPr>
        <w:t>1.1 Basic calculations</w:t>
      </w:r>
    </w:p>
    <w:p w:rsidR="009337AF" w:rsidRDefault="00383B53">
      <w:pPr>
        <w:divId w:val="1027175880"/>
      </w:pPr>
      <w:r>
        <w:t xml:space="preserve">Basic calculations are entered into the calculator in exactly the same order as they are written on paper, as demonstrated in the following activity. The calculator displays the calculation that you enter. When you press </w:t>
      </w:r>
      <w:r>
        <w:rPr>
          <w:noProof/>
        </w:rPr>
        <w:drawing>
          <wp:inline distT="0" distB="0" distL="0" distR="0" wp14:anchorId="1DF8A1EC" wp14:editId="6668A2F7">
            <wp:extent cx="292100" cy="215900"/>
            <wp:effectExtent l="0" t="0" r="0" b="0"/>
            <wp:docPr id="37" name="Picture 3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1" w:name="fg39"/>
      <w:bookmarkEnd w:id="61"/>
      <w:r>
        <w:t xml:space="preserve">, the answer is displayed at the bottom right of the screen. </w:t>
      </w:r>
    </w:p>
    <w:p w:rsidR="009337AF" w:rsidRDefault="00383B53">
      <w:pPr>
        <w:divId w:val="1027175880"/>
      </w:pPr>
      <w:r>
        <w:rPr>
          <w:vanish/>
        </w:rPr>
        <w:t>Start of Activity</w:t>
      </w:r>
    </w:p>
    <w:p w:rsidR="009337AF" w:rsidRDefault="00383B53">
      <w:pPr>
        <w:spacing w:before="0" w:beforeAutospacing="0" w:after="0" w:afterAutospacing="0" w:line="240" w:lineRule="auto"/>
        <w:outlineLvl w:val="3"/>
        <w:divId w:val="1499538265"/>
        <w:rPr>
          <w:rFonts w:eastAsia="Times New Roman"/>
          <w:b/>
          <w:bCs/>
          <w:sz w:val="36"/>
          <w:szCs w:val="36"/>
        </w:rPr>
      </w:pPr>
      <w:bookmarkStart w:id="62" w:name="Session1_Activity2"/>
      <w:bookmarkEnd w:id="62"/>
      <w:r>
        <w:rPr>
          <w:rFonts w:eastAsia="Times New Roman"/>
          <w:b/>
          <w:bCs/>
          <w:sz w:val="36"/>
          <w:szCs w:val="36"/>
        </w:rPr>
        <w:t>Activity 2 Sums, differences, products and quotients</w:t>
      </w:r>
    </w:p>
    <w:p w:rsidR="009337AF" w:rsidRDefault="00383B53">
      <w:pPr>
        <w:divId w:val="576130559"/>
      </w:pPr>
      <w:r>
        <w:rPr>
          <w:vanish/>
        </w:rPr>
        <w:t>Start of Question</w:t>
      </w:r>
    </w:p>
    <w:p w:rsidR="009337AF" w:rsidRDefault="00383B53">
      <w:pPr>
        <w:divId w:val="88550440"/>
      </w:pPr>
      <w:bookmarkStart w:id="63" w:name="Session1_Question2"/>
      <w:bookmarkEnd w:id="63"/>
      <w:r>
        <w:t>Use your calculator to work out the answers to the following calculations.</w:t>
      </w:r>
    </w:p>
    <w:p w:rsidR="009337AF" w:rsidRDefault="00383B53">
      <w:pPr>
        <w:numPr>
          <w:ilvl w:val="0"/>
          <w:numId w:val="6"/>
        </w:numPr>
        <w:spacing w:before="0" w:beforeAutospacing="0" w:after="0" w:afterAutospacing="0"/>
        <w:ind w:left="780" w:right="780"/>
        <w:divId w:val="88550440"/>
        <w:rPr>
          <w:rFonts w:eastAsia="Times New Roman"/>
        </w:rPr>
      </w:pPr>
      <w:r>
        <w:rPr>
          <w:rFonts w:eastAsia="Times New Roman"/>
          <w:noProof/>
        </w:rPr>
        <w:drawing>
          <wp:inline distT="0" distB="0" distL="0" distR="0" wp14:anchorId="5740BB77" wp14:editId="6964A6FC">
            <wp:extent cx="1193800" cy="139700"/>
            <wp:effectExtent l="0" t="0" r="6350" b="0"/>
            <wp:docPr id="38" name="Picture 38" descr="D:\AaaF\OUT\httpswwwopeneduopenlearnocw_cmid4256_2021-12-10_11-44-43_nsfr2\word\assets\_3a8494ce1e8dfeebb705b4d9c29a2f741b1e4315_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4256_2021-12-10_11-44-43_nsfr2\word\assets\_3a8494ce1e8dfeebb705b4d9c29a2f741b1e4315_img-0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3800" cy="139700"/>
                    </a:xfrm>
                    <a:prstGeom prst="rect">
                      <a:avLst/>
                    </a:prstGeom>
                    <a:noFill/>
                    <a:ln>
                      <a:noFill/>
                    </a:ln>
                  </pic:spPr>
                </pic:pic>
              </a:graphicData>
            </a:graphic>
          </wp:inline>
        </w:drawing>
      </w:r>
      <w:bookmarkStart w:id="64" w:name="fg40"/>
      <w:bookmarkEnd w:id="64"/>
    </w:p>
    <w:p w:rsidR="009337AF" w:rsidRDefault="00383B53">
      <w:pPr>
        <w:numPr>
          <w:ilvl w:val="0"/>
          <w:numId w:val="6"/>
        </w:numPr>
        <w:spacing w:before="0" w:beforeAutospacing="0" w:after="0" w:afterAutospacing="0"/>
        <w:ind w:left="780" w:right="780"/>
        <w:divId w:val="88550440"/>
        <w:rPr>
          <w:rFonts w:eastAsia="Times New Roman"/>
        </w:rPr>
      </w:pPr>
      <w:r>
        <w:rPr>
          <w:rFonts w:eastAsia="Times New Roman"/>
          <w:noProof/>
        </w:rPr>
        <w:drawing>
          <wp:inline distT="0" distB="0" distL="0" distR="0" wp14:anchorId="5566FAD2" wp14:editId="6AB12BFE">
            <wp:extent cx="1117600" cy="139700"/>
            <wp:effectExtent l="0" t="0" r="6350" b="0"/>
            <wp:docPr id="39" name="Picture 39" descr="D:\AaaF\OUT\httpswwwopeneduopenlearnocw_cmid4256_2021-12-10_11-44-43_nsfr2\word\assets\_ab3481804ca7cf66813e5911126b79a9d224fdf5_im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4256_2021-12-10_11-44-43_nsfr2\word\assets\_ab3481804ca7cf66813e5911126b79a9d224fdf5_img-0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7600" cy="139700"/>
                    </a:xfrm>
                    <a:prstGeom prst="rect">
                      <a:avLst/>
                    </a:prstGeom>
                    <a:noFill/>
                    <a:ln>
                      <a:noFill/>
                    </a:ln>
                  </pic:spPr>
                </pic:pic>
              </a:graphicData>
            </a:graphic>
          </wp:inline>
        </w:drawing>
      </w:r>
      <w:bookmarkStart w:id="65" w:name="fg41"/>
      <w:bookmarkEnd w:id="65"/>
    </w:p>
    <w:p w:rsidR="009337AF" w:rsidRDefault="00383B53">
      <w:pPr>
        <w:numPr>
          <w:ilvl w:val="0"/>
          <w:numId w:val="6"/>
        </w:numPr>
        <w:spacing w:before="0" w:beforeAutospacing="0" w:after="0" w:afterAutospacing="0"/>
        <w:ind w:left="780" w:right="780"/>
        <w:divId w:val="88550440"/>
        <w:rPr>
          <w:rFonts w:eastAsia="Times New Roman"/>
        </w:rPr>
      </w:pPr>
      <w:r>
        <w:rPr>
          <w:rFonts w:eastAsia="Times New Roman"/>
          <w:noProof/>
        </w:rPr>
        <w:drawing>
          <wp:inline distT="0" distB="0" distL="0" distR="0" wp14:anchorId="29F1AA15" wp14:editId="3716B64E">
            <wp:extent cx="1320800" cy="177800"/>
            <wp:effectExtent l="0" t="0" r="0" b="0"/>
            <wp:docPr id="40" name="Picture 40" descr="D:\AaaF\OUT\httpswwwopeneduopenlearnocw_cmid4256_2021-12-10_11-44-43_nsfr2\word\assets\_54076ad6e912fa96cb1a037926fd597dc0c97b44_im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4256_2021-12-10_11-44-43_nsfr2\word\assets\_54076ad6e912fa96cb1a037926fd597dc0c97b44_img-0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0" cy="177800"/>
                    </a:xfrm>
                    <a:prstGeom prst="rect">
                      <a:avLst/>
                    </a:prstGeom>
                    <a:noFill/>
                    <a:ln>
                      <a:noFill/>
                    </a:ln>
                  </pic:spPr>
                </pic:pic>
              </a:graphicData>
            </a:graphic>
          </wp:inline>
        </w:drawing>
      </w:r>
      <w:bookmarkStart w:id="66" w:name="fg42"/>
      <w:bookmarkEnd w:id="66"/>
    </w:p>
    <w:p w:rsidR="009337AF" w:rsidRDefault="00383B53">
      <w:pPr>
        <w:numPr>
          <w:ilvl w:val="0"/>
          <w:numId w:val="6"/>
        </w:numPr>
        <w:spacing w:before="0" w:beforeAutospacing="0" w:after="0" w:afterAutospacing="0"/>
        <w:ind w:left="780" w:right="780"/>
        <w:divId w:val="88550440"/>
        <w:rPr>
          <w:rFonts w:eastAsia="Times New Roman"/>
        </w:rPr>
      </w:pPr>
      <w:r>
        <w:rPr>
          <w:rFonts w:eastAsia="Times New Roman"/>
          <w:noProof/>
        </w:rPr>
        <w:drawing>
          <wp:inline distT="0" distB="0" distL="0" distR="0" wp14:anchorId="7D5C9D88" wp14:editId="65146A62">
            <wp:extent cx="2514600" cy="177800"/>
            <wp:effectExtent l="0" t="0" r="0" b="0"/>
            <wp:docPr id="41" name="Picture 41" descr="D:\AaaF\OUT\httpswwwopeneduopenlearnocw_cmid4256_2021-12-10_11-44-43_nsfr2\word\assets\_a85997db171863aa9a4a72bff5dc63cb6701aac1_im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4256_2021-12-10_11-44-43_nsfr2\word\assets\_a85997db171863aa9a4a72bff5dc63cb6701aac1_img-0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77800"/>
                    </a:xfrm>
                    <a:prstGeom prst="rect">
                      <a:avLst/>
                    </a:prstGeom>
                    <a:noFill/>
                    <a:ln>
                      <a:noFill/>
                    </a:ln>
                  </pic:spPr>
                </pic:pic>
              </a:graphicData>
            </a:graphic>
          </wp:inline>
        </w:drawing>
      </w:r>
      <w:bookmarkStart w:id="67" w:name="fg43"/>
      <w:bookmarkEnd w:id="67"/>
    </w:p>
    <w:p w:rsidR="009337AF" w:rsidRDefault="00383B53">
      <w:pPr>
        <w:divId w:val="576130559"/>
      </w:pPr>
      <w:r>
        <w:rPr>
          <w:vanish/>
        </w:rPr>
        <w:t>End of Question</w:t>
      </w:r>
    </w:p>
    <w:bookmarkStart w:id="68" w:name="View_Session1_Answer1"/>
    <w:p w:rsidR="009337AF" w:rsidRDefault="00383B53">
      <w:pPr>
        <w:pStyle w:val="navbutton"/>
        <w:divId w:val="576130559"/>
      </w:pPr>
      <w:r>
        <w:fldChar w:fldCharType="begin"/>
      </w:r>
      <w:r>
        <w:instrText xml:space="preserve"> HYPERLINK "" \l "Session1_Answer1" </w:instrText>
      </w:r>
      <w:r>
        <w:fldChar w:fldCharType="separate"/>
      </w:r>
      <w:r>
        <w:rPr>
          <w:rStyle w:val="Hyperlink"/>
        </w:rPr>
        <w:t>View answer - Activity 2 Sums, differences, products and quotients</w:t>
      </w:r>
      <w:r>
        <w:fldChar w:fldCharType="end"/>
      </w:r>
      <w:bookmarkEnd w:id="68"/>
    </w:p>
    <w:p w:rsidR="009337AF" w:rsidRDefault="00383B53">
      <w:pPr>
        <w:divId w:val="1027175880"/>
      </w:pPr>
      <w:r>
        <w:rPr>
          <w:vanish/>
        </w:rPr>
        <w:t>End of Activity</w:t>
      </w:r>
    </w:p>
    <w:p w:rsidR="009337AF" w:rsidRDefault="00383B53">
      <w:pPr>
        <w:divId w:val="1027175880"/>
      </w:pPr>
      <w:r>
        <w:t>You may have noticed that in part (4) of the above activity, the calculation was too long to fit on the calculator display. In such circumstances, the symbols ‘</w:t>
      </w:r>
      <w:r>
        <w:rPr>
          <w:noProof/>
        </w:rPr>
        <w:drawing>
          <wp:inline distT="0" distB="0" distL="0" distR="0" wp14:anchorId="5B4214BB" wp14:editId="11222FB0">
            <wp:extent cx="88900" cy="88900"/>
            <wp:effectExtent l="0" t="0" r="6350" b="6350"/>
            <wp:docPr id="42" name="Picture 42" descr="D:\AaaF\OUT\httpswwwopeneduopenlearnocw_cmid4256_2021-12-10_11-44-43_nsfr2\word\assets\_4f77a829fbafb452f93c391c26d5ad7c31b69625_img-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4256_2021-12-10_11-44-43_nsfr2\word\assets\_4f77a829fbafb452f93c391c26d5ad7c31b69625_img-0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bookmarkStart w:id="69" w:name="fg50"/>
      <w:bookmarkEnd w:id="69"/>
      <w:r>
        <w:t>’ or ‘</w:t>
      </w:r>
      <w:r>
        <w:rPr>
          <w:noProof/>
        </w:rPr>
        <w:drawing>
          <wp:inline distT="0" distB="0" distL="0" distR="0" wp14:anchorId="678C4009" wp14:editId="0A8195F4">
            <wp:extent cx="88900" cy="88900"/>
            <wp:effectExtent l="0" t="0" r="6350" b="6350"/>
            <wp:docPr id="43" name="Picture 43" descr="D:\AaaF\OUT\httpswwwopeneduopenlearnocw_cmid4256_2021-12-10_11-44-43_nsfr2\word\assets\_143ac940acb873d0e4f1db6a9a767ff596edfa3a_im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4256_2021-12-10_11-44-43_nsfr2\word\assets\_143ac940acb873d0e4f1db6a9a767ff596edfa3a_img-00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bookmarkStart w:id="70" w:name="fg51"/>
      <w:bookmarkEnd w:id="70"/>
      <w:r>
        <w:t xml:space="preserve">’ appear at the left or right of the display to indicate that there is more information in that direction. This information can be seen by scrolling left or right using the </w:t>
      </w:r>
      <w:r>
        <w:rPr>
          <w:noProof/>
        </w:rPr>
        <w:drawing>
          <wp:inline distT="0" distB="0" distL="0" distR="0" wp14:anchorId="28626EB5" wp14:editId="633DF104">
            <wp:extent cx="304800" cy="215900"/>
            <wp:effectExtent l="0" t="0" r="0" b="0"/>
            <wp:docPr id="44" name="Picture 44" descr="D:\AaaF\OUT\httpswwwopeneduopenlearnocw_cmid4256_2021-12-10_11-44-43_nsfr2\word\assets\_a9f0987246ee7951f138e2c03a40c14401ff909f_key-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4256_2021-12-10_11-44-43_nsfr2\word\assets\_a9f0987246ee7951f138e2c03a40c14401ff909f_key-le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1" w:name="fg52"/>
      <w:bookmarkEnd w:id="71"/>
      <w:r>
        <w:t xml:space="preserve">and </w:t>
      </w:r>
      <w:r>
        <w:rPr>
          <w:noProof/>
        </w:rPr>
        <w:drawing>
          <wp:inline distT="0" distB="0" distL="0" distR="0" wp14:anchorId="5A54096F" wp14:editId="64FABF23">
            <wp:extent cx="304800" cy="215900"/>
            <wp:effectExtent l="0" t="0" r="0" b="0"/>
            <wp:docPr id="45" name="Picture 45"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2" w:name="fg53"/>
      <w:bookmarkEnd w:id="72"/>
      <w:r>
        <w:t xml:space="preserve">keys, which are found at the left and right sides of the large cursor control button (labelled with the word ‘REPLAY’) located under the calculator screen. </w:t>
      </w:r>
    </w:p>
    <w:p w:rsidR="009337AF" w:rsidRDefault="00383B53">
      <w:pPr>
        <w:divId w:val="1027175880"/>
      </w:pPr>
      <w:r>
        <w:t xml:space="preserve">If  you  type  a  very  long  calculation  into  your  calculator,   then  you  may see the  cursor   (which  is  usually  shown  as ‘ </w:t>
      </w:r>
      <w:r>
        <w:rPr>
          <w:noProof/>
        </w:rPr>
        <w:drawing>
          <wp:inline distT="0" distB="0" distL="0" distR="0" wp14:anchorId="02839D6D" wp14:editId="0E3B0DCE">
            <wp:extent cx="25400" cy="152400"/>
            <wp:effectExtent l="0" t="0" r="0" b="0"/>
            <wp:docPr id="46" name="Picture 46" descr="D:\AaaF\OUT\httpswwwopeneduopenlearnocw_cmid4256_2021-12-10_11-44-43_nsfr2\word\assets\_6028c2f1e98380dfbd992f2394b0bbddc113ee38_cur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4256_2021-12-10_11-44-43_nsfr2\word\assets\_6028c2f1e98380dfbd992f2394b0bbddc113ee38_curso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 cy="152400"/>
                    </a:xfrm>
                    <a:prstGeom prst="rect">
                      <a:avLst/>
                    </a:prstGeom>
                    <a:noFill/>
                    <a:ln>
                      <a:noFill/>
                    </a:ln>
                  </pic:spPr>
                </pic:pic>
              </a:graphicData>
            </a:graphic>
          </wp:inline>
        </w:drawing>
      </w:r>
      <w:bookmarkStart w:id="73" w:name="fg54"/>
      <w:bookmarkEnd w:id="73"/>
      <w:r>
        <w:t>’) change  to  ‘</w:t>
      </w:r>
      <w:r>
        <w:rPr>
          <w:noProof/>
        </w:rPr>
        <w:drawing>
          <wp:inline distT="0" distB="0" distL="0" distR="0" wp14:anchorId="0A8D5BF4" wp14:editId="6C0D4806">
            <wp:extent cx="127000" cy="114300"/>
            <wp:effectExtent l="0" t="0" r="6350" b="0"/>
            <wp:docPr id="47" name="Picture 47" descr="D:\AaaF\OUT\httpswwwopeneduopenlearnocw_cmid4256_2021-12-10_11-44-43_nsfr2\word\assets\_ca2d8e072b30131e25a3705e2750f59d0a31835a_blockcur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4256_2021-12-10_11-44-43_nsfr2\word\assets\_ca2d8e072b30131e25a3705e2750f59d0a31835a_blockcurso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00" cy="114300"/>
                    </a:xfrm>
                    <a:prstGeom prst="rect">
                      <a:avLst/>
                    </a:prstGeom>
                    <a:noFill/>
                    <a:ln>
                      <a:noFill/>
                    </a:ln>
                  </pic:spPr>
                </pic:pic>
              </a:graphicData>
            </a:graphic>
          </wp:inline>
        </w:drawing>
      </w:r>
      <w:bookmarkStart w:id="74" w:name="fg55"/>
      <w:bookmarkEnd w:id="74"/>
      <w:r>
        <w:t xml:space="preserve">’. This means that you are allowed to type only at most 10 more characters. If you encounter this, you should break your calculation into smaller parts. </w:t>
      </w:r>
    </w:p>
    <w:p w:rsidR="009337AF" w:rsidRDefault="00383B53">
      <w:pPr>
        <w:divId w:val="1027175880"/>
      </w:pPr>
      <w:r>
        <w:rPr>
          <w:vanish/>
        </w:rPr>
        <w:t>Start of Box</w:t>
      </w:r>
    </w:p>
    <w:p w:rsidR="009337AF" w:rsidRDefault="00383B53">
      <w:pPr>
        <w:divId w:val="147019693"/>
      </w:pPr>
      <w:bookmarkStart w:id="75" w:name="Session1_Box8"/>
      <w:bookmarkEnd w:id="75"/>
      <w:r>
        <w:t>The cursor is a flashing symbol indicating where the next item entered into the calculator will appear.</w:t>
      </w:r>
    </w:p>
    <w:p w:rsidR="009337AF" w:rsidRDefault="00383B53">
      <w:pPr>
        <w:divId w:val="1027175880"/>
      </w:pPr>
      <w:r>
        <w:rPr>
          <w:vanish/>
        </w:rPr>
        <w:t>End of Box</w:t>
      </w:r>
    </w:p>
    <w:p w:rsidR="009337AF" w:rsidRDefault="00383B53">
      <w:pPr>
        <w:pStyle w:val="Heading2"/>
        <w:divId w:val="1245065664"/>
        <w:rPr>
          <w:rFonts w:eastAsia="Times New Roman"/>
        </w:rPr>
      </w:pPr>
      <w:bookmarkStart w:id="76" w:name="Session1_Section2"/>
      <w:bookmarkEnd w:id="76"/>
      <w:r>
        <w:rPr>
          <w:rFonts w:eastAsia="Times New Roman"/>
        </w:rPr>
        <w:t>1.2 Fractions or decimals?</w:t>
      </w:r>
    </w:p>
    <w:p w:rsidR="009337AF" w:rsidRDefault="00383B53">
      <w:pPr>
        <w:divId w:val="1245065664"/>
      </w:pPr>
      <w:r>
        <w:t xml:space="preserve">In Activity 1 you set up your calculator to use Math mode. In this mode, when the result of a calculation is not a whole number, it will be displayed as a fraction, such as </w:t>
      </w:r>
      <w:r>
        <w:rPr>
          <w:noProof/>
        </w:rPr>
        <w:drawing>
          <wp:inline distT="0" distB="0" distL="0" distR="0" wp14:anchorId="54910AB6" wp14:editId="5B54BDC2">
            <wp:extent cx="76200" cy="215900"/>
            <wp:effectExtent l="0" t="0" r="0" b="0"/>
            <wp:docPr id="48" name="Picture 48" descr="D:\AaaF\OUT\httpswwwopeneduopenlearnocw_cmid4256_2021-12-10_11-44-43_nsfr2\word\assets\_b36a4ff8584a53e5ac54a16f238b825b03030746_im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4256_2021-12-10_11-44-43_nsfr2\word\assets\_b36a4ff8584a53e5ac54a16f238b825b03030746_img-00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bookmarkStart w:id="77" w:name="fg56"/>
      <w:bookmarkEnd w:id="77"/>
      <w:r>
        <w:t xml:space="preserve">, wherever possible. </w:t>
      </w:r>
    </w:p>
    <w:p w:rsidR="009337AF" w:rsidRDefault="00383B53">
      <w:pPr>
        <w:divId w:val="1245065664"/>
      </w:pPr>
      <w:r>
        <w:t xml:space="preserve">To obtain the answer in decimal form, you need to press </w:t>
      </w:r>
      <w:r>
        <w:rPr>
          <w:noProof/>
        </w:rPr>
        <w:drawing>
          <wp:inline distT="0" distB="0" distL="0" distR="0" wp14:anchorId="5D00ACEB" wp14:editId="7DF68D5B">
            <wp:extent cx="368300" cy="215900"/>
            <wp:effectExtent l="0" t="0" r="0" b="0"/>
            <wp:docPr id="49" name="Picture 4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78" w:name="fg57"/>
      <w:bookmarkEnd w:id="78"/>
      <w:r>
        <w:rPr>
          <w:noProof/>
        </w:rPr>
        <w:drawing>
          <wp:inline distT="0" distB="0" distL="0" distR="0" wp14:anchorId="7699E207" wp14:editId="08811E0F">
            <wp:extent cx="292100" cy="215900"/>
            <wp:effectExtent l="0" t="0" r="0" b="0"/>
            <wp:docPr id="50" name="Picture 50"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9" w:name="fg58"/>
      <w:bookmarkEnd w:id="79"/>
      <w:r>
        <w:t xml:space="preserve">instead of </w:t>
      </w:r>
      <w:r>
        <w:rPr>
          <w:noProof/>
        </w:rPr>
        <w:drawing>
          <wp:inline distT="0" distB="0" distL="0" distR="0" wp14:anchorId="5C6ACE22" wp14:editId="0872E065">
            <wp:extent cx="292100" cy="215900"/>
            <wp:effectExtent l="0" t="0" r="0" b="0"/>
            <wp:docPr id="51" name="Picture 51"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0" w:name="fg59"/>
      <w:bookmarkEnd w:id="80"/>
      <w:r>
        <w:t xml:space="preserve">, or you can toggle between the fractional and decimal outputs using the </w:t>
      </w:r>
      <w:r>
        <w:rPr>
          <w:noProof/>
        </w:rPr>
        <w:drawing>
          <wp:inline distT="0" distB="0" distL="0" distR="0" wp14:anchorId="3A1747B3" wp14:editId="2A268308">
            <wp:extent cx="304800" cy="215900"/>
            <wp:effectExtent l="0" t="0" r="0" b="0"/>
            <wp:docPr id="52" name="Picture 52"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1" w:name="fg60"/>
      <w:bookmarkEnd w:id="81"/>
      <w:r>
        <w:t xml:space="preserve">key. </w:t>
      </w:r>
    </w:p>
    <w:p w:rsidR="009337AF" w:rsidRDefault="00383B53">
      <w:pPr>
        <w:divId w:val="1245065664"/>
      </w:pPr>
      <w:r>
        <w:rPr>
          <w:vanish/>
        </w:rPr>
        <w:t>Start of Box</w:t>
      </w:r>
    </w:p>
    <w:p w:rsidR="009337AF" w:rsidRDefault="00383B53">
      <w:pPr>
        <w:divId w:val="663704451"/>
      </w:pPr>
      <w:bookmarkStart w:id="82" w:name="Session1_Box9"/>
      <w:bookmarkEnd w:id="82"/>
      <w:r>
        <w:t xml:space="preserve">Remember, your calculator is in Math mode if the word Math is shown at the top of the calculator display. If your calculator is not in Math mode, repeat the steps of Activity 1. </w:t>
      </w:r>
    </w:p>
    <w:p w:rsidR="009337AF" w:rsidRDefault="00383B53">
      <w:pPr>
        <w:divId w:val="1245065664"/>
      </w:pPr>
      <w:r>
        <w:rPr>
          <w:vanish/>
        </w:rPr>
        <w:t>End of Box</w:t>
      </w:r>
    </w:p>
    <w:p w:rsidR="009337AF" w:rsidRDefault="00383B53">
      <w:pPr>
        <w:divId w:val="1245065664"/>
      </w:pPr>
      <w:r>
        <w:rPr>
          <w:vanish/>
        </w:rPr>
        <w:t>Start of Activity</w:t>
      </w:r>
    </w:p>
    <w:p w:rsidR="009337AF" w:rsidRDefault="00383B53">
      <w:pPr>
        <w:spacing w:before="0" w:beforeAutospacing="0" w:after="0" w:afterAutospacing="0" w:line="240" w:lineRule="auto"/>
        <w:outlineLvl w:val="3"/>
        <w:divId w:val="1304002485"/>
        <w:rPr>
          <w:rFonts w:eastAsia="Times New Roman"/>
          <w:b/>
          <w:bCs/>
          <w:sz w:val="36"/>
          <w:szCs w:val="36"/>
        </w:rPr>
      </w:pPr>
      <w:bookmarkStart w:id="83" w:name="Session1_Activity3"/>
      <w:bookmarkEnd w:id="83"/>
      <w:r>
        <w:rPr>
          <w:rFonts w:eastAsia="Times New Roman"/>
          <w:b/>
          <w:bCs/>
          <w:sz w:val="36"/>
          <w:szCs w:val="36"/>
        </w:rPr>
        <w:t>Activity 3 Fractions and decimals</w:t>
      </w:r>
    </w:p>
    <w:p w:rsidR="009337AF" w:rsidRDefault="00383B53">
      <w:pPr>
        <w:divId w:val="183711598"/>
      </w:pPr>
      <w:r>
        <w:rPr>
          <w:vanish/>
        </w:rPr>
        <w:t>Start of Question</w:t>
      </w:r>
    </w:p>
    <w:p w:rsidR="009337AF" w:rsidRDefault="00383B53">
      <w:pPr>
        <w:divId w:val="1696032485"/>
      </w:pPr>
      <w:bookmarkStart w:id="84" w:name="Session1_Question3"/>
      <w:bookmarkEnd w:id="84"/>
      <w:r>
        <w:t xml:space="preserve">Use your calculator to find </w:t>
      </w:r>
      <w:r>
        <w:rPr>
          <w:noProof/>
        </w:rPr>
        <w:drawing>
          <wp:inline distT="0" distB="0" distL="0" distR="0" wp14:anchorId="227D9E0E" wp14:editId="482531E3">
            <wp:extent cx="977900" cy="139700"/>
            <wp:effectExtent l="0" t="0" r="0" b="0"/>
            <wp:docPr id="53" name="Picture 53" descr="D:\AaaF\OUT\httpswwwopeneduopenlearnocw_cmid4256_2021-12-10_11-44-43_nsfr2\word\assets\_0e9796599de0c71af5afbb32346b89b0eedfa53f_im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4256_2021-12-10_11-44-43_nsfr2\word\assets\_0e9796599de0c71af5afbb32346b89b0eedfa53f_img-00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900" cy="139700"/>
                    </a:xfrm>
                    <a:prstGeom prst="rect">
                      <a:avLst/>
                    </a:prstGeom>
                    <a:noFill/>
                    <a:ln>
                      <a:noFill/>
                    </a:ln>
                  </pic:spPr>
                </pic:pic>
              </a:graphicData>
            </a:graphic>
          </wp:inline>
        </w:drawing>
      </w:r>
      <w:bookmarkStart w:id="85" w:name="fg61"/>
      <w:bookmarkEnd w:id="85"/>
      <w:r>
        <w:t xml:space="preserve">in both fractional and decimal forms. </w:t>
      </w:r>
    </w:p>
    <w:p w:rsidR="009337AF" w:rsidRDefault="00383B53">
      <w:pPr>
        <w:divId w:val="183711598"/>
      </w:pPr>
      <w:r>
        <w:rPr>
          <w:vanish/>
        </w:rPr>
        <w:t>End of Question</w:t>
      </w:r>
    </w:p>
    <w:bookmarkStart w:id="86" w:name="View_Session1_Answer2"/>
    <w:p w:rsidR="009337AF" w:rsidRDefault="00383B53">
      <w:pPr>
        <w:pStyle w:val="navbutton"/>
        <w:divId w:val="183711598"/>
      </w:pPr>
      <w:r>
        <w:fldChar w:fldCharType="begin"/>
      </w:r>
      <w:r>
        <w:instrText xml:space="preserve"> HYPERLINK "" \l "Session1_Answer2" </w:instrText>
      </w:r>
      <w:r>
        <w:fldChar w:fldCharType="separate"/>
      </w:r>
      <w:r>
        <w:rPr>
          <w:rStyle w:val="Hyperlink"/>
        </w:rPr>
        <w:t>View answer - Activity 3 Fractions and decimals</w:t>
      </w:r>
      <w:r>
        <w:fldChar w:fldCharType="end"/>
      </w:r>
      <w:bookmarkEnd w:id="86"/>
    </w:p>
    <w:p w:rsidR="009337AF" w:rsidRDefault="00383B53">
      <w:pPr>
        <w:divId w:val="1245065664"/>
      </w:pPr>
      <w:r>
        <w:rPr>
          <w:vanish/>
        </w:rPr>
        <w:t>End of Activity</w:t>
      </w:r>
    </w:p>
    <w:p w:rsidR="009337AF" w:rsidRDefault="00383B53">
      <w:pPr>
        <w:pStyle w:val="Heading2"/>
        <w:divId w:val="1438016261"/>
        <w:rPr>
          <w:rFonts w:eastAsia="Times New Roman"/>
        </w:rPr>
      </w:pPr>
      <w:bookmarkStart w:id="87" w:name="Session1_Section3"/>
      <w:bookmarkEnd w:id="87"/>
      <w:r>
        <w:rPr>
          <w:rFonts w:eastAsia="Times New Roman"/>
        </w:rPr>
        <w:t>1.3 Powers</w:t>
      </w:r>
    </w:p>
    <w:p w:rsidR="009337AF" w:rsidRDefault="00383B53">
      <w:pPr>
        <w:divId w:val="1438016261"/>
      </w:pPr>
      <w:r>
        <w:t xml:space="preserve">There are several keys on the calculator that enable you to perform calculations involving powers. For small powers such as squares or cubes there are dedicated buttons, </w:t>
      </w:r>
      <w:r>
        <w:rPr>
          <w:noProof/>
        </w:rPr>
        <w:drawing>
          <wp:inline distT="0" distB="0" distL="0" distR="0" wp14:anchorId="55F7B126" wp14:editId="1A53D6EC">
            <wp:extent cx="292100" cy="215900"/>
            <wp:effectExtent l="0" t="0" r="0" b="0"/>
            <wp:docPr id="54" name="Picture 54"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8" w:name="fg65"/>
      <w:bookmarkEnd w:id="88"/>
      <w:r>
        <w:t xml:space="preserve">and </w:t>
      </w:r>
      <w:r>
        <w:rPr>
          <w:noProof/>
        </w:rPr>
        <w:drawing>
          <wp:inline distT="0" distB="0" distL="0" distR="0" wp14:anchorId="1D68E697" wp14:editId="5C62F3F0">
            <wp:extent cx="304800" cy="215900"/>
            <wp:effectExtent l="0" t="0" r="0" b="0"/>
            <wp:docPr id="55" name="Picture 55" descr="D:\AaaF\OUT\httpswwwopeneduopenlearnocw_cmid4256_2021-12-10_11-44-43_nsfr2\word\assets\_dd13e246339fd37e08c0fc1fe536a4054d0b4765_key-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4256_2021-12-10_11-44-43_nsfr2\word\assets\_dd13e246339fd37e08c0fc1fe536a4054d0b4765_key-x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9" w:name="fg66"/>
      <w:bookmarkEnd w:id="89"/>
      <w:r>
        <w:t xml:space="preserve">, which are located in the function key area of the keypad. These are used in a similar manner to how you would write mathematics; for example, to enter </w:t>
      </w:r>
      <w:r>
        <w:rPr>
          <w:noProof/>
        </w:rPr>
        <w:drawing>
          <wp:inline distT="0" distB="0" distL="0" distR="0" wp14:anchorId="5B352A28" wp14:editId="219F36EC">
            <wp:extent cx="139700" cy="152400"/>
            <wp:effectExtent l="0" t="0" r="0" b="0"/>
            <wp:docPr id="56" name="Picture 56" descr="D:\AaaF\OUT\httpswwwopeneduopenlearnocw_cmid4256_2021-12-10_11-44-43_nsfr2\word\assets\_8cecbb9e02cf71ffa51d0c5271817c81a144bd8e_im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4256_2021-12-10_11-44-43_nsfr2\word\assets\_8cecbb9e02cf71ffa51d0c5271817c81a144bd8e_img-00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bookmarkStart w:id="90" w:name="fg67"/>
      <w:bookmarkEnd w:id="90"/>
      <w:r>
        <w:t xml:space="preserve">you would press </w:t>
      </w:r>
      <w:r>
        <w:rPr>
          <w:noProof/>
        </w:rPr>
        <w:drawing>
          <wp:inline distT="0" distB="0" distL="0" distR="0" wp14:anchorId="740AAEE8" wp14:editId="58E4FCCE">
            <wp:extent cx="292100" cy="215900"/>
            <wp:effectExtent l="0" t="0" r="0" b="0"/>
            <wp:docPr id="57" name="Picture 57"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1" w:name="fg68"/>
      <w:bookmarkEnd w:id="91"/>
      <w:r>
        <w:rPr>
          <w:noProof/>
        </w:rPr>
        <w:drawing>
          <wp:inline distT="0" distB="0" distL="0" distR="0" wp14:anchorId="63C354DC" wp14:editId="579B5696">
            <wp:extent cx="292100" cy="215900"/>
            <wp:effectExtent l="0" t="0" r="0" b="0"/>
            <wp:docPr id="58" name="Picture 58"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2" w:name="fg69"/>
      <w:bookmarkEnd w:id="92"/>
      <w:r>
        <w:t xml:space="preserve">. The display also shows the maths in the same way as you would write it on paper. </w:t>
      </w:r>
    </w:p>
    <w:p w:rsidR="009337AF" w:rsidRDefault="00383B53">
      <w:pPr>
        <w:divId w:val="1438016261"/>
      </w:pPr>
      <w:r>
        <w:t xml:space="preserve">To calculate higher powers, for example </w:t>
      </w:r>
      <w:r>
        <w:rPr>
          <w:noProof/>
        </w:rPr>
        <w:drawing>
          <wp:inline distT="0" distB="0" distL="0" distR="0" wp14:anchorId="7D558A16" wp14:editId="559F66C7">
            <wp:extent cx="139700" cy="139700"/>
            <wp:effectExtent l="0" t="0" r="0" b="0"/>
            <wp:docPr id="59" name="Picture 59" descr="D:\AaaF\OUT\httpswwwopeneduopenlearnocw_cmid4256_2021-12-10_11-44-43_nsfr2\word\assets\_0a5957ec302b9912651da1bdee54827c2a1f3987_im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4256_2021-12-10_11-44-43_nsfr2\word\assets\_0a5957ec302b9912651da1bdee54827c2a1f3987_img-00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bookmarkStart w:id="93" w:name="fg70"/>
      <w:bookmarkEnd w:id="93"/>
      <w:r>
        <w:t xml:space="preserve">, you need to use the more general power key </w:t>
      </w:r>
      <w:r>
        <w:rPr>
          <w:noProof/>
        </w:rPr>
        <w:drawing>
          <wp:inline distT="0" distB="0" distL="0" distR="0" wp14:anchorId="5F36B2A3" wp14:editId="507008F5">
            <wp:extent cx="292100" cy="215900"/>
            <wp:effectExtent l="0" t="0" r="0" b="0"/>
            <wp:docPr id="60" name="Picture 60"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4" w:name="fg71"/>
      <w:bookmarkEnd w:id="94"/>
      <w:r>
        <w:t xml:space="preserve">. This is again used in a natural way. To enter </w:t>
      </w:r>
      <w:r>
        <w:rPr>
          <w:noProof/>
        </w:rPr>
        <w:drawing>
          <wp:inline distT="0" distB="0" distL="0" distR="0" wp14:anchorId="75146E80" wp14:editId="2BE019FD">
            <wp:extent cx="139700" cy="139700"/>
            <wp:effectExtent l="0" t="0" r="0" b="0"/>
            <wp:docPr id="61" name="Picture 61" descr="D:\AaaF\OUT\httpswwwopeneduopenlearnocw_cmid4256_2021-12-10_11-44-43_nsfr2\word\assets\_0a5957ec302b9912651da1bdee54827c2a1f3987_im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4256_2021-12-10_11-44-43_nsfr2\word\assets\_0a5957ec302b9912651da1bdee54827c2a1f3987_img-00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bookmarkStart w:id="95" w:name="fg72"/>
      <w:bookmarkEnd w:id="95"/>
      <w:r>
        <w:t xml:space="preserve">, you use the key sequence </w:t>
      </w:r>
      <w:r>
        <w:rPr>
          <w:noProof/>
        </w:rPr>
        <w:drawing>
          <wp:inline distT="0" distB="0" distL="0" distR="0" wp14:anchorId="4F51D18E" wp14:editId="10E11BD7">
            <wp:extent cx="292100" cy="215900"/>
            <wp:effectExtent l="0" t="0" r="0" b="0"/>
            <wp:docPr id="62" name="Picture 62"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6" w:name="fg73"/>
      <w:bookmarkEnd w:id="96"/>
      <w:r>
        <w:rPr>
          <w:noProof/>
        </w:rPr>
        <w:drawing>
          <wp:inline distT="0" distB="0" distL="0" distR="0" wp14:anchorId="26F5C61F" wp14:editId="3DBE63E3">
            <wp:extent cx="292100" cy="215900"/>
            <wp:effectExtent l="0" t="0" r="0" b="0"/>
            <wp:docPr id="63" name="Picture 63"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 w:name="fg74"/>
      <w:bookmarkEnd w:id="97"/>
      <w:r>
        <w:rPr>
          <w:noProof/>
        </w:rPr>
        <w:drawing>
          <wp:inline distT="0" distB="0" distL="0" distR="0" wp14:anchorId="4C0AC006" wp14:editId="537587BC">
            <wp:extent cx="292100" cy="215900"/>
            <wp:effectExtent l="0" t="0" r="0" b="0"/>
            <wp:docPr id="64" name="Picture 64"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8" w:name="fg75"/>
      <w:bookmarkEnd w:id="98"/>
      <w:r>
        <w:t xml:space="preserve">. Note that after you press the </w:t>
      </w:r>
      <w:r>
        <w:rPr>
          <w:noProof/>
        </w:rPr>
        <w:drawing>
          <wp:inline distT="0" distB="0" distL="0" distR="0" wp14:anchorId="5EE5242B" wp14:editId="17A95C8A">
            <wp:extent cx="292100" cy="215900"/>
            <wp:effectExtent l="0" t="0" r="0" b="0"/>
            <wp:docPr id="65" name="Picture 65"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9" w:name="fg76"/>
      <w:bookmarkEnd w:id="99"/>
      <w:r>
        <w:t xml:space="preserve">key, a small box is shown on the calculator display containing the flashing cursor (‘ </w:t>
      </w:r>
      <w:r>
        <w:rPr>
          <w:noProof/>
        </w:rPr>
        <w:drawing>
          <wp:inline distT="0" distB="0" distL="0" distR="0" wp14:anchorId="574FE895" wp14:editId="2F9A7CCA">
            <wp:extent cx="25400" cy="152400"/>
            <wp:effectExtent l="0" t="0" r="0" b="0"/>
            <wp:docPr id="66" name="Picture 66" descr="D:\AaaF\OUT\httpswwwopeneduopenlearnocw_cmid4256_2021-12-10_11-44-43_nsfr2\word\assets\_6028c2f1e98380dfbd992f2394b0bbddc113ee38_cur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ocw_cmid4256_2021-12-10_11-44-43_nsfr2\word\assets\_6028c2f1e98380dfbd992f2394b0bbddc113ee38_curso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 cy="152400"/>
                    </a:xfrm>
                    <a:prstGeom prst="rect">
                      <a:avLst/>
                    </a:prstGeom>
                    <a:noFill/>
                    <a:ln>
                      <a:noFill/>
                    </a:ln>
                  </pic:spPr>
                </pic:pic>
              </a:graphicData>
            </a:graphic>
          </wp:inline>
        </w:drawing>
      </w:r>
      <w:bookmarkStart w:id="100" w:name="fg77"/>
      <w:bookmarkEnd w:id="100"/>
      <w:r>
        <w:t xml:space="preserve">’), which enables you to enter the power in the correct place. To move the cursor away from this box and back to the main line of the display once the power has been entered, press the right arrow key </w:t>
      </w:r>
      <w:r>
        <w:rPr>
          <w:noProof/>
        </w:rPr>
        <w:drawing>
          <wp:inline distT="0" distB="0" distL="0" distR="0" wp14:anchorId="54B210FF" wp14:editId="4E42E8A4">
            <wp:extent cx="304800" cy="215900"/>
            <wp:effectExtent l="0" t="0" r="0" b="0"/>
            <wp:docPr id="67" name="Picture 67"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01" w:name="fg78"/>
      <w:bookmarkEnd w:id="101"/>
      <w:r>
        <w:t xml:space="preserve">at the right-hand side of the large cursor control button. </w:t>
      </w:r>
    </w:p>
    <w:p w:rsidR="009337AF" w:rsidRDefault="00383B53">
      <w:pPr>
        <w:divId w:val="1438016261"/>
      </w:pPr>
      <w:r>
        <w:rPr>
          <w:vanish/>
        </w:rPr>
        <w:t>Start of Figure</w:t>
      </w:r>
    </w:p>
    <w:p w:rsidR="009337AF" w:rsidRDefault="00383B53">
      <w:pPr>
        <w:spacing w:before="240" w:beforeAutospacing="0" w:after="0" w:afterAutospacing="0" w:line="240" w:lineRule="auto"/>
        <w:divId w:val="510492096"/>
        <w:rPr>
          <w:rFonts w:ascii="Times New Roman" w:eastAsia="Times New Roman" w:hAnsi="Times New Roman" w:cs="Times New Roman"/>
          <w:sz w:val="24"/>
          <w:szCs w:val="24"/>
        </w:rPr>
      </w:pPr>
      <w:bookmarkStart w:id="102" w:name="Session1_Figure5"/>
      <w:bookmarkEnd w:id="102"/>
      <w:r>
        <w:rPr>
          <w:rFonts w:ascii="Times New Roman" w:eastAsia="Times New Roman" w:hAnsi="Times New Roman" w:cs="Times New Roman"/>
          <w:noProof/>
          <w:sz w:val="24"/>
          <w:szCs w:val="24"/>
        </w:rPr>
        <w:drawing>
          <wp:inline distT="0" distB="0" distL="0" distR="0" wp14:anchorId="77E3CBE4" wp14:editId="7911F4BE">
            <wp:extent cx="1447800" cy="508000"/>
            <wp:effectExtent l="0" t="0" r="0" b="6350"/>
            <wp:docPr id="68" name="Picture 68" descr="The figure shows the display on a calcul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figure shows the display on a calculator scre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508000"/>
                    </a:xfrm>
                    <a:prstGeom prst="rect">
                      <a:avLst/>
                    </a:prstGeom>
                    <a:noFill/>
                    <a:ln>
                      <a:noFill/>
                    </a:ln>
                  </pic:spPr>
                </pic:pic>
              </a:graphicData>
            </a:graphic>
          </wp:inline>
        </w:drawing>
      </w:r>
      <w:bookmarkStart w:id="103" w:name="fg79"/>
      <w:bookmarkEnd w:id="103"/>
    </w:p>
    <w:p w:rsidR="009337AF" w:rsidRDefault="00383B53">
      <w:pPr>
        <w:pStyle w:val="Caption1"/>
        <w:divId w:val="1718316995"/>
      </w:pPr>
      <w:r>
        <w:t>Figure 5 The general power key function</w:t>
      </w:r>
    </w:p>
    <w:bookmarkStart w:id="104" w:name="View_Session1_Description5"/>
    <w:p w:rsidR="009337AF" w:rsidRDefault="00383B53">
      <w:pPr>
        <w:pStyle w:val="navbutton"/>
        <w:divId w:val="1718316995"/>
      </w:pPr>
      <w:r>
        <w:fldChar w:fldCharType="begin"/>
      </w:r>
      <w:r>
        <w:instrText xml:space="preserve"> HYPERLINK "" \l "Session1_Description5" </w:instrText>
      </w:r>
      <w:r>
        <w:fldChar w:fldCharType="separate"/>
      </w:r>
      <w:r>
        <w:rPr>
          <w:rStyle w:val="Hyperlink"/>
        </w:rPr>
        <w:t>View description - Figure 5 The general power key function</w:t>
      </w:r>
      <w:r>
        <w:fldChar w:fldCharType="end"/>
      </w:r>
      <w:bookmarkEnd w:id="104"/>
    </w:p>
    <w:bookmarkStart w:id="105" w:name="View_Session1_Alternative5"/>
    <w:p w:rsidR="009337AF" w:rsidRDefault="00383B53">
      <w:pPr>
        <w:pStyle w:val="navbutton"/>
        <w:divId w:val="1718316995"/>
      </w:pPr>
      <w:r>
        <w:fldChar w:fldCharType="begin"/>
      </w:r>
      <w:r>
        <w:instrText xml:space="preserve"> HYPERLINK "" \l "Session1_Alternative5" </w:instrText>
      </w:r>
      <w:r>
        <w:fldChar w:fldCharType="separate"/>
      </w:r>
      <w:r>
        <w:rPr>
          <w:rStyle w:val="Hyperlink"/>
        </w:rPr>
        <w:t>View description - Figure 5 The general power key function</w:t>
      </w:r>
      <w:r>
        <w:fldChar w:fldCharType="end"/>
      </w:r>
      <w:bookmarkEnd w:id="105"/>
    </w:p>
    <w:p w:rsidR="009337AF" w:rsidRDefault="00383B53">
      <w:pPr>
        <w:divId w:val="1438016261"/>
      </w:pPr>
      <w:r>
        <w:rPr>
          <w:vanish/>
        </w:rPr>
        <w:t>End of Figure</w:t>
      </w:r>
    </w:p>
    <w:p w:rsidR="009337AF" w:rsidRDefault="00383B53">
      <w:pPr>
        <w:divId w:val="1438016261"/>
      </w:pPr>
      <w:r>
        <w:rPr>
          <w:vanish/>
        </w:rPr>
        <w:t>Start of Box</w:t>
      </w:r>
    </w:p>
    <w:p w:rsidR="009337AF" w:rsidRDefault="00383B53">
      <w:pPr>
        <w:divId w:val="854881752"/>
      </w:pPr>
      <w:bookmarkStart w:id="106" w:name="Session1_Box10"/>
      <w:bookmarkEnd w:id="106"/>
      <w:r>
        <w:t xml:space="preserve">Other models of calculator may have the button </w:t>
      </w:r>
      <w:r>
        <w:rPr>
          <w:noProof/>
        </w:rPr>
        <w:drawing>
          <wp:inline distT="0" distB="0" distL="0" distR="0" wp14:anchorId="40E7143C" wp14:editId="7C001B55">
            <wp:extent cx="304800" cy="215900"/>
            <wp:effectExtent l="0" t="0" r="0" b="0"/>
            <wp:docPr id="69" name="Picture 69" descr="D:\AaaF\OUT\httpswwwopeneduopenlearnocw_cmid4256_2021-12-10_11-44-43_nsfr2\word\assets\_d7e8aa187af0584d65a21bd28dd63ef76e93b3e4_key-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aaF\OUT\httpswwwopeneduopenlearnocw_cmid4256_2021-12-10_11-44-43_nsfr2\word\assets\_d7e8aa187af0584d65a21bd28dd63ef76e93b3e4_key-care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07" w:name="fg80"/>
      <w:bookmarkEnd w:id="107"/>
      <w:r>
        <w:t xml:space="preserve">instead of </w:t>
      </w:r>
      <w:r>
        <w:rPr>
          <w:noProof/>
        </w:rPr>
        <w:drawing>
          <wp:inline distT="0" distB="0" distL="0" distR="0" wp14:anchorId="2B258E68" wp14:editId="5AD4EF71">
            <wp:extent cx="292100" cy="215900"/>
            <wp:effectExtent l="0" t="0" r="0" b="0"/>
            <wp:docPr id="70" name="Picture 70"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08" w:name="fg81"/>
      <w:bookmarkEnd w:id="108"/>
      <w:r>
        <w:t xml:space="preserve">and may not have specific </w:t>
      </w:r>
      <w:r>
        <w:rPr>
          <w:noProof/>
        </w:rPr>
        <w:drawing>
          <wp:inline distT="0" distB="0" distL="0" distR="0" wp14:anchorId="35F29CB7" wp14:editId="3772EA14">
            <wp:extent cx="292100" cy="215900"/>
            <wp:effectExtent l="0" t="0" r="0" b="0"/>
            <wp:docPr id="71" name="Picture 71"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09" w:name="fg82"/>
      <w:bookmarkEnd w:id="109"/>
      <w:r>
        <w:t xml:space="preserve">and </w:t>
      </w:r>
      <w:r>
        <w:rPr>
          <w:noProof/>
        </w:rPr>
        <w:drawing>
          <wp:inline distT="0" distB="0" distL="0" distR="0" wp14:anchorId="4E8AD3B0" wp14:editId="3EE7D949">
            <wp:extent cx="304800" cy="215900"/>
            <wp:effectExtent l="0" t="0" r="0" b="0"/>
            <wp:docPr id="72" name="Picture 72" descr="D:\AaaF\OUT\httpswwwopeneduopenlearnocw_cmid4256_2021-12-10_11-44-43_nsfr2\word\assets\_dd13e246339fd37e08c0fc1fe536a4054d0b4765_key-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4256_2021-12-10_11-44-43_nsfr2\word\assets\_dd13e246339fd37e08c0fc1fe536a4054d0b4765_key-x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10" w:name="fg83"/>
      <w:bookmarkEnd w:id="110"/>
      <w:r>
        <w:t xml:space="preserve">keys. </w:t>
      </w:r>
    </w:p>
    <w:p w:rsidR="009337AF" w:rsidRDefault="00383B53">
      <w:pPr>
        <w:divId w:val="1438016261"/>
      </w:pPr>
      <w:r>
        <w:rPr>
          <w:vanish/>
        </w:rPr>
        <w:t>End of Box</w:t>
      </w:r>
    </w:p>
    <w:p w:rsidR="009337AF" w:rsidRDefault="00383B53">
      <w:pPr>
        <w:divId w:val="1438016261"/>
      </w:pPr>
      <w:r>
        <w:rPr>
          <w:vanish/>
        </w:rPr>
        <w:t>Start of Activity</w:t>
      </w:r>
    </w:p>
    <w:p w:rsidR="009337AF" w:rsidRDefault="00383B53">
      <w:pPr>
        <w:spacing w:before="0" w:beforeAutospacing="0" w:after="0" w:afterAutospacing="0" w:line="240" w:lineRule="auto"/>
        <w:outlineLvl w:val="3"/>
        <w:divId w:val="295527776"/>
        <w:rPr>
          <w:rFonts w:eastAsia="Times New Roman"/>
          <w:b/>
          <w:bCs/>
          <w:sz w:val="36"/>
          <w:szCs w:val="36"/>
        </w:rPr>
      </w:pPr>
      <w:bookmarkStart w:id="111" w:name="Session1_Activity4"/>
      <w:bookmarkEnd w:id="111"/>
      <w:r>
        <w:rPr>
          <w:rFonts w:eastAsia="Times New Roman"/>
          <w:b/>
          <w:bCs/>
          <w:sz w:val="36"/>
          <w:szCs w:val="36"/>
        </w:rPr>
        <w:t>Activity 4 Calculating powers</w:t>
      </w:r>
    </w:p>
    <w:p w:rsidR="009337AF" w:rsidRDefault="00383B53">
      <w:pPr>
        <w:divId w:val="1761289861"/>
      </w:pPr>
      <w:r>
        <w:rPr>
          <w:vanish/>
        </w:rPr>
        <w:t>Start of Question</w:t>
      </w:r>
    </w:p>
    <w:p w:rsidR="009337AF" w:rsidRDefault="00383B53">
      <w:pPr>
        <w:divId w:val="1117992119"/>
      </w:pPr>
      <w:bookmarkStart w:id="112" w:name="Session1_Question4"/>
      <w:bookmarkEnd w:id="112"/>
      <w:r>
        <w:t>Calculate each of the following using your calculator.</w:t>
      </w:r>
    </w:p>
    <w:p w:rsidR="009337AF" w:rsidRDefault="00383B53">
      <w:pPr>
        <w:numPr>
          <w:ilvl w:val="0"/>
          <w:numId w:val="7"/>
        </w:numPr>
        <w:spacing w:before="0" w:beforeAutospacing="0" w:after="0" w:afterAutospacing="0"/>
        <w:ind w:left="780" w:right="780"/>
        <w:divId w:val="1117992119"/>
        <w:rPr>
          <w:rFonts w:eastAsia="Times New Roman"/>
        </w:rPr>
      </w:pPr>
      <w:r>
        <w:rPr>
          <w:rFonts w:eastAsia="Times New Roman"/>
          <w:noProof/>
        </w:rPr>
        <w:drawing>
          <wp:inline distT="0" distB="0" distL="0" distR="0" wp14:anchorId="5F8790E5" wp14:editId="6ECE970D">
            <wp:extent cx="304800" cy="152400"/>
            <wp:effectExtent l="0" t="0" r="0" b="0"/>
            <wp:docPr id="73" name="Picture 73" descr="D:\AaaF\OUT\httpswwwopeneduopenlearnocw_cmid4256_2021-12-10_11-44-43_nsfr2\word\assets\_d7a32e0453fdda6bf96c7bacaa8661a1ee15b99b_img-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ocw_cmid4256_2021-12-10_11-44-43_nsfr2\word\assets\_d7a32e0453fdda6bf96c7bacaa8661a1ee15b99b_img-001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bookmarkStart w:id="113" w:name="fg84"/>
      <w:bookmarkEnd w:id="113"/>
    </w:p>
    <w:p w:rsidR="009337AF" w:rsidRDefault="00383B53">
      <w:pPr>
        <w:numPr>
          <w:ilvl w:val="0"/>
          <w:numId w:val="7"/>
        </w:numPr>
        <w:spacing w:before="0" w:beforeAutospacing="0" w:after="0" w:afterAutospacing="0"/>
        <w:ind w:left="780" w:right="780"/>
        <w:divId w:val="1117992119"/>
        <w:rPr>
          <w:rFonts w:eastAsia="Times New Roman"/>
        </w:rPr>
      </w:pPr>
      <w:r>
        <w:rPr>
          <w:rFonts w:eastAsia="Times New Roman"/>
          <w:noProof/>
        </w:rPr>
        <w:drawing>
          <wp:inline distT="0" distB="0" distL="0" distR="0" wp14:anchorId="0685C337" wp14:editId="549EC143">
            <wp:extent cx="241300" cy="152400"/>
            <wp:effectExtent l="0" t="0" r="6350" b="0"/>
            <wp:docPr id="74" name="Picture 74" descr="D:\AaaF\OUT\httpswwwopeneduopenlearnocw_cmid4256_2021-12-10_11-44-43_nsfr2\word\assets\_2ebcfe9630d1415636e49f4d3e045169a843d390_img-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ocw_cmid4256_2021-12-10_11-44-43_nsfr2\word\assets\_2ebcfe9630d1415636e49f4d3e045169a843d390_img-00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300" cy="152400"/>
                    </a:xfrm>
                    <a:prstGeom prst="rect">
                      <a:avLst/>
                    </a:prstGeom>
                    <a:noFill/>
                    <a:ln>
                      <a:noFill/>
                    </a:ln>
                  </pic:spPr>
                </pic:pic>
              </a:graphicData>
            </a:graphic>
          </wp:inline>
        </w:drawing>
      </w:r>
      <w:bookmarkStart w:id="114" w:name="fg85"/>
      <w:bookmarkEnd w:id="114"/>
    </w:p>
    <w:p w:rsidR="009337AF" w:rsidRDefault="00383B53">
      <w:pPr>
        <w:numPr>
          <w:ilvl w:val="0"/>
          <w:numId w:val="7"/>
        </w:numPr>
        <w:spacing w:before="0" w:beforeAutospacing="0" w:after="0" w:afterAutospacing="0"/>
        <w:ind w:left="780" w:right="780"/>
        <w:divId w:val="1117992119"/>
        <w:rPr>
          <w:rFonts w:eastAsia="Times New Roman"/>
        </w:rPr>
      </w:pPr>
      <w:r>
        <w:rPr>
          <w:rFonts w:eastAsia="Times New Roman"/>
          <w:noProof/>
        </w:rPr>
        <w:drawing>
          <wp:inline distT="0" distB="0" distL="0" distR="0" wp14:anchorId="69690E97" wp14:editId="7E619C3B">
            <wp:extent cx="647700" cy="165100"/>
            <wp:effectExtent l="0" t="0" r="0" b="6350"/>
            <wp:docPr id="75" name="Picture 75" descr="D:\AaaF\OUT\httpswwwopeneduopenlearnocw_cmid4256_2021-12-10_11-44-43_nsfr2\word\assets\_077da5a43daa8fa77476a86877c92ea4623a65bf_im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aF\OUT\httpswwwopeneduopenlearnocw_cmid4256_2021-12-10_11-44-43_nsfr2\word\assets\_077da5a43daa8fa77476a86877c92ea4623a65bf_img-00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165100"/>
                    </a:xfrm>
                    <a:prstGeom prst="rect">
                      <a:avLst/>
                    </a:prstGeom>
                    <a:noFill/>
                    <a:ln>
                      <a:noFill/>
                    </a:ln>
                  </pic:spPr>
                </pic:pic>
              </a:graphicData>
            </a:graphic>
          </wp:inline>
        </w:drawing>
      </w:r>
      <w:bookmarkStart w:id="115" w:name="fg86"/>
      <w:bookmarkEnd w:id="115"/>
    </w:p>
    <w:p w:rsidR="009337AF" w:rsidRDefault="00383B53">
      <w:pPr>
        <w:divId w:val="1761289861"/>
      </w:pPr>
      <w:r>
        <w:rPr>
          <w:vanish/>
        </w:rPr>
        <w:t>End of Question</w:t>
      </w:r>
    </w:p>
    <w:bookmarkStart w:id="116" w:name="View_Session1_Answer3"/>
    <w:p w:rsidR="009337AF" w:rsidRDefault="00383B53">
      <w:pPr>
        <w:pStyle w:val="navbutton"/>
        <w:divId w:val="1761289861"/>
      </w:pPr>
      <w:r>
        <w:fldChar w:fldCharType="begin"/>
      </w:r>
      <w:r>
        <w:instrText xml:space="preserve"> HYPERLINK "" \l "Session1_Answer3" </w:instrText>
      </w:r>
      <w:r>
        <w:fldChar w:fldCharType="separate"/>
      </w:r>
      <w:r>
        <w:rPr>
          <w:rStyle w:val="Hyperlink"/>
        </w:rPr>
        <w:t>View answer - Activity 4 Calculating powers</w:t>
      </w:r>
      <w:r>
        <w:fldChar w:fldCharType="end"/>
      </w:r>
      <w:bookmarkEnd w:id="116"/>
    </w:p>
    <w:p w:rsidR="009337AF" w:rsidRDefault="00383B53">
      <w:pPr>
        <w:divId w:val="1438016261"/>
      </w:pPr>
      <w:r>
        <w:rPr>
          <w:vanish/>
        </w:rPr>
        <w:t>End of Activity</w:t>
      </w:r>
    </w:p>
    <w:p w:rsidR="009337AF" w:rsidRDefault="00383B53">
      <w:pPr>
        <w:pStyle w:val="Heading2"/>
        <w:divId w:val="414017383"/>
        <w:rPr>
          <w:rFonts w:eastAsia="Times New Roman"/>
        </w:rPr>
      </w:pPr>
      <w:bookmarkStart w:id="117" w:name="Session1_Section4"/>
      <w:bookmarkEnd w:id="117"/>
      <w:r>
        <w:rPr>
          <w:rFonts w:eastAsia="Times New Roman"/>
        </w:rPr>
        <w:t>1.4 Making corrections</w:t>
      </w:r>
    </w:p>
    <w:p w:rsidR="009337AF" w:rsidRDefault="00383B53">
      <w:pPr>
        <w:divId w:val="414017383"/>
      </w:pPr>
      <w:r>
        <w:t xml:space="preserve">If you make a mistake when entering a key sequence into the calculator, you can use the editing facilities to correct your error. </w:t>
      </w:r>
    </w:p>
    <w:p w:rsidR="009337AF" w:rsidRDefault="00383B53">
      <w:pPr>
        <w:divId w:val="414017383"/>
      </w:pPr>
      <w:r>
        <w:t xml:space="preserve">The </w:t>
      </w:r>
      <w:r>
        <w:rPr>
          <w:noProof/>
        </w:rPr>
        <w:drawing>
          <wp:inline distT="0" distB="0" distL="0" distR="0" wp14:anchorId="01B37A6D" wp14:editId="5D6C45CB">
            <wp:extent cx="304800" cy="215900"/>
            <wp:effectExtent l="0" t="0" r="0" b="0"/>
            <wp:docPr id="76" name="Picture 76" descr="D:\AaaF\OUT\httpswwwopeneduopenlearnocw_cmid4256_2021-12-10_11-44-43_nsfr2\word\assets\_a9f0987246ee7951f138e2c03a40c14401ff909f_key-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ocw_cmid4256_2021-12-10_11-44-43_nsfr2\word\assets\_a9f0987246ee7951f138e2c03a40c14401ff909f_key-le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18" w:name="fg93"/>
      <w:bookmarkEnd w:id="118"/>
      <w:r>
        <w:t xml:space="preserve">and </w:t>
      </w:r>
      <w:r>
        <w:rPr>
          <w:noProof/>
        </w:rPr>
        <w:drawing>
          <wp:inline distT="0" distB="0" distL="0" distR="0" wp14:anchorId="1DBE5E4F" wp14:editId="2B34B3D9">
            <wp:extent cx="304800" cy="215900"/>
            <wp:effectExtent l="0" t="0" r="0" b="0"/>
            <wp:docPr id="77" name="Picture 77"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19" w:name="fg94"/>
      <w:bookmarkEnd w:id="119"/>
      <w:r>
        <w:t xml:space="preserve">keys on the large cursor control button enable you to move the cursor (shown on the display as ‘ </w:t>
      </w:r>
      <w:r>
        <w:rPr>
          <w:noProof/>
        </w:rPr>
        <w:drawing>
          <wp:inline distT="0" distB="0" distL="0" distR="0" wp14:anchorId="1FE459AF" wp14:editId="16515DDA">
            <wp:extent cx="25400" cy="152400"/>
            <wp:effectExtent l="0" t="0" r="0" b="0"/>
            <wp:docPr id="78" name="Picture 78" descr="D:\AaaF\OUT\httpswwwopeneduopenlearnocw_cmid4256_2021-12-10_11-44-43_nsfr2\word\assets\_6028c2f1e98380dfbd992f2394b0bbddc113ee38_cur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ocw_cmid4256_2021-12-10_11-44-43_nsfr2\word\assets\_6028c2f1e98380dfbd992f2394b0bbddc113ee38_curso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 cy="152400"/>
                    </a:xfrm>
                    <a:prstGeom prst="rect">
                      <a:avLst/>
                    </a:prstGeom>
                    <a:noFill/>
                    <a:ln>
                      <a:noFill/>
                    </a:ln>
                  </pic:spPr>
                </pic:pic>
              </a:graphicData>
            </a:graphic>
          </wp:inline>
        </w:drawing>
      </w:r>
      <w:bookmarkStart w:id="120" w:name="fg95"/>
      <w:bookmarkEnd w:id="120"/>
      <w:r>
        <w:t xml:space="preserve">’) within a calculation on the calculator screen. Characters can then be inserted at the cursor location simply by pressing the appropriate buttons, and items to the left of the cursor can be deleted using the </w:t>
      </w:r>
      <w:r>
        <w:rPr>
          <w:noProof/>
        </w:rPr>
        <w:drawing>
          <wp:inline distT="0" distB="0" distL="0" distR="0" wp14:anchorId="4A8A2E6A" wp14:editId="32237785">
            <wp:extent cx="304800" cy="215900"/>
            <wp:effectExtent l="0" t="0" r="0" b="0"/>
            <wp:docPr id="79" name="Picture 79" descr="D:\AaaF\OUT\httpswwwopeneduopenlearnocw_cmid4256_2021-12-10_11-44-43_nsfr2\word\assets\_bac0010ff0f9bda49320e0712fa10cd12571c556_key-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aaF\OUT\httpswwwopeneduopenlearnocw_cmid4256_2021-12-10_11-44-43_nsfr2\word\assets\_bac0010ff0f9bda49320e0712fa10cd12571c556_key-de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21" w:name="fg96"/>
      <w:bookmarkEnd w:id="121"/>
      <w:r>
        <w:t xml:space="preserve">key. This can be done either before or after the </w:t>
      </w:r>
      <w:r>
        <w:rPr>
          <w:noProof/>
        </w:rPr>
        <w:drawing>
          <wp:inline distT="0" distB="0" distL="0" distR="0" wp14:anchorId="15ACE915" wp14:editId="25769436">
            <wp:extent cx="292100" cy="215900"/>
            <wp:effectExtent l="0" t="0" r="0" b="0"/>
            <wp:docPr id="80" name="Picture 80"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22" w:name="fg97"/>
      <w:bookmarkEnd w:id="122"/>
      <w:r>
        <w:t xml:space="preserve">key has been pressed. To re-evaluate an edited calculation, simply press </w:t>
      </w:r>
      <w:r>
        <w:rPr>
          <w:noProof/>
        </w:rPr>
        <w:drawing>
          <wp:inline distT="0" distB="0" distL="0" distR="0" wp14:anchorId="51209D54" wp14:editId="6B4084D1">
            <wp:extent cx="292100" cy="215900"/>
            <wp:effectExtent l="0" t="0" r="0" b="0"/>
            <wp:docPr id="81" name="Picture 81"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23" w:name="fg98"/>
      <w:bookmarkEnd w:id="123"/>
      <w:r>
        <w:t xml:space="preserve">at any time. </w:t>
      </w:r>
    </w:p>
    <w:p w:rsidR="009337AF" w:rsidRDefault="00383B53">
      <w:pPr>
        <w:divId w:val="414017383"/>
      </w:pPr>
      <w:r>
        <w:t xml:space="preserve">In some circumstances, however, it may be easiest to abandon what you have typed and start again, by pressing the ‘all clear’ </w:t>
      </w:r>
      <w:r>
        <w:rPr>
          <w:noProof/>
        </w:rPr>
        <w:drawing>
          <wp:inline distT="0" distB="0" distL="0" distR="0" wp14:anchorId="253435F2" wp14:editId="5F064DAB">
            <wp:extent cx="292100" cy="215900"/>
            <wp:effectExtent l="0" t="0" r="0" b="0"/>
            <wp:docPr id="82" name="Picture 82"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24" w:name="fg99"/>
      <w:bookmarkEnd w:id="124"/>
      <w:r>
        <w:t xml:space="preserve">key! </w:t>
      </w:r>
    </w:p>
    <w:p w:rsidR="009337AF" w:rsidRDefault="00383B53">
      <w:pPr>
        <w:divId w:val="414017383"/>
      </w:pPr>
      <w:r>
        <w:t xml:space="preserve">If a severe error is made when entering a calculation into the calculator, it may prevent the answer being calculated at all, as the calculation may not make mathematical sense. In such circumstances a ‘Syntax Error’ will be displayed as shown in Figure 6. The Syntax Error screen gives you two options: </w:t>
      </w:r>
    </w:p>
    <w:p w:rsidR="009337AF" w:rsidRDefault="00383B53">
      <w:pPr>
        <w:numPr>
          <w:ilvl w:val="0"/>
          <w:numId w:val="8"/>
        </w:numPr>
        <w:spacing w:before="0" w:beforeAutospacing="0" w:after="0" w:afterAutospacing="0"/>
        <w:ind w:left="780" w:right="780"/>
        <w:divId w:val="414017383"/>
        <w:rPr>
          <w:rFonts w:eastAsia="Times New Roman"/>
        </w:rPr>
      </w:pPr>
      <w:r>
        <w:rPr>
          <w:rFonts w:eastAsia="Times New Roman"/>
        </w:rPr>
        <w:t xml:space="preserve">Press </w:t>
      </w:r>
      <w:r>
        <w:rPr>
          <w:rFonts w:eastAsia="Times New Roman"/>
          <w:noProof/>
        </w:rPr>
        <w:drawing>
          <wp:inline distT="0" distB="0" distL="0" distR="0" wp14:anchorId="0FDE8146" wp14:editId="66122056">
            <wp:extent cx="292100" cy="215900"/>
            <wp:effectExtent l="0" t="0" r="0" b="0"/>
            <wp:docPr id="83" name="Picture 83"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25" w:name="fg100"/>
      <w:bookmarkEnd w:id="125"/>
      <w:r>
        <w:rPr>
          <w:rFonts w:eastAsia="Times New Roman"/>
        </w:rPr>
        <w:t xml:space="preserve">to abandon the calculation and clear the screen </w:t>
      </w:r>
    </w:p>
    <w:p w:rsidR="009337AF" w:rsidRDefault="00383B53">
      <w:pPr>
        <w:numPr>
          <w:ilvl w:val="0"/>
          <w:numId w:val="8"/>
        </w:numPr>
        <w:spacing w:before="0" w:beforeAutospacing="0" w:after="0" w:afterAutospacing="0"/>
        <w:ind w:left="780" w:right="780"/>
        <w:divId w:val="414017383"/>
        <w:rPr>
          <w:rFonts w:eastAsia="Times New Roman"/>
        </w:rPr>
      </w:pPr>
      <w:r>
        <w:rPr>
          <w:rFonts w:eastAsia="Times New Roman"/>
        </w:rPr>
        <w:t xml:space="preserve">press either </w:t>
      </w:r>
      <w:r>
        <w:rPr>
          <w:rFonts w:eastAsia="Times New Roman"/>
          <w:noProof/>
        </w:rPr>
        <w:drawing>
          <wp:inline distT="0" distB="0" distL="0" distR="0" wp14:anchorId="606F6F23" wp14:editId="2E078122">
            <wp:extent cx="304800" cy="215900"/>
            <wp:effectExtent l="0" t="0" r="0" b="0"/>
            <wp:docPr id="84" name="Picture 84" descr="D:\AaaF\OUT\httpswwwopeneduopenlearnocw_cmid4256_2021-12-10_11-44-43_nsfr2\word\assets\_a9f0987246ee7951f138e2c03a40c14401ff909f_key-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aF\OUT\httpswwwopeneduopenlearnocw_cmid4256_2021-12-10_11-44-43_nsfr2\word\assets\_a9f0987246ee7951f138e2c03a40c14401ff909f_key-le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26" w:name="fg101"/>
      <w:bookmarkEnd w:id="126"/>
      <w:r>
        <w:rPr>
          <w:rFonts w:eastAsia="Times New Roman"/>
        </w:rPr>
        <w:t xml:space="preserve">or </w:t>
      </w:r>
      <w:r>
        <w:rPr>
          <w:rFonts w:eastAsia="Times New Roman"/>
          <w:noProof/>
        </w:rPr>
        <w:drawing>
          <wp:inline distT="0" distB="0" distL="0" distR="0" wp14:anchorId="70F1D302" wp14:editId="0838F5E1">
            <wp:extent cx="304800" cy="215900"/>
            <wp:effectExtent l="0" t="0" r="0" b="0"/>
            <wp:docPr id="85" name="Picture 85"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27" w:name="fg102"/>
      <w:bookmarkEnd w:id="127"/>
      <w:r>
        <w:rPr>
          <w:rFonts w:eastAsia="Times New Roman"/>
        </w:rPr>
        <w:t xml:space="preserve">to return to the erroneous calculation with the editing cursor placed at the point of the error, ready for a correction to be made </w:t>
      </w:r>
    </w:p>
    <w:p w:rsidR="009337AF" w:rsidRDefault="00383B53">
      <w:pPr>
        <w:divId w:val="414017383"/>
      </w:pPr>
      <w:r>
        <w:rPr>
          <w:vanish/>
        </w:rPr>
        <w:t>Start of Figure</w:t>
      </w:r>
    </w:p>
    <w:p w:rsidR="009337AF" w:rsidRDefault="00383B53">
      <w:pPr>
        <w:spacing w:before="240" w:beforeAutospacing="0" w:after="0" w:afterAutospacing="0" w:line="240" w:lineRule="auto"/>
        <w:divId w:val="131142917"/>
        <w:rPr>
          <w:rFonts w:ascii="Times New Roman" w:eastAsia="Times New Roman" w:hAnsi="Times New Roman" w:cs="Times New Roman"/>
          <w:sz w:val="24"/>
          <w:szCs w:val="24"/>
        </w:rPr>
      </w:pPr>
      <w:bookmarkStart w:id="128" w:name="Session1_Figure6"/>
      <w:bookmarkEnd w:id="128"/>
      <w:r>
        <w:rPr>
          <w:rFonts w:ascii="Times New Roman" w:eastAsia="Times New Roman" w:hAnsi="Times New Roman" w:cs="Times New Roman"/>
          <w:noProof/>
          <w:sz w:val="24"/>
          <w:szCs w:val="24"/>
        </w:rPr>
        <w:drawing>
          <wp:inline distT="0" distB="0" distL="0" distR="0" wp14:anchorId="0C3D7FD9" wp14:editId="2E5E69C5">
            <wp:extent cx="1447800" cy="508000"/>
            <wp:effectExtent l="0" t="0" r="0" b="6350"/>
            <wp:docPr id="86" name="Picture 86" descr="The display on a calculator screen containing three lines of text showing Syntax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display on a calculator screen containing three lines of text showing Syntax Erro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0" cy="508000"/>
                    </a:xfrm>
                    <a:prstGeom prst="rect">
                      <a:avLst/>
                    </a:prstGeom>
                    <a:noFill/>
                    <a:ln>
                      <a:noFill/>
                    </a:ln>
                  </pic:spPr>
                </pic:pic>
              </a:graphicData>
            </a:graphic>
          </wp:inline>
        </w:drawing>
      </w:r>
      <w:bookmarkStart w:id="129" w:name="fg103"/>
      <w:bookmarkEnd w:id="129"/>
    </w:p>
    <w:p w:rsidR="009337AF" w:rsidRDefault="00383B53">
      <w:pPr>
        <w:pStyle w:val="Caption1"/>
        <w:divId w:val="1716998549"/>
      </w:pPr>
      <w:r>
        <w:t>Figure 6 Syntax Error</w:t>
      </w:r>
    </w:p>
    <w:bookmarkStart w:id="130" w:name="View_Session1_Description6"/>
    <w:p w:rsidR="009337AF" w:rsidRDefault="00383B53">
      <w:pPr>
        <w:pStyle w:val="navbutton"/>
        <w:divId w:val="1716998549"/>
      </w:pPr>
      <w:r>
        <w:fldChar w:fldCharType="begin"/>
      </w:r>
      <w:r>
        <w:instrText xml:space="preserve"> HYPERLINK "" \l "Session1_Description6" </w:instrText>
      </w:r>
      <w:r>
        <w:fldChar w:fldCharType="separate"/>
      </w:r>
      <w:r>
        <w:rPr>
          <w:rStyle w:val="Hyperlink"/>
        </w:rPr>
        <w:t>View description - Figure 6 Syntax Error</w:t>
      </w:r>
      <w:r>
        <w:fldChar w:fldCharType="end"/>
      </w:r>
      <w:bookmarkEnd w:id="130"/>
    </w:p>
    <w:bookmarkStart w:id="131" w:name="View_Session1_Alternative6"/>
    <w:p w:rsidR="009337AF" w:rsidRDefault="00383B53">
      <w:pPr>
        <w:pStyle w:val="navbutton"/>
        <w:divId w:val="1716998549"/>
      </w:pPr>
      <w:r>
        <w:fldChar w:fldCharType="begin"/>
      </w:r>
      <w:r>
        <w:instrText xml:space="preserve"> HYPERLINK "" \l "Session1_Alternative6" </w:instrText>
      </w:r>
      <w:r>
        <w:fldChar w:fldCharType="separate"/>
      </w:r>
      <w:r>
        <w:rPr>
          <w:rStyle w:val="Hyperlink"/>
        </w:rPr>
        <w:t>View description - Figure 6 Syntax Error</w:t>
      </w:r>
      <w:r>
        <w:fldChar w:fldCharType="end"/>
      </w:r>
      <w:bookmarkEnd w:id="131"/>
    </w:p>
    <w:p w:rsidR="009337AF" w:rsidRDefault="00383B53">
      <w:pPr>
        <w:divId w:val="414017383"/>
      </w:pPr>
      <w:r>
        <w:rPr>
          <w:vanish/>
        </w:rPr>
        <w:t>End of Figure</w:t>
      </w:r>
    </w:p>
    <w:p w:rsidR="009337AF" w:rsidRDefault="00383B53">
      <w:pPr>
        <w:divId w:val="414017383"/>
      </w:pPr>
      <w:r>
        <w:t>Other types of calculator error that you may encounter are:</w:t>
      </w:r>
    </w:p>
    <w:p w:rsidR="009337AF" w:rsidRDefault="00383B53">
      <w:pPr>
        <w:numPr>
          <w:ilvl w:val="0"/>
          <w:numId w:val="9"/>
        </w:numPr>
        <w:spacing w:before="0" w:beforeAutospacing="0" w:after="0" w:afterAutospacing="0"/>
        <w:ind w:left="780" w:right="780"/>
        <w:divId w:val="414017383"/>
        <w:rPr>
          <w:rFonts w:eastAsia="Times New Roman"/>
        </w:rPr>
      </w:pPr>
      <w:r>
        <w:rPr>
          <w:rFonts w:eastAsia="Times New Roman"/>
        </w:rPr>
        <w:t xml:space="preserve">‘Math Error’, when the calculation you entered makes mathematical sense but the result cannot be calculated, such as attempting to divide by zero, or when the result is too large for the calculator to handle. </w:t>
      </w:r>
    </w:p>
    <w:p w:rsidR="009337AF" w:rsidRDefault="00383B53">
      <w:pPr>
        <w:numPr>
          <w:ilvl w:val="0"/>
          <w:numId w:val="9"/>
        </w:numPr>
        <w:spacing w:before="0" w:beforeAutospacing="0" w:after="0" w:afterAutospacing="0"/>
        <w:ind w:left="780" w:right="780"/>
        <w:divId w:val="414017383"/>
        <w:rPr>
          <w:rFonts w:eastAsia="Times New Roman"/>
        </w:rPr>
      </w:pPr>
      <w:r>
        <w:rPr>
          <w:rFonts w:eastAsia="Times New Roman"/>
        </w:rPr>
        <w:t xml:space="preserve">‘Stack Error’, when your calculation is too complex to be handled in one go – in such circumstances, try to break the calculation into a number of simpler ones. </w:t>
      </w:r>
    </w:p>
    <w:p w:rsidR="009337AF" w:rsidRDefault="00383B53">
      <w:pPr>
        <w:divId w:val="414017383"/>
      </w:pPr>
      <w:r>
        <w:rPr>
          <w:vanish/>
        </w:rPr>
        <w:t>Start of Box</w:t>
      </w:r>
    </w:p>
    <w:p w:rsidR="009337AF" w:rsidRDefault="00383B53">
      <w:pPr>
        <w:divId w:val="839002228"/>
      </w:pPr>
      <w:bookmarkStart w:id="132" w:name="Session1_Box11"/>
      <w:bookmarkEnd w:id="132"/>
      <w:r>
        <w:t>Section 4 considers how you might do this.</w:t>
      </w:r>
    </w:p>
    <w:p w:rsidR="009337AF" w:rsidRDefault="00383B53">
      <w:pPr>
        <w:divId w:val="414017383"/>
      </w:pPr>
      <w:r>
        <w:rPr>
          <w:vanish/>
        </w:rPr>
        <w:t>End of Box</w:t>
      </w:r>
    </w:p>
    <w:p w:rsidR="009337AF" w:rsidRDefault="00383B53">
      <w:pPr>
        <w:divId w:val="414017383"/>
      </w:pPr>
      <w:r>
        <w:t xml:space="preserve">In these cases, the calculator will display a screen similar to that for the Syntax Error, allowing you to either abandon or correct your calculation. </w:t>
      </w:r>
    </w:p>
    <w:p w:rsidR="009337AF" w:rsidRDefault="00383B53">
      <w:pPr>
        <w:divId w:val="414017383"/>
      </w:pPr>
      <w:r>
        <w:rPr>
          <w:vanish/>
        </w:rPr>
        <w:t>Start of Activity</w:t>
      </w:r>
    </w:p>
    <w:p w:rsidR="009337AF" w:rsidRDefault="00383B53">
      <w:pPr>
        <w:spacing w:before="0" w:beforeAutospacing="0" w:after="0" w:afterAutospacing="0" w:line="240" w:lineRule="auto"/>
        <w:outlineLvl w:val="3"/>
        <w:divId w:val="1802262550"/>
        <w:rPr>
          <w:rFonts w:eastAsia="Times New Roman"/>
          <w:b/>
          <w:bCs/>
          <w:sz w:val="36"/>
          <w:szCs w:val="36"/>
        </w:rPr>
      </w:pPr>
      <w:bookmarkStart w:id="133" w:name="Session1_Activity5"/>
      <w:bookmarkEnd w:id="133"/>
      <w:r>
        <w:rPr>
          <w:rFonts w:eastAsia="Times New Roman"/>
          <w:b/>
          <w:bCs/>
          <w:sz w:val="36"/>
          <w:szCs w:val="36"/>
        </w:rPr>
        <w:t>Activity 5 Making corrections</w:t>
      </w:r>
    </w:p>
    <w:p w:rsidR="009337AF" w:rsidRDefault="00383B53">
      <w:pPr>
        <w:divId w:val="2102022147"/>
      </w:pPr>
      <w:r>
        <w:rPr>
          <w:vanish/>
        </w:rPr>
        <w:t>Start of Question</w:t>
      </w:r>
    </w:p>
    <w:p w:rsidR="009337AF" w:rsidRDefault="00383B53">
      <w:pPr>
        <w:divId w:val="1474834535"/>
      </w:pPr>
      <w:bookmarkStart w:id="134" w:name="Session1_Question5"/>
      <w:bookmarkEnd w:id="134"/>
      <w:r>
        <w:t xml:space="preserve">Enter the following key sequence into your calculator in an (erroneous) attempt to calculate </w:t>
      </w:r>
      <w:r>
        <w:rPr>
          <w:noProof/>
        </w:rPr>
        <w:drawing>
          <wp:inline distT="0" distB="0" distL="0" distR="0" wp14:anchorId="770C7E68" wp14:editId="355A65CD">
            <wp:extent cx="558800" cy="190500"/>
            <wp:effectExtent l="0" t="0" r="0" b="0"/>
            <wp:docPr id="87" name="Picture 87" descr="D:\AaaF\OUT\httpswwwopeneduopenlearnocw_cmid4256_2021-12-10_11-44-43_nsfr2\word\assets\_c935089159d9efcaa3fab6678435a8fda714126f_img-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aF\OUT\httpswwwopeneduopenlearnocw_cmid4256_2021-12-10_11-44-43_nsfr2\word\assets\_c935089159d9efcaa3fab6678435a8fda714126f_img-00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bookmarkStart w:id="135" w:name="fg104"/>
      <w:bookmarkEnd w:id="135"/>
      <w:r>
        <w:t xml:space="preserve">: </w:t>
      </w:r>
    </w:p>
    <w:p w:rsidR="009337AF" w:rsidRDefault="00383B53">
      <w:pPr>
        <w:divId w:val="1474834535"/>
      </w:pPr>
      <w:r>
        <w:rPr>
          <w:noProof/>
        </w:rPr>
        <w:drawing>
          <wp:inline distT="0" distB="0" distL="0" distR="0" wp14:anchorId="6800336D" wp14:editId="6AC1C126">
            <wp:extent cx="292100" cy="215900"/>
            <wp:effectExtent l="0" t="0" r="0" b="0"/>
            <wp:docPr id="88" name="Picture 88" descr="D:\AaaF\OUT\httpswwwopeneduopenlearnocw_cmid4256_2021-12-10_11-44-43_nsfr2\word\assets\_52eb3db5b65acaf2a32886722b903f76373e4f28_key-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aF\OUT\httpswwwopeneduopenlearnocw_cmid4256_2021-12-10_11-44-43_nsfr2\word\assets\_52eb3db5b65acaf2a32886722b903f76373e4f28_key-op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36" w:name="fg105"/>
      <w:bookmarkEnd w:id="136"/>
      <w:r>
        <w:rPr>
          <w:noProof/>
        </w:rPr>
        <w:drawing>
          <wp:inline distT="0" distB="0" distL="0" distR="0" wp14:anchorId="261BC5DE" wp14:editId="1282A12E">
            <wp:extent cx="292100" cy="215900"/>
            <wp:effectExtent l="0" t="0" r="0" b="0"/>
            <wp:docPr id="89" name="Picture 89"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37" w:name="fg106"/>
      <w:bookmarkEnd w:id="137"/>
      <w:r>
        <w:rPr>
          <w:noProof/>
        </w:rPr>
        <w:drawing>
          <wp:inline distT="0" distB="0" distL="0" distR="0" wp14:anchorId="386E18C9" wp14:editId="72B99DE6">
            <wp:extent cx="292100" cy="215900"/>
            <wp:effectExtent l="0" t="0" r="0" b="0"/>
            <wp:docPr id="90" name="Picture 90" descr="D:\AaaF\OUT\httpswwwopeneduopenlearnocw_cmid4256_2021-12-10_11-44-43_nsfr2\word\assets\_351bc4ecdd964919c7fc80a608389ccaa2c86f6c_key-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aF\OUT\httpswwwopeneduopenlearnocw_cmid4256_2021-12-10_11-44-43_nsfr2\word\assets\_351bc4ecdd964919c7fc80a608389ccaa2c86f6c_key-plu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38" w:name="fg107"/>
      <w:bookmarkEnd w:id="138"/>
      <w:r>
        <w:rPr>
          <w:noProof/>
        </w:rPr>
        <w:drawing>
          <wp:inline distT="0" distB="0" distL="0" distR="0" wp14:anchorId="55EB7A50" wp14:editId="45C02F58">
            <wp:extent cx="292100" cy="215900"/>
            <wp:effectExtent l="0" t="0" r="0" b="0"/>
            <wp:docPr id="91" name="Picture 91"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39" w:name="fg108"/>
      <w:bookmarkEnd w:id="139"/>
      <w:r>
        <w:rPr>
          <w:noProof/>
        </w:rPr>
        <w:drawing>
          <wp:inline distT="0" distB="0" distL="0" distR="0" wp14:anchorId="78E52C77" wp14:editId="0AE7C7D8">
            <wp:extent cx="292100" cy="215900"/>
            <wp:effectExtent l="0" t="0" r="0" b="0"/>
            <wp:docPr id="92" name="Picture 92"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40" w:name="fg109"/>
      <w:bookmarkEnd w:id="140"/>
      <w:r>
        <w:rPr>
          <w:noProof/>
        </w:rPr>
        <w:drawing>
          <wp:inline distT="0" distB="0" distL="0" distR="0" wp14:anchorId="78EA719F" wp14:editId="5515DDE4">
            <wp:extent cx="292100" cy="215900"/>
            <wp:effectExtent l="0" t="0" r="0" b="0"/>
            <wp:docPr id="93" name="Picture 93"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41" w:name="fg110"/>
      <w:bookmarkEnd w:id="141"/>
    </w:p>
    <w:p w:rsidR="009337AF" w:rsidRDefault="00383B53">
      <w:pPr>
        <w:divId w:val="1474834535"/>
      </w:pPr>
      <w:r>
        <w:t>What should the correct answer be, and why does this key sequence not give it?</w:t>
      </w:r>
    </w:p>
    <w:p w:rsidR="009337AF" w:rsidRDefault="00383B53">
      <w:pPr>
        <w:divId w:val="1474834535"/>
      </w:pPr>
      <w:r>
        <w:t>Use the calculator editing functions to correct the inputted key sequence.</w:t>
      </w:r>
    </w:p>
    <w:p w:rsidR="009337AF" w:rsidRDefault="00383B53">
      <w:pPr>
        <w:divId w:val="2102022147"/>
      </w:pPr>
      <w:r>
        <w:rPr>
          <w:vanish/>
        </w:rPr>
        <w:t>End of Question</w:t>
      </w:r>
    </w:p>
    <w:bookmarkStart w:id="142" w:name="View_Session1_Answer4"/>
    <w:p w:rsidR="009337AF" w:rsidRDefault="00383B53">
      <w:pPr>
        <w:pStyle w:val="navbutton"/>
        <w:divId w:val="2102022147"/>
      </w:pPr>
      <w:r>
        <w:fldChar w:fldCharType="begin"/>
      </w:r>
      <w:r>
        <w:instrText xml:space="preserve"> HYPERLINK "" \l "Session1_Answer4" </w:instrText>
      </w:r>
      <w:r>
        <w:fldChar w:fldCharType="separate"/>
      </w:r>
      <w:r>
        <w:rPr>
          <w:rStyle w:val="Hyperlink"/>
        </w:rPr>
        <w:t>View answer - Activity 5 Making corrections</w:t>
      </w:r>
      <w:r>
        <w:fldChar w:fldCharType="end"/>
      </w:r>
      <w:bookmarkEnd w:id="142"/>
    </w:p>
    <w:p w:rsidR="009337AF" w:rsidRDefault="00383B53">
      <w:pPr>
        <w:divId w:val="414017383"/>
      </w:pPr>
      <w:r>
        <w:rPr>
          <w:vanish/>
        </w:rPr>
        <w:t>End of Activity</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123232064"/>
        <w:rPr>
          <w:rFonts w:eastAsia="Times New Roman"/>
        </w:rPr>
      </w:pPr>
      <w:bookmarkStart w:id="143" w:name="Session2"/>
      <w:bookmarkEnd w:id="143"/>
      <w:r>
        <w:rPr>
          <w:rFonts w:eastAsia="Times New Roman"/>
        </w:rPr>
        <w:t>2 Using your calculator for negative numbers</w:t>
      </w:r>
    </w:p>
    <w:p w:rsidR="009337AF" w:rsidRDefault="00383B53">
      <w:pPr>
        <w:divId w:val="1123232064"/>
      </w:pPr>
      <w:r>
        <w:t>There are two different mathematical uses for the minus sign (-):</w:t>
      </w:r>
    </w:p>
    <w:p w:rsidR="009337AF" w:rsidRDefault="00383B53">
      <w:pPr>
        <w:numPr>
          <w:ilvl w:val="0"/>
          <w:numId w:val="10"/>
        </w:numPr>
        <w:spacing w:before="0" w:beforeAutospacing="0" w:after="0" w:afterAutospacing="0"/>
        <w:ind w:left="780" w:right="780"/>
        <w:divId w:val="1123232064"/>
        <w:rPr>
          <w:rFonts w:eastAsia="Times New Roman"/>
        </w:rPr>
      </w:pPr>
      <w:r>
        <w:rPr>
          <w:rFonts w:eastAsia="Times New Roman"/>
        </w:rPr>
        <w:t xml:space="preserve">as the symbol for subtraction, as in </w:t>
      </w:r>
      <w:r>
        <w:rPr>
          <w:rFonts w:eastAsia="Times New Roman"/>
          <w:noProof/>
        </w:rPr>
        <w:drawing>
          <wp:inline distT="0" distB="0" distL="0" distR="0" wp14:anchorId="42EE5ADB" wp14:editId="4D205408">
            <wp:extent cx="368300" cy="127000"/>
            <wp:effectExtent l="0" t="0" r="0" b="6350"/>
            <wp:docPr id="94" name="Picture 94" descr="D:\AaaF\OUT\httpswwwopeneduopenlearnocw_cmid4256_2021-12-10_11-44-43_nsfr2\word\assets\_0fa099bf46dc2cd992e2ae9a91fd39030dfbb24a_img-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aaF\OUT\httpswwwopeneduopenlearnocw_cmid4256_2021-12-10_11-44-43_nsfr2\word\assets\_0fa099bf46dc2cd992e2ae9a91fd39030dfbb24a_img-002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300" cy="127000"/>
                    </a:xfrm>
                    <a:prstGeom prst="rect">
                      <a:avLst/>
                    </a:prstGeom>
                    <a:noFill/>
                    <a:ln>
                      <a:noFill/>
                    </a:ln>
                  </pic:spPr>
                </pic:pic>
              </a:graphicData>
            </a:graphic>
          </wp:inline>
        </w:drawing>
      </w:r>
      <w:bookmarkStart w:id="144" w:name="fg114"/>
      <w:bookmarkEnd w:id="144"/>
    </w:p>
    <w:p w:rsidR="009337AF" w:rsidRDefault="00383B53">
      <w:pPr>
        <w:numPr>
          <w:ilvl w:val="0"/>
          <w:numId w:val="10"/>
        </w:numPr>
        <w:spacing w:before="0" w:beforeAutospacing="0" w:after="0" w:afterAutospacing="0"/>
        <w:ind w:left="780" w:right="780"/>
        <w:divId w:val="1123232064"/>
        <w:rPr>
          <w:rFonts w:eastAsia="Times New Roman"/>
        </w:rPr>
      </w:pPr>
      <w:r>
        <w:rPr>
          <w:rFonts w:eastAsia="Times New Roman"/>
        </w:rPr>
        <w:t xml:space="preserve">to indicate a negative number such as </w:t>
      </w:r>
      <w:r>
        <w:rPr>
          <w:rFonts w:eastAsia="Times New Roman"/>
          <w:noProof/>
        </w:rPr>
        <w:drawing>
          <wp:inline distT="0" distB="0" distL="0" distR="0" wp14:anchorId="6C4493E4" wp14:editId="1DEA7BA1">
            <wp:extent cx="203200" cy="114300"/>
            <wp:effectExtent l="0" t="0" r="6350" b="0"/>
            <wp:docPr id="95" name="Picture 95" descr="D:\AaaF\OUT\httpswwwopeneduopenlearnocw_cmid4256_2021-12-10_11-44-43_nsfr2\word\assets\_4b46f3264f2e4b02035037a0865d8d6bb1d81aeb_img-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aaF\OUT\httpswwwopeneduopenlearnocw_cmid4256_2021-12-10_11-44-43_nsfr2\word\assets\_4b46f3264f2e4b02035037a0865d8d6bb1d81aeb_img-002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200" cy="114300"/>
                    </a:xfrm>
                    <a:prstGeom prst="rect">
                      <a:avLst/>
                    </a:prstGeom>
                    <a:noFill/>
                    <a:ln>
                      <a:noFill/>
                    </a:ln>
                  </pic:spPr>
                </pic:pic>
              </a:graphicData>
            </a:graphic>
          </wp:inline>
        </w:drawing>
      </w:r>
      <w:bookmarkStart w:id="145" w:name="fg115"/>
      <w:bookmarkEnd w:id="145"/>
      <w:r>
        <w:rPr>
          <w:rFonts w:eastAsia="Times New Roman"/>
        </w:rPr>
        <w:t xml:space="preserve">. </w:t>
      </w:r>
    </w:p>
    <w:p w:rsidR="009337AF" w:rsidRDefault="00383B53">
      <w:pPr>
        <w:divId w:val="1123232064"/>
      </w:pPr>
      <w:r>
        <w:t>Corresponding to these there are two different minus sign keys on the calculator:</w:t>
      </w:r>
    </w:p>
    <w:p w:rsidR="009337AF" w:rsidRDefault="00383B53">
      <w:pPr>
        <w:numPr>
          <w:ilvl w:val="0"/>
          <w:numId w:val="11"/>
        </w:numPr>
        <w:spacing w:before="0" w:beforeAutospacing="0" w:after="0" w:afterAutospacing="0"/>
        <w:ind w:left="780" w:right="780"/>
        <w:divId w:val="1123232064"/>
        <w:rPr>
          <w:rFonts w:eastAsia="Times New Roman"/>
        </w:rPr>
      </w:pPr>
      <w:r>
        <w:rPr>
          <w:rFonts w:eastAsia="Times New Roman"/>
          <w:noProof/>
        </w:rPr>
        <w:drawing>
          <wp:inline distT="0" distB="0" distL="0" distR="0" wp14:anchorId="4795953F" wp14:editId="508B6FD9">
            <wp:extent cx="292100" cy="215900"/>
            <wp:effectExtent l="0" t="0" r="0" b="0"/>
            <wp:docPr id="96" name="Picture 96" descr="D:\AaaF\OUT\httpswwwopeneduopenlearnocw_cmid4256_2021-12-10_11-44-43_nsfr2\word\assets\_4ab5fa6b01a08f5e9aaac41df0c1e527a179f0fd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aaF\OUT\httpswwwopeneduopenlearnocw_cmid4256_2021-12-10_11-44-43_nsfr2\word\assets\_4ab5fa6b01a08f5e9aaac41df0c1e527a179f0fd_ke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46" w:name="fg116"/>
      <w:bookmarkEnd w:id="146"/>
      <w:r>
        <w:rPr>
          <w:rFonts w:eastAsia="Times New Roman"/>
        </w:rPr>
        <w:t xml:space="preserve">, which is used for the operation of subtraction, as in </w:t>
      </w:r>
      <w:r>
        <w:rPr>
          <w:rFonts w:eastAsia="Times New Roman"/>
          <w:noProof/>
        </w:rPr>
        <w:drawing>
          <wp:inline distT="0" distB="0" distL="0" distR="0" wp14:anchorId="104EA922" wp14:editId="34BB33E6">
            <wp:extent cx="292100" cy="215900"/>
            <wp:effectExtent l="0" t="0" r="0" b="0"/>
            <wp:docPr id="97" name="Picture 97"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47" w:name="fg117"/>
      <w:bookmarkEnd w:id="147"/>
      <w:r>
        <w:rPr>
          <w:rFonts w:eastAsia="Times New Roman"/>
          <w:noProof/>
        </w:rPr>
        <w:drawing>
          <wp:inline distT="0" distB="0" distL="0" distR="0" wp14:anchorId="0CC2E163" wp14:editId="2B4D5CD9">
            <wp:extent cx="292100" cy="215900"/>
            <wp:effectExtent l="0" t="0" r="0" b="0"/>
            <wp:docPr id="98" name="Picture 98" descr="D:\AaaF\OUT\httpswwwopeneduopenlearnocw_cmid4256_2021-12-10_11-44-43_nsfr2\word\assets\_4ab5fa6b01a08f5e9aaac41df0c1e527a179f0fd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aaF\OUT\httpswwwopeneduopenlearnocw_cmid4256_2021-12-10_11-44-43_nsfr2\word\assets\_4ab5fa6b01a08f5e9aaac41df0c1e527a179f0fd_ke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48" w:name="fg118"/>
      <w:bookmarkEnd w:id="148"/>
      <w:r>
        <w:rPr>
          <w:rFonts w:eastAsia="Times New Roman"/>
          <w:noProof/>
        </w:rPr>
        <w:drawing>
          <wp:inline distT="0" distB="0" distL="0" distR="0" wp14:anchorId="51EFA80E" wp14:editId="720EF5E7">
            <wp:extent cx="292100" cy="215900"/>
            <wp:effectExtent l="0" t="0" r="0" b="0"/>
            <wp:docPr id="99" name="Picture 99"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49" w:name="fg119"/>
      <w:bookmarkEnd w:id="149"/>
    </w:p>
    <w:p w:rsidR="009337AF" w:rsidRDefault="00383B53">
      <w:pPr>
        <w:numPr>
          <w:ilvl w:val="0"/>
          <w:numId w:val="11"/>
        </w:numPr>
        <w:spacing w:before="0" w:beforeAutospacing="0" w:after="0" w:afterAutospacing="0"/>
        <w:ind w:left="780" w:right="780"/>
        <w:divId w:val="1123232064"/>
        <w:rPr>
          <w:rFonts w:eastAsia="Times New Roman"/>
        </w:rPr>
      </w:pPr>
      <w:r>
        <w:rPr>
          <w:rFonts w:eastAsia="Times New Roman"/>
          <w:noProof/>
        </w:rPr>
        <w:drawing>
          <wp:inline distT="0" distB="0" distL="0" distR="0" wp14:anchorId="42FC906F" wp14:editId="6E3DD35B">
            <wp:extent cx="304800" cy="215900"/>
            <wp:effectExtent l="0" t="0" r="0" b="0"/>
            <wp:docPr id="100" name="Picture 100"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50" w:name="fg120"/>
      <w:bookmarkEnd w:id="150"/>
      <w:r>
        <w:rPr>
          <w:rFonts w:eastAsia="Times New Roman"/>
        </w:rPr>
        <w:t>, which is used for negative numbers, e.g.  </w:t>
      </w:r>
      <w:r>
        <w:rPr>
          <w:rFonts w:eastAsia="Times New Roman"/>
          <w:noProof/>
        </w:rPr>
        <w:drawing>
          <wp:inline distT="0" distB="0" distL="0" distR="0" wp14:anchorId="54E22C83" wp14:editId="03D29182">
            <wp:extent cx="304800" cy="215900"/>
            <wp:effectExtent l="0" t="0" r="0" b="0"/>
            <wp:docPr id="101" name="Picture 101"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51" w:name="fg121"/>
      <w:bookmarkEnd w:id="151"/>
      <w:r>
        <w:rPr>
          <w:rFonts w:eastAsia="Times New Roman"/>
        </w:rPr>
        <w:t>  </w:t>
      </w:r>
      <w:r>
        <w:rPr>
          <w:rFonts w:eastAsia="Times New Roman"/>
          <w:noProof/>
        </w:rPr>
        <w:drawing>
          <wp:inline distT="0" distB="0" distL="0" distR="0" wp14:anchorId="4024DBA1" wp14:editId="610A7A31">
            <wp:extent cx="292100" cy="215900"/>
            <wp:effectExtent l="0" t="0" r="0" b="0"/>
            <wp:docPr id="102" name="Picture 102"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52" w:name="fg122"/>
      <w:bookmarkEnd w:id="152"/>
      <w:r>
        <w:rPr>
          <w:rFonts w:eastAsia="Times New Roman"/>
        </w:rPr>
        <w:t xml:space="preserve">. </w:t>
      </w:r>
    </w:p>
    <w:p w:rsidR="009337AF" w:rsidRDefault="00383B53">
      <w:pPr>
        <w:divId w:val="1123232064"/>
      </w:pPr>
      <w:r>
        <w:t xml:space="preserve">In fact, some calculators permit the </w:t>
      </w:r>
      <w:r>
        <w:rPr>
          <w:noProof/>
        </w:rPr>
        <w:drawing>
          <wp:inline distT="0" distB="0" distL="0" distR="0" wp14:anchorId="69FE874F" wp14:editId="6499D5E9">
            <wp:extent cx="292100" cy="215900"/>
            <wp:effectExtent l="0" t="0" r="0" b="0"/>
            <wp:docPr id="103" name="Picture 103" descr="D:\AaaF\OUT\httpswwwopeneduopenlearnocw_cmid4256_2021-12-10_11-44-43_nsfr2\word\assets\_4ab5fa6b01a08f5e9aaac41df0c1e527a179f0fd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aaF\OUT\httpswwwopeneduopenlearnocw_cmid4256_2021-12-10_11-44-43_nsfr2\word\assets\_4ab5fa6b01a08f5e9aaac41df0c1e527a179f0fd_ke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53" w:name="fg123"/>
      <w:bookmarkEnd w:id="153"/>
      <w:r>
        <w:t xml:space="preserve">key to be used for both purposes, but many other calculators require the equivalent of the </w:t>
      </w:r>
      <w:r>
        <w:rPr>
          <w:noProof/>
        </w:rPr>
        <w:drawing>
          <wp:inline distT="0" distB="0" distL="0" distR="0" wp14:anchorId="7CB04147" wp14:editId="10C547BE">
            <wp:extent cx="304800" cy="215900"/>
            <wp:effectExtent l="0" t="0" r="0" b="0"/>
            <wp:docPr id="104" name="Picture 104"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54" w:name="fg124"/>
      <w:bookmarkEnd w:id="154"/>
      <w:r>
        <w:t xml:space="preserve">key to be used for negative numbers. For this reason we shall use </w:t>
      </w:r>
      <w:r>
        <w:rPr>
          <w:noProof/>
        </w:rPr>
        <w:drawing>
          <wp:inline distT="0" distB="0" distL="0" distR="0" wp14:anchorId="7B5DFCBE" wp14:editId="5FB5F21E">
            <wp:extent cx="304800" cy="215900"/>
            <wp:effectExtent l="0" t="0" r="0" b="0"/>
            <wp:docPr id="105" name="Picture 105"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55" w:name="fg125"/>
      <w:bookmarkEnd w:id="155"/>
      <w:r>
        <w:t xml:space="preserve">to input negative numbers throughout this guide. </w:t>
      </w:r>
    </w:p>
    <w:p w:rsidR="009337AF" w:rsidRDefault="00383B53">
      <w:pPr>
        <w:divId w:val="1123232064"/>
      </w:pPr>
      <w:r>
        <w:t xml:space="preserve">Note that if you attempt to use </w:t>
      </w:r>
      <w:r>
        <w:rPr>
          <w:noProof/>
        </w:rPr>
        <w:drawing>
          <wp:inline distT="0" distB="0" distL="0" distR="0" wp14:anchorId="621654B8" wp14:editId="0DBCFF4C">
            <wp:extent cx="304800" cy="215900"/>
            <wp:effectExtent l="0" t="0" r="0" b="0"/>
            <wp:docPr id="106" name="Picture 106"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56" w:name="fg126"/>
      <w:bookmarkEnd w:id="156"/>
      <w:r>
        <w:t xml:space="preserve">for subtraction, for example </w:t>
      </w:r>
      <w:r>
        <w:rPr>
          <w:noProof/>
        </w:rPr>
        <w:drawing>
          <wp:inline distT="0" distB="0" distL="0" distR="0" wp14:anchorId="269AC208" wp14:editId="1A1261F5">
            <wp:extent cx="292100" cy="215900"/>
            <wp:effectExtent l="0" t="0" r="0" b="0"/>
            <wp:docPr id="107" name="Picture 107"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57" w:name="fg127"/>
      <w:bookmarkEnd w:id="157"/>
      <w:r>
        <w:rPr>
          <w:noProof/>
        </w:rPr>
        <w:drawing>
          <wp:inline distT="0" distB="0" distL="0" distR="0" wp14:anchorId="4E44BE8F" wp14:editId="3E4F4386">
            <wp:extent cx="304800" cy="215900"/>
            <wp:effectExtent l="0" t="0" r="0" b="0"/>
            <wp:docPr id="108" name="Picture 108"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58" w:name="fg128"/>
      <w:bookmarkEnd w:id="158"/>
      <w:r>
        <w:rPr>
          <w:noProof/>
        </w:rPr>
        <w:drawing>
          <wp:inline distT="0" distB="0" distL="0" distR="0" wp14:anchorId="01DE41C7" wp14:editId="468E1774">
            <wp:extent cx="292100" cy="215900"/>
            <wp:effectExtent l="0" t="0" r="0" b="0"/>
            <wp:docPr id="109" name="Picture 109"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59" w:name="fg129"/>
      <w:bookmarkEnd w:id="159"/>
      <w:r>
        <w:t xml:space="preserve">, you will generate a Syntax Error. </w:t>
      </w:r>
    </w:p>
    <w:p w:rsidR="009337AF" w:rsidRDefault="00383B53">
      <w:pPr>
        <w:divId w:val="1123232064"/>
      </w:pPr>
      <w:r>
        <w:rPr>
          <w:vanish/>
        </w:rPr>
        <w:t>Start of Activity</w:t>
      </w:r>
    </w:p>
    <w:p w:rsidR="009337AF" w:rsidRDefault="00383B53">
      <w:pPr>
        <w:spacing w:before="0" w:beforeAutospacing="0" w:after="0" w:afterAutospacing="0" w:line="240" w:lineRule="auto"/>
        <w:outlineLvl w:val="2"/>
        <w:divId w:val="960308820"/>
        <w:rPr>
          <w:rFonts w:eastAsia="Times New Roman"/>
          <w:b/>
          <w:bCs/>
          <w:sz w:val="36"/>
          <w:szCs w:val="36"/>
        </w:rPr>
      </w:pPr>
      <w:bookmarkStart w:id="160" w:name="Session2_Activity1"/>
      <w:bookmarkEnd w:id="160"/>
      <w:r>
        <w:rPr>
          <w:rFonts w:eastAsia="Times New Roman"/>
          <w:b/>
          <w:bCs/>
          <w:sz w:val="36"/>
          <w:szCs w:val="36"/>
        </w:rPr>
        <w:t>Activity 6 Subtraction and negative numbers</w:t>
      </w:r>
    </w:p>
    <w:p w:rsidR="009337AF" w:rsidRDefault="00383B53">
      <w:pPr>
        <w:divId w:val="2037389109"/>
      </w:pPr>
      <w:r>
        <w:rPr>
          <w:vanish/>
        </w:rPr>
        <w:t>Start of Question</w:t>
      </w:r>
    </w:p>
    <w:p w:rsidR="009337AF" w:rsidRDefault="00383B53">
      <w:pPr>
        <w:divId w:val="580333758"/>
      </w:pPr>
      <w:bookmarkStart w:id="161" w:name="Session2_Question1"/>
      <w:bookmarkEnd w:id="161"/>
      <w:r>
        <w:t>Calculate each of the following using your calculator. In each case, give your answer as a decimal not as a fraction.</w:t>
      </w:r>
    </w:p>
    <w:p w:rsidR="009337AF" w:rsidRDefault="00383B53">
      <w:pPr>
        <w:numPr>
          <w:ilvl w:val="0"/>
          <w:numId w:val="12"/>
        </w:numPr>
        <w:spacing w:before="0" w:beforeAutospacing="0" w:after="0" w:afterAutospacing="0"/>
        <w:ind w:left="780" w:right="780"/>
        <w:divId w:val="580333758"/>
        <w:rPr>
          <w:rFonts w:eastAsia="Times New Roman"/>
        </w:rPr>
      </w:pPr>
      <w:r>
        <w:rPr>
          <w:rFonts w:eastAsia="Times New Roman"/>
          <w:noProof/>
        </w:rPr>
        <w:drawing>
          <wp:inline distT="0" distB="0" distL="0" distR="0" wp14:anchorId="5426A4C5" wp14:editId="698BEC0F">
            <wp:extent cx="1016000" cy="139700"/>
            <wp:effectExtent l="0" t="0" r="0" b="0"/>
            <wp:docPr id="110" name="Picture 110" descr="D:\AaaF\OUT\httpswwwopeneduopenlearnocw_cmid4256_2021-12-10_11-44-43_nsfr2\word\assets\_fee2c82dca30e5362b024e0b79b9c68bb0182f50_img-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aaF\OUT\httpswwwopeneduopenlearnocw_cmid4256_2021-12-10_11-44-43_nsfr2\word\assets\_fee2c82dca30e5362b024e0b79b9c68bb0182f50_img-003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6000" cy="139700"/>
                    </a:xfrm>
                    <a:prstGeom prst="rect">
                      <a:avLst/>
                    </a:prstGeom>
                    <a:noFill/>
                    <a:ln>
                      <a:noFill/>
                    </a:ln>
                  </pic:spPr>
                </pic:pic>
              </a:graphicData>
            </a:graphic>
          </wp:inline>
        </w:drawing>
      </w:r>
      <w:bookmarkStart w:id="162" w:name="fg130"/>
      <w:bookmarkEnd w:id="162"/>
    </w:p>
    <w:p w:rsidR="009337AF" w:rsidRDefault="00383B53">
      <w:pPr>
        <w:numPr>
          <w:ilvl w:val="0"/>
          <w:numId w:val="12"/>
        </w:numPr>
        <w:spacing w:before="0" w:beforeAutospacing="0" w:after="0" w:afterAutospacing="0"/>
        <w:ind w:left="780" w:right="780"/>
        <w:divId w:val="580333758"/>
        <w:rPr>
          <w:rFonts w:eastAsia="Times New Roman"/>
        </w:rPr>
      </w:pPr>
      <w:r>
        <w:rPr>
          <w:rFonts w:eastAsia="Times New Roman"/>
          <w:noProof/>
        </w:rPr>
        <w:drawing>
          <wp:inline distT="0" distB="0" distL="0" distR="0" wp14:anchorId="37EBFB21" wp14:editId="730DE83E">
            <wp:extent cx="1409700" cy="177800"/>
            <wp:effectExtent l="0" t="0" r="0" b="0"/>
            <wp:docPr id="111" name="Picture 111" descr="D:\AaaF\OUT\httpswwwopeneduopenlearnocw_cmid4256_2021-12-10_11-44-43_nsfr2\word\assets\_5963872468ad55af20a0fc68b81ebba425e06c9f_img-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aaF\OUT\httpswwwopeneduopenlearnocw_cmid4256_2021-12-10_11-44-43_nsfr2\word\assets\_5963872468ad55af20a0fc68b81ebba425e06c9f_img-003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9700" cy="177800"/>
                    </a:xfrm>
                    <a:prstGeom prst="rect">
                      <a:avLst/>
                    </a:prstGeom>
                    <a:noFill/>
                    <a:ln>
                      <a:noFill/>
                    </a:ln>
                  </pic:spPr>
                </pic:pic>
              </a:graphicData>
            </a:graphic>
          </wp:inline>
        </w:drawing>
      </w:r>
      <w:bookmarkStart w:id="163" w:name="fg131"/>
      <w:bookmarkEnd w:id="163"/>
    </w:p>
    <w:p w:rsidR="009337AF" w:rsidRDefault="00383B53">
      <w:pPr>
        <w:numPr>
          <w:ilvl w:val="0"/>
          <w:numId w:val="12"/>
        </w:numPr>
        <w:spacing w:before="0" w:beforeAutospacing="0" w:after="0" w:afterAutospacing="0"/>
        <w:ind w:left="780" w:right="780"/>
        <w:divId w:val="580333758"/>
        <w:rPr>
          <w:rFonts w:eastAsia="Times New Roman"/>
        </w:rPr>
      </w:pPr>
      <w:r>
        <w:rPr>
          <w:rFonts w:eastAsia="Times New Roman"/>
          <w:noProof/>
        </w:rPr>
        <w:drawing>
          <wp:inline distT="0" distB="0" distL="0" distR="0" wp14:anchorId="779388C2" wp14:editId="71F26C97">
            <wp:extent cx="1778000" cy="177800"/>
            <wp:effectExtent l="0" t="0" r="0" b="0"/>
            <wp:docPr id="112" name="Picture 112" descr="D:\AaaF\OUT\httpswwwopeneduopenlearnocw_cmid4256_2021-12-10_11-44-43_nsfr2\word\assets\_5f8870b6f3b87bd339ad653241a816bd5cc898e5_img-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AaaF\OUT\httpswwwopeneduopenlearnocw_cmid4256_2021-12-10_11-44-43_nsfr2\word\assets\_5f8870b6f3b87bd339ad653241a816bd5cc898e5_img-00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8000" cy="177800"/>
                    </a:xfrm>
                    <a:prstGeom prst="rect">
                      <a:avLst/>
                    </a:prstGeom>
                    <a:noFill/>
                    <a:ln>
                      <a:noFill/>
                    </a:ln>
                  </pic:spPr>
                </pic:pic>
              </a:graphicData>
            </a:graphic>
          </wp:inline>
        </w:drawing>
      </w:r>
      <w:bookmarkStart w:id="164" w:name="fg132"/>
      <w:bookmarkEnd w:id="164"/>
    </w:p>
    <w:p w:rsidR="009337AF" w:rsidRDefault="00383B53">
      <w:pPr>
        <w:numPr>
          <w:ilvl w:val="0"/>
          <w:numId w:val="12"/>
        </w:numPr>
        <w:spacing w:before="0" w:beforeAutospacing="0" w:after="0" w:afterAutospacing="0"/>
        <w:ind w:left="780" w:right="780"/>
        <w:divId w:val="580333758"/>
        <w:rPr>
          <w:rFonts w:eastAsia="Times New Roman"/>
        </w:rPr>
      </w:pPr>
      <w:r>
        <w:rPr>
          <w:rFonts w:eastAsia="Times New Roman"/>
          <w:noProof/>
        </w:rPr>
        <w:drawing>
          <wp:inline distT="0" distB="0" distL="0" distR="0" wp14:anchorId="7C3CCF45" wp14:editId="43E871FE">
            <wp:extent cx="1054100" cy="177800"/>
            <wp:effectExtent l="0" t="0" r="0" b="0"/>
            <wp:docPr id="113" name="Picture 113" descr="D:\AaaF\OUT\httpswwwopeneduopenlearnocw_cmid4256_2021-12-10_11-44-43_nsfr2\word\assets\_c39ef82f67db65ca30e32883c023b813b2274379_img-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aaF\OUT\httpswwwopeneduopenlearnocw_cmid4256_2021-12-10_11-44-43_nsfr2\word\assets\_c39ef82f67db65ca30e32883c023b813b2274379_img-003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4100" cy="177800"/>
                    </a:xfrm>
                    <a:prstGeom prst="rect">
                      <a:avLst/>
                    </a:prstGeom>
                    <a:noFill/>
                    <a:ln>
                      <a:noFill/>
                    </a:ln>
                  </pic:spPr>
                </pic:pic>
              </a:graphicData>
            </a:graphic>
          </wp:inline>
        </w:drawing>
      </w:r>
      <w:bookmarkStart w:id="165" w:name="fg133"/>
      <w:bookmarkEnd w:id="165"/>
    </w:p>
    <w:p w:rsidR="009337AF" w:rsidRDefault="00383B53">
      <w:pPr>
        <w:numPr>
          <w:ilvl w:val="0"/>
          <w:numId w:val="12"/>
        </w:numPr>
        <w:spacing w:before="0" w:beforeAutospacing="0" w:after="0" w:afterAutospacing="0"/>
        <w:ind w:left="780" w:right="780"/>
        <w:divId w:val="580333758"/>
        <w:rPr>
          <w:rFonts w:eastAsia="Times New Roman"/>
        </w:rPr>
      </w:pPr>
      <w:r>
        <w:rPr>
          <w:rFonts w:eastAsia="Times New Roman"/>
          <w:noProof/>
        </w:rPr>
        <w:drawing>
          <wp:inline distT="0" distB="0" distL="0" distR="0" wp14:anchorId="4769F4B7" wp14:editId="46DDE958">
            <wp:extent cx="355600" cy="152400"/>
            <wp:effectExtent l="0" t="0" r="6350" b="0"/>
            <wp:docPr id="114" name="Picture 114" descr="D:\AaaF\OUT\httpswwwopeneduopenlearnocw_cmid4256_2021-12-10_11-44-43_nsfr2\word\assets\_6edb44e096749a847ab5731c04ad67265570dbcd_img-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aaF\OUT\httpswwwopeneduopenlearnocw_cmid4256_2021-12-10_11-44-43_nsfr2\word\assets\_6edb44e096749a847ab5731c04ad67265570dbcd_img-003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600" cy="152400"/>
                    </a:xfrm>
                    <a:prstGeom prst="rect">
                      <a:avLst/>
                    </a:prstGeom>
                    <a:noFill/>
                    <a:ln>
                      <a:noFill/>
                    </a:ln>
                  </pic:spPr>
                </pic:pic>
              </a:graphicData>
            </a:graphic>
          </wp:inline>
        </w:drawing>
      </w:r>
      <w:bookmarkStart w:id="166" w:name="fg134"/>
      <w:bookmarkEnd w:id="166"/>
    </w:p>
    <w:p w:rsidR="009337AF" w:rsidRDefault="00383B53">
      <w:pPr>
        <w:divId w:val="2037389109"/>
      </w:pPr>
      <w:r>
        <w:rPr>
          <w:vanish/>
        </w:rPr>
        <w:t>End of Question</w:t>
      </w:r>
    </w:p>
    <w:bookmarkStart w:id="167" w:name="View_Session2_Answer1"/>
    <w:p w:rsidR="009337AF" w:rsidRDefault="00383B53">
      <w:pPr>
        <w:pStyle w:val="navbutton"/>
        <w:divId w:val="2037389109"/>
      </w:pPr>
      <w:r>
        <w:fldChar w:fldCharType="begin"/>
      </w:r>
      <w:r>
        <w:instrText xml:space="preserve"> HYPERLINK "" \l "Session2_Answer1" </w:instrText>
      </w:r>
      <w:r>
        <w:fldChar w:fldCharType="separate"/>
      </w:r>
      <w:r>
        <w:rPr>
          <w:rStyle w:val="Hyperlink"/>
        </w:rPr>
        <w:t>View answer - Activity 6 Subtraction and negative numbers</w:t>
      </w:r>
      <w:r>
        <w:fldChar w:fldCharType="end"/>
      </w:r>
      <w:bookmarkEnd w:id="167"/>
    </w:p>
    <w:p w:rsidR="009337AF" w:rsidRDefault="00383B53">
      <w:pPr>
        <w:divId w:val="1123232064"/>
      </w:pPr>
      <w:r>
        <w:rPr>
          <w:vanish/>
        </w:rPr>
        <w:t>End of Activity</w:t>
      </w:r>
    </w:p>
    <w:p w:rsidR="009337AF" w:rsidRDefault="00383B53">
      <w:pPr>
        <w:divId w:val="1123232064"/>
      </w:pPr>
      <w:r>
        <w:t xml:space="preserve">You may have been surprised that the correct answer to part (5) is negative. According to the BIDMAS rules, the squaring is performed first, then the negative taken. If we wanted to calculate the square of </w:t>
      </w:r>
      <w:r>
        <w:rPr>
          <w:noProof/>
        </w:rPr>
        <w:drawing>
          <wp:inline distT="0" distB="0" distL="0" distR="0" wp14:anchorId="4A4DBF24" wp14:editId="23AAB0AE">
            <wp:extent cx="292100" cy="127000"/>
            <wp:effectExtent l="0" t="0" r="0" b="6350"/>
            <wp:docPr id="115" name="Picture 115" descr="D:\AaaF\OUT\httpswwwopeneduopenlearnocw_cmid4256_2021-12-10_11-44-43_nsfr2\word\assets\_9782f41a62333dee4603edca6409e4fd0b97e28a_img-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aaF\OUT\httpswwwopeneduopenlearnocw_cmid4256_2021-12-10_11-44-43_nsfr2\word\assets\_9782f41a62333dee4603edca6409e4fd0b97e28a_img-004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bookmarkStart w:id="168" w:name="fg142"/>
      <w:bookmarkEnd w:id="168"/>
      <w:r>
        <w:t xml:space="preserve">, we write this mathematically as </w:t>
      </w:r>
      <w:r>
        <w:rPr>
          <w:noProof/>
        </w:rPr>
        <w:drawing>
          <wp:inline distT="0" distB="0" distL="0" distR="0" wp14:anchorId="6648CC90" wp14:editId="11DCA9D9">
            <wp:extent cx="482600" cy="190500"/>
            <wp:effectExtent l="0" t="0" r="0" b="0"/>
            <wp:docPr id="116" name="Picture 116" descr="D:\AaaF\OUT\httpswwwopeneduopenlearnocw_cmid4256_2021-12-10_11-44-43_nsfr2\word\assets\_38b0f47687ef216cee435eee21d744411397d7a4_im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aaF\OUT\httpswwwopeneduopenlearnocw_cmid4256_2021-12-10_11-44-43_nsfr2\word\assets\_38b0f47687ef216cee435eee21d744411397d7a4_img-004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bookmarkStart w:id="169" w:name="fg143"/>
      <w:bookmarkEnd w:id="169"/>
      <w:r>
        <w:t xml:space="preserve">and would need to use the brackets when evaluating it on a calculator.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949852203"/>
        <w:rPr>
          <w:rFonts w:eastAsia="Times New Roman"/>
        </w:rPr>
      </w:pPr>
      <w:bookmarkStart w:id="170" w:name="Session3"/>
      <w:bookmarkEnd w:id="170"/>
      <w:r>
        <w:rPr>
          <w:rFonts w:eastAsia="Times New Roman"/>
        </w:rPr>
        <w:t>3 Using your calculator for fractions</w:t>
      </w:r>
    </w:p>
    <w:p w:rsidR="009337AF" w:rsidRDefault="00383B53">
      <w:pPr>
        <w:divId w:val="1949852203"/>
      </w:pPr>
      <w:r>
        <w:t xml:space="preserve">When your calculator is in Math mode, as recommended, fractions are entered using the </w:t>
      </w:r>
      <w:r>
        <w:rPr>
          <w:noProof/>
        </w:rPr>
        <w:drawing>
          <wp:inline distT="0" distB="0" distL="0" distR="0" wp14:anchorId="596CB522" wp14:editId="3A6DC83F">
            <wp:extent cx="304800" cy="215900"/>
            <wp:effectExtent l="0" t="0" r="0" b="0"/>
            <wp:docPr id="117" name="Picture 117"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71" w:name="fg144"/>
      <w:bookmarkEnd w:id="171"/>
      <w:r>
        <w:t xml:space="preserve">button in the left-hand column of the function key area of the calculator keypad. This displays a fraction ‘template’ on the display – as shown in Figure 8 below – that contains boxes that need to be ‘filled in’. When the button is first pressed, the cursor is located in the top box ready for you to enter the numerator. To move to the bottom box to enter the denominator, use the cursor down key </w:t>
      </w:r>
      <w:r>
        <w:rPr>
          <w:noProof/>
        </w:rPr>
        <w:drawing>
          <wp:inline distT="0" distB="0" distL="0" distR="0" wp14:anchorId="20A7EC22" wp14:editId="651AA69F">
            <wp:extent cx="304800" cy="215900"/>
            <wp:effectExtent l="0" t="0" r="0" b="0"/>
            <wp:docPr id="118" name="Picture 118"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72" w:name="fg145"/>
      <w:bookmarkEnd w:id="172"/>
      <w:r>
        <w:t xml:space="preserve">. If there are further parts of a calculation to be entered when the template has been completed, the right cursor key </w:t>
      </w:r>
      <w:r>
        <w:rPr>
          <w:noProof/>
        </w:rPr>
        <w:drawing>
          <wp:inline distT="0" distB="0" distL="0" distR="0" wp14:anchorId="4A770C89" wp14:editId="5428B763">
            <wp:extent cx="304800" cy="215900"/>
            <wp:effectExtent l="0" t="0" r="0" b="0"/>
            <wp:docPr id="119" name="Picture 119"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73" w:name="fg146"/>
      <w:bookmarkEnd w:id="173"/>
      <w:r>
        <w:t xml:space="preserve">can be used to move out of the denominator in preparation for the input of the rest of the calculation. </w:t>
      </w:r>
    </w:p>
    <w:p w:rsidR="009337AF" w:rsidRDefault="00383B53">
      <w:pPr>
        <w:divId w:val="1949852203"/>
      </w:pPr>
      <w:r>
        <w:rPr>
          <w:vanish/>
        </w:rPr>
        <w:t>Start of Figure</w:t>
      </w:r>
    </w:p>
    <w:p w:rsidR="009337AF" w:rsidRDefault="00383B53">
      <w:pPr>
        <w:spacing w:before="240" w:beforeAutospacing="0" w:after="0" w:afterAutospacing="0" w:line="240" w:lineRule="auto"/>
        <w:divId w:val="256332325"/>
        <w:rPr>
          <w:rFonts w:ascii="Times New Roman" w:eastAsia="Times New Roman" w:hAnsi="Times New Roman" w:cs="Times New Roman"/>
          <w:sz w:val="24"/>
          <w:szCs w:val="24"/>
        </w:rPr>
      </w:pPr>
      <w:bookmarkStart w:id="174" w:name="Session3_Figure1"/>
      <w:bookmarkEnd w:id="174"/>
      <w:r>
        <w:rPr>
          <w:rFonts w:ascii="Times New Roman" w:eastAsia="Times New Roman" w:hAnsi="Times New Roman" w:cs="Times New Roman"/>
          <w:noProof/>
          <w:sz w:val="24"/>
          <w:szCs w:val="24"/>
        </w:rPr>
        <w:drawing>
          <wp:inline distT="0" distB="0" distL="0" distR="0" wp14:anchorId="39104614" wp14:editId="405D436F">
            <wp:extent cx="1905000" cy="723900"/>
            <wp:effectExtent l="0" t="0" r="0" b="0"/>
            <wp:docPr id="120" name="Picture 120" descr="The figure shows the display on a calcul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figure shows the display on a calculator scre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bookmarkStart w:id="175" w:name="fg147"/>
      <w:bookmarkEnd w:id="175"/>
    </w:p>
    <w:p w:rsidR="009337AF" w:rsidRDefault="00383B53">
      <w:pPr>
        <w:pStyle w:val="Caption1"/>
        <w:divId w:val="2034643559"/>
      </w:pPr>
      <w:r>
        <w:t>Figure 8 A fraction template</w:t>
      </w:r>
    </w:p>
    <w:bookmarkStart w:id="176" w:name="View_Session3_Description1"/>
    <w:p w:rsidR="009337AF" w:rsidRDefault="00383B53">
      <w:pPr>
        <w:pStyle w:val="navbutton"/>
        <w:divId w:val="2034643559"/>
      </w:pPr>
      <w:r>
        <w:fldChar w:fldCharType="begin"/>
      </w:r>
      <w:r>
        <w:instrText xml:space="preserve"> HYPERLINK "" \l "Session3_Description1" </w:instrText>
      </w:r>
      <w:r>
        <w:fldChar w:fldCharType="separate"/>
      </w:r>
      <w:r>
        <w:rPr>
          <w:rStyle w:val="Hyperlink"/>
        </w:rPr>
        <w:t>View description - Figure 8 A fraction template</w:t>
      </w:r>
      <w:r>
        <w:fldChar w:fldCharType="end"/>
      </w:r>
      <w:bookmarkEnd w:id="176"/>
    </w:p>
    <w:bookmarkStart w:id="177" w:name="View_Session3_Alternative1"/>
    <w:p w:rsidR="009337AF" w:rsidRDefault="00383B53">
      <w:pPr>
        <w:pStyle w:val="navbutton"/>
        <w:divId w:val="2034643559"/>
      </w:pPr>
      <w:r>
        <w:fldChar w:fldCharType="begin"/>
      </w:r>
      <w:r>
        <w:instrText xml:space="preserve"> HYPERLINK "" \l "Session3_Alternative1" </w:instrText>
      </w:r>
      <w:r>
        <w:fldChar w:fldCharType="separate"/>
      </w:r>
      <w:r>
        <w:rPr>
          <w:rStyle w:val="Hyperlink"/>
        </w:rPr>
        <w:t>View description - Figure 8 A fraction template</w:t>
      </w:r>
      <w:r>
        <w:fldChar w:fldCharType="end"/>
      </w:r>
      <w:bookmarkEnd w:id="177"/>
    </w:p>
    <w:p w:rsidR="009337AF" w:rsidRDefault="00383B53">
      <w:pPr>
        <w:divId w:val="1949852203"/>
      </w:pPr>
      <w:r>
        <w:rPr>
          <w:vanish/>
        </w:rPr>
        <w:t>End of Figure</w:t>
      </w:r>
    </w:p>
    <w:p w:rsidR="009337AF" w:rsidRDefault="00383B53">
      <w:pPr>
        <w:divId w:val="1949852203"/>
      </w:pPr>
      <w:r>
        <w:rPr>
          <w:vanish/>
        </w:rPr>
        <w:t>Start of Box</w:t>
      </w:r>
    </w:p>
    <w:p w:rsidR="009337AF" w:rsidRDefault="00383B53">
      <w:pPr>
        <w:divId w:val="583731482"/>
      </w:pPr>
      <w:bookmarkStart w:id="178" w:name="Session3_Box1"/>
      <w:bookmarkEnd w:id="178"/>
      <w:r>
        <w:t xml:space="preserve">Remember, your calculator is in Math mode if the word Math is shown at the top of the calculator display. If your calculator is not in Math mode, repeat the steps of Activity 1. </w:t>
      </w:r>
    </w:p>
    <w:p w:rsidR="009337AF" w:rsidRDefault="00383B53">
      <w:pPr>
        <w:divId w:val="1949852203"/>
      </w:pPr>
      <w:r>
        <w:rPr>
          <w:vanish/>
        </w:rPr>
        <w:t>End of Box</w:t>
      </w:r>
    </w:p>
    <w:p w:rsidR="009337AF" w:rsidRDefault="00383B53">
      <w:pPr>
        <w:divId w:val="1949852203"/>
      </w:pPr>
      <w:r>
        <w:t xml:space="preserve">Mixed numbers such as </w:t>
      </w:r>
      <w:r>
        <w:rPr>
          <w:noProof/>
        </w:rPr>
        <w:drawing>
          <wp:inline distT="0" distB="0" distL="0" distR="0" wp14:anchorId="54F0CED1" wp14:editId="353B0B6E">
            <wp:extent cx="177800" cy="215900"/>
            <wp:effectExtent l="0" t="0" r="0" b="0"/>
            <wp:docPr id="121" name="Picture 121" descr="D:\AaaF\OUT\httpswwwopeneduopenlearnocw_cmid4256_2021-12-10_11-44-43_nsfr2\word\assets\_d3220edf26e541c459e0bcc7394b944c2d193b85_im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aaF\OUT\httpswwwopeneduopenlearnocw_cmid4256_2021-12-10_11-44-43_nsfr2\word\assets\_d3220edf26e541c459e0bcc7394b944c2d193b85_img-004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bookmarkStart w:id="179" w:name="fg148"/>
      <w:bookmarkEnd w:id="179"/>
      <w:r>
        <w:t xml:space="preserve">can be entered similarly using the mixed number template obtained using the key sequence </w:t>
      </w:r>
      <w:r>
        <w:rPr>
          <w:noProof/>
        </w:rPr>
        <w:drawing>
          <wp:inline distT="0" distB="0" distL="0" distR="0" wp14:anchorId="35325D31" wp14:editId="682DFFA8">
            <wp:extent cx="368300" cy="215900"/>
            <wp:effectExtent l="0" t="0" r="0" b="0"/>
            <wp:docPr id="122" name="Picture 122"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180" w:name="fg149"/>
      <w:bookmarkEnd w:id="180"/>
      <w:r>
        <w:rPr>
          <w:noProof/>
        </w:rPr>
        <w:drawing>
          <wp:inline distT="0" distB="0" distL="0" distR="0" wp14:anchorId="47B5CE96" wp14:editId="24C32251">
            <wp:extent cx="304800" cy="215900"/>
            <wp:effectExtent l="0" t="0" r="0" b="0"/>
            <wp:docPr id="123" name="Picture 123"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81" w:name="fg150"/>
      <w:bookmarkEnd w:id="181"/>
      <w:r>
        <w:rPr>
          <w:noProof/>
        </w:rPr>
        <w:drawing>
          <wp:inline distT="0" distB="0" distL="0" distR="0" wp14:anchorId="6D083E63" wp14:editId="704E484F">
            <wp:extent cx="596900" cy="215900"/>
            <wp:effectExtent l="0" t="0" r="0" b="0"/>
            <wp:docPr id="124" name="Picture 124" descr="D:\AaaF\OUT\httpswwwopeneduopenlearnocw_cmid4256_2021-12-10_11-44-43_nsfr2\word\assets\_5e52f21e54014ee492c0387cea2a3509f15fcf74_key-fr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aaF\OUT\httpswwwopeneduopenlearnocw_cmid4256_2021-12-10_11-44-43_nsfr2\word\assets\_5e52f21e54014ee492c0387cea2a3509f15fcf74_key-frac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900" cy="215900"/>
                    </a:xfrm>
                    <a:prstGeom prst="rect">
                      <a:avLst/>
                    </a:prstGeom>
                    <a:noFill/>
                    <a:ln>
                      <a:noFill/>
                    </a:ln>
                  </pic:spPr>
                </pic:pic>
              </a:graphicData>
            </a:graphic>
          </wp:inline>
        </w:drawing>
      </w:r>
      <w:bookmarkStart w:id="182" w:name="fg151"/>
      <w:bookmarkEnd w:id="182"/>
      <w:r>
        <w:t xml:space="preserve">. This template provides three boxes to fill, one for the whole number part, and one each for the numerator and denominator of the fractional part. </w:t>
      </w:r>
    </w:p>
    <w:p w:rsidR="009337AF" w:rsidRDefault="00383B53">
      <w:pPr>
        <w:divId w:val="1949852203"/>
      </w:pPr>
      <w:r>
        <w:t>Any fractional answers to calculations will automatically be displayed in lowest terms.</w:t>
      </w:r>
    </w:p>
    <w:p w:rsidR="009337AF" w:rsidRDefault="00383B53">
      <w:pPr>
        <w:divId w:val="1949852203"/>
      </w:pPr>
      <w:r>
        <w:rPr>
          <w:vanish/>
        </w:rPr>
        <w:t>Start of Activity</w:t>
      </w:r>
    </w:p>
    <w:p w:rsidR="009337AF" w:rsidRDefault="00383B53">
      <w:pPr>
        <w:spacing w:before="0" w:beforeAutospacing="0" w:after="0" w:afterAutospacing="0" w:line="240" w:lineRule="auto"/>
        <w:outlineLvl w:val="2"/>
        <w:divId w:val="1028339464"/>
        <w:rPr>
          <w:rFonts w:eastAsia="Times New Roman"/>
          <w:b/>
          <w:bCs/>
          <w:sz w:val="36"/>
          <w:szCs w:val="36"/>
        </w:rPr>
      </w:pPr>
      <w:bookmarkStart w:id="183" w:name="Session3_Activity1"/>
      <w:bookmarkEnd w:id="183"/>
      <w:r>
        <w:rPr>
          <w:rFonts w:eastAsia="Times New Roman"/>
          <w:b/>
          <w:bCs/>
          <w:sz w:val="36"/>
          <w:szCs w:val="36"/>
        </w:rPr>
        <w:t>Activity 7 Fractions</w:t>
      </w:r>
    </w:p>
    <w:p w:rsidR="009337AF" w:rsidRDefault="00383B53">
      <w:pPr>
        <w:divId w:val="2018267427"/>
      </w:pPr>
      <w:r>
        <w:rPr>
          <w:vanish/>
        </w:rPr>
        <w:t>Start of Question</w:t>
      </w:r>
    </w:p>
    <w:p w:rsidR="009337AF" w:rsidRDefault="00383B53">
      <w:pPr>
        <w:divId w:val="409738155"/>
      </w:pPr>
      <w:bookmarkStart w:id="184" w:name="Session3_Question1"/>
      <w:bookmarkEnd w:id="184"/>
      <w:r>
        <w:t>Use your calculator to:</w:t>
      </w:r>
    </w:p>
    <w:p w:rsidR="009337AF" w:rsidRDefault="00383B53">
      <w:pPr>
        <w:numPr>
          <w:ilvl w:val="0"/>
          <w:numId w:val="13"/>
        </w:numPr>
        <w:spacing w:before="0" w:beforeAutospacing="0" w:after="0" w:afterAutospacing="0"/>
        <w:ind w:left="780" w:right="780"/>
        <w:divId w:val="409738155"/>
        <w:rPr>
          <w:rFonts w:eastAsia="Times New Roman"/>
        </w:rPr>
      </w:pPr>
      <w:r>
        <w:rPr>
          <w:rFonts w:eastAsia="Times New Roman"/>
        </w:rPr>
        <w:t xml:space="preserve">express </w:t>
      </w:r>
      <w:r>
        <w:rPr>
          <w:rFonts w:eastAsia="Times New Roman"/>
          <w:noProof/>
        </w:rPr>
        <w:drawing>
          <wp:inline distT="0" distB="0" distL="0" distR="0" wp14:anchorId="0638F1B8" wp14:editId="519DCC6D">
            <wp:extent cx="279400" cy="215900"/>
            <wp:effectExtent l="0" t="0" r="6350" b="0"/>
            <wp:docPr id="125" name="Picture 125" descr="D:\AaaF\OUT\httpswwwopeneduopenlearnocw_cmid4256_2021-12-10_11-44-43_nsfr2\word\assets\_f3855cf6a70d8ef5574f9315949d52db78d75cd3_img-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AaaF\OUT\httpswwwopeneduopenlearnocw_cmid4256_2021-12-10_11-44-43_nsfr2\word\assets\_f3855cf6a70d8ef5574f9315949d52db78d75cd3_img-004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400" cy="215900"/>
                    </a:xfrm>
                    <a:prstGeom prst="rect">
                      <a:avLst/>
                    </a:prstGeom>
                    <a:noFill/>
                    <a:ln>
                      <a:noFill/>
                    </a:ln>
                  </pic:spPr>
                </pic:pic>
              </a:graphicData>
            </a:graphic>
          </wp:inline>
        </w:drawing>
      </w:r>
      <w:bookmarkStart w:id="185" w:name="fg152"/>
      <w:bookmarkEnd w:id="185"/>
      <w:r>
        <w:rPr>
          <w:rFonts w:eastAsia="Times New Roman"/>
        </w:rPr>
        <w:t xml:space="preserve">in its simplest form </w:t>
      </w:r>
    </w:p>
    <w:p w:rsidR="009337AF" w:rsidRDefault="00383B53">
      <w:pPr>
        <w:numPr>
          <w:ilvl w:val="0"/>
          <w:numId w:val="13"/>
        </w:numPr>
        <w:spacing w:before="0" w:beforeAutospacing="0" w:after="0" w:afterAutospacing="0"/>
        <w:ind w:left="780" w:right="780"/>
        <w:divId w:val="409738155"/>
        <w:rPr>
          <w:rFonts w:eastAsia="Times New Roman"/>
        </w:rPr>
      </w:pPr>
      <w:r>
        <w:rPr>
          <w:rFonts w:eastAsia="Times New Roman"/>
        </w:rPr>
        <w:t xml:space="preserve">calculate </w:t>
      </w:r>
      <w:r>
        <w:rPr>
          <w:rFonts w:eastAsia="Times New Roman"/>
          <w:noProof/>
        </w:rPr>
        <w:drawing>
          <wp:inline distT="0" distB="0" distL="0" distR="0" wp14:anchorId="2DB84E5C" wp14:editId="12A2F452">
            <wp:extent cx="76200" cy="215900"/>
            <wp:effectExtent l="0" t="0" r="0" b="0"/>
            <wp:docPr id="126" name="Picture 126" descr="D:\AaaF\OUT\httpswwwopeneduopenlearnocw_cmid4256_2021-12-10_11-44-43_nsfr2\word\assets\_906cbba378a1fb4852a53c04693602c6397d4539_im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AaaF\OUT\httpswwwopeneduopenlearnocw_cmid4256_2021-12-10_11-44-43_nsfr2\word\assets\_906cbba378a1fb4852a53c04693602c6397d4539_img-004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bookmarkStart w:id="186" w:name="fg153"/>
      <w:bookmarkEnd w:id="186"/>
      <w:r>
        <w:rPr>
          <w:rFonts w:eastAsia="Times New Roman"/>
        </w:rPr>
        <w:t xml:space="preserve">of 190. </w:t>
      </w:r>
    </w:p>
    <w:p w:rsidR="009337AF" w:rsidRDefault="00383B53">
      <w:pPr>
        <w:divId w:val="2018267427"/>
      </w:pPr>
      <w:r>
        <w:rPr>
          <w:vanish/>
        </w:rPr>
        <w:t>End of Question</w:t>
      </w:r>
    </w:p>
    <w:bookmarkStart w:id="187" w:name="View_Session3_Answer1"/>
    <w:p w:rsidR="009337AF" w:rsidRDefault="00383B53">
      <w:pPr>
        <w:pStyle w:val="navbutton"/>
        <w:divId w:val="2018267427"/>
      </w:pPr>
      <w:r>
        <w:fldChar w:fldCharType="begin"/>
      </w:r>
      <w:r>
        <w:instrText xml:space="preserve"> HYPERLINK "" \l "Session3_Answer1" </w:instrText>
      </w:r>
      <w:r>
        <w:fldChar w:fldCharType="separate"/>
      </w:r>
      <w:r>
        <w:rPr>
          <w:rStyle w:val="Hyperlink"/>
        </w:rPr>
        <w:t>View answer - Activity 7 Fractions</w:t>
      </w:r>
      <w:r>
        <w:fldChar w:fldCharType="end"/>
      </w:r>
      <w:bookmarkEnd w:id="187"/>
    </w:p>
    <w:p w:rsidR="009337AF" w:rsidRDefault="00383B53">
      <w:pPr>
        <w:divId w:val="1949852203"/>
      </w:pPr>
      <w:r>
        <w:rPr>
          <w:vanish/>
        </w:rPr>
        <w:t>End of Activity</w:t>
      </w:r>
    </w:p>
    <w:p w:rsidR="009337AF" w:rsidRDefault="00383B53">
      <w:pPr>
        <w:divId w:val="1949852203"/>
      </w:pPr>
      <w:r>
        <w:t xml:space="preserve">You may have noticed that the results of both these exercises were displayed on the calculator as top-heavy fractions. This is the default behaviour of the calculator in Math mode. You can toggle between a top-heavy fraction and its mixed number equivalent using the key sequence </w:t>
      </w:r>
      <w:r>
        <w:rPr>
          <w:noProof/>
        </w:rPr>
        <w:drawing>
          <wp:inline distT="0" distB="0" distL="0" distR="0" wp14:anchorId="1083998D" wp14:editId="23A66CB3">
            <wp:extent cx="368300" cy="215900"/>
            <wp:effectExtent l="0" t="0" r="0" b="0"/>
            <wp:docPr id="127" name="Picture 127"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188" w:name="fg162"/>
      <w:bookmarkEnd w:id="188"/>
      <w:r>
        <w:rPr>
          <w:noProof/>
        </w:rPr>
        <w:drawing>
          <wp:inline distT="0" distB="0" distL="0" distR="0" wp14:anchorId="42A4C487" wp14:editId="46143D0B">
            <wp:extent cx="304800" cy="215900"/>
            <wp:effectExtent l="0" t="0" r="0" b="0"/>
            <wp:docPr id="128" name="Picture 128"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89" w:name="fg163"/>
      <w:bookmarkEnd w:id="189"/>
      <w:r>
        <w:rPr>
          <w:noProof/>
        </w:rPr>
        <w:drawing>
          <wp:inline distT="0" distB="0" distL="0" distR="0" wp14:anchorId="1176AC36" wp14:editId="10B94599">
            <wp:extent cx="558800" cy="215900"/>
            <wp:effectExtent l="0" t="0" r="0" b="0"/>
            <wp:docPr id="129" name="Picture 129" descr="D:\AaaF\OUT\httpswwwopeneduopenlearnocw_cmid4256_2021-12-10_11-44-43_nsfr2\word\assets\_25991213f3a7daf91ca96cf79710cb3434de5b1a_key-ab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aaF\OUT\httpswwwopeneduopenlearnocw_cmid4256_2021-12-10_11-44-43_nsfr2\word\assets\_25991213f3a7daf91ca96cf79710cb3434de5b1a_key-abc-dc.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bookmarkStart w:id="190" w:name="fg164"/>
      <w:bookmarkEnd w:id="190"/>
      <w:r>
        <w:t xml:space="preserve">. </w:t>
      </w:r>
    </w:p>
    <w:p w:rsidR="009337AF" w:rsidRDefault="00383B53">
      <w:pPr>
        <w:divId w:val="1949852203"/>
      </w:pPr>
      <w:r>
        <w:t>The default behaviour of the calculator can be changed as follows:</w:t>
      </w:r>
    </w:p>
    <w:p w:rsidR="009337AF" w:rsidRDefault="00383B53">
      <w:pPr>
        <w:numPr>
          <w:ilvl w:val="0"/>
          <w:numId w:val="14"/>
        </w:numPr>
        <w:spacing w:before="0" w:beforeAutospacing="0" w:after="0" w:afterAutospacing="0"/>
        <w:ind w:left="780" w:right="780"/>
        <w:divId w:val="1949852203"/>
        <w:rPr>
          <w:rFonts w:eastAsia="Times New Roman"/>
        </w:rPr>
      </w:pPr>
      <w:r>
        <w:rPr>
          <w:rFonts w:eastAsia="Times New Roman"/>
        </w:rPr>
        <w:t xml:space="preserve">To set the calculator to use mixed numbers by default, use the key sequence </w:t>
      </w:r>
      <w:r>
        <w:rPr>
          <w:rFonts w:eastAsia="Times New Roman"/>
          <w:noProof/>
        </w:rPr>
        <w:drawing>
          <wp:inline distT="0" distB="0" distL="0" distR="0" wp14:anchorId="2EAFB7FA" wp14:editId="2631D0E8">
            <wp:extent cx="368300" cy="215900"/>
            <wp:effectExtent l="0" t="0" r="0" b="0"/>
            <wp:docPr id="130" name="Picture 13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191" w:name="fg165"/>
      <w:bookmarkEnd w:id="191"/>
      <w:r>
        <w:rPr>
          <w:rFonts w:eastAsia="Times New Roman"/>
          <w:noProof/>
        </w:rPr>
        <w:drawing>
          <wp:inline distT="0" distB="0" distL="0" distR="0" wp14:anchorId="60281B03" wp14:editId="7DA12DE9">
            <wp:extent cx="368300" cy="215900"/>
            <wp:effectExtent l="0" t="0" r="0" b="0"/>
            <wp:docPr id="131" name="Picture 131"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192" w:name="fg166"/>
      <w:bookmarkEnd w:id="192"/>
      <w:r>
        <w:rPr>
          <w:rFonts w:eastAsia="Times New Roman"/>
        </w:rPr>
        <w:t>(SETUP)</w:t>
      </w:r>
      <w:r>
        <w:rPr>
          <w:rFonts w:eastAsia="Times New Roman"/>
          <w:noProof/>
        </w:rPr>
        <w:drawing>
          <wp:inline distT="0" distB="0" distL="0" distR="0" wp14:anchorId="2B6B2C19" wp14:editId="498776A6">
            <wp:extent cx="304800" cy="215900"/>
            <wp:effectExtent l="0" t="0" r="0" b="0"/>
            <wp:docPr id="132" name="Picture 132"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93" w:name="fg167"/>
      <w:bookmarkEnd w:id="193"/>
      <w:r>
        <w:rPr>
          <w:rFonts w:eastAsia="Times New Roman"/>
          <w:noProof/>
        </w:rPr>
        <w:drawing>
          <wp:inline distT="0" distB="0" distL="0" distR="0" wp14:anchorId="6CDFA7A7" wp14:editId="5B2F9A57">
            <wp:extent cx="292100" cy="215900"/>
            <wp:effectExtent l="0" t="0" r="0" b="0"/>
            <wp:docPr id="133" name="Picture 133"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94" w:name="fg168"/>
      <w:bookmarkEnd w:id="194"/>
      <w:r>
        <w:rPr>
          <w:rFonts w:eastAsia="Times New Roman"/>
        </w:rPr>
        <w:t>(</w:t>
      </w:r>
      <w:r>
        <w:rPr>
          <w:rStyle w:val="Emphasis"/>
          <w:rFonts w:eastAsia="Times New Roman"/>
        </w:rPr>
        <w:t>ab</w:t>
      </w:r>
      <w:r>
        <w:rPr>
          <w:rFonts w:eastAsia="Times New Roman"/>
        </w:rPr>
        <w:t>/</w:t>
      </w:r>
      <w:r>
        <w:rPr>
          <w:rStyle w:val="Emphasis"/>
          <w:rFonts w:eastAsia="Times New Roman"/>
        </w:rPr>
        <w:t>c</w:t>
      </w:r>
      <w:r>
        <w:rPr>
          <w:rFonts w:eastAsia="Times New Roman"/>
        </w:rPr>
        <w:t xml:space="preserve">). </w:t>
      </w:r>
    </w:p>
    <w:p w:rsidR="009337AF" w:rsidRDefault="00383B53">
      <w:pPr>
        <w:numPr>
          <w:ilvl w:val="0"/>
          <w:numId w:val="14"/>
        </w:numPr>
        <w:spacing w:before="0" w:beforeAutospacing="0" w:after="0" w:afterAutospacing="0"/>
        <w:ind w:left="780" w:right="780"/>
        <w:divId w:val="1949852203"/>
        <w:rPr>
          <w:rFonts w:eastAsia="Times New Roman"/>
        </w:rPr>
      </w:pPr>
      <w:r>
        <w:rPr>
          <w:rFonts w:eastAsia="Times New Roman"/>
        </w:rPr>
        <w:t xml:space="preserve">To set the calculator to use improper or top-heavy fractions by default, use the key sequence </w:t>
      </w:r>
      <w:r>
        <w:rPr>
          <w:rFonts w:eastAsia="Times New Roman"/>
          <w:noProof/>
        </w:rPr>
        <w:drawing>
          <wp:inline distT="0" distB="0" distL="0" distR="0" wp14:anchorId="4C40F25E" wp14:editId="729ED62A">
            <wp:extent cx="368300" cy="215900"/>
            <wp:effectExtent l="0" t="0" r="0" b="0"/>
            <wp:docPr id="134" name="Picture 134"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195" w:name="fg169"/>
      <w:bookmarkEnd w:id="195"/>
      <w:r>
        <w:rPr>
          <w:rFonts w:eastAsia="Times New Roman"/>
          <w:noProof/>
        </w:rPr>
        <w:drawing>
          <wp:inline distT="0" distB="0" distL="0" distR="0" wp14:anchorId="528AF72D" wp14:editId="3839652C">
            <wp:extent cx="368300" cy="215900"/>
            <wp:effectExtent l="0" t="0" r="0" b="0"/>
            <wp:docPr id="135" name="Picture 135"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196" w:name="fg170"/>
      <w:bookmarkEnd w:id="196"/>
      <w:r>
        <w:rPr>
          <w:rFonts w:eastAsia="Times New Roman"/>
        </w:rPr>
        <w:t xml:space="preserve">(SETUP) </w:t>
      </w:r>
      <w:r>
        <w:rPr>
          <w:rFonts w:eastAsia="Times New Roman"/>
          <w:noProof/>
        </w:rPr>
        <w:drawing>
          <wp:inline distT="0" distB="0" distL="0" distR="0" wp14:anchorId="0CEB0B13" wp14:editId="30149352">
            <wp:extent cx="304800" cy="215900"/>
            <wp:effectExtent l="0" t="0" r="0" b="0"/>
            <wp:docPr id="136" name="Picture 136"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197" w:name="fg171"/>
      <w:bookmarkEnd w:id="197"/>
      <w:r>
        <w:rPr>
          <w:rFonts w:eastAsia="Times New Roman"/>
          <w:noProof/>
        </w:rPr>
        <w:drawing>
          <wp:inline distT="0" distB="0" distL="0" distR="0" wp14:anchorId="20648C34" wp14:editId="4C637172">
            <wp:extent cx="292100" cy="215900"/>
            <wp:effectExtent l="0" t="0" r="0" b="0"/>
            <wp:docPr id="137" name="Picture 137"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198" w:name="fg172"/>
      <w:bookmarkEnd w:id="198"/>
      <w:r>
        <w:rPr>
          <w:rFonts w:eastAsia="Times New Roman"/>
        </w:rPr>
        <w:t>(</w:t>
      </w:r>
      <w:r>
        <w:rPr>
          <w:rStyle w:val="Emphasis"/>
          <w:rFonts w:eastAsia="Times New Roman"/>
        </w:rPr>
        <w:t>d</w:t>
      </w:r>
      <w:r>
        <w:rPr>
          <w:rFonts w:eastAsia="Times New Roman"/>
        </w:rPr>
        <w:t>/</w:t>
      </w:r>
      <w:r>
        <w:rPr>
          <w:rStyle w:val="Emphasis"/>
          <w:rFonts w:eastAsia="Times New Roman"/>
        </w:rPr>
        <w:t>c</w:t>
      </w:r>
      <w:r>
        <w:rPr>
          <w:rFonts w:eastAsia="Times New Roman"/>
        </w:rPr>
        <w:t xml:space="preserve">). </w:t>
      </w:r>
    </w:p>
    <w:p w:rsidR="009337AF" w:rsidRDefault="00383B53">
      <w:pPr>
        <w:divId w:val="1949852203"/>
      </w:pPr>
      <w:r>
        <w:rPr>
          <w:vanish/>
        </w:rPr>
        <w:t>Start of Box</w:t>
      </w:r>
    </w:p>
    <w:p w:rsidR="009337AF" w:rsidRDefault="00383B53">
      <w:pPr>
        <w:divId w:val="1211764459"/>
      </w:pPr>
      <w:bookmarkStart w:id="199" w:name="Session3_Box2"/>
      <w:bookmarkEnd w:id="199"/>
      <w:r>
        <w:t xml:space="preserve">Here, the </w:t>
      </w:r>
      <w:r>
        <w:rPr>
          <w:noProof/>
        </w:rPr>
        <w:drawing>
          <wp:inline distT="0" distB="0" distL="0" distR="0" wp14:anchorId="1E03F1FE" wp14:editId="18674D01">
            <wp:extent cx="304800" cy="215900"/>
            <wp:effectExtent l="0" t="0" r="0" b="0"/>
            <wp:docPr id="138" name="Picture 138"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200" w:name="fg173"/>
      <w:bookmarkEnd w:id="200"/>
      <w:r>
        <w:t xml:space="preserve">key is used to access part of the on-screen menu that is not initially visible. </w:t>
      </w:r>
    </w:p>
    <w:p w:rsidR="009337AF" w:rsidRDefault="00383B53">
      <w:pPr>
        <w:divId w:val="1949852203"/>
      </w:pPr>
      <w:r>
        <w:rPr>
          <w:vanish/>
        </w:rPr>
        <w:t>End of Box</w:t>
      </w:r>
    </w:p>
    <w:p w:rsidR="009337AF" w:rsidRDefault="00383B53">
      <w:pPr>
        <w:divId w:val="1949852203"/>
      </w:pPr>
      <w:r>
        <w:rPr>
          <w:vanish/>
        </w:rPr>
        <w:t>Start of Activity</w:t>
      </w:r>
    </w:p>
    <w:p w:rsidR="009337AF" w:rsidRDefault="00383B53">
      <w:pPr>
        <w:spacing w:before="0" w:beforeAutospacing="0" w:after="0" w:afterAutospacing="0" w:line="240" w:lineRule="auto"/>
        <w:outlineLvl w:val="2"/>
        <w:divId w:val="1072973209"/>
        <w:rPr>
          <w:rFonts w:eastAsia="Times New Roman"/>
          <w:b/>
          <w:bCs/>
          <w:sz w:val="36"/>
          <w:szCs w:val="36"/>
        </w:rPr>
      </w:pPr>
      <w:bookmarkStart w:id="201" w:name="Session3_Activity2"/>
      <w:bookmarkEnd w:id="201"/>
      <w:r>
        <w:rPr>
          <w:rFonts w:eastAsia="Times New Roman"/>
          <w:b/>
          <w:bCs/>
          <w:sz w:val="36"/>
          <w:szCs w:val="36"/>
        </w:rPr>
        <w:t>Activity 8 Mixed numbers</w:t>
      </w:r>
    </w:p>
    <w:p w:rsidR="009337AF" w:rsidRDefault="00383B53">
      <w:pPr>
        <w:divId w:val="300698501"/>
      </w:pPr>
      <w:r>
        <w:rPr>
          <w:vanish/>
        </w:rPr>
        <w:t>Start of Question</w:t>
      </w:r>
    </w:p>
    <w:p w:rsidR="009337AF" w:rsidRDefault="00383B53">
      <w:pPr>
        <w:divId w:val="1525247791"/>
      </w:pPr>
      <w:bookmarkStart w:id="202" w:name="Session3_Question2"/>
      <w:bookmarkEnd w:id="202"/>
      <w:r>
        <w:t>Use your calculator to:</w:t>
      </w:r>
    </w:p>
    <w:p w:rsidR="009337AF" w:rsidRDefault="00383B53">
      <w:pPr>
        <w:numPr>
          <w:ilvl w:val="0"/>
          <w:numId w:val="15"/>
        </w:numPr>
        <w:spacing w:before="0" w:beforeAutospacing="0" w:after="0" w:afterAutospacing="0"/>
        <w:ind w:left="780" w:right="780"/>
        <w:divId w:val="1525247791"/>
        <w:rPr>
          <w:rFonts w:eastAsia="Times New Roman"/>
        </w:rPr>
      </w:pPr>
      <w:r>
        <w:rPr>
          <w:rFonts w:eastAsia="Times New Roman"/>
        </w:rPr>
        <w:t xml:space="preserve">express </w:t>
      </w:r>
      <w:r>
        <w:rPr>
          <w:rFonts w:eastAsia="Times New Roman"/>
          <w:noProof/>
        </w:rPr>
        <w:drawing>
          <wp:inline distT="0" distB="0" distL="0" distR="0" wp14:anchorId="4E01EDE3" wp14:editId="3B100517">
            <wp:extent cx="279400" cy="215900"/>
            <wp:effectExtent l="0" t="0" r="6350" b="0"/>
            <wp:docPr id="139" name="Picture 139" descr="D:\AaaF\OUT\httpswwwopeneduopenlearnocw_cmid4256_2021-12-10_11-44-43_nsfr2\word\assets\_f3855cf6a70d8ef5574f9315949d52db78d75cd3_img-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AaaF\OUT\httpswwwopeneduopenlearnocw_cmid4256_2021-12-10_11-44-43_nsfr2\word\assets\_f3855cf6a70d8ef5574f9315949d52db78d75cd3_img-004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400" cy="215900"/>
                    </a:xfrm>
                    <a:prstGeom prst="rect">
                      <a:avLst/>
                    </a:prstGeom>
                    <a:noFill/>
                    <a:ln>
                      <a:noFill/>
                    </a:ln>
                  </pic:spPr>
                </pic:pic>
              </a:graphicData>
            </a:graphic>
          </wp:inline>
        </w:drawing>
      </w:r>
      <w:bookmarkStart w:id="203" w:name="fg174"/>
      <w:bookmarkEnd w:id="203"/>
      <w:r>
        <w:rPr>
          <w:rFonts w:eastAsia="Times New Roman"/>
        </w:rPr>
        <w:t xml:space="preserve">as a mixed number in its simplest form </w:t>
      </w:r>
    </w:p>
    <w:p w:rsidR="009337AF" w:rsidRDefault="00383B53">
      <w:pPr>
        <w:numPr>
          <w:ilvl w:val="0"/>
          <w:numId w:val="15"/>
        </w:numPr>
        <w:spacing w:before="0" w:beforeAutospacing="0" w:after="0" w:afterAutospacing="0"/>
        <w:ind w:left="780" w:right="780"/>
        <w:divId w:val="1525247791"/>
        <w:rPr>
          <w:rFonts w:eastAsia="Times New Roman"/>
        </w:rPr>
      </w:pPr>
      <w:r>
        <w:rPr>
          <w:rFonts w:eastAsia="Times New Roman"/>
        </w:rPr>
        <w:t xml:space="preserve">express </w:t>
      </w:r>
      <w:r>
        <w:rPr>
          <w:rFonts w:eastAsia="Times New Roman"/>
          <w:noProof/>
        </w:rPr>
        <w:drawing>
          <wp:inline distT="0" distB="0" distL="0" distR="0" wp14:anchorId="70A02536" wp14:editId="4AC06AFF">
            <wp:extent cx="406400" cy="215900"/>
            <wp:effectExtent l="0" t="0" r="0" b="0"/>
            <wp:docPr id="140" name="Picture 140" descr="D:\AaaF\OUT\httpswwwopeneduopenlearnocw_cmid4256_2021-12-10_11-44-43_nsfr2\word\assets\_dcc9a402dbcc23b6f682da0faa7357d2f05ed5d1_img-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AaaF\OUT\httpswwwopeneduopenlearnocw_cmid4256_2021-12-10_11-44-43_nsfr2\word\assets\_dcc9a402dbcc23b6f682da0faa7357d2f05ed5d1_img-005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bookmarkStart w:id="204" w:name="fg175"/>
      <w:bookmarkEnd w:id="204"/>
      <w:r>
        <w:rPr>
          <w:rFonts w:eastAsia="Times New Roman"/>
        </w:rPr>
        <w:t xml:space="preserve">as a top-heavy fraction. </w:t>
      </w:r>
    </w:p>
    <w:p w:rsidR="009337AF" w:rsidRDefault="00383B53">
      <w:pPr>
        <w:divId w:val="300698501"/>
      </w:pPr>
      <w:r>
        <w:rPr>
          <w:vanish/>
        </w:rPr>
        <w:t>End of Question</w:t>
      </w:r>
    </w:p>
    <w:bookmarkStart w:id="205" w:name="View_Session3_Answer2"/>
    <w:p w:rsidR="009337AF" w:rsidRDefault="00383B53">
      <w:pPr>
        <w:pStyle w:val="navbutton"/>
        <w:divId w:val="300698501"/>
      </w:pPr>
      <w:r>
        <w:fldChar w:fldCharType="begin"/>
      </w:r>
      <w:r>
        <w:instrText xml:space="preserve"> HYPERLINK "" \l "Session3_Answer2" </w:instrText>
      </w:r>
      <w:r>
        <w:fldChar w:fldCharType="separate"/>
      </w:r>
      <w:r>
        <w:rPr>
          <w:rStyle w:val="Hyperlink"/>
        </w:rPr>
        <w:t>View answer - Activity 8 Mixed numbers</w:t>
      </w:r>
      <w:r>
        <w:fldChar w:fldCharType="end"/>
      </w:r>
      <w:bookmarkEnd w:id="205"/>
    </w:p>
    <w:p w:rsidR="009337AF" w:rsidRDefault="00383B53">
      <w:pPr>
        <w:divId w:val="1949852203"/>
      </w:pPr>
      <w:r>
        <w:rPr>
          <w:vanish/>
        </w:rPr>
        <w:t>End of Activity</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35547702"/>
        <w:rPr>
          <w:rFonts w:eastAsia="Times New Roman"/>
        </w:rPr>
      </w:pPr>
      <w:bookmarkStart w:id="206" w:name="Session4"/>
      <w:bookmarkEnd w:id="206"/>
      <w:r>
        <w:rPr>
          <w:rFonts w:eastAsia="Times New Roman"/>
        </w:rPr>
        <w:t>4 Doing longer calculations using your calculator</w:t>
      </w:r>
    </w:p>
    <w:p w:rsidR="009337AF" w:rsidRDefault="00383B53">
      <w:pPr>
        <w:divId w:val="35547702"/>
      </w:pPr>
      <w:r>
        <w:t xml:space="preserve">The volume of wood (in cubic metres) contained in a log of length </w:t>
      </w:r>
      <w:r>
        <w:rPr>
          <w:noProof/>
        </w:rPr>
        <w:drawing>
          <wp:inline distT="0" distB="0" distL="0" distR="0" wp14:anchorId="52D5A582" wp14:editId="693B4324">
            <wp:extent cx="101600" cy="127000"/>
            <wp:effectExtent l="0" t="0" r="0" b="6350"/>
            <wp:docPr id="141" name="Picture 141" descr="D:\AaaF\OUT\httpswwwopeneduopenlearnocw_cmid4256_2021-12-10_11-44-43_nsfr2\word\assets\_a134a05442f320813119ef0efc76851eec8848b9_img-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AaaF\OUT\httpswwwopeneduopenlearnocw_cmid4256_2021-12-10_11-44-43_nsfr2\word\assets\_a134a05442f320813119ef0efc76851eec8848b9_img-005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600" cy="127000"/>
                    </a:xfrm>
                    <a:prstGeom prst="rect">
                      <a:avLst/>
                    </a:prstGeom>
                    <a:noFill/>
                    <a:ln>
                      <a:noFill/>
                    </a:ln>
                  </pic:spPr>
                </pic:pic>
              </a:graphicData>
            </a:graphic>
          </wp:inline>
        </w:drawing>
      </w:r>
      <w:bookmarkStart w:id="207" w:name="fg184"/>
      <w:bookmarkEnd w:id="207"/>
      <w:r>
        <w:t xml:space="preserve">metres with a distance around its middle of </w:t>
      </w:r>
      <w:r>
        <w:rPr>
          <w:noProof/>
        </w:rPr>
        <w:drawing>
          <wp:inline distT="0" distB="0" distL="0" distR="0" wp14:anchorId="218BB0E5" wp14:editId="070DFB7D">
            <wp:extent cx="139700" cy="127000"/>
            <wp:effectExtent l="0" t="0" r="0" b="6350"/>
            <wp:docPr id="142" name="Picture 142" descr="D:\AaaF\OUT\httpswwwopeneduopenlearnocw_cmid4256_2021-12-10_11-44-43_nsfr2\word\assets\_69a57b0aa3626d927b4a00da1566f29dec3c93a3_im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AaaF\OUT\httpswwwopeneduopenlearnocw_cmid4256_2021-12-10_11-44-43_nsfr2\word\assets\_69a57b0aa3626d927b4a00da1566f29dec3c93a3_img-005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bookmarkStart w:id="208" w:name="fg185"/>
      <w:bookmarkEnd w:id="208"/>
      <w:r>
        <w:t xml:space="preserve">metres is given by the formula </w:t>
      </w:r>
    </w:p>
    <w:p w:rsidR="009337AF" w:rsidRDefault="00383B53">
      <w:pPr>
        <w:divId w:val="35547702"/>
      </w:pPr>
      <w:r>
        <w:rPr>
          <w:noProof/>
        </w:rPr>
        <w:drawing>
          <wp:inline distT="0" distB="0" distL="0" distR="0" wp14:anchorId="3E75AA06" wp14:editId="43088A30">
            <wp:extent cx="990600" cy="381000"/>
            <wp:effectExtent l="0" t="0" r="0" b="0"/>
            <wp:docPr id="143" name="Picture 143" descr="D:\AaaF\OUT\httpswwwopeneduopenlearnocw_cmid4256_2021-12-10_11-44-43_nsfr2\word\assets\_d72bf63abd60c2c6aa05b04849ebd1dbc1024c37_img-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aaF\OUT\httpswwwopeneduopenlearnocw_cmid4256_2021-12-10_11-44-43_nsfr2\word\assets\_d72bf63abd60c2c6aa05b04849ebd1dbc1024c37_img-005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bookmarkStart w:id="209" w:name="fg186"/>
      <w:bookmarkEnd w:id="209"/>
    </w:p>
    <w:p w:rsidR="009337AF" w:rsidRDefault="00383B53">
      <w:pPr>
        <w:divId w:val="35547702"/>
      </w:pPr>
      <w:r>
        <w:t>For a log of length 1.5 m with a distance around the middle of 92 cm, this becomes</w:t>
      </w:r>
    </w:p>
    <w:p w:rsidR="009337AF" w:rsidRDefault="00383B53">
      <w:pPr>
        <w:divId w:val="35547702"/>
      </w:pPr>
      <w:r>
        <w:rPr>
          <w:noProof/>
        </w:rPr>
        <w:drawing>
          <wp:inline distT="0" distB="0" distL="0" distR="0" wp14:anchorId="39AA1D64" wp14:editId="4E3669E2">
            <wp:extent cx="1244600" cy="381000"/>
            <wp:effectExtent l="0" t="0" r="0" b="0"/>
            <wp:docPr id="144" name="Picture 144" descr="D:\AaaF\OUT\httpswwwopeneduopenlearnocw_cmid4256_2021-12-10_11-44-43_nsfr2\word\assets\_037cc3affa755b0a751736c8c5b93c7c17eeab66_img-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AaaF\OUT\httpswwwopeneduopenlearnocw_cmid4256_2021-12-10_11-44-43_nsfr2\word\assets\_037cc3affa755b0a751736c8c5b93c7c17eeab66_img-006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44600" cy="381000"/>
                    </a:xfrm>
                    <a:prstGeom prst="rect">
                      <a:avLst/>
                    </a:prstGeom>
                    <a:noFill/>
                    <a:ln>
                      <a:noFill/>
                    </a:ln>
                  </pic:spPr>
                </pic:pic>
              </a:graphicData>
            </a:graphic>
          </wp:inline>
        </w:drawing>
      </w:r>
      <w:bookmarkStart w:id="210" w:name="fg187"/>
      <w:bookmarkEnd w:id="210"/>
    </w:p>
    <w:p w:rsidR="009337AF" w:rsidRDefault="00383B53">
      <w:pPr>
        <w:divId w:val="35547702"/>
      </w:pPr>
      <w:r>
        <w:t xml:space="preserve">In this section we consider several different approaches that can be used to evaluate this and other more complex expressions using different functions on your calculator. While the first method – considered in Activity 9 – is probably the most straightforward for this relatively simple expression, it is useful to see how you might use other calculator functions when you are faced with more complicated expressions to evaluate. </w:t>
      </w:r>
    </w:p>
    <w:p w:rsidR="009337AF" w:rsidRDefault="00383B53">
      <w:pPr>
        <w:divId w:val="35547702"/>
      </w:pPr>
      <w:r>
        <w:t xml:space="preserve">The expression for the volume of wood requires the value of </w:t>
      </w:r>
      <w:r>
        <w:rPr>
          <w:noProof/>
        </w:rPr>
        <w:drawing>
          <wp:inline distT="0" distB="0" distL="0" distR="0" wp14:anchorId="1888D3CD" wp14:editId="54322B00">
            <wp:extent cx="101600" cy="76200"/>
            <wp:effectExtent l="0" t="0" r="0" b="0"/>
            <wp:docPr id="145" name="Picture 145"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211" w:name="fg188"/>
      <w:bookmarkEnd w:id="211"/>
      <w:r>
        <w:t xml:space="preserve">. You could enter an approximate value for </w:t>
      </w:r>
      <w:r>
        <w:rPr>
          <w:noProof/>
        </w:rPr>
        <w:drawing>
          <wp:inline distT="0" distB="0" distL="0" distR="0" wp14:anchorId="23A87C70" wp14:editId="11BA9B93">
            <wp:extent cx="101600" cy="76200"/>
            <wp:effectExtent l="0" t="0" r="0" b="0"/>
            <wp:docPr id="146" name="Picture 146"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212" w:name="fg189"/>
      <w:bookmarkEnd w:id="212"/>
      <w:r>
        <w:t xml:space="preserve">by hand, but this is time-consuming and may be prone to error. The calculator has an approximation for </w:t>
      </w:r>
      <w:r>
        <w:rPr>
          <w:noProof/>
        </w:rPr>
        <w:drawing>
          <wp:inline distT="0" distB="0" distL="0" distR="0" wp14:anchorId="3EEF036F" wp14:editId="72639988">
            <wp:extent cx="101600" cy="76200"/>
            <wp:effectExtent l="0" t="0" r="0" b="0"/>
            <wp:docPr id="147" name="Picture 147"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213" w:name="fg190"/>
      <w:bookmarkEnd w:id="213"/>
      <w:r>
        <w:t xml:space="preserve">built into it, which is obtained using the key sequence </w:t>
      </w:r>
      <w:r>
        <w:rPr>
          <w:noProof/>
        </w:rPr>
        <w:drawing>
          <wp:inline distT="0" distB="0" distL="0" distR="0" wp14:anchorId="7205D8EF" wp14:editId="656043A1">
            <wp:extent cx="368300" cy="215900"/>
            <wp:effectExtent l="0" t="0" r="0" b="0"/>
            <wp:docPr id="148" name="Picture 148"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14" w:name="fg191"/>
      <w:bookmarkEnd w:id="214"/>
      <w:r>
        <w:rPr>
          <w:noProof/>
        </w:rPr>
        <w:drawing>
          <wp:inline distT="0" distB="0" distL="0" distR="0" wp14:anchorId="390F6C9A" wp14:editId="1FC6261D">
            <wp:extent cx="368300" cy="215900"/>
            <wp:effectExtent l="0" t="0" r="0" b="0"/>
            <wp:docPr id="149" name="Picture 149"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15" w:name="fg192"/>
      <w:bookmarkEnd w:id="215"/>
      <w:r>
        <w:rPr>
          <w:noProof/>
        </w:rPr>
        <w:drawing>
          <wp:inline distT="0" distB="0" distL="0" distR="0" wp14:anchorId="0FB0FC08" wp14:editId="13C17C0D">
            <wp:extent cx="304800" cy="215900"/>
            <wp:effectExtent l="0" t="0" r="0" b="0"/>
            <wp:docPr id="150" name="Picture 150" descr="D:\AaaF\OUT\httpswwwopeneduopenlearnocw_cmid4256_2021-12-10_11-44-43_nsfr2\word\assets\_2e5da5bbacd735b382f9da452646e7cc37955670_ke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AaaF\OUT\httpswwwopeneduopenlearnocw_cmid4256_2021-12-10_11-44-43_nsfr2\word\assets\_2e5da5bbacd735b382f9da452646e7cc37955670_key-p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216" w:name="fg193"/>
      <w:bookmarkEnd w:id="216"/>
      <w:r>
        <w:t xml:space="preserve">. </w:t>
      </w:r>
    </w:p>
    <w:p w:rsidR="009337AF" w:rsidRDefault="00383B53">
      <w:pPr>
        <w:divId w:val="35547702"/>
      </w:pPr>
      <w:r>
        <w:rPr>
          <w:vanish/>
        </w:rPr>
        <w:t>Start of Box</w:t>
      </w:r>
    </w:p>
    <w:p w:rsidR="009337AF" w:rsidRDefault="00383B53">
      <w:pPr>
        <w:divId w:val="846019291"/>
      </w:pPr>
      <w:bookmarkStart w:id="217" w:name="Session4_Box1"/>
      <w:bookmarkEnd w:id="217"/>
      <w:r>
        <w:t xml:space="preserve">The </w:t>
      </w:r>
      <w:r>
        <w:rPr>
          <w:noProof/>
        </w:rPr>
        <w:drawing>
          <wp:inline distT="0" distB="0" distL="0" distR="0" wp14:anchorId="00C0BA98" wp14:editId="7CC311B6">
            <wp:extent cx="368300" cy="215900"/>
            <wp:effectExtent l="0" t="0" r="0" b="0"/>
            <wp:docPr id="151" name="Picture 151"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18" w:name="fg194"/>
      <w:bookmarkEnd w:id="218"/>
      <w:r>
        <w:t xml:space="preserve">key is located on the bottom row of the keypad. </w:t>
      </w:r>
    </w:p>
    <w:p w:rsidR="009337AF" w:rsidRDefault="00383B53">
      <w:pPr>
        <w:divId w:val="35547702"/>
      </w:pPr>
      <w:r>
        <w:rPr>
          <w:vanish/>
        </w:rPr>
        <w:t>End of Box</w:t>
      </w:r>
    </w:p>
    <w:p w:rsidR="009337AF" w:rsidRDefault="00383B53">
      <w:pPr>
        <w:divId w:val="35547702"/>
      </w:pPr>
      <w:r>
        <w:rPr>
          <w:vanish/>
        </w:rPr>
        <w:t>Start of Activity</w:t>
      </w:r>
    </w:p>
    <w:p w:rsidR="009337AF" w:rsidRDefault="00383B53">
      <w:pPr>
        <w:spacing w:before="0" w:beforeAutospacing="0" w:after="0" w:afterAutospacing="0" w:line="240" w:lineRule="auto"/>
        <w:outlineLvl w:val="2"/>
        <w:divId w:val="2020157211"/>
        <w:rPr>
          <w:rFonts w:eastAsia="Times New Roman"/>
          <w:b/>
          <w:bCs/>
          <w:sz w:val="36"/>
          <w:szCs w:val="36"/>
        </w:rPr>
      </w:pPr>
      <w:bookmarkStart w:id="219" w:name="Session4_Activity1"/>
      <w:bookmarkEnd w:id="219"/>
      <w:r>
        <w:rPr>
          <w:rFonts w:eastAsia="Times New Roman"/>
          <w:b/>
          <w:bCs/>
          <w:sz w:val="36"/>
          <w:szCs w:val="36"/>
        </w:rPr>
        <w:t>Activity 9 Using the fraction key</w:t>
      </w:r>
    </w:p>
    <w:p w:rsidR="009337AF" w:rsidRDefault="00383B53">
      <w:pPr>
        <w:divId w:val="667444692"/>
      </w:pPr>
      <w:r>
        <w:rPr>
          <w:vanish/>
        </w:rPr>
        <w:t>Start of Question</w:t>
      </w:r>
    </w:p>
    <w:p w:rsidR="009337AF" w:rsidRDefault="00383B53">
      <w:pPr>
        <w:divId w:val="1293630933"/>
      </w:pPr>
      <w:bookmarkStart w:id="220" w:name="Session4_Question1"/>
      <w:bookmarkEnd w:id="220"/>
      <w:r>
        <w:t xml:space="preserve">The most obvious way of calculating </w:t>
      </w:r>
      <w:r>
        <w:rPr>
          <w:noProof/>
        </w:rPr>
        <w:drawing>
          <wp:inline distT="0" distB="0" distL="0" distR="0" wp14:anchorId="628B71AC" wp14:editId="1A94B0EC">
            <wp:extent cx="1206500" cy="381000"/>
            <wp:effectExtent l="0" t="0" r="0" b="0"/>
            <wp:docPr id="152" name="Picture 152" descr="D:\AaaF\OUT\httpswwwopeneduopenlearnocw_cmid4256_2021-12-10_11-44-43_nsfr2\word\assets\_fcd47d72dd9eee8a76976469cf9fcc63eb1eeace_img-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AaaF\OUT\httpswwwopeneduopenlearnocw_cmid4256_2021-12-10_11-44-43_nsfr2\word\assets\_fcd47d72dd9eee8a76976469cf9fcc63eb1eeace_img-006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6500" cy="381000"/>
                    </a:xfrm>
                    <a:prstGeom prst="rect">
                      <a:avLst/>
                    </a:prstGeom>
                    <a:noFill/>
                    <a:ln>
                      <a:noFill/>
                    </a:ln>
                  </pic:spPr>
                </pic:pic>
              </a:graphicData>
            </a:graphic>
          </wp:inline>
        </w:drawing>
      </w:r>
      <w:bookmarkStart w:id="221" w:name="fg195"/>
      <w:bookmarkEnd w:id="221"/>
      <w:r>
        <w:t xml:space="preserve">is to enter it as a fraction on your calculator. </w:t>
      </w:r>
    </w:p>
    <w:p w:rsidR="009337AF" w:rsidRDefault="00383B53">
      <w:pPr>
        <w:divId w:val="1293630933"/>
      </w:pPr>
      <w:r>
        <w:t>What key sequence is needed, and what is the final answer to 3 significant figures?</w:t>
      </w:r>
    </w:p>
    <w:p w:rsidR="009337AF" w:rsidRDefault="00383B53">
      <w:pPr>
        <w:divId w:val="667444692"/>
      </w:pPr>
      <w:r>
        <w:rPr>
          <w:vanish/>
        </w:rPr>
        <w:t>End of Question</w:t>
      </w:r>
    </w:p>
    <w:bookmarkStart w:id="222" w:name="View_Session4_Answer1"/>
    <w:p w:rsidR="009337AF" w:rsidRDefault="00383B53">
      <w:pPr>
        <w:pStyle w:val="navbutton"/>
        <w:divId w:val="667444692"/>
      </w:pPr>
      <w:r>
        <w:fldChar w:fldCharType="begin"/>
      </w:r>
      <w:r>
        <w:instrText xml:space="preserve"> HYPERLINK "" \l "Session4_Answer1" </w:instrText>
      </w:r>
      <w:r>
        <w:fldChar w:fldCharType="separate"/>
      </w:r>
      <w:r>
        <w:rPr>
          <w:rStyle w:val="Hyperlink"/>
        </w:rPr>
        <w:t>View answer - Activity 9 Using the fraction key</w:t>
      </w:r>
      <w:r>
        <w:fldChar w:fldCharType="end"/>
      </w:r>
      <w:bookmarkEnd w:id="222"/>
    </w:p>
    <w:p w:rsidR="009337AF" w:rsidRDefault="00383B53">
      <w:pPr>
        <w:divId w:val="35547702"/>
      </w:pPr>
      <w:r>
        <w:rPr>
          <w:vanish/>
        </w:rPr>
        <w:t>End of Activity</w:t>
      </w:r>
    </w:p>
    <w:p w:rsidR="009337AF" w:rsidRDefault="00383B53">
      <w:pPr>
        <w:divId w:val="35547702"/>
      </w:pPr>
      <w:r>
        <w:t xml:space="preserve">Another way to carry out the calculation in Activity 9 is to use the </w:t>
      </w:r>
      <w:r>
        <w:rPr>
          <w:noProof/>
        </w:rPr>
        <w:drawing>
          <wp:inline distT="0" distB="0" distL="0" distR="0" wp14:anchorId="5554149E" wp14:editId="15A7C4CC">
            <wp:extent cx="292100" cy="215900"/>
            <wp:effectExtent l="0" t="0" r="0" b="0"/>
            <wp:docPr id="153" name="Picture 153" descr="D:\AaaF\OUT\httpswwwopeneduopenlearnocw_cmid4256_2021-12-10_11-44-43_nsfr2\word\assets\_237f01f7152527615c5beec3ca139f2e332bc05b_key-d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AaaF\OUT\httpswwwopeneduopenlearnocw_cmid4256_2021-12-10_11-44-43_nsfr2\word\assets\_237f01f7152527615c5beec3ca139f2e332bc05b_key-div.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23" w:name="fg215"/>
      <w:bookmarkEnd w:id="223"/>
      <w:r>
        <w:t xml:space="preserve">key. </w:t>
      </w:r>
    </w:p>
    <w:p w:rsidR="009337AF" w:rsidRDefault="00383B53">
      <w:pPr>
        <w:divId w:val="35547702"/>
      </w:pPr>
      <w:r>
        <w:rPr>
          <w:vanish/>
        </w:rPr>
        <w:t>Start of Activity</w:t>
      </w:r>
    </w:p>
    <w:p w:rsidR="009337AF" w:rsidRDefault="00383B53">
      <w:pPr>
        <w:spacing w:before="0" w:beforeAutospacing="0" w:after="0" w:afterAutospacing="0" w:line="240" w:lineRule="auto"/>
        <w:outlineLvl w:val="2"/>
        <w:divId w:val="708534802"/>
        <w:rPr>
          <w:rFonts w:eastAsia="Times New Roman"/>
          <w:b/>
          <w:bCs/>
          <w:sz w:val="36"/>
          <w:szCs w:val="36"/>
        </w:rPr>
      </w:pPr>
      <w:bookmarkStart w:id="224" w:name="Session4_Activity2"/>
      <w:bookmarkEnd w:id="224"/>
      <w:r>
        <w:rPr>
          <w:rFonts w:eastAsia="Times New Roman"/>
          <w:b/>
          <w:bCs/>
          <w:sz w:val="36"/>
          <w:szCs w:val="36"/>
        </w:rPr>
        <w:t xml:space="preserve">Activity 10 Using the </w:t>
      </w:r>
      <w:r>
        <w:rPr>
          <w:rFonts w:eastAsia="Times New Roman"/>
          <w:b/>
          <w:bCs/>
          <w:noProof/>
          <w:sz w:val="36"/>
          <w:szCs w:val="36"/>
        </w:rPr>
        <w:drawing>
          <wp:inline distT="0" distB="0" distL="0" distR="0" wp14:anchorId="60357FF4" wp14:editId="7F7A962B">
            <wp:extent cx="292100" cy="215900"/>
            <wp:effectExtent l="0" t="0" r="0" b="0"/>
            <wp:docPr id="154" name="Picture 154" descr="D:\AaaF\OUT\httpswwwopeneduopenlearnocw_cmid4256_2021-12-10_11-44-43_nsfr2\word\assets\_237f01f7152527615c5beec3ca139f2e332bc05b_key-d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AaaF\OUT\httpswwwopeneduopenlearnocw_cmid4256_2021-12-10_11-44-43_nsfr2\word\assets\_237f01f7152527615c5beec3ca139f2e332bc05b_key-div.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25" w:name="fg216"/>
      <w:r>
        <w:rPr>
          <w:rFonts w:eastAsia="Times New Roman"/>
          <w:b/>
          <w:bCs/>
          <w:sz w:val="36"/>
          <w:szCs w:val="36"/>
        </w:rPr>
        <w:t xml:space="preserve">key </w:t>
      </w:r>
    </w:p>
    <w:p w:rsidR="009337AF" w:rsidRDefault="00383B53">
      <w:pPr>
        <w:divId w:val="1587498727"/>
      </w:pPr>
      <w:r>
        <w:rPr>
          <w:vanish/>
        </w:rPr>
        <w:t>Start of Question</w:t>
      </w:r>
    </w:p>
    <w:p w:rsidR="009337AF" w:rsidRDefault="00383B53">
      <w:pPr>
        <w:divId w:val="1901674229"/>
      </w:pPr>
      <w:bookmarkStart w:id="226" w:name="Session4_Question2"/>
      <w:bookmarkEnd w:id="226"/>
      <w:r>
        <w:t xml:space="preserve">You will not obtain the correct answer to the calculation </w:t>
      </w:r>
    </w:p>
    <w:p w:rsidR="009337AF" w:rsidRDefault="00383B53">
      <w:pPr>
        <w:divId w:val="1901674229"/>
      </w:pPr>
      <w:r>
        <w:rPr>
          <w:noProof/>
        </w:rPr>
        <w:drawing>
          <wp:inline distT="0" distB="0" distL="0" distR="0" wp14:anchorId="1CDFEA5B" wp14:editId="552E6CEA">
            <wp:extent cx="825500" cy="381000"/>
            <wp:effectExtent l="0" t="0" r="0" b="0"/>
            <wp:docPr id="155" name="Picture 155" descr="D:\AaaF\OUT\httpswwwopeneduopenlearnocw_cmid4256_2021-12-10_11-44-43_nsfr2\word\assets\_40a506067e7b6653e3e61eb2ceb9adb4f6e801ae_img-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AaaF\OUT\httpswwwopeneduopenlearnocw_cmid4256_2021-12-10_11-44-43_nsfr2\word\assets\_40a506067e7b6653e3e61eb2ceb9adb4f6e801ae_img-006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5500" cy="381000"/>
                    </a:xfrm>
                    <a:prstGeom prst="rect">
                      <a:avLst/>
                    </a:prstGeom>
                    <a:noFill/>
                    <a:ln>
                      <a:noFill/>
                    </a:ln>
                  </pic:spPr>
                </pic:pic>
              </a:graphicData>
            </a:graphic>
          </wp:inline>
        </w:drawing>
      </w:r>
      <w:bookmarkStart w:id="227" w:name="fg217"/>
      <w:bookmarkEnd w:id="227"/>
    </w:p>
    <w:p w:rsidR="009337AF" w:rsidRDefault="00383B53">
      <w:pPr>
        <w:divId w:val="1901674229"/>
      </w:pPr>
      <w:r>
        <w:t>if you type</w:t>
      </w:r>
    </w:p>
    <w:p w:rsidR="009337AF" w:rsidRDefault="00383B53">
      <w:pPr>
        <w:divId w:val="1901674229"/>
      </w:pPr>
      <w:r>
        <w:rPr>
          <w:noProof/>
        </w:rPr>
        <w:drawing>
          <wp:inline distT="0" distB="0" distL="0" distR="0" wp14:anchorId="71152E43" wp14:editId="549CB7B3">
            <wp:extent cx="1409700" cy="152400"/>
            <wp:effectExtent l="0" t="0" r="0" b="0"/>
            <wp:docPr id="156" name="Picture 156" descr="D:\AaaF\OUT\httpswwwopeneduopenlearnocw_cmid4256_2021-12-10_11-44-43_nsfr2\word\assets\_67612a769d22746b1d921d58a1ea013986b7cb3f_img-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AaaF\OUT\httpswwwopeneduopenlearnocw_cmid4256_2021-12-10_11-44-43_nsfr2\word\assets\_67612a769d22746b1d921d58a1ea013986b7cb3f_img-006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9700" cy="152400"/>
                    </a:xfrm>
                    <a:prstGeom prst="rect">
                      <a:avLst/>
                    </a:prstGeom>
                    <a:noFill/>
                    <a:ln>
                      <a:noFill/>
                    </a:ln>
                  </pic:spPr>
                </pic:pic>
              </a:graphicData>
            </a:graphic>
          </wp:inline>
        </w:drawing>
      </w:r>
      <w:bookmarkStart w:id="228" w:name="fg218"/>
      <w:bookmarkEnd w:id="228"/>
    </w:p>
    <w:p w:rsidR="009337AF" w:rsidRDefault="00383B53">
      <w:pPr>
        <w:divId w:val="1901674229"/>
      </w:pPr>
      <w:r>
        <w:t xml:space="preserve">into your calculator and press </w:t>
      </w:r>
      <w:r>
        <w:rPr>
          <w:noProof/>
        </w:rPr>
        <w:drawing>
          <wp:inline distT="0" distB="0" distL="0" distR="0" wp14:anchorId="1B403582" wp14:editId="095169C9">
            <wp:extent cx="292100" cy="215900"/>
            <wp:effectExtent l="0" t="0" r="0" b="0"/>
            <wp:docPr id="157" name="Picture 15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29" w:name="fg219"/>
      <w:bookmarkEnd w:id="229"/>
      <w:r>
        <w:t xml:space="preserve">. Can you explain why? Insert a pair of brackets into the expression with the ÷ sign so that it will give the correct answer. Then type this new expression into the calculator and check that you obtain the same answer as in the activity above. </w:t>
      </w:r>
    </w:p>
    <w:p w:rsidR="009337AF" w:rsidRDefault="00383B53">
      <w:pPr>
        <w:divId w:val="1587498727"/>
      </w:pPr>
      <w:r>
        <w:rPr>
          <w:vanish/>
        </w:rPr>
        <w:t>End of Question</w:t>
      </w:r>
    </w:p>
    <w:bookmarkStart w:id="230" w:name="View_Session4_Answer2"/>
    <w:p w:rsidR="009337AF" w:rsidRDefault="00383B53">
      <w:pPr>
        <w:pStyle w:val="navbutton"/>
        <w:divId w:val="1587498727"/>
      </w:pPr>
      <w:r>
        <w:fldChar w:fldCharType="begin"/>
      </w:r>
      <w:r>
        <w:instrText xml:space="preserve"> HYPERLINK "" \l "Session4_Answer2" </w:instrText>
      </w:r>
      <w:r>
        <w:fldChar w:fldCharType="separate"/>
      </w:r>
      <w:r>
        <w:rPr>
          <w:rStyle w:val="Hyperlink"/>
        </w:rPr>
        <w:t xml:space="preserve">View answer - Activity 10 Using the </w:t>
      </w:r>
      <w:r>
        <w:rPr>
          <w:rFonts w:ascii="inherit" w:hAnsi="inherit"/>
          <w:noProof/>
          <w:color w:val="143748"/>
        </w:rPr>
        <w:drawing>
          <wp:inline distT="0" distB="0" distL="0" distR="0" wp14:anchorId="13540848" wp14:editId="19CE77D8">
            <wp:extent cx="292100" cy="215900"/>
            <wp:effectExtent l="0" t="0" r="0" b="0"/>
            <wp:docPr id="158" name="Picture 158" descr="D:\AaaF\OUT\httpswwwopeneduopenlearnocw_cmid4256_2021-12-10_11-44-43_nsfr2\word\assets\_237f01f7152527615c5beec3ca139f2e332bc05b_key-d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AaaF\OUT\httpswwwopeneduopenlearnocw_cmid4256_2021-12-10_11-44-43_nsfr2\word\assets\_237f01f7152527615c5beec3ca139f2e332bc05b_key-div.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r>
        <w:fldChar w:fldCharType="end"/>
      </w:r>
      <w:bookmarkEnd w:id="230"/>
      <w:r>
        <w:t>key</w:t>
      </w:r>
    </w:p>
    <w:p w:rsidR="009337AF" w:rsidRDefault="00383B53">
      <w:pPr>
        <w:divId w:val="35547702"/>
      </w:pPr>
      <w:r>
        <w:rPr>
          <w:vanish/>
        </w:rPr>
        <w:t>End of Activity</w:t>
      </w:r>
    </w:p>
    <w:p w:rsidR="009337AF" w:rsidRDefault="00383B53">
      <w:pPr>
        <w:pStyle w:val="Heading2"/>
        <w:divId w:val="1583375092"/>
        <w:rPr>
          <w:rFonts w:eastAsia="Times New Roman"/>
        </w:rPr>
      </w:pPr>
      <w:bookmarkStart w:id="231" w:name="Session4_Section1"/>
      <w:bookmarkEnd w:id="231"/>
      <w:r>
        <w:rPr>
          <w:rFonts w:eastAsia="Times New Roman"/>
        </w:rPr>
        <w:t>4.1 Reusing a previous result</w:t>
      </w:r>
    </w:p>
    <w:p w:rsidR="009337AF" w:rsidRDefault="00383B53">
      <w:pPr>
        <w:divId w:val="1583375092"/>
      </w:pPr>
      <w:r>
        <w:t xml:space="preserve">An alternative approach to our calculation is to calculate the denominator of the fraction first, and then divide the numerator by this. </w:t>
      </w:r>
    </w:p>
    <w:p w:rsidR="009337AF" w:rsidRDefault="00383B53">
      <w:pPr>
        <w:divId w:val="1583375092"/>
      </w:pPr>
      <w:r>
        <w:t xml:space="preserve">You could write down the answer to the first part of the calculation on paper, and enter it into the calculator again. However, it is possible that you may make an error either in writing down the number or in typing it into the calculator. A better method is to use the fact that the calculator retains the last calculated answer, which can then be inserted in the subsequent calculation using the </w:t>
      </w:r>
      <w:r>
        <w:rPr>
          <w:noProof/>
        </w:rPr>
        <w:drawing>
          <wp:inline distT="0" distB="0" distL="0" distR="0" wp14:anchorId="20D84A19" wp14:editId="249F7681">
            <wp:extent cx="304800" cy="215900"/>
            <wp:effectExtent l="0" t="0" r="0" b="0"/>
            <wp:docPr id="159" name="Picture 159" descr="D:\AaaF\OUT\httpswwwopeneduopenlearnocw_cmid4256_2021-12-10_11-44-43_nsfr2\word\assets\_c644a33df58f7bb6a005b4065e19b11c67ece4d9_key-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AaaF\OUT\httpswwwopeneduopenlearnocw_cmid4256_2021-12-10_11-44-43_nsfr2\word\assets\_c644a33df58f7bb6a005b4065e19b11c67ece4d9_key-an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232" w:name="fg227"/>
      <w:bookmarkEnd w:id="232"/>
      <w:r>
        <w:t xml:space="preserve">key located at the bottom of the keypad. </w:t>
      </w:r>
    </w:p>
    <w:p w:rsidR="009337AF" w:rsidRDefault="00383B53">
      <w:pPr>
        <w:divId w:val="1583375092"/>
      </w:pPr>
      <w:r>
        <w:rPr>
          <w:vanish/>
        </w:rPr>
        <w:t>Start of Box</w:t>
      </w:r>
    </w:p>
    <w:p w:rsidR="009337AF" w:rsidRDefault="00383B53">
      <w:pPr>
        <w:divId w:val="920794855"/>
      </w:pPr>
      <w:bookmarkStart w:id="233" w:name="Session4_Box2"/>
      <w:bookmarkEnd w:id="233"/>
      <w:r>
        <w:t xml:space="preserve">Note that the </w:t>
      </w:r>
      <w:r>
        <w:rPr>
          <w:noProof/>
        </w:rPr>
        <w:drawing>
          <wp:inline distT="0" distB="0" distL="0" distR="0" wp14:anchorId="1491E90A" wp14:editId="3CA5E49F">
            <wp:extent cx="304800" cy="215900"/>
            <wp:effectExtent l="0" t="0" r="0" b="0"/>
            <wp:docPr id="160" name="Picture 160" descr="D:\AaaF\OUT\httpswwwopeneduopenlearnocw_cmid4256_2021-12-10_11-44-43_nsfr2\word\assets\_c644a33df58f7bb6a005b4065e19b11c67ece4d9_key-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AaaF\OUT\httpswwwopeneduopenlearnocw_cmid4256_2021-12-10_11-44-43_nsfr2\word\assets\_c644a33df58f7bb6a005b4065e19b11c67ece4d9_key-an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234" w:name="fg228"/>
      <w:bookmarkEnd w:id="234"/>
      <w:r>
        <w:t xml:space="preserve">key only remembers the result of your </w:t>
      </w:r>
      <w:r>
        <w:rPr>
          <w:rStyle w:val="Emphasis"/>
        </w:rPr>
        <w:t>last</w:t>
      </w:r>
      <w:r>
        <w:t xml:space="preserve"> calculation. </w:t>
      </w:r>
    </w:p>
    <w:p w:rsidR="009337AF" w:rsidRDefault="00383B53">
      <w:pPr>
        <w:divId w:val="1583375092"/>
      </w:pPr>
      <w:r>
        <w:rPr>
          <w:vanish/>
        </w:rPr>
        <w:t>End of Box</w:t>
      </w:r>
    </w:p>
    <w:p w:rsidR="009337AF" w:rsidRDefault="00383B53">
      <w:pPr>
        <w:divId w:val="1583375092"/>
      </w:pPr>
      <w:r>
        <w:rPr>
          <w:vanish/>
        </w:rPr>
        <w:t>Start of Activity</w:t>
      </w:r>
    </w:p>
    <w:p w:rsidR="009337AF" w:rsidRDefault="00383B53">
      <w:pPr>
        <w:spacing w:before="0" w:beforeAutospacing="0" w:after="0" w:afterAutospacing="0" w:line="240" w:lineRule="auto"/>
        <w:outlineLvl w:val="3"/>
        <w:divId w:val="475219815"/>
        <w:rPr>
          <w:rFonts w:eastAsia="Times New Roman"/>
          <w:b/>
          <w:bCs/>
          <w:sz w:val="36"/>
          <w:szCs w:val="36"/>
        </w:rPr>
      </w:pPr>
      <w:bookmarkStart w:id="235" w:name="Session4_Activity3"/>
      <w:bookmarkEnd w:id="235"/>
      <w:r>
        <w:rPr>
          <w:rFonts w:eastAsia="Times New Roman"/>
          <w:b/>
          <w:bCs/>
          <w:sz w:val="36"/>
          <w:szCs w:val="36"/>
        </w:rPr>
        <w:t>Activity 11 Bottom first!</w:t>
      </w:r>
    </w:p>
    <w:p w:rsidR="009337AF" w:rsidRDefault="00383B53">
      <w:pPr>
        <w:divId w:val="1823890378"/>
      </w:pPr>
      <w:r>
        <w:rPr>
          <w:vanish/>
        </w:rPr>
        <w:t>Start of Question</w:t>
      </w:r>
    </w:p>
    <w:p w:rsidR="009337AF" w:rsidRDefault="00383B53">
      <w:pPr>
        <w:divId w:val="1724715439"/>
      </w:pPr>
      <w:bookmarkStart w:id="236" w:name="Session4_Question3"/>
      <w:bookmarkEnd w:id="236"/>
      <w:r>
        <w:t xml:space="preserve">Use your calculator to calculate the value of the denominator of </w:t>
      </w:r>
      <w:r>
        <w:rPr>
          <w:noProof/>
        </w:rPr>
        <w:drawing>
          <wp:inline distT="0" distB="0" distL="0" distR="0" wp14:anchorId="4340863F" wp14:editId="1D6AFA9A">
            <wp:extent cx="825500" cy="381000"/>
            <wp:effectExtent l="0" t="0" r="0" b="0"/>
            <wp:docPr id="161" name="Picture 161" descr="D:\AaaF\OUT\httpswwwopeneduopenlearnocw_cmid4256_2021-12-10_11-44-43_nsfr2\word\assets\_40a506067e7b6653e3e61eb2ceb9adb4f6e801ae_img-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AaaF\OUT\httpswwwopeneduopenlearnocw_cmid4256_2021-12-10_11-44-43_nsfr2\word\assets\_40a506067e7b6653e3e61eb2ceb9adb4f6e801ae_img-007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5500" cy="381000"/>
                    </a:xfrm>
                    <a:prstGeom prst="rect">
                      <a:avLst/>
                    </a:prstGeom>
                    <a:noFill/>
                    <a:ln>
                      <a:noFill/>
                    </a:ln>
                  </pic:spPr>
                </pic:pic>
              </a:graphicData>
            </a:graphic>
          </wp:inline>
        </w:drawing>
      </w:r>
      <w:bookmarkStart w:id="237" w:name="fg229"/>
      <w:bookmarkEnd w:id="237"/>
      <w:r>
        <w:t xml:space="preserve">, then complete the calculation by finding the value of </w:t>
      </w:r>
      <w:r>
        <w:rPr>
          <w:noProof/>
        </w:rPr>
        <w:drawing>
          <wp:inline distT="0" distB="0" distL="0" distR="0" wp14:anchorId="2C1CA603" wp14:editId="6219802D">
            <wp:extent cx="927100" cy="152400"/>
            <wp:effectExtent l="0" t="0" r="6350" b="0"/>
            <wp:docPr id="162" name="Picture 162" descr="D:\AaaF\OUT\httpswwwopeneduopenlearnocw_cmid4256_2021-12-10_11-44-43_nsfr2\word\assets\_d3b01064cc3c7fb3b69e82a8e526c55f780ca963_img-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AaaF\OUT\httpswwwopeneduopenlearnocw_cmid4256_2021-12-10_11-44-43_nsfr2\word\assets\_d3b01064cc3c7fb3b69e82a8e526c55f780ca963_img-007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7100" cy="152400"/>
                    </a:xfrm>
                    <a:prstGeom prst="rect">
                      <a:avLst/>
                    </a:prstGeom>
                    <a:noFill/>
                    <a:ln>
                      <a:noFill/>
                    </a:ln>
                  </pic:spPr>
                </pic:pic>
              </a:graphicData>
            </a:graphic>
          </wp:inline>
        </w:drawing>
      </w:r>
      <w:bookmarkStart w:id="238" w:name="fg230"/>
      <w:bookmarkEnd w:id="238"/>
      <w:r>
        <w:rPr>
          <w:noProof/>
        </w:rPr>
        <w:drawing>
          <wp:inline distT="0" distB="0" distL="0" distR="0" wp14:anchorId="07573C4E" wp14:editId="38B13CC6">
            <wp:extent cx="304800" cy="215900"/>
            <wp:effectExtent l="0" t="0" r="0" b="0"/>
            <wp:docPr id="163" name="Picture 163" descr="D:\AaaF\OUT\httpswwwopeneduopenlearnocw_cmid4256_2021-12-10_11-44-43_nsfr2\word\assets\_c644a33df58f7bb6a005b4065e19b11c67ece4d9_key-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AaaF\OUT\httpswwwopeneduopenlearnocw_cmid4256_2021-12-10_11-44-43_nsfr2\word\assets\_c644a33df58f7bb6a005b4065e19b11c67ece4d9_key-an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239" w:name="fg231"/>
      <w:bookmarkEnd w:id="239"/>
      <w:r>
        <w:t xml:space="preserve">to 3 significant figures. </w:t>
      </w:r>
    </w:p>
    <w:p w:rsidR="009337AF" w:rsidRDefault="00383B53">
      <w:pPr>
        <w:divId w:val="1823890378"/>
      </w:pPr>
      <w:r>
        <w:rPr>
          <w:vanish/>
        </w:rPr>
        <w:t>End of Question</w:t>
      </w:r>
    </w:p>
    <w:bookmarkStart w:id="240" w:name="View_Session4_Answer3"/>
    <w:p w:rsidR="009337AF" w:rsidRDefault="00383B53">
      <w:pPr>
        <w:pStyle w:val="navbutton"/>
        <w:divId w:val="1823890378"/>
      </w:pPr>
      <w:r>
        <w:fldChar w:fldCharType="begin"/>
      </w:r>
      <w:r>
        <w:instrText xml:space="preserve"> HYPERLINK "" \l "Session4_Answer3" </w:instrText>
      </w:r>
      <w:r>
        <w:fldChar w:fldCharType="separate"/>
      </w:r>
      <w:r>
        <w:rPr>
          <w:rStyle w:val="Hyperlink"/>
        </w:rPr>
        <w:t>View answer - Activity 11 Bottom first!</w:t>
      </w:r>
      <w:r>
        <w:fldChar w:fldCharType="end"/>
      </w:r>
      <w:bookmarkEnd w:id="240"/>
    </w:p>
    <w:p w:rsidR="009337AF" w:rsidRDefault="00383B53">
      <w:pPr>
        <w:divId w:val="1583375092"/>
      </w:pPr>
      <w:r>
        <w:rPr>
          <w:vanish/>
        </w:rPr>
        <w:t>End of Activity</w:t>
      </w:r>
    </w:p>
    <w:p w:rsidR="009337AF" w:rsidRDefault="00383B53">
      <w:pPr>
        <w:pStyle w:val="Heading2"/>
        <w:divId w:val="1387336557"/>
        <w:rPr>
          <w:rFonts w:eastAsia="Times New Roman"/>
        </w:rPr>
      </w:pPr>
      <w:bookmarkStart w:id="241" w:name="Session4_Section2"/>
      <w:bookmarkEnd w:id="241"/>
      <w:r>
        <w:rPr>
          <w:rFonts w:eastAsia="Times New Roman"/>
        </w:rPr>
        <w:t>4.2 Using the calculator memory</w:t>
      </w:r>
    </w:p>
    <w:p w:rsidR="009337AF" w:rsidRDefault="00383B53">
      <w:pPr>
        <w:divId w:val="1387336557"/>
      </w:pPr>
      <w:r>
        <w:t xml:space="preserve">A variation on the above method is to break the calculation into two parts, and use the memory functions of the calculator to store the result of the first part. The calculator memory is particularly useful when you want to calculate the values of several expressions that have a common part. This common part need be entered only once and its value reused several times subsequently. For example, rewriting the formula for the volume of wood contained in a log as </w:t>
      </w:r>
    </w:p>
    <w:p w:rsidR="009337AF" w:rsidRDefault="00383B53">
      <w:pPr>
        <w:divId w:val="1387336557"/>
      </w:pPr>
      <w:r>
        <w:rPr>
          <w:noProof/>
        </w:rPr>
        <w:drawing>
          <wp:inline distT="0" distB="0" distL="0" distR="0" wp14:anchorId="027559DD" wp14:editId="6B053645">
            <wp:extent cx="1384300" cy="355600"/>
            <wp:effectExtent l="0" t="0" r="6350" b="6350"/>
            <wp:docPr id="164" name="Picture 164" descr="D:\AaaF\OUT\httpswwwopeneduopenlearnocw_cmid4256_2021-12-10_11-44-43_nsfr2\word\assets\_6017340ed821588c3b7da5a5ded7c839fb4a05c6_img-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AaaF\OUT\httpswwwopeneduopenlearnocw_cmid4256_2021-12-10_11-44-43_nsfr2\word\assets\_6017340ed821588c3b7da5a5ded7c839fb4a05c6_img-007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4300" cy="355600"/>
                    </a:xfrm>
                    <a:prstGeom prst="rect">
                      <a:avLst/>
                    </a:prstGeom>
                    <a:noFill/>
                    <a:ln>
                      <a:noFill/>
                    </a:ln>
                  </pic:spPr>
                </pic:pic>
              </a:graphicData>
            </a:graphic>
          </wp:inline>
        </w:drawing>
      </w:r>
      <w:bookmarkStart w:id="242" w:name="fg232"/>
      <w:bookmarkEnd w:id="242"/>
    </w:p>
    <w:p w:rsidR="009337AF" w:rsidRDefault="00383B53">
      <w:pPr>
        <w:divId w:val="1387336557"/>
      </w:pPr>
      <w:r>
        <w:t xml:space="preserve">we can see that no matter what the values of </w:t>
      </w:r>
      <w:r>
        <w:rPr>
          <w:noProof/>
        </w:rPr>
        <w:drawing>
          <wp:inline distT="0" distB="0" distL="0" distR="0" wp14:anchorId="41FFDDBE" wp14:editId="0FEAA95A">
            <wp:extent cx="101600" cy="127000"/>
            <wp:effectExtent l="0" t="0" r="0" b="6350"/>
            <wp:docPr id="165" name="Picture 165" descr="D:\AaaF\OUT\httpswwwopeneduopenlearnocw_cmid4256_2021-12-10_11-44-43_nsfr2\word\assets\_a134a05442f320813119ef0efc76851eec8848b9_img-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AaaF\OUT\httpswwwopeneduopenlearnocw_cmid4256_2021-12-10_11-44-43_nsfr2\word\assets\_a134a05442f320813119ef0efc76851eec8848b9_img-005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600" cy="127000"/>
                    </a:xfrm>
                    <a:prstGeom prst="rect">
                      <a:avLst/>
                    </a:prstGeom>
                    <a:noFill/>
                    <a:ln>
                      <a:noFill/>
                    </a:ln>
                  </pic:spPr>
                </pic:pic>
              </a:graphicData>
            </a:graphic>
          </wp:inline>
        </w:drawing>
      </w:r>
      <w:bookmarkStart w:id="243" w:name="fg233"/>
      <w:bookmarkEnd w:id="243"/>
      <w:r>
        <w:t xml:space="preserve">and </w:t>
      </w:r>
      <w:r>
        <w:rPr>
          <w:noProof/>
        </w:rPr>
        <w:drawing>
          <wp:inline distT="0" distB="0" distL="0" distR="0" wp14:anchorId="386FA7AE" wp14:editId="2E808AB7">
            <wp:extent cx="139700" cy="127000"/>
            <wp:effectExtent l="0" t="0" r="0" b="6350"/>
            <wp:docPr id="166" name="Picture 166" descr="D:\AaaF\OUT\httpswwwopeneduopenlearnocw_cmid4256_2021-12-10_11-44-43_nsfr2\word\assets\_69a57b0aa3626d927b4a00da1566f29dec3c93a3_im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AaaF\OUT\httpswwwopeneduopenlearnocw_cmid4256_2021-12-10_11-44-43_nsfr2\word\assets\_69a57b0aa3626d927b4a00da1566f29dec3c93a3_img-005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bookmarkStart w:id="244" w:name="fg234"/>
      <w:bookmarkEnd w:id="244"/>
      <w:r>
        <w:t xml:space="preserve">, the formula always requires the value of </w:t>
      </w:r>
      <w:r>
        <w:rPr>
          <w:noProof/>
        </w:rPr>
        <w:drawing>
          <wp:inline distT="0" distB="0" distL="0" distR="0" wp14:anchorId="1456536B" wp14:editId="4ECAE78B">
            <wp:extent cx="152400" cy="215900"/>
            <wp:effectExtent l="0" t="0" r="0" b="0"/>
            <wp:docPr id="167" name="Picture 167" descr="D:\AaaF\OUT\httpswwwopeneduopenlearnocw_cmid4256_2021-12-10_11-44-43_nsfr2\word\assets\_2f3295d0d1e90c9d46d2a94220c6946e95477227_img-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AaaF\OUT\httpswwwopeneduopenlearnocw_cmid4256_2021-12-10_11-44-43_nsfr2\word\assets\_2f3295d0d1e90c9d46d2a94220c6946e95477227_img-007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bookmarkStart w:id="245" w:name="fg235"/>
      <w:bookmarkEnd w:id="245"/>
      <w:r>
        <w:t xml:space="preserve">. If we wished to calculate the volume of wood contained in several different logs, it might be efficient to calculate the value of </w:t>
      </w:r>
      <w:r>
        <w:rPr>
          <w:noProof/>
        </w:rPr>
        <w:drawing>
          <wp:inline distT="0" distB="0" distL="0" distR="0" wp14:anchorId="592197C3" wp14:editId="78C7ECA0">
            <wp:extent cx="152400" cy="215900"/>
            <wp:effectExtent l="0" t="0" r="0" b="0"/>
            <wp:docPr id="168" name="Picture 168" descr="D:\AaaF\OUT\httpswwwopeneduopenlearnocw_cmid4256_2021-12-10_11-44-43_nsfr2\word\assets\_2f3295d0d1e90c9d46d2a94220c6946e95477227_img-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aaF\OUT\httpswwwopeneduopenlearnocw_cmid4256_2021-12-10_11-44-43_nsfr2\word\assets\_2f3295d0d1e90c9d46d2a94220c6946e95477227_img-007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bookmarkStart w:id="246" w:name="fg236"/>
      <w:bookmarkEnd w:id="246"/>
      <w:r>
        <w:t xml:space="preserve">once, store it in memory and reuse this value in the subsequent calculations. </w:t>
      </w:r>
    </w:p>
    <w:p w:rsidR="009337AF" w:rsidRDefault="00383B53">
      <w:pPr>
        <w:divId w:val="1387336557"/>
      </w:pPr>
      <w:r>
        <w:t xml:space="preserve">The calculator has several different memories. We shall first consider the ‘M’ memory, which is accessed using the </w:t>
      </w:r>
      <w:r>
        <w:rPr>
          <w:noProof/>
        </w:rPr>
        <w:drawing>
          <wp:inline distT="0" distB="0" distL="0" distR="0" wp14:anchorId="28CDBFB2" wp14:editId="783FD605">
            <wp:extent cx="292100" cy="215900"/>
            <wp:effectExtent l="0" t="0" r="0" b="0"/>
            <wp:docPr id="169" name="Picture 169"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47" w:name="fg237"/>
      <w:bookmarkEnd w:id="247"/>
      <w:r>
        <w:t xml:space="preserve">key (and its associated functions) at the bottom right-hand corner of the function key area. </w:t>
      </w:r>
    </w:p>
    <w:p w:rsidR="009337AF" w:rsidRDefault="00383B53">
      <w:pPr>
        <w:divId w:val="1387336557"/>
      </w:pPr>
      <w:r>
        <w:t xml:space="preserve">Before using the calculator memory, it is good practice to always clear any previous data stored in the calculator using the key sequence </w:t>
      </w:r>
      <w:r>
        <w:rPr>
          <w:noProof/>
        </w:rPr>
        <w:drawing>
          <wp:inline distT="0" distB="0" distL="0" distR="0" wp14:anchorId="44026D29" wp14:editId="2C2294BD">
            <wp:extent cx="368300" cy="215900"/>
            <wp:effectExtent l="0" t="0" r="0" b="0"/>
            <wp:docPr id="170" name="Picture 17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48" w:name="fg238"/>
      <w:bookmarkEnd w:id="248"/>
      <w:r>
        <w:rPr>
          <w:noProof/>
        </w:rPr>
        <w:drawing>
          <wp:inline distT="0" distB="0" distL="0" distR="0" wp14:anchorId="45B0DE24" wp14:editId="2D46EFDC">
            <wp:extent cx="292100" cy="215900"/>
            <wp:effectExtent l="0" t="0" r="0" b="0"/>
            <wp:docPr id="171" name="Picture 171"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49" w:name="fg239"/>
      <w:bookmarkEnd w:id="249"/>
      <w:r>
        <w:t xml:space="preserve">(CLR) </w:t>
      </w:r>
      <w:r>
        <w:rPr>
          <w:noProof/>
        </w:rPr>
        <w:drawing>
          <wp:inline distT="0" distB="0" distL="0" distR="0" wp14:anchorId="156C8A2A" wp14:editId="7FFD2C6B">
            <wp:extent cx="292100" cy="215900"/>
            <wp:effectExtent l="0" t="0" r="0" b="0"/>
            <wp:docPr id="172" name="Picture 172"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50" w:name="fg240"/>
      <w:bookmarkEnd w:id="250"/>
      <w:r>
        <w:t xml:space="preserve">(Memory) </w:t>
      </w:r>
      <w:r>
        <w:rPr>
          <w:noProof/>
        </w:rPr>
        <w:drawing>
          <wp:inline distT="0" distB="0" distL="0" distR="0" wp14:anchorId="2E9E09CC" wp14:editId="7FEA9393">
            <wp:extent cx="292100" cy="215900"/>
            <wp:effectExtent l="0" t="0" r="0" b="0"/>
            <wp:docPr id="173" name="Picture 173"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51" w:name="fg241"/>
      <w:bookmarkEnd w:id="251"/>
      <w:r>
        <w:t xml:space="preserve">(Yes) </w:t>
      </w:r>
      <w:r>
        <w:rPr>
          <w:noProof/>
        </w:rPr>
        <w:drawing>
          <wp:inline distT="0" distB="0" distL="0" distR="0" wp14:anchorId="652C5EA5" wp14:editId="7237BDAD">
            <wp:extent cx="292100" cy="215900"/>
            <wp:effectExtent l="0" t="0" r="0" b="0"/>
            <wp:docPr id="174" name="Picture 174"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52" w:name="fg242"/>
      <w:bookmarkEnd w:id="252"/>
      <w:r>
        <w:t xml:space="preserve">. </w:t>
      </w:r>
    </w:p>
    <w:p w:rsidR="009337AF" w:rsidRDefault="00383B53">
      <w:pPr>
        <w:divId w:val="1387336557"/>
      </w:pPr>
      <w:r>
        <w:rPr>
          <w:vanish/>
        </w:rPr>
        <w:t>Start of Box</w:t>
      </w:r>
    </w:p>
    <w:p w:rsidR="009337AF" w:rsidRDefault="00383B53">
      <w:pPr>
        <w:divId w:val="1518234847"/>
      </w:pPr>
      <w:bookmarkStart w:id="253" w:name="Session4_Box3"/>
      <w:bookmarkEnd w:id="253"/>
      <w:r>
        <w:t xml:space="preserve">Note that this clears </w:t>
      </w:r>
      <w:r>
        <w:rPr>
          <w:rStyle w:val="Emphasis"/>
        </w:rPr>
        <w:t>all</w:t>
      </w:r>
      <w:r>
        <w:t xml:space="preserve"> the calculator memories. </w:t>
      </w:r>
    </w:p>
    <w:p w:rsidR="009337AF" w:rsidRDefault="00383B53">
      <w:pPr>
        <w:divId w:val="1387336557"/>
      </w:pPr>
      <w:r>
        <w:rPr>
          <w:vanish/>
        </w:rPr>
        <w:t>End of Box</w:t>
      </w:r>
    </w:p>
    <w:p w:rsidR="009337AF" w:rsidRDefault="00383B53">
      <w:pPr>
        <w:divId w:val="1387336557"/>
      </w:pPr>
      <w:r>
        <w:t xml:space="preserve">To store the result of an expression just calculated (i.e. an answer displayed in the output area of the calculator screen) in the ‘M’ calculator memory, use the key sequence </w:t>
      </w:r>
      <w:r>
        <w:rPr>
          <w:noProof/>
        </w:rPr>
        <w:drawing>
          <wp:inline distT="0" distB="0" distL="0" distR="0" wp14:anchorId="5F74789A" wp14:editId="1243955F">
            <wp:extent cx="368300" cy="215900"/>
            <wp:effectExtent l="0" t="0" r="0" b="0"/>
            <wp:docPr id="175" name="Picture 175"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54" w:name="fg243"/>
      <w:bookmarkEnd w:id="254"/>
      <w:r>
        <w:rPr>
          <w:noProof/>
        </w:rPr>
        <w:drawing>
          <wp:inline distT="0" distB="0" distL="0" distR="0" wp14:anchorId="45C626CB" wp14:editId="5DCB05F2">
            <wp:extent cx="292100" cy="215900"/>
            <wp:effectExtent l="0" t="0" r="0" b="0"/>
            <wp:docPr id="176" name="Picture 176"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55" w:name="fg244"/>
      <w:bookmarkEnd w:id="255"/>
      <w:r>
        <w:t xml:space="preserve">(STO) </w:t>
      </w:r>
      <w:r>
        <w:rPr>
          <w:noProof/>
        </w:rPr>
        <w:drawing>
          <wp:inline distT="0" distB="0" distL="0" distR="0" wp14:anchorId="50B00AB3" wp14:editId="0C97638D">
            <wp:extent cx="292100" cy="215900"/>
            <wp:effectExtent l="0" t="0" r="0" b="0"/>
            <wp:docPr id="177" name="Picture 177"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56" w:name="fg245"/>
      <w:bookmarkEnd w:id="256"/>
      <w:r>
        <w:t xml:space="preserve">(M). Here we are using the second function of the </w:t>
      </w:r>
      <w:r>
        <w:rPr>
          <w:noProof/>
        </w:rPr>
        <w:drawing>
          <wp:inline distT="0" distB="0" distL="0" distR="0" wp14:anchorId="26D2C8A1" wp14:editId="7F6788FF">
            <wp:extent cx="292100" cy="215900"/>
            <wp:effectExtent l="0" t="0" r="0" b="0"/>
            <wp:docPr id="178" name="Picture 178"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57" w:name="fg246"/>
      <w:bookmarkEnd w:id="257"/>
      <w:r>
        <w:t xml:space="preserve">(or recall) button, which is called ‘STO’ (or store). After selecting the store function, we need to tell the calculator which memory the value is to be stored in. These memories are labelled in red on some of the calculator keys, and the ‘M’ memory is obtained by pressing the </w:t>
      </w:r>
      <w:r>
        <w:rPr>
          <w:noProof/>
        </w:rPr>
        <w:drawing>
          <wp:inline distT="0" distB="0" distL="0" distR="0" wp14:anchorId="41FFADE6" wp14:editId="08BF35C9">
            <wp:extent cx="292100" cy="215900"/>
            <wp:effectExtent l="0" t="0" r="0" b="0"/>
            <wp:docPr id="179" name="Picture 179"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58" w:name="fg247"/>
      <w:bookmarkEnd w:id="258"/>
      <w:r>
        <w:t xml:space="preserve">key. We could read the key sequence as ‘store the current result into the M memory’. </w:t>
      </w:r>
    </w:p>
    <w:p w:rsidR="009337AF" w:rsidRDefault="00383B53">
      <w:pPr>
        <w:divId w:val="1387336557"/>
      </w:pPr>
      <w:r>
        <w:rPr>
          <w:vanish/>
        </w:rPr>
        <w:t>Start of Box</w:t>
      </w:r>
    </w:p>
    <w:p w:rsidR="009337AF" w:rsidRDefault="00383B53">
      <w:pPr>
        <w:divId w:val="16659369"/>
      </w:pPr>
      <w:bookmarkStart w:id="259" w:name="Session4_Box4"/>
      <w:bookmarkEnd w:id="259"/>
      <w:r>
        <w:t xml:space="preserve">Once </w:t>
      </w:r>
      <w:r>
        <w:rPr>
          <w:noProof/>
        </w:rPr>
        <w:drawing>
          <wp:inline distT="0" distB="0" distL="0" distR="0" wp14:anchorId="2A7F22B5" wp14:editId="6A63468E">
            <wp:extent cx="292100" cy="215900"/>
            <wp:effectExtent l="0" t="0" r="0" b="0"/>
            <wp:docPr id="180" name="Picture 180"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60" w:name="fg248"/>
      <w:bookmarkEnd w:id="260"/>
      <w:r>
        <w:t xml:space="preserve">(or </w:t>
      </w:r>
      <w:r>
        <w:rPr>
          <w:noProof/>
        </w:rPr>
        <w:drawing>
          <wp:inline distT="0" distB="0" distL="0" distR="0" wp14:anchorId="7D969664" wp14:editId="15146E3F">
            <wp:extent cx="368300" cy="215900"/>
            <wp:effectExtent l="0" t="0" r="0" b="0"/>
            <wp:docPr id="181" name="Picture 18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61" w:name="fg249"/>
      <w:bookmarkEnd w:id="261"/>
      <w:r>
        <w:rPr>
          <w:noProof/>
        </w:rPr>
        <w:drawing>
          <wp:inline distT="0" distB="0" distL="0" distR="0" wp14:anchorId="4BD61A5D" wp14:editId="6FBE3374">
            <wp:extent cx="292100" cy="215900"/>
            <wp:effectExtent l="0" t="0" r="0" b="0"/>
            <wp:docPr id="182" name="Picture 182"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62" w:name="fg250"/>
      <w:bookmarkEnd w:id="262"/>
      <w:r>
        <w:t xml:space="preserve">(STO)) has been pressed, the display indicator RCL (or STO) is shown on the display to indicate that the calculator is waiting to know which memory to recall (store) the value from (in). </w:t>
      </w:r>
    </w:p>
    <w:p w:rsidR="009337AF" w:rsidRDefault="00383B53">
      <w:pPr>
        <w:divId w:val="1387336557"/>
      </w:pPr>
      <w:r>
        <w:rPr>
          <w:vanish/>
        </w:rPr>
        <w:t>End of Box</w:t>
      </w:r>
    </w:p>
    <w:p w:rsidR="009337AF" w:rsidRDefault="00383B53">
      <w:pPr>
        <w:divId w:val="1387336557"/>
      </w:pPr>
      <w:r>
        <w:t xml:space="preserve">To display the current contents of the ‘M’ memory, press </w:t>
      </w:r>
      <w:r>
        <w:rPr>
          <w:noProof/>
        </w:rPr>
        <w:drawing>
          <wp:inline distT="0" distB="0" distL="0" distR="0" wp14:anchorId="6EC8E8E4" wp14:editId="2C9B677E">
            <wp:extent cx="292100" cy="215900"/>
            <wp:effectExtent l="0" t="0" r="0" b="0"/>
            <wp:docPr id="183" name="Picture 183"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63" w:name="fg251"/>
      <w:bookmarkEnd w:id="263"/>
      <w:r>
        <w:rPr>
          <w:noProof/>
        </w:rPr>
        <w:drawing>
          <wp:inline distT="0" distB="0" distL="0" distR="0" wp14:anchorId="60DE1F91" wp14:editId="446DF2DD">
            <wp:extent cx="292100" cy="215900"/>
            <wp:effectExtent l="0" t="0" r="0" b="0"/>
            <wp:docPr id="184" name="Picture 184"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64" w:name="fg252"/>
      <w:bookmarkEnd w:id="264"/>
      <w:r>
        <w:t xml:space="preserve">(M). The value stored in memory can also be used as part of a subsequent calculation by inserting the ‘letter’ M into the appropriate point of the expression using </w:t>
      </w:r>
      <w:r>
        <w:rPr>
          <w:noProof/>
        </w:rPr>
        <w:drawing>
          <wp:inline distT="0" distB="0" distL="0" distR="0" wp14:anchorId="490AE56C" wp14:editId="4210319B">
            <wp:extent cx="381000" cy="215900"/>
            <wp:effectExtent l="0" t="0" r="0" b="0"/>
            <wp:docPr id="185" name="Picture 185"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265" w:name="fg253"/>
      <w:bookmarkEnd w:id="265"/>
      <w:r>
        <w:rPr>
          <w:noProof/>
        </w:rPr>
        <w:drawing>
          <wp:inline distT="0" distB="0" distL="0" distR="0" wp14:anchorId="024BEB31" wp14:editId="358A6F26">
            <wp:extent cx="292100" cy="215900"/>
            <wp:effectExtent l="0" t="0" r="0" b="0"/>
            <wp:docPr id="186" name="Picture 186"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66" w:name="fg254"/>
      <w:bookmarkEnd w:id="266"/>
      <w:r>
        <w:t xml:space="preserve">(M). For example, to find the square of the value currently stored in the ‘M’ memory, </w:t>
      </w:r>
      <w:r>
        <w:rPr>
          <w:noProof/>
        </w:rPr>
        <w:drawing>
          <wp:inline distT="0" distB="0" distL="0" distR="0" wp14:anchorId="1AD6CF10" wp14:editId="3DD26384">
            <wp:extent cx="241300" cy="139700"/>
            <wp:effectExtent l="0" t="0" r="6350" b="0"/>
            <wp:docPr id="187" name="Picture 187" descr="D:\AaaF\OUT\httpswwwopeneduopenlearnocw_cmid4256_2021-12-10_11-44-43_nsfr2\word\assets\_a9882fd461f29e5493f43af308b20325788c01e1_img-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AaaF\OUT\httpswwwopeneduopenlearnocw_cmid4256_2021-12-10_11-44-43_nsfr2\word\assets\_a9882fd461f29e5493f43af308b20325788c01e1_img-007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300" cy="139700"/>
                    </a:xfrm>
                    <a:prstGeom prst="rect">
                      <a:avLst/>
                    </a:prstGeom>
                    <a:noFill/>
                    <a:ln>
                      <a:noFill/>
                    </a:ln>
                  </pic:spPr>
                </pic:pic>
              </a:graphicData>
            </a:graphic>
          </wp:inline>
        </w:drawing>
      </w:r>
      <w:bookmarkStart w:id="267" w:name="fg255"/>
      <w:bookmarkEnd w:id="267"/>
      <w:r>
        <w:t xml:space="preserve">, we can use the key sequence </w:t>
      </w:r>
      <w:r>
        <w:rPr>
          <w:noProof/>
        </w:rPr>
        <w:drawing>
          <wp:inline distT="0" distB="0" distL="0" distR="0" wp14:anchorId="4B409C77" wp14:editId="08BF4F16">
            <wp:extent cx="381000" cy="215900"/>
            <wp:effectExtent l="0" t="0" r="0" b="0"/>
            <wp:docPr id="188" name="Picture 188"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268" w:name="fg256"/>
      <w:bookmarkEnd w:id="268"/>
      <w:r>
        <w:rPr>
          <w:noProof/>
        </w:rPr>
        <w:drawing>
          <wp:inline distT="0" distB="0" distL="0" distR="0" wp14:anchorId="2E49A7E8" wp14:editId="5ABB2980">
            <wp:extent cx="292100" cy="215900"/>
            <wp:effectExtent l="0" t="0" r="0" b="0"/>
            <wp:docPr id="189" name="Picture 189"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69" w:name="fg257"/>
      <w:bookmarkEnd w:id="269"/>
      <w:r>
        <w:t xml:space="preserve">(M) </w:t>
      </w:r>
      <w:r>
        <w:rPr>
          <w:noProof/>
        </w:rPr>
        <w:drawing>
          <wp:inline distT="0" distB="0" distL="0" distR="0" wp14:anchorId="5933F282" wp14:editId="38EB4B5B">
            <wp:extent cx="292100" cy="215900"/>
            <wp:effectExtent l="0" t="0" r="0" b="0"/>
            <wp:docPr id="190" name="Picture 190"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70" w:name="fg258"/>
      <w:bookmarkEnd w:id="270"/>
      <w:r>
        <w:rPr>
          <w:noProof/>
        </w:rPr>
        <w:drawing>
          <wp:inline distT="0" distB="0" distL="0" distR="0" wp14:anchorId="35B6ABA4" wp14:editId="3BE3744A">
            <wp:extent cx="292100" cy="215900"/>
            <wp:effectExtent l="0" t="0" r="0" b="0"/>
            <wp:docPr id="191" name="Picture 191"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71" w:name="fg259"/>
      <w:bookmarkEnd w:id="271"/>
      <w:r>
        <w:t xml:space="preserve">. </w:t>
      </w:r>
    </w:p>
    <w:p w:rsidR="009337AF" w:rsidRDefault="00383B53">
      <w:pPr>
        <w:divId w:val="1387336557"/>
      </w:pPr>
      <w:r>
        <w:rPr>
          <w:vanish/>
        </w:rPr>
        <w:t>Start of Box</w:t>
      </w:r>
    </w:p>
    <w:p w:rsidR="009337AF" w:rsidRDefault="00383B53">
      <w:pPr>
        <w:divId w:val="351758861"/>
      </w:pPr>
      <w:bookmarkStart w:id="272" w:name="Session4_Box5"/>
      <w:bookmarkEnd w:id="272"/>
      <w:r>
        <w:t>When there is a value stored in the ‘M’ memory, the display indicator M is shown at the top of the display.</w:t>
      </w:r>
    </w:p>
    <w:p w:rsidR="009337AF" w:rsidRDefault="00383B53">
      <w:pPr>
        <w:divId w:val="1387336557"/>
      </w:pPr>
      <w:r>
        <w:rPr>
          <w:vanish/>
        </w:rPr>
        <w:t>End of Box</w:t>
      </w:r>
    </w:p>
    <w:p w:rsidR="009337AF" w:rsidRDefault="00383B53">
      <w:pPr>
        <w:divId w:val="1387336557"/>
      </w:pPr>
      <w:r>
        <w:rPr>
          <w:vanish/>
        </w:rPr>
        <w:t>Start of Activity</w:t>
      </w:r>
    </w:p>
    <w:p w:rsidR="009337AF" w:rsidRDefault="00383B53">
      <w:pPr>
        <w:spacing w:before="0" w:beforeAutospacing="0" w:after="0" w:afterAutospacing="0" w:line="240" w:lineRule="auto"/>
        <w:outlineLvl w:val="3"/>
        <w:divId w:val="893739355"/>
        <w:rPr>
          <w:rFonts w:eastAsia="Times New Roman"/>
          <w:b/>
          <w:bCs/>
          <w:sz w:val="36"/>
          <w:szCs w:val="36"/>
        </w:rPr>
      </w:pPr>
      <w:bookmarkStart w:id="273" w:name="Session4_Activity4"/>
      <w:bookmarkEnd w:id="273"/>
      <w:r>
        <w:rPr>
          <w:rFonts w:eastAsia="Times New Roman"/>
          <w:b/>
          <w:bCs/>
          <w:sz w:val="36"/>
          <w:szCs w:val="36"/>
        </w:rPr>
        <w:t>Activity 12 Using memory</w:t>
      </w:r>
    </w:p>
    <w:p w:rsidR="009337AF" w:rsidRDefault="00383B53">
      <w:pPr>
        <w:divId w:val="1030495836"/>
      </w:pPr>
      <w:r>
        <w:rPr>
          <w:vanish/>
        </w:rPr>
        <w:t>Start of Question</w:t>
      </w:r>
    </w:p>
    <w:p w:rsidR="009337AF" w:rsidRDefault="00383B53">
      <w:pPr>
        <w:divId w:val="170098391"/>
      </w:pPr>
      <w:bookmarkStart w:id="274" w:name="Session4_Question4"/>
      <w:bookmarkEnd w:id="274"/>
      <w:r>
        <w:t xml:space="preserve">Store the value of </w:t>
      </w:r>
      <w:r>
        <w:rPr>
          <w:noProof/>
        </w:rPr>
        <w:drawing>
          <wp:inline distT="0" distB="0" distL="0" distR="0" wp14:anchorId="1FF12030" wp14:editId="006C9B19">
            <wp:extent cx="152400" cy="215900"/>
            <wp:effectExtent l="0" t="0" r="0" b="0"/>
            <wp:docPr id="192" name="Picture 192" descr="D:\AaaF\OUT\httpswwwopeneduopenlearnocw_cmid4256_2021-12-10_11-44-43_nsfr2\word\assets\_2f3295d0d1e90c9d46d2a94220c6946e95477227_img-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AaaF\OUT\httpswwwopeneduopenlearnocw_cmid4256_2021-12-10_11-44-43_nsfr2\word\assets\_2f3295d0d1e90c9d46d2a94220c6946e95477227_img-007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bookmarkStart w:id="275" w:name="fg260"/>
      <w:bookmarkEnd w:id="275"/>
      <w:r>
        <w:t xml:space="preserve">in the ‘M’ memory of the calculator and then use this stored value to evaluate </w:t>
      </w:r>
      <w:r>
        <w:rPr>
          <w:noProof/>
        </w:rPr>
        <w:drawing>
          <wp:inline distT="0" distB="0" distL="0" distR="0" wp14:anchorId="6186B066" wp14:editId="072A1A3E">
            <wp:extent cx="1193800" cy="215900"/>
            <wp:effectExtent l="0" t="0" r="6350" b="0"/>
            <wp:docPr id="193" name="Picture 193" descr="D:\AaaF\OUT\httpswwwopeneduopenlearnocw_cmid4256_2021-12-10_11-44-43_nsfr2\word\assets\_d4f798fe4720dbf61152afe8a61485415e295a40_img-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AaaF\OUT\httpswwwopeneduopenlearnocw_cmid4256_2021-12-10_11-44-43_nsfr2\word\assets\_d4f798fe4720dbf61152afe8a61485415e295a40_img-007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3800" cy="215900"/>
                    </a:xfrm>
                    <a:prstGeom prst="rect">
                      <a:avLst/>
                    </a:prstGeom>
                    <a:noFill/>
                    <a:ln>
                      <a:noFill/>
                    </a:ln>
                  </pic:spPr>
                </pic:pic>
              </a:graphicData>
            </a:graphic>
          </wp:inline>
        </w:drawing>
      </w:r>
      <w:bookmarkStart w:id="276" w:name="fg261"/>
      <w:bookmarkEnd w:id="276"/>
      <w:r>
        <w:t xml:space="preserve">to 3 significant figures. </w:t>
      </w:r>
    </w:p>
    <w:p w:rsidR="009337AF" w:rsidRDefault="00383B53">
      <w:pPr>
        <w:divId w:val="1030495836"/>
      </w:pPr>
      <w:r>
        <w:rPr>
          <w:vanish/>
        </w:rPr>
        <w:t>End of Question</w:t>
      </w:r>
    </w:p>
    <w:bookmarkStart w:id="277" w:name="View_Session4_Answer4"/>
    <w:p w:rsidR="009337AF" w:rsidRDefault="00383B53">
      <w:pPr>
        <w:pStyle w:val="navbutton"/>
        <w:divId w:val="1030495836"/>
      </w:pPr>
      <w:r>
        <w:fldChar w:fldCharType="begin"/>
      </w:r>
      <w:r>
        <w:instrText xml:space="preserve"> HYPERLINK "" \l "Session4_Answer4" </w:instrText>
      </w:r>
      <w:r>
        <w:fldChar w:fldCharType="separate"/>
      </w:r>
      <w:r>
        <w:rPr>
          <w:rStyle w:val="Hyperlink"/>
        </w:rPr>
        <w:t>View answer - Activity 12 Using memory</w:t>
      </w:r>
      <w:r>
        <w:fldChar w:fldCharType="end"/>
      </w:r>
      <w:bookmarkEnd w:id="277"/>
    </w:p>
    <w:p w:rsidR="009337AF" w:rsidRDefault="00383B53">
      <w:pPr>
        <w:divId w:val="1387336557"/>
      </w:pPr>
      <w:r>
        <w:rPr>
          <w:vanish/>
        </w:rPr>
        <w:t>End of Activity</w:t>
      </w:r>
    </w:p>
    <w:p w:rsidR="009337AF" w:rsidRDefault="00383B53">
      <w:pPr>
        <w:pStyle w:val="Heading2"/>
        <w:divId w:val="1604609297"/>
        <w:rPr>
          <w:rFonts w:eastAsia="Times New Roman"/>
        </w:rPr>
      </w:pPr>
      <w:bookmarkStart w:id="278" w:name="Session4_Section3"/>
      <w:bookmarkEnd w:id="278"/>
      <w:r>
        <w:rPr>
          <w:rFonts w:eastAsia="Times New Roman"/>
        </w:rPr>
        <w:t>4.3 Other ‘M’ memory operations</w:t>
      </w:r>
    </w:p>
    <w:p w:rsidR="009337AF" w:rsidRDefault="00383B53">
      <w:pPr>
        <w:divId w:val="1604609297"/>
      </w:pPr>
      <w:r>
        <w:t>The value stored in the ‘M’ memory can also be changed by adding or subtracting the result of a further calculation:</w:t>
      </w:r>
    </w:p>
    <w:p w:rsidR="009337AF" w:rsidRDefault="00383B53">
      <w:pPr>
        <w:numPr>
          <w:ilvl w:val="0"/>
          <w:numId w:val="16"/>
        </w:numPr>
        <w:spacing w:before="0" w:beforeAutospacing="0" w:after="0" w:afterAutospacing="0"/>
        <w:ind w:left="780" w:right="780"/>
        <w:divId w:val="1604609297"/>
        <w:rPr>
          <w:rFonts w:eastAsia="Times New Roman"/>
        </w:rPr>
      </w:pPr>
      <w:r>
        <w:rPr>
          <w:rFonts w:eastAsia="Times New Roman"/>
        </w:rPr>
        <w:t xml:space="preserve">To add the result of the latest calculation to the value currently in the memory, press </w:t>
      </w:r>
      <w:r>
        <w:rPr>
          <w:rFonts w:eastAsia="Times New Roman"/>
          <w:noProof/>
        </w:rPr>
        <w:drawing>
          <wp:inline distT="0" distB="0" distL="0" distR="0" wp14:anchorId="753D6BA7" wp14:editId="5057C92C">
            <wp:extent cx="292100" cy="215900"/>
            <wp:effectExtent l="0" t="0" r="0" b="0"/>
            <wp:docPr id="194" name="Picture 194"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79" w:name="fg287"/>
      <w:bookmarkEnd w:id="279"/>
      <w:r>
        <w:rPr>
          <w:rFonts w:eastAsia="Times New Roman"/>
        </w:rPr>
        <w:t xml:space="preserve">. </w:t>
      </w:r>
    </w:p>
    <w:p w:rsidR="009337AF" w:rsidRDefault="00383B53">
      <w:pPr>
        <w:numPr>
          <w:ilvl w:val="0"/>
          <w:numId w:val="16"/>
        </w:numPr>
        <w:spacing w:before="0" w:beforeAutospacing="0" w:after="0" w:afterAutospacing="0"/>
        <w:ind w:left="780" w:right="780"/>
        <w:divId w:val="1604609297"/>
        <w:rPr>
          <w:rFonts w:eastAsia="Times New Roman"/>
        </w:rPr>
      </w:pPr>
      <w:r>
        <w:rPr>
          <w:rFonts w:eastAsia="Times New Roman"/>
        </w:rPr>
        <w:t xml:space="preserve">To subtract the value of the latest calculation from the value currently in the memory, use the key sequence </w:t>
      </w:r>
      <w:r>
        <w:rPr>
          <w:rFonts w:eastAsia="Times New Roman"/>
          <w:noProof/>
        </w:rPr>
        <w:drawing>
          <wp:inline distT="0" distB="0" distL="0" distR="0" wp14:anchorId="52CD7F37" wp14:editId="30963FD7">
            <wp:extent cx="368300" cy="215900"/>
            <wp:effectExtent l="0" t="0" r="0" b="0"/>
            <wp:docPr id="195" name="Picture 195"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80" w:name="fg288"/>
      <w:bookmarkEnd w:id="280"/>
      <w:r>
        <w:rPr>
          <w:rFonts w:eastAsia="Times New Roman"/>
          <w:noProof/>
        </w:rPr>
        <w:drawing>
          <wp:inline distT="0" distB="0" distL="0" distR="0" wp14:anchorId="0F1BF34D" wp14:editId="3E517C6E">
            <wp:extent cx="292100" cy="215900"/>
            <wp:effectExtent l="0" t="0" r="0" b="0"/>
            <wp:docPr id="196" name="Picture 196"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81" w:name="fg289"/>
      <w:bookmarkEnd w:id="281"/>
      <w:r>
        <w:rPr>
          <w:rFonts w:eastAsia="Times New Roman"/>
        </w:rPr>
        <w:t xml:space="preserve">(M-). </w:t>
      </w:r>
    </w:p>
    <w:p w:rsidR="009337AF" w:rsidRDefault="00383B53">
      <w:pPr>
        <w:divId w:val="1604609297"/>
      </w:pPr>
      <w:r>
        <w:t xml:space="preserve">Expressions can also be stored in, added to or subtracted from the memory at the same time as they are evaluated by replacing the </w:t>
      </w:r>
      <w:r>
        <w:rPr>
          <w:noProof/>
        </w:rPr>
        <w:drawing>
          <wp:inline distT="0" distB="0" distL="0" distR="0" wp14:anchorId="571F6F49" wp14:editId="6BFD2FDD">
            <wp:extent cx="292100" cy="215900"/>
            <wp:effectExtent l="0" t="0" r="0" b="0"/>
            <wp:docPr id="197" name="Picture 19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82" w:name="fg290"/>
      <w:bookmarkEnd w:id="282"/>
      <w:r>
        <w:t xml:space="preserve">at the end of a calculation with one of the memory access sequences. For example, to calculate </w:t>
      </w:r>
      <w:r>
        <w:rPr>
          <w:noProof/>
        </w:rPr>
        <w:drawing>
          <wp:inline distT="0" distB="0" distL="0" distR="0" wp14:anchorId="6B222426" wp14:editId="17D1B12E">
            <wp:extent cx="546100" cy="127000"/>
            <wp:effectExtent l="0" t="0" r="6350" b="6350"/>
            <wp:docPr id="198" name="Picture 198" descr="D:\AaaF\OUT\httpswwwopeneduopenlearnocw_cmid4256_2021-12-10_11-44-43_nsfr2\word\assets\_43183e8112f7bf07e326329cc7c2107bc1d391d2_img-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AaaF\OUT\httpswwwopeneduopenlearnocw_cmid4256_2021-12-10_11-44-43_nsfr2\word\assets\_43183e8112f7bf07e326329cc7c2107bc1d391d2_img-008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100" cy="127000"/>
                    </a:xfrm>
                    <a:prstGeom prst="rect">
                      <a:avLst/>
                    </a:prstGeom>
                    <a:noFill/>
                    <a:ln>
                      <a:noFill/>
                    </a:ln>
                  </pic:spPr>
                </pic:pic>
              </a:graphicData>
            </a:graphic>
          </wp:inline>
        </w:drawing>
      </w:r>
      <w:bookmarkStart w:id="283" w:name="fg291"/>
      <w:bookmarkEnd w:id="283"/>
      <w:r>
        <w:t xml:space="preserve">and store the result straight into the memory, use the key sequence </w:t>
      </w:r>
      <w:r>
        <w:rPr>
          <w:noProof/>
        </w:rPr>
        <w:drawing>
          <wp:inline distT="0" distB="0" distL="0" distR="0" wp14:anchorId="6286F06D" wp14:editId="6DC260B5">
            <wp:extent cx="292100" cy="215900"/>
            <wp:effectExtent l="0" t="0" r="0" b="0"/>
            <wp:docPr id="199" name="Picture 199"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84" w:name="fg292"/>
      <w:bookmarkEnd w:id="284"/>
      <w:r>
        <w:rPr>
          <w:noProof/>
        </w:rPr>
        <w:drawing>
          <wp:inline distT="0" distB="0" distL="0" distR="0" wp14:anchorId="5504FB29" wp14:editId="3B243407">
            <wp:extent cx="292100" cy="215900"/>
            <wp:effectExtent l="0" t="0" r="0" b="0"/>
            <wp:docPr id="200" name="Picture 200"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85" w:name="fg293"/>
      <w:bookmarkEnd w:id="285"/>
      <w:r>
        <w:rPr>
          <w:noProof/>
        </w:rPr>
        <w:drawing>
          <wp:inline distT="0" distB="0" distL="0" distR="0" wp14:anchorId="76ECCC1A" wp14:editId="755F004C">
            <wp:extent cx="292100" cy="215900"/>
            <wp:effectExtent l="0" t="0" r="0" b="0"/>
            <wp:docPr id="201" name="Picture 201" descr="D:\AaaF\OUT\httpswwwopeneduopenlearnocw_cmid4256_2021-12-10_11-44-43_nsfr2\word\assets\_4ab5fa6b01a08f5e9aaac41df0c1e527a179f0fd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AaaF\OUT\httpswwwopeneduopenlearnocw_cmid4256_2021-12-10_11-44-43_nsfr2\word\assets\_4ab5fa6b01a08f5e9aaac41df0c1e527a179f0fd_ke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86" w:name="fg294"/>
      <w:bookmarkEnd w:id="286"/>
      <w:r>
        <w:rPr>
          <w:noProof/>
        </w:rPr>
        <w:drawing>
          <wp:inline distT="0" distB="0" distL="0" distR="0" wp14:anchorId="589B5161" wp14:editId="598DD41F">
            <wp:extent cx="292100" cy="215900"/>
            <wp:effectExtent l="0" t="0" r="0" b="0"/>
            <wp:docPr id="202" name="Picture 202"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87" w:name="fg295"/>
      <w:bookmarkEnd w:id="287"/>
      <w:r>
        <w:rPr>
          <w:noProof/>
        </w:rPr>
        <w:drawing>
          <wp:inline distT="0" distB="0" distL="0" distR="0" wp14:anchorId="310F99F5" wp14:editId="3E9206AC">
            <wp:extent cx="292100" cy="215900"/>
            <wp:effectExtent l="0" t="0" r="0" b="0"/>
            <wp:docPr id="203" name="Picture 203"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88" w:name="fg296"/>
      <w:bookmarkEnd w:id="288"/>
      <w:r>
        <w:rPr>
          <w:noProof/>
        </w:rPr>
        <w:drawing>
          <wp:inline distT="0" distB="0" distL="0" distR="0" wp14:anchorId="0316D6F2" wp14:editId="1E40A8F4">
            <wp:extent cx="368300" cy="215900"/>
            <wp:effectExtent l="0" t="0" r="0" b="0"/>
            <wp:docPr id="204" name="Picture 204"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89" w:name="fg297"/>
      <w:bookmarkEnd w:id="289"/>
      <w:r>
        <w:rPr>
          <w:noProof/>
        </w:rPr>
        <w:drawing>
          <wp:inline distT="0" distB="0" distL="0" distR="0" wp14:anchorId="319E6479" wp14:editId="2481398B">
            <wp:extent cx="292100" cy="215900"/>
            <wp:effectExtent l="0" t="0" r="0" b="0"/>
            <wp:docPr id="205" name="Picture 205"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90" w:name="fg298"/>
      <w:bookmarkEnd w:id="290"/>
      <w:r>
        <w:t xml:space="preserve">(STO) </w:t>
      </w:r>
      <w:r>
        <w:rPr>
          <w:noProof/>
        </w:rPr>
        <w:drawing>
          <wp:inline distT="0" distB="0" distL="0" distR="0" wp14:anchorId="0C895D32" wp14:editId="0CC8F686">
            <wp:extent cx="292100" cy="215900"/>
            <wp:effectExtent l="0" t="0" r="0" b="0"/>
            <wp:docPr id="206" name="Picture 206"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91" w:name="fg299"/>
      <w:bookmarkEnd w:id="291"/>
      <w:r>
        <w:t xml:space="preserve">(M). </w:t>
      </w:r>
    </w:p>
    <w:p w:rsidR="009337AF" w:rsidRDefault="00383B53">
      <w:pPr>
        <w:divId w:val="1604609297"/>
      </w:pPr>
      <w:r>
        <w:rPr>
          <w:vanish/>
        </w:rPr>
        <w:t>Start of Box</w:t>
      </w:r>
    </w:p>
    <w:p w:rsidR="009337AF" w:rsidRDefault="00383B53">
      <w:pPr>
        <w:divId w:val="1955863115"/>
      </w:pPr>
      <w:bookmarkStart w:id="292" w:name="Session4_Box6"/>
      <w:bookmarkEnd w:id="292"/>
      <w:r>
        <w:t xml:space="preserve">To clear the ‘M’ memory alone, simply store the value 0 in it using the key sequence </w:t>
      </w:r>
      <w:r>
        <w:rPr>
          <w:noProof/>
        </w:rPr>
        <w:drawing>
          <wp:inline distT="0" distB="0" distL="0" distR="0" wp14:anchorId="14A61E5E" wp14:editId="43E7ABA7">
            <wp:extent cx="292100" cy="215900"/>
            <wp:effectExtent l="0" t="0" r="0" b="0"/>
            <wp:docPr id="207" name="Picture 207"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93" w:name="fg300"/>
      <w:bookmarkEnd w:id="293"/>
      <w:r>
        <w:rPr>
          <w:noProof/>
        </w:rPr>
        <w:drawing>
          <wp:inline distT="0" distB="0" distL="0" distR="0" wp14:anchorId="29B105A7" wp14:editId="0732A54C">
            <wp:extent cx="368300" cy="215900"/>
            <wp:effectExtent l="0" t="0" r="0" b="0"/>
            <wp:docPr id="208" name="Picture 208"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94" w:name="fg301"/>
      <w:bookmarkEnd w:id="294"/>
      <w:r>
        <w:rPr>
          <w:noProof/>
        </w:rPr>
        <w:drawing>
          <wp:inline distT="0" distB="0" distL="0" distR="0" wp14:anchorId="3CFC0EFB" wp14:editId="2CD779C4">
            <wp:extent cx="292100" cy="215900"/>
            <wp:effectExtent l="0" t="0" r="0" b="0"/>
            <wp:docPr id="209" name="Picture 209"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95" w:name="fg302"/>
      <w:bookmarkEnd w:id="295"/>
      <w:r>
        <w:t xml:space="preserve">(STO) </w:t>
      </w:r>
      <w:r>
        <w:rPr>
          <w:noProof/>
        </w:rPr>
        <w:drawing>
          <wp:inline distT="0" distB="0" distL="0" distR="0" wp14:anchorId="61673216" wp14:editId="4EF966AF">
            <wp:extent cx="292100" cy="215900"/>
            <wp:effectExtent l="0" t="0" r="0" b="0"/>
            <wp:docPr id="210" name="Picture 210"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96" w:name="fg303"/>
      <w:bookmarkEnd w:id="296"/>
      <w:r>
        <w:t xml:space="preserve">(M). </w:t>
      </w:r>
    </w:p>
    <w:p w:rsidR="009337AF" w:rsidRDefault="00383B53">
      <w:pPr>
        <w:divId w:val="1604609297"/>
      </w:pPr>
      <w:r>
        <w:rPr>
          <w:vanish/>
        </w:rPr>
        <w:t>End of Box</w:t>
      </w:r>
    </w:p>
    <w:p w:rsidR="009337AF" w:rsidRDefault="00383B53">
      <w:pPr>
        <w:pStyle w:val="Heading2"/>
        <w:divId w:val="1559318410"/>
        <w:rPr>
          <w:rFonts w:eastAsia="Times New Roman"/>
        </w:rPr>
      </w:pPr>
      <w:bookmarkStart w:id="297" w:name="Session4_Section4"/>
      <w:bookmarkEnd w:id="297"/>
      <w:r>
        <w:rPr>
          <w:rFonts w:eastAsia="Times New Roman"/>
        </w:rPr>
        <w:t>4.4 Other memories</w:t>
      </w:r>
    </w:p>
    <w:p w:rsidR="009337AF" w:rsidRDefault="00383B53">
      <w:pPr>
        <w:divId w:val="1559318410"/>
      </w:pPr>
      <w:r>
        <w:t xml:space="preserve">The calculator also has 6 other memories, labelled ‘A’, ‘B’, ‘C’, ‘D’, ‘X’ and ‘Y’, which are accessed using several of the keys in the lower half of the function key area of the calculator. Each memory name is printed in red above the key used to access it. </w:t>
      </w:r>
    </w:p>
    <w:p w:rsidR="009337AF" w:rsidRDefault="00383B53">
      <w:pPr>
        <w:divId w:val="1559318410"/>
      </w:pPr>
      <w:r>
        <w:t>These memories can be used in exactly the same way as the ‘M’ memory, except that there are no equivalents to the ‘add to memory’ (</w:t>
      </w:r>
      <w:r>
        <w:rPr>
          <w:noProof/>
        </w:rPr>
        <w:drawing>
          <wp:inline distT="0" distB="0" distL="0" distR="0" wp14:anchorId="50E5289B" wp14:editId="0253A4C5">
            <wp:extent cx="292100" cy="215900"/>
            <wp:effectExtent l="0" t="0" r="0" b="0"/>
            <wp:docPr id="211" name="Picture 211"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298" w:name="fg304"/>
      <w:bookmarkEnd w:id="298"/>
      <w:r>
        <w:t>) and ‘subtract from memory’ (</w:t>
      </w:r>
      <w:r>
        <w:rPr>
          <w:noProof/>
        </w:rPr>
        <w:drawing>
          <wp:inline distT="0" distB="0" distL="0" distR="0" wp14:anchorId="5DE4C09A" wp14:editId="2BBDC624">
            <wp:extent cx="368300" cy="215900"/>
            <wp:effectExtent l="0" t="0" r="0" b="0"/>
            <wp:docPr id="212" name="Picture 212"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299" w:name="fg305"/>
      <w:bookmarkEnd w:id="299"/>
      <w:r>
        <w:rPr>
          <w:noProof/>
        </w:rPr>
        <w:drawing>
          <wp:inline distT="0" distB="0" distL="0" distR="0" wp14:anchorId="2A6716AA" wp14:editId="4FDD4B74">
            <wp:extent cx="292100" cy="215900"/>
            <wp:effectExtent l="0" t="0" r="0" b="0"/>
            <wp:docPr id="213" name="Picture 213"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00" w:name="fg306"/>
      <w:bookmarkEnd w:id="300"/>
      <w:r>
        <w:t xml:space="preserve">(M-)) functions, and no display indicators.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764420042"/>
        <w:rPr>
          <w:rFonts w:eastAsia="Times New Roman"/>
        </w:rPr>
      </w:pPr>
      <w:bookmarkStart w:id="301" w:name="Session5"/>
      <w:bookmarkEnd w:id="301"/>
      <w:r>
        <w:rPr>
          <w:rFonts w:eastAsia="Times New Roman"/>
        </w:rPr>
        <w:t>5 Scientific notation on your calculator</w:t>
      </w:r>
    </w:p>
    <w:p w:rsidR="009337AF" w:rsidRDefault="00383B53">
      <w:pPr>
        <w:pStyle w:val="Heading2"/>
        <w:divId w:val="1092355650"/>
        <w:rPr>
          <w:rFonts w:eastAsia="Times New Roman"/>
        </w:rPr>
      </w:pPr>
      <w:bookmarkStart w:id="302" w:name="Session5_InternalSection1"/>
      <w:bookmarkEnd w:id="302"/>
      <w:r>
        <w:rPr>
          <w:rFonts w:eastAsia="Times New Roman"/>
        </w:rPr>
        <w:t>Displaying numbers in scientific notation on your calculator</w:t>
      </w:r>
    </w:p>
    <w:p w:rsidR="009337AF" w:rsidRDefault="00383B53">
      <w:pPr>
        <w:divId w:val="764420042"/>
      </w:pPr>
      <w:r>
        <w:t xml:space="preserve">If the result of a calculation is a number greater than or equal to </w:t>
      </w:r>
      <w:r>
        <w:rPr>
          <w:noProof/>
        </w:rPr>
        <w:drawing>
          <wp:inline distT="0" distB="0" distL="0" distR="0" wp14:anchorId="77A476DB" wp14:editId="7B70A7F7">
            <wp:extent cx="292100" cy="152400"/>
            <wp:effectExtent l="0" t="0" r="0" b="0"/>
            <wp:docPr id="214" name="Picture 214" descr="D:\AaaF\OUT\httpswwwopeneduopenlearnocw_cmid4256_2021-12-10_11-44-43_nsfr2\word\assets\_7cfc35b5ab9990a3c836f51455f10e65a5440bd1_img-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AaaF\OUT\httpswwwopeneduopenlearnocw_cmid4256_2021-12-10_11-44-43_nsfr2\word\assets\_7cfc35b5ab9990a3c836f51455f10e65a5440bd1_img-008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2100" cy="152400"/>
                    </a:xfrm>
                    <a:prstGeom prst="rect">
                      <a:avLst/>
                    </a:prstGeom>
                    <a:noFill/>
                    <a:ln>
                      <a:noFill/>
                    </a:ln>
                  </pic:spPr>
                </pic:pic>
              </a:graphicData>
            </a:graphic>
          </wp:inline>
        </w:drawing>
      </w:r>
      <w:bookmarkStart w:id="303" w:name="fg307"/>
      <w:bookmarkEnd w:id="303"/>
      <w:r>
        <w:t xml:space="preserve">(i.e. </w:t>
      </w:r>
      <w:r>
        <w:rPr>
          <w:noProof/>
        </w:rPr>
        <w:drawing>
          <wp:inline distT="0" distB="0" distL="0" distR="0" wp14:anchorId="2BE8AB0A" wp14:editId="17F65F4C">
            <wp:extent cx="1016000" cy="127000"/>
            <wp:effectExtent l="0" t="0" r="0" b="6350"/>
            <wp:docPr id="215" name="Picture 215" descr="D:\AaaF\OUT\httpswwwopeneduopenlearnocw_cmid4256_2021-12-10_11-44-43_nsfr2\word\assets\_e80558572335a69f12f78c5778781044e4535a7b_img-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AaaF\OUT\httpswwwopeneduopenlearnocw_cmid4256_2021-12-10_11-44-43_nsfr2\word\assets\_e80558572335a69f12f78c5778781044e4535a7b_img-008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16000" cy="127000"/>
                    </a:xfrm>
                    <a:prstGeom prst="rect">
                      <a:avLst/>
                    </a:prstGeom>
                    <a:noFill/>
                    <a:ln>
                      <a:noFill/>
                    </a:ln>
                  </pic:spPr>
                </pic:pic>
              </a:graphicData>
            </a:graphic>
          </wp:inline>
        </w:drawing>
      </w:r>
      <w:bookmarkStart w:id="304" w:name="fg308"/>
      <w:bookmarkEnd w:id="304"/>
      <w:r>
        <w:t xml:space="preserve">), the calculator will automatically display the result using scientific notation. For example, calculating </w:t>
      </w:r>
      <w:r>
        <w:rPr>
          <w:noProof/>
        </w:rPr>
        <w:drawing>
          <wp:inline distT="0" distB="0" distL="0" distR="0" wp14:anchorId="61B2B715" wp14:editId="20267D9E">
            <wp:extent cx="215900" cy="152400"/>
            <wp:effectExtent l="0" t="0" r="0" b="0"/>
            <wp:docPr id="216" name="Picture 216" descr="D:\AaaF\OUT\httpswwwopeneduopenlearnocw_cmid4256_2021-12-10_11-44-43_nsfr2\word\assets\_c6004066e80219bd456ee2e518e7d72556b488b6_img-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aaF\OUT\httpswwwopeneduopenlearnocw_cmid4256_2021-12-10_11-44-43_nsfr2\word\assets\_c6004066e80219bd456ee2e518e7d72556b488b6_img-008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a:ln>
                      <a:noFill/>
                    </a:ln>
                  </pic:spPr>
                </pic:pic>
              </a:graphicData>
            </a:graphic>
          </wp:inline>
        </w:drawing>
      </w:r>
      <w:bookmarkStart w:id="305" w:name="fg309"/>
      <w:bookmarkEnd w:id="305"/>
      <w:r>
        <w:t xml:space="preserve">gives the answer </w:t>
      </w:r>
    </w:p>
    <w:p w:rsidR="009337AF" w:rsidRDefault="00383B53">
      <w:pPr>
        <w:divId w:val="764420042"/>
      </w:pPr>
      <w:r>
        <w:rPr>
          <w:noProof/>
        </w:rPr>
        <w:drawing>
          <wp:inline distT="0" distB="0" distL="0" distR="0" wp14:anchorId="7FADD9D5" wp14:editId="4B8AAC80">
            <wp:extent cx="1435100" cy="165100"/>
            <wp:effectExtent l="0" t="0" r="0" b="6350"/>
            <wp:docPr id="217" name="Picture 217" descr="D:\AaaF\OUT\httpswwwopeneduopenlearnocw_cmid4256_2021-12-10_11-44-43_nsfr2\word\assets\_136d570495f61b6ecda7caba827b4fb4be61648e_img-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AaaF\OUT\httpswwwopeneduopenlearnocw_cmid4256_2021-12-10_11-44-43_nsfr2\word\assets\_136d570495f61b6ecda7caba827b4fb4be61648e_img-008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5100" cy="165100"/>
                    </a:xfrm>
                    <a:prstGeom prst="rect">
                      <a:avLst/>
                    </a:prstGeom>
                    <a:noFill/>
                    <a:ln>
                      <a:noFill/>
                    </a:ln>
                  </pic:spPr>
                </pic:pic>
              </a:graphicData>
            </a:graphic>
          </wp:inline>
        </w:drawing>
      </w:r>
      <w:bookmarkStart w:id="306" w:name="fg310"/>
      <w:bookmarkEnd w:id="306"/>
      <w:r>
        <w:t xml:space="preserve">, </w:t>
      </w:r>
    </w:p>
    <w:p w:rsidR="009337AF" w:rsidRDefault="00383B53">
      <w:pPr>
        <w:divId w:val="764420042"/>
      </w:pPr>
      <w:r>
        <w:t>which is displayed on the calculator screen as it is written here.</w:t>
      </w:r>
    </w:p>
    <w:p w:rsidR="009337AF" w:rsidRDefault="00383B53">
      <w:pPr>
        <w:divId w:val="764420042"/>
      </w:pPr>
      <w:r>
        <w:t xml:space="preserve">Small numbers are also automatically displayed using scientific notation. However, how small the number needs to be for this to happen depends on the mode the calculator is working in: </w:t>
      </w:r>
    </w:p>
    <w:p w:rsidR="009337AF" w:rsidRDefault="00383B53">
      <w:pPr>
        <w:numPr>
          <w:ilvl w:val="0"/>
          <w:numId w:val="17"/>
        </w:numPr>
        <w:spacing w:before="0" w:beforeAutospacing="0" w:after="0" w:afterAutospacing="0"/>
        <w:ind w:left="780" w:right="780"/>
        <w:divId w:val="764420042"/>
        <w:rPr>
          <w:rFonts w:eastAsia="Times New Roman"/>
        </w:rPr>
      </w:pPr>
      <w:r>
        <w:rPr>
          <w:rFonts w:eastAsia="Times New Roman"/>
        </w:rPr>
        <w:t xml:space="preserve">‘Norm 1’ mode uses scientific notation for any number less than </w:t>
      </w:r>
      <w:r>
        <w:rPr>
          <w:rFonts w:eastAsia="Times New Roman"/>
          <w:noProof/>
        </w:rPr>
        <w:drawing>
          <wp:inline distT="0" distB="0" distL="0" distR="0" wp14:anchorId="2208888A" wp14:editId="3C6AC809">
            <wp:extent cx="292100" cy="127000"/>
            <wp:effectExtent l="0" t="0" r="0" b="6350"/>
            <wp:docPr id="218" name="Picture 218" descr="D:\AaaF\OUT\httpswwwopeneduopenlearnocw_cmid4256_2021-12-10_11-44-43_nsfr2\word\assets\_1584a57ca092cd1532bcb261dabc832b96c0eb1c_img-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AaaF\OUT\httpswwwopeneduopenlearnocw_cmid4256_2021-12-10_11-44-43_nsfr2\word\assets\_1584a57ca092cd1532bcb261dabc832b96c0eb1c_img-008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bookmarkStart w:id="307" w:name="fg311"/>
      <w:bookmarkEnd w:id="307"/>
      <w:r>
        <w:rPr>
          <w:rFonts w:eastAsia="Times New Roman"/>
        </w:rPr>
        <w:t xml:space="preserve">but greater than </w:t>
      </w:r>
      <w:r>
        <w:rPr>
          <w:rFonts w:eastAsia="Times New Roman"/>
          <w:noProof/>
        </w:rPr>
        <w:drawing>
          <wp:inline distT="0" distB="0" distL="0" distR="0" wp14:anchorId="6788DA0F" wp14:editId="082254A8">
            <wp:extent cx="419100" cy="127000"/>
            <wp:effectExtent l="0" t="0" r="0" b="6350"/>
            <wp:docPr id="219" name="Picture 219" descr="D:\AaaF\OUT\httpswwwopeneduopenlearnocw_cmid4256_2021-12-10_11-44-43_nsfr2\word\assets\_4258b724e111df38dc4eff1e91fbb6fc557f71da_img-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AaaF\OUT\httpswwwopeneduopenlearnocw_cmid4256_2021-12-10_11-44-43_nsfr2\word\assets\_4258b724e111df38dc4eff1e91fbb6fc557f71da_img-008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127000"/>
                    </a:xfrm>
                    <a:prstGeom prst="rect">
                      <a:avLst/>
                    </a:prstGeom>
                    <a:noFill/>
                    <a:ln>
                      <a:noFill/>
                    </a:ln>
                  </pic:spPr>
                </pic:pic>
              </a:graphicData>
            </a:graphic>
          </wp:inline>
        </w:drawing>
      </w:r>
      <w:bookmarkStart w:id="308" w:name="fg312"/>
      <w:bookmarkEnd w:id="308"/>
      <w:r>
        <w:rPr>
          <w:rFonts w:eastAsia="Times New Roman"/>
        </w:rPr>
        <w:t xml:space="preserve">. </w:t>
      </w:r>
    </w:p>
    <w:p w:rsidR="009337AF" w:rsidRDefault="00383B53">
      <w:pPr>
        <w:numPr>
          <w:ilvl w:val="0"/>
          <w:numId w:val="17"/>
        </w:numPr>
        <w:spacing w:before="0" w:beforeAutospacing="0" w:after="0" w:afterAutospacing="0"/>
        <w:ind w:left="780" w:right="780"/>
        <w:divId w:val="764420042"/>
        <w:rPr>
          <w:rFonts w:eastAsia="Times New Roman"/>
        </w:rPr>
      </w:pPr>
      <w:r>
        <w:rPr>
          <w:rFonts w:eastAsia="Times New Roman"/>
        </w:rPr>
        <w:t xml:space="preserve">‘Norm 2’ mode uses scientific notation for any number less than </w:t>
      </w:r>
      <w:r>
        <w:rPr>
          <w:rFonts w:eastAsia="Times New Roman"/>
          <w:noProof/>
        </w:rPr>
        <w:drawing>
          <wp:inline distT="0" distB="0" distL="0" distR="0" wp14:anchorId="28167764" wp14:editId="00EF0050">
            <wp:extent cx="901700" cy="127000"/>
            <wp:effectExtent l="0" t="0" r="0" b="6350"/>
            <wp:docPr id="220" name="Picture 220" descr="D:\AaaF\OUT\httpswwwopeneduopenlearnocw_cmid4256_2021-12-10_11-44-43_nsfr2\word\assets\_153d75c78f7354e97cdd161dbb1b0a629be2ff74_img-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AaaF\OUT\httpswwwopeneduopenlearnocw_cmid4256_2021-12-10_11-44-43_nsfr2\word\assets\_153d75c78f7354e97cdd161dbb1b0a629be2ff74_img-008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01700" cy="127000"/>
                    </a:xfrm>
                    <a:prstGeom prst="rect">
                      <a:avLst/>
                    </a:prstGeom>
                    <a:noFill/>
                    <a:ln>
                      <a:noFill/>
                    </a:ln>
                  </pic:spPr>
                </pic:pic>
              </a:graphicData>
            </a:graphic>
          </wp:inline>
        </w:drawing>
      </w:r>
      <w:bookmarkStart w:id="309" w:name="fg313"/>
      <w:bookmarkEnd w:id="309"/>
      <w:r>
        <w:rPr>
          <w:rFonts w:eastAsia="Times New Roman"/>
        </w:rPr>
        <w:t xml:space="preserve">but greater than </w:t>
      </w:r>
      <w:r>
        <w:rPr>
          <w:rFonts w:eastAsia="Times New Roman"/>
          <w:noProof/>
        </w:rPr>
        <w:drawing>
          <wp:inline distT="0" distB="0" distL="0" distR="0" wp14:anchorId="6BEBAD64" wp14:editId="4B67B53D">
            <wp:extent cx="1016000" cy="127000"/>
            <wp:effectExtent l="0" t="0" r="0" b="6350"/>
            <wp:docPr id="221" name="Picture 221" descr="D:\AaaF\OUT\httpswwwopeneduopenlearnocw_cmid4256_2021-12-10_11-44-43_nsfr2\word\assets\_a4ce4531fb0129099ea9001b035bc718f5e25a07_img-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AaaF\OUT\httpswwwopeneduopenlearnocw_cmid4256_2021-12-10_11-44-43_nsfr2\word\assets\_a4ce4531fb0129099ea9001b035bc718f5e25a07_img-008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00" cy="127000"/>
                    </a:xfrm>
                    <a:prstGeom prst="rect">
                      <a:avLst/>
                    </a:prstGeom>
                    <a:noFill/>
                    <a:ln>
                      <a:noFill/>
                    </a:ln>
                  </pic:spPr>
                </pic:pic>
              </a:graphicData>
            </a:graphic>
          </wp:inline>
        </w:drawing>
      </w:r>
      <w:bookmarkStart w:id="310" w:name="fg314"/>
      <w:bookmarkEnd w:id="310"/>
      <w:r>
        <w:rPr>
          <w:rFonts w:eastAsia="Times New Roman"/>
        </w:rPr>
        <w:t xml:space="preserve">. </w:t>
      </w:r>
    </w:p>
    <w:p w:rsidR="009337AF" w:rsidRDefault="00383B53">
      <w:pPr>
        <w:divId w:val="764420042"/>
      </w:pPr>
      <w:r>
        <w:rPr>
          <w:vanish/>
        </w:rPr>
        <w:t>Start of Box</w:t>
      </w:r>
    </w:p>
    <w:p w:rsidR="009337AF" w:rsidRDefault="00383B53">
      <w:pPr>
        <w:divId w:val="652181040"/>
      </w:pPr>
      <w:bookmarkStart w:id="311" w:name="Session5_Box1"/>
      <w:bookmarkEnd w:id="311"/>
      <w:r>
        <w:t>‘Norm’ is short for ‘normal’.</w:t>
      </w:r>
    </w:p>
    <w:p w:rsidR="009337AF" w:rsidRDefault="00383B53">
      <w:pPr>
        <w:divId w:val="764420042"/>
      </w:pPr>
      <w:r>
        <w:rPr>
          <w:vanish/>
        </w:rPr>
        <w:t>End of Box</w:t>
      </w:r>
    </w:p>
    <w:p w:rsidR="009337AF" w:rsidRDefault="00383B53">
      <w:pPr>
        <w:divId w:val="764420042"/>
      </w:pPr>
      <w:r>
        <w:t xml:space="preserve">In Activity 1 you will have already set your calculator to use Norm 2 mode, and we suggest that for the moment you continue to use this. To change the mode, use the key sequence </w:t>
      </w:r>
      <w:r>
        <w:rPr>
          <w:noProof/>
        </w:rPr>
        <w:drawing>
          <wp:inline distT="0" distB="0" distL="0" distR="0" wp14:anchorId="64A0B75B" wp14:editId="04A701DE">
            <wp:extent cx="368300" cy="215900"/>
            <wp:effectExtent l="0" t="0" r="0" b="0"/>
            <wp:docPr id="222" name="Picture 222"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12" w:name="fg315"/>
      <w:bookmarkEnd w:id="312"/>
      <w:r>
        <w:rPr>
          <w:noProof/>
        </w:rPr>
        <w:drawing>
          <wp:inline distT="0" distB="0" distL="0" distR="0" wp14:anchorId="15FF5307" wp14:editId="7F2101EA">
            <wp:extent cx="368300" cy="215900"/>
            <wp:effectExtent l="0" t="0" r="0" b="0"/>
            <wp:docPr id="223" name="Picture 223"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13" w:name="fg316"/>
      <w:bookmarkEnd w:id="313"/>
      <w:r>
        <w:t xml:space="preserve">(SETUP) </w:t>
      </w:r>
      <w:r>
        <w:rPr>
          <w:noProof/>
        </w:rPr>
        <w:drawing>
          <wp:inline distT="0" distB="0" distL="0" distR="0" wp14:anchorId="30536E10" wp14:editId="0BB21FA0">
            <wp:extent cx="292100" cy="215900"/>
            <wp:effectExtent l="0" t="0" r="0" b="0"/>
            <wp:docPr id="224" name="Picture 224"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14" w:name="fg317"/>
      <w:bookmarkEnd w:id="314"/>
      <w:r>
        <w:t xml:space="preserve">(Norm) followed by </w:t>
      </w:r>
      <w:r>
        <w:rPr>
          <w:noProof/>
        </w:rPr>
        <w:drawing>
          <wp:inline distT="0" distB="0" distL="0" distR="0" wp14:anchorId="4B73FF5C" wp14:editId="3C185C24">
            <wp:extent cx="292100" cy="215900"/>
            <wp:effectExtent l="0" t="0" r="0" b="0"/>
            <wp:docPr id="225" name="Picture 225"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15" w:name="fg318"/>
      <w:bookmarkEnd w:id="315"/>
      <w:r>
        <w:t xml:space="preserve">(for Norm 1) or </w:t>
      </w:r>
      <w:r>
        <w:rPr>
          <w:noProof/>
        </w:rPr>
        <w:drawing>
          <wp:inline distT="0" distB="0" distL="0" distR="0" wp14:anchorId="0D93A440" wp14:editId="7410F68D">
            <wp:extent cx="292100" cy="215900"/>
            <wp:effectExtent l="0" t="0" r="0" b="0"/>
            <wp:docPr id="226" name="Picture 226"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16" w:name="fg319"/>
      <w:bookmarkEnd w:id="316"/>
      <w:r>
        <w:t xml:space="preserve">(for Norm 2). </w:t>
      </w:r>
    </w:p>
    <w:p w:rsidR="009337AF" w:rsidRDefault="00383B53">
      <w:pPr>
        <w:divId w:val="764420042"/>
      </w:pPr>
      <w:r>
        <w:t xml:space="preserve">You can also set the calculator to </w:t>
      </w:r>
      <w:r>
        <w:rPr>
          <w:rStyle w:val="Emphasis"/>
        </w:rPr>
        <w:t>always</w:t>
      </w:r>
      <w:r>
        <w:t xml:space="preserve"> display results using scientific notation with a set number of significant figures using the key sequence </w:t>
      </w:r>
      <w:r>
        <w:rPr>
          <w:noProof/>
        </w:rPr>
        <w:drawing>
          <wp:inline distT="0" distB="0" distL="0" distR="0" wp14:anchorId="49CF6E1E" wp14:editId="35C04825">
            <wp:extent cx="368300" cy="215900"/>
            <wp:effectExtent l="0" t="0" r="0" b="0"/>
            <wp:docPr id="227" name="Picture 227"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17" w:name="fg320"/>
      <w:bookmarkEnd w:id="317"/>
      <w:r>
        <w:rPr>
          <w:noProof/>
        </w:rPr>
        <w:drawing>
          <wp:inline distT="0" distB="0" distL="0" distR="0" wp14:anchorId="2C9C85B7" wp14:editId="0BC281E5">
            <wp:extent cx="368300" cy="215900"/>
            <wp:effectExtent l="0" t="0" r="0" b="0"/>
            <wp:docPr id="228" name="Picture 228"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18" w:name="fg321"/>
      <w:bookmarkEnd w:id="318"/>
      <w:r>
        <w:t xml:space="preserve">(SETUP) </w:t>
      </w:r>
      <w:r>
        <w:rPr>
          <w:noProof/>
        </w:rPr>
        <w:drawing>
          <wp:inline distT="0" distB="0" distL="0" distR="0" wp14:anchorId="3FFDDB73" wp14:editId="08D89988">
            <wp:extent cx="292100" cy="215900"/>
            <wp:effectExtent l="0" t="0" r="0" b="0"/>
            <wp:docPr id="229" name="Picture 229" descr="D:\AaaF\OUT\httpswwwopeneduopenlearnocw_cmid4256_2021-12-10_11-44-43_nsfr2\word\assets\_634d7962d2548a77512edd656f053c3b3b82d843_k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AaaF\OUT\httpswwwopeneduopenlearnocw_cmid4256_2021-12-10_11-44-43_nsfr2\word\assets\_634d7962d2548a77512edd656f053c3b3b82d843_key-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19" w:name="fg322"/>
      <w:bookmarkEnd w:id="319"/>
      <w:r>
        <w:t xml:space="preserve">(Sci) followed by the number of significant figures required, for example </w:t>
      </w:r>
      <w:r>
        <w:rPr>
          <w:noProof/>
        </w:rPr>
        <w:drawing>
          <wp:inline distT="0" distB="0" distL="0" distR="0" wp14:anchorId="7886A635" wp14:editId="60A33B1C">
            <wp:extent cx="292100" cy="215900"/>
            <wp:effectExtent l="0" t="0" r="0" b="0"/>
            <wp:docPr id="230" name="Picture 230"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20" w:name="fg323"/>
      <w:bookmarkEnd w:id="320"/>
      <w:r>
        <w:t xml:space="preserve">. When your calculator is set in this fashion, the display indicator SCI is displayed at the top of the screen. To cancel such a setting, use one of the key sequences given above to return to a ‘Norm’ mode. </w:t>
      </w:r>
    </w:p>
    <w:p w:rsidR="009337AF" w:rsidRDefault="00383B53">
      <w:pPr>
        <w:pStyle w:val="Heading2"/>
        <w:divId w:val="118032406"/>
        <w:rPr>
          <w:rFonts w:eastAsia="Times New Roman"/>
        </w:rPr>
      </w:pPr>
      <w:bookmarkStart w:id="321" w:name="Session5_Section1"/>
      <w:bookmarkEnd w:id="321"/>
      <w:r>
        <w:rPr>
          <w:rFonts w:eastAsia="Times New Roman"/>
        </w:rPr>
        <w:t>5.1 Inputting numbers in scientific notation to your calculator</w:t>
      </w:r>
    </w:p>
    <w:p w:rsidR="009337AF" w:rsidRDefault="00383B53">
      <w:pPr>
        <w:divId w:val="118032406"/>
      </w:pPr>
      <w:r>
        <w:t xml:space="preserve">Numbers expressed in scientific notation can be input directly to the calculator by using the </w:t>
      </w:r>
      <w:r>
        <w:rPr>
          <w:noProof/>
        </w:rPr>
        <w:drawing>
          <wp:inline distT="0" distB="0" distL="0" distR="0" wp14:anchorId="711F84C0" wp14:editId="6134A2F3">
            <wp:extent cx="368300" cy="215900"/>
            <wp:effectExtent l="0" t="0" r="0" b="0"/>
            <wp:docPr id="231" name="Picture 231"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22" w:name="fg324"/>
      <w:bookmarkEnd w:id="322"/>
      <w:r>
        <w:t xml:space="preserve">key on the bottom row of keys. For example, </w:t>
      </w:r>
      <w:r>
        <w:rPr>
          <w:noProof/>
        </w:rPr>
        <w:drawing>
          <wp:inline distT="0" distB="0" distL="0" distR="0" wp14:anchorId="3B5C1F04" wp14:editId="581EB504">
            <wp:extent cx="749300" cy="152400"/>
            <wp:effectExtent l="0" t="0" r="0" b="0"/>
            <wp:docPr id="232" name="Picture 232" descr="D:\AaaF\OUT\httpswwwopeneduopenlearnocw_cmid4256_2021-12-10_11-44-43_nsfr2\word\assets\_7c14d177603fc7af3d1fdb113c838efb9e969888_img-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AaaF\OUT\httpswwwopeneduopenlearnocw_cmid4256_2021-12-10_11-44-43_nsfr2\word\assets\_7c14d177603fc7af3d1fdb113c838efb9e969888_img-0089.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49300" cy="152400"/>
                    </a:xfrm>
                    <a:prstGeom prst="rect">
                      <a:avLst/>
                    </a:prstGeom>
                    <a:noFill/>
                    <a:ln>
                      <a:noFill/>
                    </a:ln>
                  </pic:spPr>
                </pic:pic>
              </a:graphicData>
            </a:graphic>
          </wp:inline>
        </w:drawing>
      </w:r>
      <w:bookmarkStart w:id="323" w:name="fg325"/>
      <w:bookmarkEnd w:id="323"/>
      <w:r>
        <w:t xml:space="preserve">can be entered using the key sequence </w:t>
      </w:r>
      <w:r>
        <w:rPr>
          <w:noProof/>
        </w:rPr>
        <w:drawing>
          <wp:inline distT="0" distB="0" distL="0" distR="0" wp14:anchorId="2D134F1E" wp14:editId="58CF049E">
            <wp:extent cx="292100" cy="215900"/>
            <wp:effectExtent l="0" t="0" r="0" b="0"/>
            <wp:docPr id="233" name="Picture 233"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24" w:name="fg326"/>
      <w:bookmarkEnd w:id="324"/>
      <w:r>
        <w:rPr>
          <w:noProof/>
        </w:rPr>
        <w:drawing>
          <wp:inline distT="0" distB="0" distL="0" distR="0" wp14:anchorId="18F10F9F" wp14:editId="72F101A7">
            <wp:extent cx="292100" cy="215900"/>
            <wp:effectExtent l="0" t="0" r="0" b="0"/>
            <wp:docPr id="234" name="Picture 234"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25" w:name="fg327"/>
      <w:bookmarkEnd w:id="325"/>
      <w:r>
        <w:rPr>
          <w:noProof/>
        </w:rPr>
        <w:drawing>
          <wp:inline distT="0" distB="0" distL="0" distR="0" wp14:anchorId="22D95B08" wp14:editId="07860306">
            <wp:extent cx="292100" cy="215900"/>
            <wp:effectExtent l="0" t="0" r="0" b="0"/>
            <wp:docPr id="235" name="Picture 235"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26" w:name="fg328"/>
      <w:bookmarkEnd w:id="326"/>
      <w:r>
        <w:rPr>
          <w:noProof/>
        </w:rPr>
        <w:drawing>
          <wp:inline distT="0" distB="0" distL="0" distR="0" wp14:anchorId="3B2EAABD" wp14:editId="0858D8EC">
            <wp:extent cx="292100" cy="215900"/>
            <wp:effectExtent l="0" t="0" r="0" b="0"/>
            <wp:docPr id="236" name="Picture 236"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27" w:name="fg329"/>
      <w:bookmarkEnd w:id="327"/>
      <w:r>
        <w:rPr>
          <w:noProof/>
        </w:rPr>
        <w:drawing>
          <wp:inline distT="0" distB="0" distL="0" distR="0" wp14:anchorId="53869B6B" wp14:editId="6E052EDC">
            <wp:extent cx="368300" cy="215900"/>
            <wp:effectExtent l="0" t="0" r="0" b="0"/>
            <wp:docPr id="237" name="Picture 237"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28" w:name="fg330"/>
      <w:bookmarkEnd w:id="328"/>
      <w:r>
        <w:rPr>
          <w:noProof/>
        </w:rPr>
        <w:drawing>
          <wp:inline distT="0" distB="0" distL="0" distR="0" wp14:anchorId="57E3A9B4" wp14:editId="53F23AED">
            <wp:extent cx="292100" cy="215900"/>
            <wp:effectExtent l="0" t="0" r="0" b="0"/>
            <wp:docPr id="238" name="Picture 238"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29" w:name="fg331"/>
      <w:bookmarkEnd w:id="329"/>
      <w:r>
        <w:t xml:space="preserve">. </w:t>
      </w:r>
    </w:p>
    <w:p w:rsidR="009337AF" w:rsidRDefault="00383B53">
      <w:pPr>
        <w:divId w:val="118032406"/>
      </w:pPr>
      <w:r>
        <w:rPr>
          <w:vanish/>
        </w:rPr>
        <w:t>Start of Activity</w:t>
      </w:r>
    </w:p>
    <w:p w:rsidR="009337AF" w:rsidRDefault="00383B53">
      <w:pPr>
        <w:spacing w:before="0" w:beforeAutospacing="0" w:after="0" w:afterAutospacing="0" w:line="240" w:lineRule="auto"/>
        <w:outlineLvl w:val="3"/>
        <w:divId w:val="630093730"/>
        <w:rPr>
          <w:rFonts w:eastAsia="Times New Roman"/>
          <w:b/>
          <w:bCs/>
          <w:sz w:val="36"/>
          <w:szCs w:val="36"/>
        </w:rPr>
      </w:pPr>
      <w:bookmarkStart w:id="330" w:name="Session5_Activity1"/>
      <w:bookmarkEnd w:id="330"/>
      <w:r>
        <w:rPr>
          <w:rFonts w:eastAsia="Times New Roman"/>
          <w:b/>
          <w:bCs/>
          <w:sz w:val="36"/>
          <w:szCs w:val="36"/>
        </w:rPr>
        <w:t>Activity 13 Calculating with scientific notation</w:t>
      </w:r>
    </w:p>
    <w:p w:rsidR="009337AF" w:rsidRDefault="00383B53">
      <w:pPr>
        <w:divId w:val="1031423204"/>
      </w:pPr>
      <w:r>
        <w:rPr>
          <w:vanish/>
        </w:rPr>
        <w:t>Start of Question</w:t>
      </w:r>
    </w:p>
    <w:p w:rsidR="009337AF" w:rsidRDefault="00383B53">
      <w:pPr>
        <w:divId w:val="1522620691"/>
      </w:pPr>
      <w:bookmarkStart w:id="331" w:name="Session5_Question1"/>
      <w:bookmarkEnd w:id="331"/>
      <w:r>
        <w:t xml:space="preserve">Use the scientific notation functions of your calculator to calculate each of the following, giving your answer in both scientific and ordinary forms. </w:t>
      </w:r>
    </w:p>
    <w:p w:rsidR="009337AF" w:rsidRDefault="00383B53">
      <w:pPr>
        <w:numPr>
          <w:ilvl w:val="0"/>
          <w:numId w:val="18"/>
        </w:numPr>
        <w:spacing w:before="0" w:beforeAutospacing="0" w:after="0" w:afterAutospacing="0"/>
        <w:ind w:left="780" w:right="780"/>
        <w:divId w:val="1522620691"/>
        <w:rPr>
          <w:rFonts w:eastAsia="Times New Roman"/>
        </w:rPr>
      </w:pPr>
      <w:r>
        <w:rPr>
          <w:rFonts w:eastAsia="Times New Roman"/>
          <w:noProof/>
        </w:rPr>
        <w:drawing>
          <wp:inline distT="0" distB="0" distL="0" distR="0" wp14:anchorId="0ECB7C74" wp14:editId="2F722643">
            <wp:extent cx="1816100" cy="165100"/>
            <wp:effectExtent l="0" t="0" r="0" b="6350"/>
            <wp:docPr id="239" name="Picture 239" descr="D:\AaaF\OUT\httpswwwopeneduopenlearnocw_cmid4256_2021-12-10_11-44-43_nsfr2\word\assets\_e1b8552a61d44879889ce9110988da3201fb4a16_img-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AaaF\OUT\httpswwwopeneduopenlearnocw_cmid4256_2021-12-10_11-44-43_nsfr2\word\assets\_e1b8552a61d44879889ce9110988da3201fb4a16_img-009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16100" cy="165100"/>
                    </a:xfrm>
                    <a:prstGeom prst="rect">
                      <a:avLst/>
                    </a:prstGeom>
                    <a:noFill/>
                    <a:ln>
                      <a:noFill/>
                    </a:ln>
                  </pic:spPr>
                </pic:pic>
              </a:graphicData>
            </a:graphic>
          </wp:inline>
        </w:drawing>
      </w:r>
      <w:bookmarkStart w:id="332" w:name="fg332"/>
      <w:bookmarkEnd w:id="332"/>
    </w:p>
    <w:p w:rsidR="009337AF" w:rsidRDefault="00383B53">
      <w:pPr>
        <w:numPr>
          <w:ilvl w:val="0"/>
          <w:numId w:val="18"/>
        </w:numPr>
        <w:spacing w:before="0" w:beforeAutospacing="0" w:after="0" w:afterAutospacing="0"/>
        <w:ind w:left="780" w:right="780"/>
        <w:divId w:val="1522620691"/>
        <w:rPr>
          <w:rFonts w:eastAsia="Times New Roman"/>
        </w:rPr>
      </w:pPr>
      <w:r>
        <w:rPr>
          <w:rFonts w:eastAsia="Times New Roman"/>
          <w:noProof/>
        </w:rPr>
        <w:drawing>
          <wp:inline distT="0" distB="0" distL="0" distR="0" wp14:anchorId="4932B40D" wp14:editId="39323D26">
            <wp:extent cx="1841500" cy="152400"/>
            <wp:effectExtent l="0" t="0" r="6350" b="0"/>
            <wp:docPr id="240" name="Picture 240" descr="D:\AaaF\OUT\httpswwwopeneduopenlearnocw_cmid4256_2021-12-10_11-44-43_nsfr2\word\assets\_abfe14fa543eb3b1567b5c427f536d9c94ec3148_im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AaaF\OUT\httpswwwopeneduopenlearnocw_cmid4256_2021-12-10_11-44-43_nsfr2\word\assets\_abfe14fa543eb3b1567b5c427f536d9c94ec3148_img-009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41500" cy="152400"/>
                    </a:xfrm>
                    <a:prstGeom prst="rect">
                      <a:avLst/>
                    </a:prstGeom>
                    <a:noFill/>
                    <a:ln>
                      <a:noFill/>
                    </a:ln>
                  </pic:spPr>
                </pic:pic>
              </a:graphicData>
            </a:graphic>
          </wp:inline>
        </w:drawing>
      </w:r>
      <w:bookmarkStart w:id="333" w:name="fg333"/>
      <w:bookmarkEnd w:id="333"/>
    </w:p>
    <w:p w:rsidR="009337AF" w:rsidRDefault="00383B53">
      <w:pPr>
        <w:numPr>
          <w:ilvl w:val="0"/>
          <w:numId w:val="18"/>
        </w:numPr>
        <w:spacing w:before="0" w:beforeAutospacing="0" w:after="0" w:afterAutospacing="0"/>
        <w:ind w:left="780" w:right="780"/>
        <w:divId w:val="1522620691"/>
        <w:rPr>
          <w:rFonts w:eastAsia="Times New Roman"/>
        </w:rPr>
      </w:pPr>
      <w:r>
        <w:rPr>
          <w:rFonts w:eastAsia="Times New Roman"/>
          <w:noProof/>
        </w:rPr>
        <w:drawing>
          <wp:inline distT="0" distB="0" distL="0" distR="0" wp14:anchorId="5760C042" wp14:editId="35BC7B92">
            <wp:extent cx="1879600" cy="190500"/>
            <wp:effectExtent l="0" t="0" r="6350" b="0"/>
            <wp:docPr id="241" name="Picture 241" descr="D:\AaaF\OUT\httpswwwopeneduopenlearnocw_cmid4256_2021-12-10_11-44-43_nsfr2\word\assets\_528769c1c3f269e9e03420679b620cc4b62115f1_img-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AaaF\OUT\httpswwwopeneduopenlearnocw_cmid4256_2021-12-10_11-44-43_nsfr2\word\assets\_528769c1c3f269e9e03420679b620cc4b62115f1_img-009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79600" cy="190500"/>
                    </a:xfrm>
                    <a:prstGeom prst="rect">
                      <a:avLst/>
                    </a:prstGeom>
                    <a:noFill/>
                    <a:ln>
                      <a:noFill/>
                    </a:ln>
                  </pic:spPr>
                </pic:pic>
              </a:graphicData>
            </a:graphic>
          </wp:inline>
        </w:drawing>
      </w:r>
      <w:bookmarkStart w:id="334" w:name="fg334"/>
      <w:bookmarkEnd w:id="334"/>
    </w:p>
    <w:p w:rsidR="009337AF" w:rsidRDefault="00383B53">
      <w:pPr>
        <w:divId w:val="1031423204"/>
      </w:pPr>
      <w:r>
        <w:rPr>
          <w:vanish/>
        </w:rPr>
        <w:t>End of Question</w:t>
      </w:r>
    </w:p>
    <w:bookmarkStart w:id="335" w:name="View_Session5_Answer1"/>
    <w:p w:rsidR="009337AF" w:rsidRDefault="00383B53">
      <w:pPr>
        <w:pStyle w:val="navbutton"/>
        <w:divId w:val="1031423204"/>
      </w:pPr>
      <w:r>
        <w:fldChar w:fldCharType="begin"/>
      </w:r>
      <w:r>
        <w:instrText xml:space="preserve"> HYPERLINK "" \l "Session5_Answer1" </w:instrText>
      </w:r>
      <w:r>
        <w:fldChar w:fldCharType="separate"/>
      </w:r>
      <w:r>
        <w:rPr>
          <w:rStyle w:val="Hyperlink"/>
        </w:rPr>
        <w:t>View answer - Activity 13 Calculating with scientific notation</w:t>
      </w:r>
      <w:r>
        <w:fldChar w:fldCharType="end"/>
      </w:r>
      <w:bookmarkEnd w:id="335"/>
    </w:p>
    <w:p w:rsidR="009337AF" w:rsidRDefault="00383B53">
      <w:pPr>
        <w:divId w:val="118032406"/>
      </w:pPr>
      <w:r>
        <w:rPr>
          <w:vanish/>
        </w:rPr>
        <w:t>End of Activity</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434664564"/>
        <w:rPr>
          <w:rFonts w:eastAsia="Times New Roman"/>
        </w:rPr>
      </w:pPr>
      <w:bookmarkStart w:id="336" w:name="Session6"/>
      <w:bookmarkEnd w:id="336"/>
      <w:r>
        <w:rPr>
          <w:rFonts w:eastAsia="Times New Roman"/>
        </w:rPr>
        <w:t>6 Powers and surds on your calculator</w:t>
      </w:r>
    </w:p>
    <w:p w:rsidR="009337AF" w:rsidRDefault="00383B53">
      <w:pPr>
        <w:pStyle w:val="Heading2"/>
        <w:divId w:val="475296068"/>
        <w:rPr>
          <w:rFonts w:eastAsia="Times New Roman"/>
        </w:rPr>
      </w:pPr>
      <w:bookmarkStart w:id="337" w:name="Session6_InternalSection1"/>
      <w:bookmarkEnd w:id="337"/>
      <w:r>
        <w:rPr>
          <w:rFonts w:eastAsia="Times New Roman"/>
        </w:rPr>
        <w:t>Inputting fractional and negative powers</w:t>
      </w:r>
    </w:p>
    <w:p w:rsidR="009337AF" w:rsidRDefault="00383B53">
      <w:pPr>
        <w:divId w:val="1434664564"/>
      </w:pPr>
      <w:r>
        <w:t xml:space="preserve">In Activity 4 you saw how to use the </w:t>
      </w:r>
      <w:r>
        <w:rPr>
          <w:noProof/>
        </w:rPr>
        <w:drawing>
          <wp:inline distT="0" distB="0" distL="0" distR="0" wp14:anchorId="1ADD507B" wp14:editId="37653A41">
            <wp:extent cx="292100" cy="215900"/>
            <wp:effectExtent l="0" t="0" r="0" b="0"/>
            <wp:docPr id="242" name="Picture 242"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38" w:name="fg338"/>
      <w:bookmarkEnd w:id="338"/>
      <w:r>
        <w:t xml:space="preserve">key to input powers on the calculator. The </w:t>
      </w:r>
      <w:r>
        <w:rPr>
          <w:noProof/>
        </w:rPr>
        <w:drawing>
          <wp:inline distT="0" distB="0" distL="0" distR="0" wp14:anchorId="41789299" wp14:editId="499CE042">
            <wp:extent cx="292100" cy="215900"/>
            <wp:effectExtent l="0" t="0" r="0" b="0"/>
            <wp:docPr id="243" name="Picture 243"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39" w:name="fg339"/>
      <w:bookmarkEnd w:id="339"/>
      <w:r>
        <w:t xml:space="preserve">key can be used with other functions, such as the fraction template </w:t>
      </w:r>
      <w:r>
        <w:rPr>
          <w:noProof/>
        </w:rPr>
        <w:drawing>
          <wp:inline distT="0" distB="0" distL="0" distR="0" wp14:anchorId="2254144D" wp14:editId="0E9B9D06">
            <wp:extent cx="304800" cy="215900"/>
            <wp:effectExtent l="0" t="0" r="0" b="0"/>
            <wp:docPr id="244" name="Picture 244"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40" w:name="fg340"/>
      <w:bookmarkEnd w:id="340"/>
      <w:r>
        <w:t xml:space="preserve">, to calculate fractional and negative powers. </w:t>
      </w:r>
    </w:p>
    <w:p w:rsidR="009337AF" w:rsidRDefault="00383B53">
      <w:pPr>
        <w:divId w:val="1434664564"/>
      </w:pPr>
      <w:r>
        <w:rPr>
          <w:vanish/>
        </w:rPr>
        <w:t>Start of Activity</w:t>
      </w:r>
    </w:p>
    <w:p w:rsidR="009337AF" w:rsidRDefault="00383B53">
      <w:pPr>
        <w:spacing w:before="0" w:beforeAutospacing="0" w:after="0" w:afterAutospacing="0" w:line="240" w:lineRule="auto"/>
        <w:outlineLvl w:val="2"/>
        <w:divId w:val="2011593067"/>
        <w:rPr>
          <w:rFonts w:eastAsia="Times New Roman"/>
          <w:b/>
          <w:bCs/>
          <w:sz w:val="36"/>
          <w:szCs w:val="36"/>
        </w:rPr>
      </w:pPr>
      <w:bookmarkStart w:id="341" w:name="Session6_Activity1"/>
      <w:bookmarkEnd w:id="341"/>
      <w:r>
        <w:rPr>
          <w:rFonts w:eastAsia="Times New Roman"/>
          <w:b/>
          <w:bCs/>
          <w:sz w:val="36"/>
          <w:szCs w:val="36"/>
        </w:rPr>
        <w:t>Activity 14 Calculating more powers</w:t>
      </w:r>
    </w:p>
    <w:p w:rsidR="009337AF" w:rsidRDefault="00383B53">
      <w:pPr>
        <w:divId w:val="1053888821"/>
      </w:pPr>
      <w:r>
        <w:rPr>
          <w:vanish/>
        </w:rPr>
        <w:t>Start of Question</w:t>
      </w:r>
    </w:p>
    <w:p w:rsidR="009337AF" w:rsidRDefault="00383B53">
      <w:pPr>
        <w:divId w:val="689380559"/>
      </w:pPr>
      <w:bookmarkStart w:id="342" w:name="Session6_Question1"/>
      <w:bookmarkEnd w:id="342"/>
      <w:r>
        <w:t xml:space="preserve">Calculate each of the following using your calculator, giving your answer correct to 3 significant figures. </w:t>
      </w:r>
    </w:p>
    <w:p w:rsidR="009337AF" w:rsidRDefault="00383B53">
      <w:pPr>
        <w:numPr>
          <w:ilvl w:val="0"/>
          <w:numId w:val="19"/>
        </w:numPr>
        <w:spacing w:before="0" w:beforeAutospacing="0" w:after="0" w:afterAutospacing="0"/>
        <w:ind w:left="780" w:right="780"/>
        <w:divId w:val="689380559"/>
        <w:rPr>
          <w:rFonts w:eastAsia="Times New Roman"/>
        </w:rPr>
      </w:pPr>
      <w:r>
        <w:rPr>
          <w:rFonts w:eastAsia="Times New Roman"/>
          <w:noProof/>
        </w:rPr>
        <w:drawing>
          <wp:inline distT="0" distB="0" distL="0" distR="0" wp14:anchorId="02E3BADC" wp14:editId="75844EEE">
            <wp:extent cx="330200" cy="203200"/>
            <wp:effectExtent l="0" t="0" r="0" b="6350"/>
            <wp:docPr id="245" name="Picture 245" descr="D:\AaaF\OUT\httpswwwopeneduopenlearnocw_cmid4256_2021-12-10_11-44-43_nsfr2\word\assets\_0da9c9fdef8bfe2fdd1f7c621ebd66567e27ffda_img-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AaaF\OUT\httpswwwopeneduopenlearnocw_cmid4256_2021-12-10_11-44-43_nsfr2\word\assets\_0da9c9fdef8bfe2fdd1f7c621ebd66567e27ffda_img-009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bookmarkStart w:id="343" w:name="fg341"/>
      <w:bookmarkEnd w:id="343"/>
    </w:p>
    <w:p w:rsidR="009337AF" w:rsidRDefault="00383B53">
      <w:pPr>
        <w:numPr>
          <w:ilvl w:val="0"/>
          <w:numId w:val="19"/>
        </w:numPr>
        <w:spacing w:before="0" w:beforeAutospacing="0" w:after="0" w:afterAutospacing="0"/>
        <w:ind w:left="780" w:right="780"/>
        <w:divId w:val="689380559"/>
        <w:rPr>
          <w:rFonts w:eastAsia="Times New Roman"/>
        </w:rPr>
      </w:pPr>
      <w:r>
        <w:rPr>
          <w:rFonts w:eastAsia="Times New Roman"/>
          <w:noProof/>
        </w:rPr>
        <w:drawing>
          <wp:inline distT="0" distB="0" distL="0" distR="0" wp14:anchorId="6FD4E577" wp14:editId="5573F174">
            <wp:extent cx="317500" cy="203200"/>
            <wp:effectExtent l="0" t="0" r="6350" b="6350"/>
            <wp:docPr id="246" name="Picture 246" descr="D:\AaaF\OUT\httpswwwopeneduopenlearnocw_cmid4256_2021-12-10_11-44-43_nsfr2\word\assets\_d09e64aeddc2c90298df12e6094f4027cf6d6b5d_img-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AaaF\OUT\httpswwwopeneduopenlearnocw_cmid4256_2021-12-10_11-44-43_nsfr2\word\assets\_d09e64aeddc2c90298df12e6094f4027cf6d6b5d_img-009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bookmarkStart w:id="344" w:name="fg342"/>
      <w:bookmarkEnd w:id="344"/>
    </w:p>
    <w:p w:rsidR="009337AF" w:rsidRDefault="00383B53">
      <w:pPr>
        <w:numPr>
          <w:ilvl w:val="0"/>
          <w:numId w:val="19"/>
        </w:numPr>
        <w:spacing w:before="0" w:beforeAutospacing="0" w:after="0" w:afterAutospacing="0"/>
        <w:ind w:left="780" w:right="780"/>
        <w:divId w:val="689380559"/>
        <w:rPr>
          <w:rFonts w:eastAsia="Times New Roman"/>
        </w:rPr>
      </w:pPr>
      <w:r>
        <w:rPr>
          <w:rFonts w:eastAsia="Times New Roman"/>
          <w:noProof/>
        </w:rPr>
        <w:drawing>
          <wp:inline distT="0" distB="0" distL="0" distR="0" wp14:anchorId="5C02C648" wp14:editId="717D9B82">
            <wp:extent cx="482600" cy="139700"/>
            <wp:effectExtent l="0" t="0" r="0" b="0"/>
            <wp:docPr id="247" name="Picture 247" descr="D:\AaaF\OUT\httpswwwopeneduopenlearnocw_cmid4256_2021-12-10_11-44-43_nsfr2\word\assets\_000ae25addb3954304a5b060c34733729817a47c_img-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AaaF\OUT\httpswwwopeneduopenlearnocw_cmid4256_2021-12-10_11-44-43_nsfr2\word\assets\_000ae25addb3954304a5b060c34733729817a47c_img-010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2600" cy="139700"/>
                    </a:xfrm>
                    <a:prstGeom prst="rect">
                      <a:avLst/>
                    </a:prstGeom>
                    <a:noFill/>
                    <a:ln>
                      <a:noFill/>
                    </a:ln>
                  </pic:spPr>
                </pic:pic>
              </a:graphicData>
            </a:graphic>
          </wp:inline>
        </w:drawing>
      </w:r>
      <w:bookmarkStart w:id="345" w:name="fg343"/>
      <w:bookmarkEnd w:id="345"/>
    </w:p>
    <w:p w:rsidR="009337AF" w:rsidRDefault="00383B53">
      <w:pPr>
        <w:divId w:val="1053888821"/>
      </w:pPr>
      <w:r>
        <w:rPr>
          <w:vanish/>
        </w:rPr>
        <w:t>End of Question</w:t>
      </w:r>
    </w:p>
    <w:bookmarkStart w:id="346" w:name="View_Session6_Answer1"/>
    <w:p w:rsidR="009337AF" w:rsidRDefault="00383B53">
      <w:pPr>
        <w:pStyle w:val="navbutton"/>
        <w:divId w:val="1053888821"/>
      </w:pPr>
      <w:r>
        <w:fldChar w:fldCharType="begin"/>
      </w:r>
      <w:r>
        <w:instrText xml:space="preserve"> HYPERLINK "" \l "Session6_Answer1" </w:instrText>
      </w:r>
      <w:r>
        <w:fldChar w:fldCharType="separate"/>
      </w:r>
      <w:r>
        <w:rPr>
          <w:rStyle w:val="Hyperlink"/>
        </w:rPr>
        <w:t>View answer - Activity 14 Calculating more powers</w:t>
      </w:r>
      <w:r>
        <w:fldChar w:fldCharType="end"/>
      </w:r>
      <w:bookmarkEnd w:id="346"/>
    </w:p>
    <w:p w:rsidR="009337AF" w:rsidRDefault="00383B53">
      <w:pPr>
        <w:divId w:val="1434664564"/>
      </w:pPr>
      <w:r>
        <w:rPr>
          <w:vanish/>
        </w:rPr>
        <w:t>End of Activity</w:t>
      </w:r>
    </w:p>
    <w:p w:rsidR="009337AF" w:rsidRDefault="00383B53">
      <w:pPr>
        <w:pStyle w:val="Heading2"/>
        <w:divId w:val="136189490"/>
        <w:rPr>
          <w:rFonts w:eastAsia="Times New Roman"/>
        </w:rPr>
      </w:pPr>
      <w:bookmarkStart w:id="347" w:name="Session6_Section1"/>
      <w:bookmarkEnd w:id="347"/>
      <w:r>
        <w:rPr>
          <w:rFonts w:eastAsia="Times New Roman"/>
        </w:rPr>
        <w:t>6.1 Using roots on your calculator</w:t>
      </w:r>
    </w:p>
    <w:p w:rsidR="009337AF" w:rsidRDefault="00383B53">
      <w:pPr>
        <w:divId w:val="136189490"/>
      </w:pPr>
      <w:r>
        <w:t xml:space="preserve">Just as there are keys on your calculator for entering powers, roots can also be entered directly. Square roots can be calculated using the </w:t>
      </w:r>
      <w:r>
        <w:rPr>
          <w:noProof/>
        </w:rPr>
        <w:drawing>
          <wp:inline distT="0" distB="0" distL="0" distR="0" wp14:anchorId="7AC3C4E2" wp14:editId="4364F947">
            <wp:extent cx="304800" cy="215900"/>
            <wp:effectExtent l="0" t="0" r="0" b="0"/>
            <wp:docPr id="248" name="Picture 248" descr="D:\AaaF\OUT\httpswwwopeneduopenlearnocw_cmid4256_2021-12-10_11-44-43_nsfr2\word\assets\_ee71732e6209545c781c413ea079b68dc26447bf_key-sq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AaaF\OUT\httpswwwopeneduopenlearnocw_cmid4256_2021-12-10_11-44-43_nsfr2\word\assets\_ee71732e6209545c781c413ea079b68dc26447bf_key-sqr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48" w:name="fg374"/>
      <w:bookmarkEnd w:id="348"/>
      <w:r>
        <w:t xml:space="preserve">key. For example, </w:t>
      </w:r>
      <w:r>
        <w:rPr>
          <w:noProof/>
        </w:rPr>
        <w:drawing>
          <wp:inline distT="0" distB="0" distL="0" distR="0" wp14:anchorId="13BBF748" wp14:editId="2D0A3A82">
            <wp:extent cx="228600" cy="177800"/>
            <wp:effectExtent l="0" t="0" r="0" b="0"/>
            <wp:docPr id="249" name="Picture 249" descr="D:\AaaF\OUT\httpswwwopeneduopenlearnocw_cmid4256_2021-12-10_11-44-43_nsfr2\word\assets\_b7e3d6768db28998fe54f26086e34caf5b617158_img-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AaaF\OUT\httpswwwopeneduopenlearnocw_cmid4256_2021-12-10_11-44-43_nsfr2\word\assets\_b7e3d6768db28998fe54f26086e34caf5b617158_img-010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bookmarkStart w:id="349" w:name="fg375"/>
      <w:bookmarkEnd w:id="349"/>
      <w:r>
        <w:t xml:space="preserve">can be entered using </w:t>
      </w:r>
      <w:r>
        <w:rPr>
          <w:noProof/>
        </w:rPr>
        <w:drawing>
          <wp:inline distT="0" distB="0" distL="0" distR="0" wp14:anchorId="7C734D49" wp14:editId="6E68F555">
            <wp:extent cx="304800" cy="215900"/>
            <wp:effectExtent l="0" t="0" r="0" b="0"/>
            <wp:docPr id="250" name="Picture 250" descr="D:\AaaF\OUT\httpswwwopeneduopenlearnocw_cmid4256_2021-12-10_11-44-43_nsfr2\word\assets\_ee71732e6209545c781c413ea079b68dc26447bf_key-sq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AaaF\OUT\httpswwwopeneduopenlearnocw_cmid4256_2021-12-10_11-44-43_nsfr2\word\assets\_ee71732e6209545c781c413ea079b68dc26447bf_key-sqr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50" w:name="fg376"/>
      <w:bookmarkEnd w:id="350"/>
      <w:r>
        <w:rPr>
          <w:noProof/>
        </w:rPr>
        <w:drawing>
          <wp:inline distT="0" distB="0" distL="0" distR="0" wp14:anchorId="4B98BBFC" wp14:editId="3D7080FF">
            <wp:extent cx="292100" cy="215900"/>
            <wp:effectExtent l="0" t="0" r="0" b="0"/>
            <wp:docPr id="251" name="Picture 251"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51" w:name="fg377"/>
      <w:bookmarkEnd w:id="351"/>
      <w:r>
        <w:t xml:space="preserve">. Cube roots are entered using the second function of this key. For higher roots, such as fourth or fifth roots you need to use the more general </w:t>
      </w:r>
      <w:r>
        <w:rPr>
          <w:noProof/>
        </w:rPr>
        <w:drawing>
          <wp:inline distT="0" distB="0" distL="0" distR="0" wp14:anchorId="2011974C" wp14:editId="5DE5FE39">
            <wp:extent cx="482600" cy="215900"/>
            <wp:effectExtent l="0" t="0" r="0" b="0"/>
            <wp:docPr id="252" name="Picture 252" descr="D:\AaaF\OUT\httpswwwopeneduopenlearnocw_cmid4256_2021-12-10_11-44-43_nsfr2\word\assets\_1b6476a45882d301c3cf07b9f133ef546de7befc_key-roo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AaaF\OUT\httpswwwopeneduopenlearnocw_cmid4256_2021-12-10_11-44-43_nsfr2\word\assets\_1b6476a45882d301c3cf07b9f133ef546de7befc_key-root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2600" cy="215900"/>
                    </a:xfrm>
                    <a:prstGeom prst="rect">
                      <a:avLst/>
                    </a:prstGeom>
                    <a:noFill/>
                    <a:ln>
                      <a:noFill/>
                    </a:ln>
                  </pic:spPr>
                </pic:pic>
              </a:graphicData>
            </a:graphic>
          </wp:inline>
        </w:drawing>
      </w:r>
      <w:bookmarkStart w:id="352" w:name="fg378"/>
      <w:bookmarkEnd w:id="352"/>
      <w:r>
        <w:t xml:space="preserve">template, which is the second function of the </w:t>
      </w:r>
      <w:r>
        <w:rPr>
          <w:noProof/>
        </w:rPr>
        <w:drawing>
          <wp:inline distT="0" distB="0" distL="0" distR="0" wp14:anchorId="5B56B2B6" wp14:editId="2812E070">
            <wp:extent cx="292100" cy="215900"/>
            <wp:effectExtent l="0" t="0" r="0" b="0"/>
            <wp:docPr id="253" name="Picture 253"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53" w:name="fg379"/>
      <w:bookmarkEnd w:id="353"/>
      <w:r>
        <w:t>key. This template is filled in by using the number and arrow keys (</w:t>
      </w:r>
      <w:r>
        <w:rPr>
          <w:noProof/>
        </w:rPr>
        <w:drawing>
          <wp:inline distT="0" distB="0" distL="0" distR="0" wp14:anchorId="7738E6E0" wp14:editId="5CFE166F">
            <wp:extent cx="304800" cy="215900"/>
            <wp:effectExtent l="0" t="0" r="0" b="0"/>
            <wp:docPr id="254" name="Picture 254" descr="D:\AaaF\OUT\httpswwwopeneduopenlearnocw_cmid4256_2021-12-10_11-44-43_nsfr2\word\assets\_a9f0987246ee7951f138e2c03a40c14401ff909f_key-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AaaF\OUT\httpswwwopeneduopenlearnocw_cmid4256_2021-12-10_11-44-43_nsfr2\word\assets\_a9f0987246ee7951f138e2c03a40c14401ff909f_key-le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54" w:name="fg380"/>
      <w:bookmarkEnd w:id="354"/>
      <w:r>
        <w:t xml:space="preserve">and </w:t>
      </w:r>
      <w:r>
        <w:rPr>
          <w:noProof/>
        </w:rPr>
        <w:drawing>
          <wp:inline distT="0" distB="0" distL="0" distR="0" wp14:anchorId="1AAF924B" wp14:editId="5C8C0549">
            <wp:extent cx="304800" cy="215900"/>
            <wp:effectExtent l="0" t="0" r="0" b="0"/>
            <wp:docPr id="255" name="Picture 255"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55" w:name="fg381"/>
      <w:bookmarkEnd w:id="355"/>
      <w:r>
        <w:t xml:space="preserve">) in a way similar to that used when the fraction template is completed. </w:t>
      </w:r>
    </w:p>
    <w:p w:rsidR="009337AF" w:rsidRDefault="00383B53">
      <w:pPr>
        <w:divId w:val="136189490"/>
      </w:pPr>
      <w:r>
        <w:rPr>
          <w:vanish/>
        </w:rPr>
        <w:t>Start of Activity</w:t>
      </w:r>
    </w:p>
    <w:p w:rsidR="009337AF" w:rsidRDefault="00383B53">
      <w:pPr>
        <w:spacing w:before="0" w:beforeAutospacing="0" w:after="0" w:afterAutospacing="0" w:line="240" w:lineRule="auto"/>
        <w:outlineLvl w:val="3"/>
        <w:divId w:val="1492745867"/>
        <w:rPr>
          <w:rFonts w:eastAsia="Times New Roman"/>
          <w:b/>
          <w:bCs/>
          <w:sz w:val="36"/>
          <w:szCs w:val="36"/>
        </w:rPr>
      </w:pPr>
      <w:bookmarkStart w:id="356" w:name="Session6_Activity2"/>
      <w:bookmarkEnd w:id="356"/>
      <w:r>
        <w:rPr>
          <w:rFonts w:eastAsia="Times New Roman"/>
          <w:b/>
          <w:bCs/>
          <w:sz w:val="36"/>
          <w:szCs w:val="36"/>
        </w:rPr>
        <w:t>Activity 15 Calculating roots</w:t>
      </w:r>
    </w:p>
    <w:p w:rsidR="009337AF" w:rsidRDefault="00383B53">
      <w:pPr>
        <w:divId w:val="1240869885"/>
      </w:pPr>
      <w:r>
        <w:rPr>
          <w:vanish/>
        </w:rPr>
        <w:t>Start of Question</w:t>
      </w:r>
    </w:p>
    <w:p w:rsidR="009337AF" w:rsidRDefault="00383B53">
      <w:pPr>
        <w:divId w:val="1925534407"/>
      </w:pPr>
      <w:bookmarkStart w:id="357" w:name="Session6_Question2"/>
      <w:bookmarkEnd w:id="357"/>
      <w:r>
        <w:t>Calculate each of the following using your calculator, giving your answer correct to 3 significant figures.</w:t>
      </w:r>
    </w:p>
    <w:p w:rsidR="009337AF" w:rsidRDefault="00383B53">
      <w:pPr>
        <w:numPr>
          <w:ilvl w:val="0"/>
          <w:numId w:val="20"/>
        </w:numPr>
        <w:spacing w:before="0" w:beforeAutospacing="0" w:after="0" w:afterAutospacing="0"/>
        <w:ind w:left="780" w:right="780"/>
        <w:divId w:val="1925534407"/>
        <w:rPr>
          <w:rFonts w:eastAsia="Times New Roman"/>
        </w:rPr>
      </w:pPr>
      <w:r>
        <w:rPr>
          <w:rFonts w:eastAsia="Times New Roman"/>
          <w:noProof/>
        </w:rPr>
        <w:drawing>
          <wp:inline distT="0" distB="0" distL="0" distR="0" wp14:anchorId="02B3AAA6" wp14:editId="41A64FB6">
            <wp:extent cx="482600" cy="177800"/>
            <wp:effectExtent l="0" t="0" r="0" b="0"/>
            <wp:docPr id="256" name="Picture 256" descr="D:\AaaF\OUT\httpswwwopeneduopenlearnocw_cmid4256_2021-12-10_11-44-43_nsfr2\word\assets\_c529b7c8b54b67a61b18180ac16a058cfc3d0a50_img-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AaaF\OUT\httpswwwopeneduopenlearnocw_cmid4256_2021-12-10_11-44-43_nsfr2\word\assets\_c529b7c8b54b67a61b18180ac16a058cfc3d0a50_img-010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bookmarkStart w:id="358" w:name="fg382"/>
      <w:bookmarkEnd w:id="358"/>
    </w:p>
    <w:p w:rsidR="009337AF" w:rsidRDefault="00383B53">
      <w:pPr>
        <w:numPr>
          <w:ilvl w:val="0"/>
          <w:numId w:val="20"/>
        </w:numPr>
        <w:spacing w:before="0" w:beforeAutospacing="0" w:after="0" w:afterAutospacing="0"/>
        <w:ind w:left="780" w:right="780"/>
        <w:divId w:val="1925534407"/>
        <w:rPr>
          <w:rFonts w:eastAsia="Times New Roman"/>
        </w:rPr>
      </w:pPr>
      <w:r>
        <w:rPr>
          <w:rFonts w:eastAsia="Times New Roman"/>
          <w:noProof/>
        </w:rPr>
        <w:drawing>
          <wp:inline distT="0" distB="0" distL="0" distR="0" wp14:anchorId="244CD5CF" wp14:editId="32B324C4">
            <wp:extent cx="317500" cy="190500"/>
            <wp:effectExtent l="0" t="0" r="6350" b="0"/>
            <wp:docPr id="257" name="Picture 257" descr="D:\AaaF\OUT\httpswwwopeneduopenlearnocw_cmid4256_2021-12-10_11-44-43_nsfr2\word\assets\_3fc8dc5079f24d4385007e4f3bbbfee91148a600_img-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AaaF\OUT\httpswwwopeneduopenlearnocw_cmid4256_2021-12-10_11-44-43_nsfr2\word\assets\_3fc8dc5079f24d4385007e4f3bbbfee91148a600_img-010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7500" cy="190500"/>
                    </a:xfrm>
                    <a:prstGeom prst="rect">
                      <a:avLst/>
                    </a:prstGeom>
                    <a:noFill/>
                    <a:ln>
                      <a:noFill/>
                    </a:ln>
                  </pic:spPr>
                </pic:pic>
              </a:graphicData>
            </a:graphic>
          </wp:inline>
        </w:drawing>
      </w:r>
      <w:bookmarkStart w:id="359" w:name="fg383"/>
      <w:bookmarkEnd w:id="359"/>
    </w:p>
    <w:p w:rsidR="009337AF" w:rsidRDefault="00383B53">
      <w:pPr>
        <w:numPr>
          <w:ilvl w:val="0"/>
          <w:numId w:val="20"/>
        </w:numPr>
        <w:spacing w:before="0" w:beforeAutospacing="0" w:after="0" w:afterAutospacing="0"/>
        <w:ind w:left="780" w:right="780"/>
        <w:divId w:val="1925534407"/>
        <w:rPr>
          <w:rFonts w:eastAsia="Times New Roman"/>
        </w:rPr>
      </w:pPr>
      <w:r>
        <w:rPr>
          <w:rFonts w:eastAsia="Times New Roman"/>
          <w:noProof/>
        </w:rPr>
        <w:drawing>
          <wp:inline distT="0" distB="0" distL="0" distR="0" wp14:anchorId="1D964062" wp14:editId="2830A687">
            <wp:extent cx="406400" cy="190500"/>
            <wp:effectExtent l="0" t="0" r="0" b="0"/>
            <wp:docPr id="258" name="Picture 258" descr="D:\AaaF\OUT\httpswwwopeneduopenlearnocw_cmid4256_2021-12-10_11-44-43_nsfr2\word\assets\_f902bf71d5f507619e691aedb1f9c46d50e0b062_img-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AaaF\OUT\httpswwwopeneduopenlearnocw_cmid4256_2021-12-10_11-44-43_nsfr2\word\assets\_f902bf71d5f507619e691aedb1f9c46d50e0b062_img-010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190500"/>
                    </a:xfrm>
                    <a:prstGeom prst="rect">
                      <a:avLst/>
                    </a:prstGeom>
                    <a:noFill/>
                    <a:ln>
                      <a:noFill/>
                    </a:ln>
                  </pic:spPr>
                </pic:pic>
              </a:graphicData>
            </a:graphic>
          </wp:inline>
        </w:drawing>
      </w:r>
      <w:bookmarkStart w:id="360" w:name="fg384"/>
      <w:bookmarkEnd w:id="360"/>
    </w:p>
    <w:p w:rsidR="009337AF" w:rsidRDefault="00383B53">
      <w:pPr>
        <w:numPr>
          <w:ilvl w:val="0"/>
          <w:numId w:val="20"/>
        </w:numPr>
        <w:spacing w:before="0" w:beforeAutospacing="0" w:after="0" w:afterAutospacing="0"/>
        <w:ind w:left="780" w:right="780"/>
        <w:divId w:val="1925534407"/>
        <w:rPr>
          <w:rFonts w:eastAsia="Times New Roman"/>
        </w:rPr>
      </w:pPr>
      <w:r>
        <w:rPr>
          <w:rFonts w:eastAsia="Times New Roman"/>
          <w:noProof/>
        </w:rPr>
        <w:drawing>
          <wp:inline distT="0" distB="0" distL="0" distR="0" wp14:anchorId="6D7141FC" wp14:editId="2CFD628D">
            <wp:extent cx="406400" cy="177800"/>
            <wp:effectExtent l="0" t="0" r="0" b="0"/>
            <wp:docPr id="259" name="Picture 259" descr="D:\AaaF\OUT\httpswwwopeneduopenlearnocw_cmid4256_2021-12-10_11-44-43_nsfr2\word\assets\_4f4413a076c638b5c08b5410ccac27f628644348_img-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AaaF\OUT\httpswwwopeneduopenlearnocw_cmid4256_2021-12-10_11-44-43_nsfr2\word\assets\_4f4413a076c638b5c08b5410ccac27f628644348_img-010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bookmarkStart w:id="361" w:name="fg385"/>
      <w:bookmarkEnd w:id="361"/>
    </w:p>
    <w:p w:rsidR="009337AF" w:rsidRDefault="00383B53">
      <w:pPr>
        <w:divId w:val="1240869885"/>
      </w:pPr>
      <w:r>
        <w:rPr>
          <w:vanish/>
        </w:rPr>
        <w:t>End of Question</w:t>
      </w:r>
    </w:p>
    <w:bookmarkStart w:id="362" w:name="View_Session6_Answer2"/>
    <w:p w:rsidR="009337AF" w:rsidRDefault="00383B53">
      <w:pPr>
        <w:pStyle w:val="navbutton"/>
        <w:divId w:val="1240869885"/>
      </w:pPr>
      <w:r>
        <w:fldChar w:fldCharType="begin"/>
      </w:r>
      <w:r>
        <w:instrText xml:space="preserve"> HYPERLINK "" \l "Session6_Answer2" </w:instrText>
      </w:r>
      <w:r>
        <w:fldChar w:fldCharType="separate"/>
      </w:r>
      <w:r>
        <w:rPr>
          <w:rStyle w:val="Hyperlink"/>
        </w:rPr>
        <w:t>View answer - Activity 15 Calculating roots</w:t>
      </w:r>
      <w:r>
        <w:fldChar w:fldCharType="end"/>
      </w:r>
      <w:bookmarkEnd w:id="362"/>
    </w:p>
    <w:p w:rsidR="009337AF" w:rsidRDefault="00383B53">
      <w:pPr>
        <w:divId w:val="136189490"/>
      </w:pPr>
      <w:r>
        <w:rPr>
          <w:vanish/>
        </w:rPr>
        <w:t>End of Activity</w:t>
      </w:r>
    </w:p>
    <w:p w:rsidR="009337AF" w:rsidRDefault="00383B53">
      <w:pPr>
        <w:divId w:val="136189490"/>
      </w:pPr>
      <w:r>
        <w:t>You will notice from the result of Activity 15, part 4 that the calculator sometimes presents answers using surds.</w:t>
      </w:r>
    </w:p>
    <w:p w:rsidR="009337AF" w:rsidRDefault="00383B53">
      <w:pPr>
        <w:divId w:val="136189490"/>
      </w:pPr>
      <w:r>
        <w:rPr>
          <w:vanish/>
        </w:rPr>
        <w:t>Start of Box</w:t>
      </w:r>
    </w:p>
    <w:p w:rsidR="009337AF" w:rsidRDefault="00383B53">
      <w:pPr>
        <w:divId w:val="774440169"/>
      </w:pPr>
      <w:bookmarkStart w:id="363" w:name="Session6_Box1"/>
      <w:bookmarkEnd w:id="363"/>
      <w:r>
        <w:t>This is true only if the calculator is in the recommended Math mode.</w:t>
      </w:r>
    </w:p>
    <w:p w:rsidR="009337AF" w:rsidRDefault="00383B53">
      <w:pPr>
        <w:divId w:val="136189490"/>
      </w:pPr>
      <w:r>
        <w:rPr>
          <w:vanish/>
        </w:rPr>
        <w:t>End of Box</w:t>
      </w:r>
    </w:p>
    <w:p w:rsidR="009337AF" w:rsidRDefault="00383B53">
      <w:pPr>
        <w:divId w:val="136189490"/>
      </w:pPr>
      <w:r>
        <w:t xml:space="preserve">To find the decimal equivalent of an answer like this, you can use the </w:t>
      </w:r>
      <w:r>
        <w:rPr>
          <w:noProof/>
        </w:rPr>
        <w:drawing>
          <wp:inline distT="0" distB="0" distL="0" distR="0" wp14:anchorId="0FBA7465" wp14:editId="7F1010DE">
            <wp:extent cx="304800" cy="215900"/>
            <wp:effectExtent l="0" t="0" r="0" b="0"/>
            <wp:docPr id="260" name="Picture 260"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64" w:name="fg418"/>
      <w:bookmarkEnd w:id="364"/>
      <w:r>
        <w:t xml:space="preserve">or </w:t>
      </w:r>
      <w:r>
        <w:rPr>
          <w:noProof/>
        </w:rPr>
        <w:drawing>
          <wp:inline distT="0" distB="0" distL="0" distR="0" wp14:anchorId="26640E1C" wp14:editId="677E0C94">
            <wp:extent cx="368300" cy="215900"/>
            <wp:effectExtent l="0" t="0" r="0" b="0"/>
            <wp:docPr id="261" name="Picture 26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65" w:name="fg419"/>
      <w:bookmarkEnd w:id="365"/>
      <w:r>
        <w:rPr>
          <w:noProof/>
        </w:rPr>
        <w:drawing>
          <wp:inline distT="0" distB="0" distL="0" distR="0" wp14:anchorId="69B583BF" wp14:editId="738C2B7F">
            <wp:extent cx="292100" cy="215900"/>
            <wp:effectExtent l="0" t="0" r="0" b="0"/>
            <wp:docPr id="262" name="Picture 262"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66" w:name="fg420"/>
      <w:bookmarkEnd w:id="366"/>
      <w:r>
        <w:t xml:space="preserve">keys that you used earlier to find the decimal forms of fractional answers. </w:t>
      </w:r>
    </w:p>
    <w:p w:rsidR="009337AF" w:rsidRDefault="00383B53">
      <w:pPr>
        <w:pStyle w:val="Heading2"/>
        <w:divId w:val="495917914"/>
        <w:rPr>
          <w:rFonts w:eastAsia="Times New Roman"/>
        </w:rPr>
      </w:pPr>
      <w:bookmarkStart w:id="367" w:name="Session6_Section2"/>
      <w:bookmarkEnd w:id="367"/>
      <w:r>
        <w:rPr>
          <w:rFonts w:eastAsia="Times New Roman"/>
        </w:rPr>
        <w:t>6.2 Inserting a missing root</w:t>
      </w:r>
    </w:p>
    <w:p w:rsidR="009337AF" w:rsidRDefault="00383B53">
      <w:pPr>
        <w:divId w:val="495917914"/>
      </w:pPr>
      <w:r>
        <w:t xml:space="preserve">Sometimes when entering into your calculator an expression involving roots, you may accidentally forget to press the appropriate function key. However, moving the cursor to the correct point and pressing the missing key, as in section 1, will not work as this simply inserts an empty template. </w:t>
      </w:r>
    </w:p>
    <w:p w:rsidR="009337AF" w:rsidRDefault="00383B53">
      <w:pPr>
        <w:divId w:val="495917914"/>
      </w:pPr>
      <w:r>
        <w:t xml:space="preserve">If you wish to edit an expression to insert a missing root, first move the cursor to the correct place – that is, to the left of the number. Then activate the ‘Insert’ function by pressing </w:t>
      </w:r>
      <w:r>
        <w:rPr>
          <w:noProof/>
        </w:rPr>
        <w:drawing>
          <wp:inline distT="0" distB="0" distL="0" distR="0" wp14:anchorId="636DA3AA" wp14:editId="002CACC5">
            <wp:extent cx="368300" cy="215900"/>
            <wp:effectExtent l="0" t="0" r="0" b="0"/>
            <wp:docPr id="263" name="Picture 263"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68" w:name="fg421"/>
      <w:bookmarkEnd w:id="368"/>
      <w:r>
        <w:rPr>
          <w:noProof/>
        </w:rPr>
        <w:drawing>
          <wp:inline distT="0" distB="0" distL="0" distR="0" wp14:anchorId="4CECA648" wp14:editId="2DB3F226">
            <wp:extent cx="304800" cy="215900"/>
            <wp:effectExtent l="0" t="0" r="0" b="0"/>
            <wp:docPr id="264" name="Picture 264" descr="D:\AaaF\OUT\httpswwwopeneduopenlearnocw_cmid4256_2021-12-10_11-44-43_nsfr2\word\assets\_bac0010ff0f9bda49320e0712fa10cd12571c556_key-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AaaF\OUT\httpswwwopeneduopenlearnocw_cmid4256_2021-12-10_11-44-43_nsfr2\word\assets\_bac0010ff0f9bda49320e0712fa10cd12571c556_key-de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69" w:name="fg422"/>
      <w:bookmarkEnd w:id="369"/>
      <w:r>
        <w:t xml:space="preserve">(INS), and finally press the appropriate root key.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361398467"/>
        <w:rPr>
          <w:rFonts w:eastAsia="Times New Roman"/>
        </w:rPr>
      </w:pPr>
      <w:bookmarkStart w:id="370" w:name="Session7"/>
      <w:bookmarkEnd w:id="370"/>
      <w:r>
        <w:rPr>
          <w:rFonts w:eastAsia="Times New Roman"/>
        </w:rPr>
        <w:t>7 Trigonometric ratios on your calculator</w:t>
      </w:r>
    </w:p>
    <w:p w:rsidR="009337AF" w:rsidRDefault="00383B53">
      <w:pPr>
        <w:divId w:val="1361398467"/>
      </w:pPr>
      <w:r>
        <w:t xml:space="preserve">There are various different units in which an angle can be measured, degrees being one of the possibilities. Before using your calculator to find the values of the trigonometric ratios of angles measured in degrees, you need to ensure that it is set to use the correct units. </w:t>
      </w:r>
    </w:p>
    <w:p w:rsidR="009337AF" w:rsidRDefault="00383B53">
      <w:pPr>
        <w:divId w:val="1361398467"/>
      </w:pPr>
      <w:r>
        <w:rPr>
          <w:vanish/>
        </w:rPr>
        <w:t>Start of Box</w:t>
      </w:r>
    </w:p>
    <w:p w:rsidR="009337AF" w:rsidRDefault="00383B53">
      <w:pPr>
        <w:divId w:val="280653026"/>
      </w:pPr>
      <w:bookmarkStart w:id="371" w:name="Session7_Box1"/>
      <w:bookmarkEnd w:id="371"/>
      <w:r>
        <w:t>Always check that your calculator is using the correct system of angle measurement before using trigonometric ratios.</w:t>
      </w:r>
    </w:p>
    <w:p w:rsidR="009337AF" w:rsidRDefault="00383B53">
      <w:pPr>
        <w:divId w:val="1361398467"/>
      </w:pPr>
      <w:r>
        <w:rPr>
          <w:vanish/>
        </w:rPr>
        <w:t>End of Box</w:t>
      </w:r>
    </w:p>
    <w:p w:rsidR="009337AF" w:rsidRDefault="00383B53">
      <w:pPr>
        <w:divId w:val="1361398467"/>
      </w:pPr>
      <w:r>
        <w:t xml:space="preserve">Your calculator is set to use degrees if the display indicator </w:t>
      </w:r>
      <w:r>
        <w:rPr>
          <w:noProof/>
        </w:rPr>
        <w:drawing>
          <wp:inline distT="0" distB="0" distL="0" distR="0" wp14:anchorId="6B5D636F" wp14:editId="78BC8C09">
            <wp:extent cx="127000" cy="215900"/>
            <wp:effectExtent l="0" t="0" r="6350" b="0"/>
            <wp:docPr id="265" name="Picture 265" descr="D:\AaaF\OUT\httpswwwopeneduopenlearnocw_cmid4256_2021-12-10_11-44-43_nsfr2\word\assets\_5c1e9b9898f2d1616d08e92eb9364a6280d9044e_inver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AaaF\OUT\httpswwwopeneduopenlearnocw_cmid4256_2021-12-10_11-44-43_nsfr2\word\assets\_5c1e9b9898f2d1616d08e92eb9364a6280d9044e_inverse-d.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bookmarkStart w:id="372" w:name="fg423"/>
      <w:bookmarkEnd w:id="372"/>
      <w:r>
        <w:t xml:space="preserve">is shown at the top of the screen. If you see the indicator </w:t>
      </w:r>
      <w:r>
        <w:rPr>
          <w:noProof/>
        </w:rPr>
        <w:drawing>
          <wp:inline distT="0" distB="0" distL="0" distR="0" wp14:anchorId="74553911" wp14:editId="047B2E80">
            <wp:extent cx="127000" cy="215900"/>
            <wp:effectExtent l="0" t="0" r="6350" b="0"/>
            <wp:docPr id="266" name="Picture 266" descr="D:\AaaF\OUT\httpswwwopeneduopenlearnocw_cmid4256_2021-12-10_11-44-43_nsfr2\word\assets\_1d69eca39a969e4766bb2d61e9fd58a400206679_inver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AaaF\OUT\httpswwwopeneduopenlearnocw_cmid4256_2021-12-10_11-44-43_nsfr2\word\assets\_1d69eca39a969e4766bb2d61e9fd58a400206679_inverse-r.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bookmarkStart w:id="373" w:name="fg424"/>
      <w:bookmarkEnd w:id="373"/>
      <w:r>
        <w:t xml:space="preserve">or </w:t>
      </w:r>
      <w:r>
        <w:rPr>
          <w:noProof/>
        </w:rPr>
        <w:drawing>
          <wp:inline distT="0" distB="0" distL="0" distR="0" wp14:anchorId="04B39894" wp14:editId="78F12274">
            <wp:extent cx="139700" cy="215900"/>
            <wp:effectExtent l="0" t="0" r="0" b="0"/>
            <wp:docPr id="267" name="Picture 267" descr="D:\AaaF\OUT\httpswwwopeneduopenlearnocw_cmid4256_2021-12-10_11-44-43_nsfr2\word\assets\_593769f70f17a5386eae04459b0f8515bca8dce7_inver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AaaF\OUT\httpswwwopeneduopenlearnocw_cmid4256_2021-12-10_11-44-43_nsfr2\word\assets\_593769f70f17a5386eae04459b0f8515bca8dce7_inverse-g.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bookmarkStart w:id="374" w:name="fg425"/>
      <w:bookmarkEnd w:id="374"/>
      <w:r>
        <w:t xml:space="preserve">, then your calculator is set to use different units for measuring angles. </w:t>
      </w:r>
    </w:p>
    <w:p w:rsidR="009337AF" w:rsidRDefault="00383B53">
      <w:pPr>
        <w:divId w:val="1361398467"/>
      </w:pPr>
      <w:r>
        <w:rPr>
          <w:vanish/>
        </w:rPr>
        <w:t>Start of Figure</w:t>
      </w:r>
    </w:p>
    <w:p w:rsidR="009337AF" w:rsidRDefault="00383B53">
      <w:pPr>
        <w:spacing w:before="240" w:beforeAutospacing="0" w:after="0" w:afterAutospacing="0" w:line="240" w:lineRule="auto"/>
        <w:divId w:val="1344745499"/>
        <w:rPr>
          <w:rFonts w:ascii="Times New Roman" w:eastAsia="Times New Roman" w:hAnsi="Times New Roman" w:cs="Times New Roman"/>
          <w:sz w:val="24"/>
          <w:szCs w:val="24"/>
        </w:rPr>
      </w:pPr>
      <w:bookmarkStart w:id="375" w:name="Session7_Figure1"/>
      <w:bookmarkEnd w:id="375"/>
      <w:r>
        <w:rPr>
          <w:rFonts w:ascii="Times New Roman" w:eastAsia="Times New Roman" w:hAnsi="Times New Roman" w:cs="Times New Roman"/>
          <w:noProof/>
          <w:sz w:val="24"/>
          <w:szCs w:val="24"/>
        </w:rPr>
        <w:drawing>
          <wp:inline distT="0" distB="0" distL="0" distR="0" wp14:anchorId="55C3C14A" wp14:editId="51DB052E">
            <wp:extent cx="2260600" cy="977900"/>
            <wp:effectExtent l="0" t="0" r="6350" b="0"/>
            <wp:docPr id="268" name="Picture 268" descr="The figure shows the display on a calculator screen of the degree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The figure shows the display on a calculator screen of the degrees setti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60600" cy="977900"/>
                    </a:xfrm>
                    <a:prstGeom prst="rect">
                      <a:avLst/>
                    </a:prstGeom>
                    <a:noFill/>
                    <a:ln>
                      <a:noFill/>
                    </a:ln>
                  </pic:spPr>
                </pic:pic>
              </a:graphicData>
            </a:graphic>
          </wp:inline>
        </w:drawing>
      </w:r>
      <w:bookmarkStart w:id="376" w:name="fg426"/>
      <w:bookmarkEnd w:id="376"/>
    </w:p>
    <w:p w:rsidR="009337AF" w:rsidRDefault="00383B53">
      <w:pPr>
        <w:pStyle w:val="Caption1"/>
        <w:divId w:val="452477271"/>
      </w:pPr>
      <w:r>
        <w:t>Figure 9 The degrees setting</w:t>
      </w:r>
    </w:p>
    <w:bookmarkStart w:id="377" w:name="View_Session7_Description1"/>
    <w:p w:rsidR="009337AF" w:rsidRDefault="00383B53">
      <w:pPr>
        <w:pStyle w:val="navbutton"/>
        <w:divId w:val="452477271"/>
      </w:pPr>
      <w:r>
        <w:fldChar w:fldCharType="begin"/>
      </w:r>
      <w:r>
        <w:instrText xml:space="preserve"> HYPERLINK "" \l "Session7_Description1" </w:instrText>
      </w:r>
      <w:r>
        <w:fldChar w:fldCharType="separate"/>
      </w:r>
      <w:r>
        <w:rPr>
          <w:rStyle w:val="Hyperlink"/>
        </w:rPr>
        <w:t>View description - Figure 9 The degrees setting</w:t>
      </w:r>
      <w:r>
        <w:fldChar w:fldCharType="end"/>
      </w:r>
      <w:bookmarkEnd w:id="377"/>
    </w:p>
    <w:bookmarkStart w:id="378" w:name="View_Session7_Alternative1"/>
    <w:p w:rsidR="009337AF" w:rsidRDefault="00383B53">
      <w:pPr>
        <w:pStyle w:val="navbutton"/>
        <w:divId w:val="452477271"/>
      </w:pPr>
      <w:r>
        <w:fldChar w:fldCharType="begin"/>
      </w:r>
      <w:r>
        <w:instrText xml:space="preserve"> HYPERLINK "" \l "Session7_Alternative1" </w:instrText>
      </w:r>
      <w:r>
        <w:fldChar w:fldCharType="separate"/>
      </w:r>
      <w:r>
        <w:rPr>
          <w:rStyle w:val="Hyperlink"/>
        </w:rPr>
        <w:t>View description - Figure 9 The degrees setting</w:t>
      </w:r>
      <w:r>
        <w:fldChar w:fldCharType="end"/>
      </w:r>
      <w:bookmarkEnd w:id="378"/>
    </w:p>
    <w:p w:rsidR="009337AF" w:rsidRDefault="00383B53">
      <w:pPr>
        <w:divId w:val="1361398467"/>
      </w:pPr>
      <w:r>
        <w:rPr>
          <w:vanish/>
        </w:rPr>
        <w:t>End of Figure</w:t>
      </w:r>
    </w:p>
    <w:p w:rsidR="009337AF" w:rsidRDefault="00383B53">
      <w:pPr>
        <w:divId w:val="1361398467"/>
      </w:pPr>
      <w:r>
        <w:t xml:space="preserve">To set your calculator to work in degrees, use the key sequence </w:t>
      </w:r>
      <w:r>
        <w:rPr>
          <w:noProof/>
        </w:rPr>
        <w:drawing>
          <wp:inline distT="0" distB="0" distL="0" distR="0" wp14:anchorId="5A62929F" wp14:editId="129FC098">
            <wp:extent cx="368300" cy="215900"/>
            <wp:effectExtent l="0" t="0" r="0" b="0"/>
            <wp:docPr id="269" name="Picture 26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79" w:name="fg427"/>
      <w:bookmarkEnd w:id="379"/>
      <w:r>
        <w:rPr>
          <w:noProof/>
        </w:rPr>
        <w:drawing>
          <wp:inline distT="0" distB="0" distL="0" distR="0" wp14:anchorId="15AC511A" wp14:editId="0EB009AC">
            <wp:extent cx="368300" cy="215900"/>
            <wp:effectExtent l="0" t="0" r="0" b="0"/>
            <wp:docPr id="270" name="Picture 270"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380" w:name="fg428"/>
      <w:bookmarkEnd w:id="380"/>
      <w:r>
        <w:t xml:space="preserve">(SETUP) </w:t>
      </w:r>
      <w:r>
        <w:rPr>
          <w:noProof/>
        </w:rPr>
        <w:drawing>
          <wp:inline distT="0" distB="0" distL="0" distR="0" wp14:anchorId="126FB9F1" wp14:editId="633D1DB4">
            <wp:extent cx="292100" cy="215900"/>
            <wp:effectExtent l="0" t="0" r="0" b="0"/>
            <wp:docPr id="271" name="Picture 271"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81" w:name="fg429"/>
      <w:bookmarkEnd w:id="381"/>
      <w:r>
        <w:t xml:space="preserve">(Deg). </w:t>
      </w:r>
    </w:p>
    <w:p w:rsidR="009337AF" w:rsidRDefault="00383B53">
      <w:pPr>
        <w:divId w:val="1361398467"/>
      </w:pPr>
      <w:r>
        <w:t xml:space="preserve">To calculate the sine, cosine or tangent of an angle, press the </w:t>
      </w:r>
      <w:r>
        <w:rPr>
          <w:noProof/>
        </w:rPr>
        <w:drawing>
          <wp:inline distT="0" distB="0" distL="0" distR="0" wp14:anchorId="3AA96359" wp14:editId="0F5528D3">
            <wp:extent cx="304800" cy="215900"/>
            <wp:effectExtent l="0" t="0" r="0" b="0"/>
            <wp:docPr id="272" name="Picture 272"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82" w:name="fg430"/>
      <w:bookmarkEnd w:id="382"/>
      <w:r>
        <w:t xml:space="preserve">, </w:t>
      </w:r>
      <w:r>
        <w:rPr>
          <w:noProof/>
        </w:rPr>
        <w:drawing>
          <wp:inline distT="0" distB="0" distL="0" distR="0" wp14:anchorId="510BD1CF" wp14:editId="4D7CE404">
            <wp:extent cx="292100" cy="215900"/>
            <wp:effectExtent l="0" t="0" r="0" b="0"/>
            <wp:docPr id="273" name="Picture 273" descr="D:\AaaF\OUT\httpswwwopeneduopenlearnocw_cmid4256_2021-12-10_11-44-43_nsfr2\word\assets\_20d1b699fa4f6497f5c76527b4ef31f5d191e114_ke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AaaF\OUT\httpswwwopeneduopenlearnocw_cmid4256_2021-12-10_11-44-43_nsfr2\word\assets\_20d1b699fa4f6497f5c76527b4ef31f5d191e114_key-co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83" w:name="fg431"/>
      <w:bookmarkEnd w:id="383"/>
      <w:r>
        <w:t xml:space="preserve">or </w:t>
      </w:r>
      <w:r>
        <w:rPr>
          <w:noProof/>
        </w:rPr>
        <w:drawing>
          <wp:inline distT="0" distB="0" distL="0" distR="0" wp14:anchorId="4B4443EC" wp14:editId="14EE7FBE">
            <wp:extent cx="304800" cy="215900"/>
            <wp:effectExtent l="0" t="0" r="0" b="0"/>
            <wp:docPr id="274" name="Picture 274" descr="D:\AaaF\OUT\httpswwwopeneduopenlearnocw_cmid4256_2021-12-10_11-44-43_nsfr2\word\assets\_f20502dd9304ba70a5dfe4cde8c2ddb4f26da79e_key-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AaaF\OUT\httpswwwopeneduopenlearnocw_cmid4256_2021-12-10_11-44-43_nsfr2\word\assets\_f20502dd9304ba70a5dfe4cde8c2ddb4f26da79e_key-ta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84" w:name="fg432"/>
      <w:bookmarkEnd w:id="384"/>
      <w:r>
        <w:t xml:space="preserve">key and then type in the size of the angle. Note that the </w:t>
      </w:r>
      <w:r>
        <w:rPr>
          <w:noProof/>
        </w:rPr>
        <w:drawing>
          <wp:inline distT="0" distB="0" distL="0" distR="0" wp14:anchorId="1CA748AF" wp14:editId="589C1EF0">
            <wp:extent cx="304800" cy="215900"/>
            <wp:effectExtent l="0" t="0" r="0" b="0"/>
            <wp:docPr id="275" name="Picture 275"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85" w:name="fg433"/>
      <w:bookmarkEnd w:id="385"/>
      <w:r>
        <w:t xml:space="preserve">, </w:t>
      </w:r>
      <w:r>
        <w:rPr>
          <w:noProof/>
        </w:rPr>
        <w:drawing>
          <wp:inline distT="0" distB="0" distL="0" distR="0" wp14:anchorId="785BD452" wp14:editId="75ED46A5">
            <wp:extent cx="292100" cy="215900"/>
            <wp:effectExtent l="0" t="0" r="0" b="0"/>
            <wp:docPr id="276" name="Picture 276" descr="D:\AaaF\OUT\httpswwwopeneduopenlearnocw_cmid4256_2021-12-10_11-44-43_nsfr2\word\assets\_20d1b699fa4f6497f5c76527b4ef31f5d191e114_ke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AaaF\OUT\httpswwwopeneduopenlearnocw_cmid4256_2021-12-10_11-44-43_nsfr2\word\assets\_20d1b699fa4f6497f5c76527b4ef31f5d191e114_key-co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86" w:name="fg434"/>
      <w:bookmarkEnd w:id="386"/>
      <w:r>
        <w:t xml:space="preserve">and </w:t>
      </w:r>
      <w:r>
        <w:rPr>
          <w:noProof/>
        </w:rPr>
        <w:drawing>
          <wp:inline distT="0" distB="0" distL="0" distR="0" wp14:anchorId="2ABC27B2" wp14:editId="0F4BA5F8">
            <wp:extent cx="304800" cy="215900"/>
            <wp:effectExtent l="0" t="0" r="0" b="0"/>
            <wp:docPr id="277" name="Picture 277" descr="D:\AaaF\OUT\httpswwwopeneduopenlearnocw_cmid4256_2021-12-10_11-44-43_nsfr2\word\assets\_f20502dd9304ba70a5dfe4cde8c2ddb4f26da79e_key-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AaaF\OUT\httpswwwopeneduopenlearnocw_cmid4256_2021-12-10_11-44-43_nsfr2\word\assets\_f20502dd9304ba70a5dfe4cde8c2ddb4f26da79e_key-ta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87" w:name="fg435"/>
      <w:bookmarkEnd w:id="387"/>
      <w:r>
        <w:t xml:space="preserve">keys automatically open a bracket for you. If you are simply calculating the sine, cosine or tangent of an angle, just press </w:t>
      </w:r>
      <w:r>
        <w:rPr>
          <w:noProof/>
        </w:rPr>
        <w:drawing>
          <wp:inline distT="0" distB="0" distL="0" distR="0" wp14:anchorId="642AC773" wp14:editId="583274FF">
            <wp:extent cx="292100" cy="215900"/>
            <wp:effectExtent l="0" t="0" r="0" b="0"/>
            <wp:docPr id="278" name="Picture 278"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88" w:name="fg436"/>
      <w:bookmarkEnd w:id="388"/>
      <w:r>
        <w:t xml:space="preserve">after entering the angle – there is no need to close the bracket. If you are using these ratios as part of a larger calculation, then you will need to remember to close the bracket yourself (by pressing </w:t>
      </w:r>
      <w:r>
        <w:rPr>
          <w:noProof/>
        </w:rPr>
        <w:drawing>
          <wp:inline distT="0" distB="0" distL="0" distR="0" wp14:anchorId="22BF3BE5" wp14:editId="1D699131">
            <wp:extent cx="292100" cy="215900"/>
            <wp:effectExtent l="0" t="0" r="0" b="0"/>
            <wp:docPr id="279" name="Picture 279"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89" w:name="fg437"/>
      <w:bookmarkEnd w:id="389"/>
      <w:r>
        <w:t xml:space="preserve">) before entering the remainder of the calculation. </w:t>
      </w:r>
    </w:p>
    <w:p w:rsidR="009337AF" w:rsidRDefault="00383B53">
      <w:pPr>
        <w:divId w:val="1361398467"/>
      </w:pPr>
      <w:r>
        <w:rPr>
          <w:vanish/>
        </w:rPr>
        <w:t>Start of Box</w:t>
      </w:r>
    </w:p>
    <w:p w:rsidR="009337AF" w:rsidRDefault="00383B53">
      <w:pPr>
        <w:divId w:val="1283000844"/>
      </w:pPr>
      <w:bookmarkStart w:id="390" w:name="Session7_Box2"/>
      <w:bookmarkEnd w:id="390"/>
      <w:r>
        <w:t xml:space="preserve">Some older models of calculator require the angle to be input first, followed by the </w:t>
      </w:r>
      <w:r>
        <w:rPr>
          <w:noProof/>
        </w:rPr>
        <w:drawing>
          <wp:inline distT="0" distB="0" distL="0" distR="0" wp14:anchorId="75F3C5D6" wp14:editId="23F9960F">
            <wp:extent cx="304800" cy="215900"/>
            <wp:effectExtent l="0" t="0" r="0" b="0"/>
            <wp:docPr id="280" name="Picture 280"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91" w:name="fg438"/>
      <w:bookmarkEnd w:id="391"/>
      <w:r>
        <w:t xml:space="preserve">, </w:t>
      </w:r>
      <w:r>
        <w:rPr>
          <w:noProof/>
        </w:rPr>
        <w:drawing>
          <wp:inline distT="0" distB="0" distL="0" distR="0" wp14:anchorId="38FE85E8" wp14:editId="1763E190">
            <wp:extent cx="292100" cy="215900"/>
            <wp:effectExtent l="0" t="0" r="0" b="0"/>
            <wp:docPr id="281" name="Picture 281" descr="D:\AaaF\OUT\httpswwwopeneduopenlearnocw_cmid4256_2021-12-10_11-44-43_nsfr2\word\assets\_20d1b699fa4f6497f5c76527b4ef31f5d191e114_ke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AaaF\OUT\httpswwwopeneduopenlearnocw_cmid4256_2021-12-10_11-44-43_nsfr2\word\assets\_20d1b699fa4f6497f5c76527b4ef31f5d191e114_key-co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392" w:name="fg439"/>
      <w:bookmarkEnd w:id="392"/>
      <w:r>
        <w:t xml:space="preserve">or </w:t>
      </w:r>
      <w:r>
        <w:rPr>
          <w:noProof/>
        </w:rPr>
        <w:drawing>
          <wp:inline distT="0" distB="0" distL="0" distR="0" wp14:anchorId="6DD10157" wp14:editId="062D5102">
            <wp:extent cx="304800" cy="215900"/>
            <wp:effectExtent l="0" t="0" r="0" b="0"/>
            <wp:docPr id="282" name="Picture 282" descr="D:\AaaF\OUT\httpswwwopeneduopenlearnocw_cmid4256_2021-12-10_11-44-43_nsfr2\word\assets\_f20502dd9304ba70a5dfe4cde8c2ddb4f26da79e_key-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AaaF\OUT\httpswwwopeneduopenlearnocw_cmid4256_2021-12-10_11-44-43_nsfr2\word\assets\_f20502dd9304ba70a5dfe4cde8c2ddb4f26da79e_key-ta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393" w:name="fg440"/>
      <w:bookmarkEnd w:id="393"/>
      <w:r>
        <w:t xml:space="preserve">button. </w:t>
      </w:r>
    </w:p>
    <w:p w:rsidR="009337AF" w:rsidRDefault="00383B53">
      <w:pPr>
        <w:divId w:val="1361398467"/>
      </w:pPr>
      <w:r>
        <w:rPr>
          <w:vanish/>
        </w:rPr>
        <w:t>End of Box</w:t>
      </w:r>
    </w:p>
    <w:p w:rsidR="009337AF" w:rsidRDefault="00383B53">
      <w:pPr>
        <w:divId w:val="1361398467"/>
      </w:pPr>
      <w:r>
        <w:rPr>
          <w:vanish/>
        </w:rPr>
        <w:t>Start of Activity</w:t>
      </w:r>
    </w:p>
    <w:p w:rsidR="009337AF" w:rsidRDefault="00383B53">
      <w:pPr>
        <w:spacing w:before="0" w:beforeAutospacing="0" w:after="0" w:afterAutospacing="0" w:line="240" w:lineRule="auto"/>
        <w:outlineLvl w:val="2"/>
        <w:divId w:val="1665278898"/>
        <w:rPr>
          <w:rFonts w:eastAsia="Times New Roman"/>
          <w:b/>
          <w:bCs/>
          <w:sz w:val="36"/>
          <w:szCs w:val="36"/>
        </w:rPr>
      </w:pPr>
      <w:bookmarkStart w:id="394" w:name="Session7_Activity1"/>
      <w:bookmarkEnd w:id="394"/>
      <w:r>
        <w:rPr>
          <w:rFonts w:eastAsia="Times New Roman"/>
          <w:b/>
          <w:bCs/>
          <w:sz w:val="36"/>
          <w:szCs w:val="36"/>
        </w:rPr>
        <w:t>Activity 16 Trigonometric ratios on your calculator</w:t>
      </w:r>
    </w:p>
    <w:p w:rsidR="009337AF" w:rsidRDefault="00383B53">
      <w:pPr>
        <w:divId w:val="638656418"/>
      </w:pPr>
      <w:r>
        <w:rPr>
          <w:vanish/>
        </w:rPr>
        <w:t>Start of Question</w:t>
      </w:r>
    </w:p>
    <w:p w:rsidR="009337AF" w:rsidRDefault="00383B53">
      <w:pPr>
        <w:divId w:val="1811819247"/>
      </w:pPr>
      <w:bookmarkStart w:id="395" w:name="Session7_Question1"/>
      <w:bookmarkEnd w:id="395"/>
      <w:r>
        <w:t>Calculate the value of each of the following using your calculator, giving your answers correct to 3 significant figures.</w:t>
      </w:r>
    </w:p>
    <w:p w:rsidR="009337AF" w:rsidRDefault="00383B53">
      <w:pPr>
        <w:numPr>
          <w:ilvl w:val="0"/>
          <w:numId w:val="21"/>
        </w:numPr>
        <w:spacing w:before="0" w:beforeAutospacing="0" w:after="0" w:afterAutospacing="0"/>
        <w:ind w:left="780" w:right="780"/>
        <w:divId w:val="1811819247"/>
        <w:rPr>
          <w:rFonts w:eastAsia="Times New Roman"/>
        </w:rPr>
      </w:pPr>
      <w:r>
        <w:rPr>
          <w:rFonts w:eastAsia="Times New Roman"/>
          <w:noProof/>
        </w:rPr>
        <w:drawing>
          <wp:inline distT="0" distB="0" distL="0" distR="0" wp14:anchorId="13896A82" wp14:editId="19C7BA39">
            <wp:extent cx="381000" cy="139700"/>
            <wp:effectExtent l="0" t="0" r="0" b="0"/>
            <wp:docPr id="283" name="Picture 283" descr="D:\AaaF\OUT\httpswwwopeneduopenlearnocw_cmid4256_2021-12-10_11-44-43_nsfr2\word\assets\_4579d6a9eba12e4d9cf7010d38a1cc128a2a4063_img-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AaaF\OUT\httpswwwopeneduopenlearnocw_cmid4256_2021-12-10_11-44-43_nsfr2\word\assets\_4579d6a9eba12e4d9cf7010d38a1cc128a2a4063_img-011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bookmarkStart w:id="396" w:name="fg441"/>
      <w:bookmarkEnd w:id="396"/>
    </w:p>
    <w:p w:rsidR="009337AF" w:rsidRDefault="00383B53">
      <w:pPr>
        <w:numPr>
          <w:ilvl w:val="0"/>
          <w:numId w:val="21"/>
        </w:numPr>
        <w:spacing w:before="0" w:beforeAutospacing="0" w:after="0" w:afterAutospacing="0"/>
        <w:ind w:left="780" w:right="780"/>
        <w:divId w:val="1811819247"/>
        <w:rPr>
          <w:rFonts w:eastAsia="Times New Roman"/>
        </w:rPr>
      </w:pPr>
      <w:r>
        <w:rPr>
          <w:rFonts w:eastAsia="Times New Roman"/>
          <w:noProof/>
        </w:rPr>
        <w:drawing>
          <wp:inline distT="0" distB="0" distL="0" distR="0" wp14:anchorId="1E3FCAA4" wp14:editId="104DB652">
            <wp:extent cx="482600" cy="139700"/>
            <wp:effectExtent l="0" t="0" r="0" b="0"/>
            <wp:docPr id="284" name="Picture 284" descr="D:\AaaF\OUT\httpswwwopeneduopenlearnocw_cmid4256_2021-12-10_11-44-43_nsfr2\word\assets\_e944bbcdc95ec2735f27d17556f728fc1fce6f69_img-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AaaF\OUT\httpswwwopeneduopenlearnocw_cmid4256_2021-12-10_11-44-43_nsfr2\word\assets\_e944bbcdc95ec2735f27d17556f728fc1fce6f69_img-011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2600" cy="139700"/>
                    </a:xfrm>
                    <a:prstGeom prst="rect">
                      <a:avLst/>
                    </a:prstGeom>
                    <a:noFill/>
                    <a:ln>
                      <a:noFill/>
                    </a:ln>
                  </pic:spPr>
                </pic:pic>
              </a:graphicData>
            </a:graphic>
          </wp:inline>
        </w:drawing>
      </w:r>
      <w:bookmarkStart w:id="397" w:name="fg442"/>
      <w:bookmarkEnd w:id="397"/>
    </w:p>
    <w:p w:rsidR="009337AF" w:rsidRDefault="00383B53">
      <w:pPr>
        <w:numPr>
          <w:ilvl w:val="0"/>
          <w:numId w:val="21"/>
        </w:numPr>
        <w:spacing w:before="0" w:beforeAutospacing="0" w:after="0" w:afterAutospacing="0"/>
        <w:ind w:left="780" w:right="780"/>
        <w:divId w:val="1811819247"/>
        <w:rPr>
          <w:rFonts w:eastAsia="Times New Roman"/>
        </w:rPr>
      </w:pPr>
      <w:r>
        <w:rPr>
          <w:rFonts w:eastAsia="Times New Roman"/>
          <w:noProof/>
        </w:rPr>
        <w:drawing>
          <wp:inline distT="0" distB="0" distL="0" distR="0" wp14:anchorId="105818DF" wp14:editId="1EBED584">
            <wp:extent cx="469900" cy="139700"/>
            <wp:effectExtent l="0" t="0" r="6350" b="0"/>
            <wp:docPr id="285" name="Picture 285" descr="D:\AaaF\OUT\httpswwwopeneduopenlearnocw_cmid4256_2021-12-10_11-44-43_nsfr2\word\assets\_3fd03b7b3f5f2360d6ac045c1612a4ce26bd356a_img-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AaaF\OUT\httpswwwopeneduopenlearnocw_cmid4256_2021-12-10_11-44-43_nsfr2\word\assets\_3fd03b7b3f5f2360d6ac045c1612a4ce26bd356a_img-011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9900" cy="139700"/>
                    </a:xfrm>
                    <a:prstGeom prst="rect">
                      <a:avLst/>
                    </a:prstGeom>
                    <a:noFill/>
                    <a:ln>
                      <a:noFill/>
                    </a:ln>
                  </pic:spPr>
                </pic:pic>
              </a:graphicData>
            </a:graphic>
          </wp:inline>
        </w:drawing>
      </w:r>
      <w:bookmarkStart w:id="398" w:name="fg443"/>
      <w:bookmarkEnd w:id="398"/>
    </w:p>
    <w:p w:rsidR="009337AF" w:rsidRDefault="00383B53">
      <w:pPr>
        <w:numPr>
          <w:ilvl w:val="0"/>
          <w:numId w:val="21"/>
        </w:numPr>
        <w:spacing w:before="0" w:beforeAutospacing="0" w:after="0" w:afterAutospacing="0"/>
        <w:ind w:left="780" w:right="780"/>
        <w:divId w:val="1811819247"/>
        <w:rPr>
          <w:rFonts w:eastAsia="Times New Roman"/>
        </w:rPr>
      </w:pPr>
      <w:r>
        <w:rPr>
          <w:rFonts w:eastAsia="Times New Roman"/>
          <w:noProof/>
        </w:rPr>
        <w:drawing>
          <wp:inline distT="0" distB="0" distL="0" distR="0" wp14:anchorId="1A11ECC4" wp14:editId="3CB4DD71">
            <wp:extent cx="508000" cy="139700"/>
            <wp:effectExtent l="0" t="0" r="6350" b="0"/>
            <wp:docPr id="286" name="Picture 286" descr="D:\AaaF\OUT\httpswwwopeneduopenlearnocw_cmid4256_2021-12-10_11-44-43_nsfr2\word\assets\_b99d08b1c788571f0c7bd20de8053f84f26d5e52_img-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AaaF\OUT\httpswwwopeneduopenlearnocw_cmid4256_2021-12-10_11-44-43_nsfr2\word\assets\_b99d08b1c788571f0c7bd20de8053f84f26d5e52_img-0118.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0" cy="139700"/>
                    </a:xfrm>
                    <a:prstGeom prst="rect">
                      <a:avLst/>
                    </a:prstGeom>
                    <a:noFill/>
                    <a:ln>
                      <a:noFill/>
                    </a:ln>
                  </pic:spPr>
                </pic:pic>
              </a:graphicData>
            </a:graphic>
          </wp:inline>
        </w:drawing>
      </w:r>
      <w:bookmarkStart w:id="399" w:name="fg444"/>
      <w:bookmarkEnd w:id="399"/>
    </w:p>
    <w:p w:rsidR="009337AF" w:rsidRDefault="00383B53">
      <w:pPr>
        <w:numPr>
          <w:ilvl w:val="0"/>
          <w:numId w:val="21"/>
        </w:numPr>
        <w:spacing w:before="0" w:beforeAutospacing="0" w:after="0" w:afterAutospacing="0"/>
        <w:ind w:left="780" w:right="780"/>
        <w:divId w:val="1811819247"/>
        <w:rPr>
          <w:rFonts w:eastAsia="Times New Roman"/>
        </w:rPr>
      </w:pPr>
      <w:r>
        <w:rPr>
          <w:rFonts w:eastAsia="Times New Roman"/>
          <w:noProof/>
        </w:rPr>
        <w:drawing>
          <wp:inline distT="0" distB="0" distL="0" distR="0" wp14:anchorId="01A00169" wp14:editId="7262C5F3">
            <wp:extent cx="863600" cy="139700"/>
            <wp:effectExtent l="0" t="0" r="0" b="0"/>
            <wp:docPr id="287" name="Picture 287" descr="D:\AaaF\OUT\httpswwwopeneduopenlearnocw_cmid4256_2021-12-10_11-44-43_nsfr2\word\assets\_b28f7eaab89159478231c302628d0c84ee35d043_img-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AaaF\OUT\httpswwwopeneduopenlearnocw_cmid4256_2021-12-10_11-44-43_nsfr2\word\assets\_b28f7eaab89159478231c302628d0c84ee35d043_img-012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bookmarkStart w:id="400" w:name="fg445"/>
      <w:bookmarkEnd w:id="400"/>
    </w:p>
    <w:p w:rsidR="009337AF" w:rsidRDefault="00383B53">
      <w:pPr>
        <w:numPr>
          <w:ilvl w:val="0"/>
          <w:numId w:val="21"/>
        </w:numPr>
        <w:spacing w:before="0" w:beforeAutospacing="0" w:after="0" w:afterAutospacing="0"/>
        <w:ind w:left="780" w:right="780"/>
        <w:divId w:val="1811819247"/>
        <w:rPr>
          <w:rFonts w:eastAsia="Times New Roman"/>
        </w:rPr>
      </w:pPr>
      <w:r>
        <w:rPr>
          <w:rFonts w:eastAsia="Times New Roman"/>
          <w:noProof/>
        </w:rPr>
        <w:drawing>
          <wp:inline distT="0" distB="0" distL="0" distR="0" wp14:anchorId="5250ECF2" wp14:editId="059ED410">
            <wp:extent cx="1549400" cy="190500"/>
            <wp:effectExtent l="0" t="0" r="0" b="0"/>
            <wp:docPr id="288" name="Picture 288" descr="D:\AaaF\OUT\httpswwwopeneduopenlearnocw_cmid4256_2021-12-10_11-44-43_nsfr2\word\assets\_4e744c45587c91a0a4dc5920631f606aaf82e3a6_img-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AaaF\OUT\httpswwwopeneduopenlearnocw_cmid4256_2021-12-10_11-44-43_nsfr2\word\assets\_4e744c45587c91a0a4dc5920631f606aaf82e3a6_img-012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49400" cy="190500"/>
                    </a:xfrm>
                    <a:prstGeom prst="rect">
                      <a:avLst/>
                    </a:prstGeom>
                    <a:noFill/>
                    <a:ln>
                      <a:noFill/>
                    </a:ln>
                  </pic:spPr>
                </pic:pic>
              </a:graphicData>
            </a:graphic>
          </wp:inline>
        </w:drawing>
      </w:r>
      <w:bookmarkStart w:id="401" w:name="fg446"/>
      <w:bookmarkEnd w:id="401"/>
    </w:p>
    <w:p w:rsidR="009337AF" w:rsidRDefault="00383B53">
      <w:pPr>
        <w:divId w:val="638656418"/>
      </w:pPr>
      <w:r>
        <w:rPr>
          <w:vanish/>
        </w:rPr>
        <w:t>End of Question</w:t>
      </w:r>
    </w:p>
    <w:bookmarkStart w:id="402" w:name="View_Session7_Answer1"/>
    <w:p w:rsidR="009337AF" w:rsidRDefault="00383B53">
      <w:pPr>
        <w:pStyle w:val="navbutton"/>
        <w:divId w:val="638656418"/>
      </w:pPr>
      <w:r>
        <w:fldChar w:fldCharType="begin"/>
      </w:r>
      <w:r>
        <w:instrText xml:space="preserve"> HYPERLINK "" \l "Session7_Answer1" </w:instrText>
      </w:r>
      <w:r>
        <w:fldChar w:fldCharType="separate"/>
      </w:r>
      <w:r>
        <w:rPr>
          <w:rStyle w:val="Hyperlink"/>
        </w:rPr>
        <w:t>View answer - Activity 16 Trigonometric ratios on your calculator</w:t>
      </w:r>
      <w:r>
        <w:fldChar w:fldCharType="end"/>
      </w:r>
      <w:bookmarkEnd w:id="402"/>
    </w:p>
    <w:p w:rsidR="009337AF" w:rsidRDefault="00383B53">
      <w:pPr>
        <w:divId w:val="1361398467"/>
      </w:pPr>
      <w:r>
        <w:rPr>
          <w:vanish/>
        </w:rPr>
        <w:t>End of Activity</w:t>
      </w:r>
    </w:p>
    <w:p w:rsidR="009337AF" w:rsidRDefault="00383B53">
      <w:pPr>
        <w:divId w:val="1361398467"/>
      </w:pPr>
      <w:r>
        <w:t xml:space="preserve">You will notice from the answer to part (3) that the calculator displays the ratios of some angles as fractions, involving surds where needed, and not in decimal form. </w:t>
      </w:r>
    </w:p>
    <w:p w:rsidR="009337AF" w:rsidRDefault="00383B53">
      <w:pPr>
        <w:divId w:val="1361398467"/>
      </w:pPr>
      <w:r>
        <w:rPr>
          <w:vanish/>
        </w:rPr>
        <w:t>Start of Box</w:t>
      </w:r>
    </w:p>
    <w:p w:rsidR="009337AF" w:rsidRDefault="00383B53">
      <w:pPr>
        <w:divId w:val="1751853598"/>
      </w:pPr>
      <w:bookmarkStart w:id="403" w:name="Session7_Box3"/>
      <w:bookmarkEnd w:id="403"/>
      <w:r>
        <w:t xml:space="preserve">The decimal form can be found using </w:t>
      </w:r>
      <w:r>
        <w:rPr>
          <w:noProof/>
        </w:rPr>
        <w:drawing>
          <wp:inline distT="0" distB="0" distL="0" distR="0" wp14:anchorId="393A1C9D" wp14:editId="056892B9">
            <wp:extent cx="368300" cy="215900"/>
            <wp:effectExtent l="0" t="0" r="0" b="0"/>
            <wp:docPr id="289" name="Picture 28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04" w:name="fg479"/>
      <w:bookmarkEnd w:id="404"/>
      <w:r>
        <w:rPr>
          <w:noProof/>
        </w:rPr>
        <w:drawing>
          <wp:inline distT="0" distB="0" distL="0" distR="0" wp14:anchorId="17D174F6" wp14:editId="5980CC38">
            <wp:extent cx="292100" cy="215900"/>
            <wp:effectExtent l="0" t="0" r="0" b="0"/>
            <wp:docPr id="290" name="Picture 290"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05" w:name="fg480"/>
      <w:bookmarkEnd w:id="405"/>
      <w:r>
        <w:t xml:space="preserve">or </w:t>
      </w:r>
      <w:r>
        <w:rPr>
          <w:noProof/>
        </w:rPr>
        <w:drawing>
          <wp:inline distT="0" distB="0" distL="0" distR="0" wp14:anchorId="3D276BCB" wp14:editId="2C5F105B">
            <wp:extent cx="304800" cy="215900"/>
            <wp:effectExtent l="0" t="0" r="0" b="0"/>
            <wp:docPr id="291" name="Picture 291"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406" w:name="fg481"/>
      <w:bookmarkEnd w:id="406"/>
      <w:r>
        <w:t xml:space="preserve">. </w:t>
      </w:r>
    </w:p>
    <w:p w:rsidR="009337AF" w:rsidRDefault="00383B53">
      <w:pPr>
        <w:divId w:val="1361398467"/>
      </w:pPr>
      <w:r>
        <w:rPr>
          <w:vanish/>
        </w:rPr>
        <w:t>End of Box</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551115890"/>
        <w:rPr>
          <w:rFonts w:eastAsia="Times New Roman"/>
        </w:rPr>
      </w:pPr>
      <w:bookmarkStart w:id="407" w:name="Session8"/>
      <w:bookmarkEnd w:id="407"/>
      <w:r>
        <w:rPr>
          <w:rFonts w:eastAsia="Times New Roman"/>
        </w:rPr>
        <w:t>8 Finding angles from trigonometric ratios</w:t>
      </w:r>
    </w:p>
    <w:p w:rsidR="009337AF" w:rsidRDefault="00383B53">
      <w:pPr>
        <w:divId w:val="551115890"/>
      </w:pPr>
      <w:r>
        <w:t xml:space="preserve">Inverse trigonometric values can be found using the second functions </w:t>
      </w:r>
      <w:r>
        <w:rPr>
          <w:noProof/>
        </w:rPr>
        <w:drawing>
          <wp:inline distT="0" distB="0" distL="0" distR="0" wp14:anchorId="56034315" wp14:editId="5631562B">
            <wp:extent cx="368300" cy="152400"/>
            <wp:effectExtent l="0" t="0" r="0" b="0"/>
            <wp:docPr id="292" name="Picture 292" descr="D:\AaaF\OUT\httpswwwopeneduopenlearnocw_cmid4256_2021-12-10_11-44-43_nsfr2\word\assets\_53289c78c6f788c37cc73687b85775f5caf7f2e1_img-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AaaF\OUT\httpswwwopeneduopenlearnocw_cmid4256_2021-12-10_11-44-43_nsfr2\word\assets\_53289c78c6f788c37cc73687b85775f5caf7f2e1_img-013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8300" cy="152400"/>
                    </a:xfrm>
                    <a:prstGeom prst="rect">
                      <a:avLst/>
                    </a:prstGeom>
                    <a:noFill/>
                    <a:ln>
                      <a:noFill/>
                    </a:ln>
                  </pic:spPr>
                </pic:pic>
              </a:graphicData>
            </a:graphic>
          </wp:inline>
        </w:drawing>
      </w:r>
      <w:bookmarkStart w:id="408" w:name="fg482"/>
      <w:bookmarkEnd w:id="408"/>
      <w:r>
        <w:t xml:space="preserve">, </w:t>
      </w:r>
      <w:r>
        <w:rPr>
          <w:noProof/>
        </w:rPr>
        <w:drawing>
          <wp:inline distT="0" distB="0" distL="0" distR="0" wp14:anchorId="3DC38BC9" wp14:editId="11D66188">
            <wp:extent cx="393700" cy="139700"/>
            <wp:effectExtent l="0" t="0" r="6350" b="0"/>
            <wp:docPr id="293" name="Picture 293" descr="D:\AaaF\OUT\httpswwwopeneduopenlearnocw_cmid4256_2021-12-10_11-44-43_nsfr2\word\assets\_a36d97b881d37ea7946bbd56f83e49a791482ac1_img-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AaaF\OUT\httpswwwopeneduopenlearnocw_cmid4256_2021-12-10_11-44-43_nsfr2\word\assets\_a36d97b881d37ea7946bbd56f83e49a791482ac1_img-013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bookmarkStart w:id="409" w:name="fg483"/>
      <w:bookmarkEnd w:id="409"/>
      <w:r>
        <w:t xml:space="preserve">and </w:t>
      </w:r>
      <w:r>
        <w:rPr>
          <w:noProof/>
        </w:rPr>
        <w:drawing>
          <wp:inline distT="0" distB="0" distL="0" distR="0" wp14:anchorId="68686B21" wp14:editId="08E2D132">
            <wp:extent cx="406400" cy="139700"/>
            <wp:effectExtent l="0" t="0" r="0" b="0"/>
            <wp:docPr id="294" name="Picture 294" descr="D:\AaaF\OUT\httpswwwopeneduopenlearnocw_cmid4256_2021-12-10_11-44-43_nsfr2\word\assets\_abbb9f6cc832e3d0e4c4e600139ae7a40068bd80_img-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AaaF\OUT\httpswwwopeneduopenlearnocw_cmid4256_2021-12-10_11-44-43_nsfr2\word\assets\_abbb9f6cc832e3d0e4c4e600139ae7a40068bd80_img-013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6400" cy="139700"/>
                    </a:xfrm>
                    <a:prstGeom prst="rect">
                      <a:avLst/>
                    </a:prstGeom>
                    <a:noFill/>
                    <a:ln>
                      <a:noFill/>
                    </a:ln>
                  </pic:spPr>
                </pic:pic>
              </a:graphicData>
            </a:graphic>
          </wp:inline>
        </w:drawing>
      </w:r>
      <w:bookmarkStart w:id="410" w:name="fg484"/>
      <w:bookmarkEnd w:id="410"/>
      <w:r>
        <w:t xml:space="preserve">of the </w:t>
      </w:r>
      <w:r>
        <w:rPr>
          <w:noProof/>
        </w:rPr>
        <w:drawing>
          <wp:inline distT="0" distB="0" distL="0" distR="0" wp14:anchorId="0080167A" wp14:editId="4CEAF959">
            <wp:extent cx="304800" cy="215900"/>
            <wp:effectExtent l="0" t="0" r="0" b="0"/>
            <wp:docPr id="295" name="Picture 295"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411" w:name="fg485"/>
      <w:bookmarkEnd w:id="411"/>
      <w:r>
        <w:t xml:space="preserve">, </w:t>
      </w:r>
      <w:r>
        <w:rPr>
          <w:noProof/>
        </w:rPr>
        <w:drawing>
          <wp:inline distT="0" distB="0" distL="0" distR="0" wp14:anchorId="6D6C998E" wp14:editId="7A4BDA2A">
            <wp:extent cx="292100" cy="215900"/>
            <wp:effectExtent l="0" t="0" r="0" b="0"/>
            <wp:docPr id="296" name="Picture 296" descr="D:\AaaF\OUT\httpswwwopeneduopenlearnocw_cmid4256_2021-12-10_11-44-43_nsfr2\word\assets\_20d1b699fa4f6497f5c76527b4ef31f5d191e114_ke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AaaF\OUT\httpswwwopeneduopenlearnocw_cmid4256_2021-12-10_11-44-43_nsfr2\word\assets\_20d1b699fa4f6497f5c76527b4ef31f5d191e114_key-co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12" w:name="fg486"/>
      <w:bookmarkEnd w:id="412"/>
      <w:r>
        <w:t xml:space="preserve">and </w:t>
      </w:r>
      <w:r>
        <w:rPr>
          <w:noProof/>
        </w:rPr>
        <w:drawing>
          <wp:inline distT="0" distB="0" distL="0" distR="0" wp14:anchorId="4AFD6795" wp14:editId="767B8F60">
            <wp:extent cx="304800" cy="215900"/>
            <wp:effectExtent l="0" t="0" r="0" b="0"/>
            <wp:docPr id="297" name="Picture 297" descr="D:\AaaF\OUT\httpswwwopeneduopenlearnocw_cmid4256_2021-12-10_11-44-43_nsfr2\word\assets\_f20502dd9304ba70a5dfe4cde8c2ddb4f26da79e_key-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AaaF\OUT\httpswwwopeneduopenlearnocw_cmid4256_2021-12-10_11-44-43_nsfr2\word\assets\_f20502dd9304ba70a5dfe4cde8c2ddb4f26da79e_key-ta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413" w:name="fg487"/>
      <w:bookmarkEnd w:id="413"/>
      <w:r>
        <w:t xml:space="preserve">keys. These functions are used in a similar manner to </w:t>
      </w:r>
      <w:r>
        <w:rPr>
          <w:noProof/>
        </w:rPr>
        <w:drawing>
          <wp:inline distT="0" distB="0" distL="0" distR="0" wp14:anchorId="7D384451" wp14:editId="72A1CDBC">
            <wp:extent cx="304800" cy="215900"/>
            <wp:effectExtent l="0" t="0" r="0" b="0"/>
            <wp:docPr id="298" name="Picture 298"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414" w:name="fg488"/>
      <w:bookmarkEnd w:id="414"/>
      <w:r>
        <w:t xml:space="preserve">, </w:t>
      </w:r>
      <w:r>
        <w:rPr>
          <w:noProof/>
        </w:rPr>
        <w:drawing>
          <wp:inline distT="0" distB="0" distL="0" distR="0" wp14:anchorId="445E9E4E" wp14:editId="7CEBFDA9">
            <wp:extent cx="292100" cy="215900"/>
            <wp:effectExtent l="0" t="0" r="0" b="0"/>
            <wp:docPr id="299" name="Picture 299" descr="D:\AaaF\OUT\httpswwwopeneduopenlearnocw_cmid4256_2021-12-10_11-44-43_nsfr2\word\assets\_20d1b699fa4f6497f5c76527b4ef31f5d191e114_ke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AaaF\OUT\httpswwwopeneduopenlearnocw_cmid4256_2021-12-10_11-44-43_nsfr2\word\assets\_20d1b699fa4f6497f5c76527b4ef31f5d191e114_key-co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15" w:name="fg489"/>
      <w:bookmarkEnd w:id="415"/>
      <w:r>
        <w:t xml:space="preserve">and </w:t>
      </w:r>
      <w:r>
        <w:rPr>
          <w:noProof/>
        </w:rPr>
        <w:drawing>
          <wp:inline distT="0" distB="0" distL="0" distR="0" wp14:anchorId="046F28BF" wp14:editId="377ACDAD">
            <wp:extent cx="304800" cy="215900"/>
            <wp:effectExtent l="0" t="0" r="0" b="0"/>
            <wp:docPr id="300" name="Picture 300" descr="D:\AaaF\OUT\httpswwwopeneduopenlearnocw_cmid4256_2021-12-10_11-44-43_nsfr2\word\assets\_f20502dd9304ba70a5dfe4cde8c2ddb4f26da79e_key-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AaaF\OUT\httpswwwopeneduopenlearnocw_cmid4256_2021-12-10_11-44-43_nsfr2\word\assets\_f20502dd9304ba70a5dfe4cde8c2ddb4f26da79e_key-ta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416" w:name="fg490"/>
      <w:bookmarkEnd w:id="416"/>
      <w:r>
        <w:t xml:space="preserve">. </w:t>
      </w:r>
    </w:p>
    <w:p w:rsidR="009337AF" w:rsidRDefault="00383B53">
      <w:pPr>
        <w:divId w:val="551115890"/>
      </w:pPr>
      <w:r>
        <w:rPr>
          <w:vanish/>
        </w:rPr>
        <w:t>Start of Activity</w:t>
      </w:r>
    </w:p>
    <w:p w:rsidR="009337AF" w:rsidRDefault="00383B53">
      <w:pPr>
        <w:spacing w:before="0" w:beforeAutospacing="0" w:after="0" w:afterAutospacing="0" w:line="240" w:lineRule="auto"/>
        <w:outlineLvl w:val="2"/>
        <w:divId w:val="926351844"/>
        <w:rPr>
          <w:rFonts w:eastAsia="Times New Roman"/>
          <w:b/>
          <w:bCs/>
          <w:sz w:val="36"/>
          <w:szCs w:val="36"/>
        </w:rPr>
      </w:pPr>
      <w:bookmarkStart w:id="417" w:name="Session8_Activity1"/>
      <w:bookmarkEnd w:id="417"/>
      <w:r>
        <w:rPr>
          <w:rFonts w:eastAsia="Times New Roman"/>
          <w:b/>
          <w:bCs/>
          <w:sz w:val="36"/>
          <w:szCs w:val="36"/>
        </w:rPr>
        <w:t>Activity 17 Finding angles from trigonometric ratios</w:t>
      </w:r>
    </w:p>
    <w:p w:rsidR="009337AF" w:rsidRDefault="00383B53">
      <w:pPr>
        <w:divId w:val="267196140"/>
      </w:pPr>
      <w:r>
        <w:rPr>
          <w:vanish/>
        </w:rPr>
        <w:t>Start of Question</w:t>
      </w:r>
    </w:p>
    <w:p w:rsidR="009337AF" w:rsidRDefault="00383B53">
      <w:pPr>
        <w:divId w:val="621493793"/>
      </w:pPr>
      <w:bookmarkStart w:id="418" w:name="Session8_Question1"/>
      <w:bookmarkEnd w:id="418"/>
      <w:r>
        <w:t xml:space="preserve">Calculate the value of each of the following expressions using your calculator, where possible, giving your answers correct to 1 decimal place. </w:t>
      </w:r>
    </w:p>
    <w:p w:rsidR="009337AF" w:rsidRDefault="00383B53">
      <w:pPr>
        <w:numPr>
          <w:ilvl w:val="0"/>
          <w:numId w:val="22"/>
        </w:numPr>
        <w:spacing w:before="0" w:beforeAutospacing="0" w:after="0" w:afterAutospacing="0"/>
        <w:ind w:left="780" w:right="780"/>
        <w:divId w:val="621493793"/>
        <w:rPr>
          <w:rFonts w:eastAsia="Times New Roman"/>
        </w:rPr>
      </w:pPr>
      <w:r>
        <w:rPr>
          <w:rFonts w:eastAsia="Times New Roman"/>
          <w:noProof/>
        </w:rPr>
        <w:drawing>
          <wp:inline distT="0" distB="0" distL="0" distR="0" wp14:anchorId="7D3138B7" wp14:editId="6459C0A2">
            <wp:extent cx="723900" cy="203200"/>
            <wp:effectExtent l="0" t="0" r="0" b="6350"/>
            <wp:docPr id="301" name="Picture 301" descr="D:\AaaF\OUT\httpswwwopeneduopenlearnocw_cmid4256_2021-12-10_11-44-43_nsfr2\word\assets\_edaf78ab6f02da0bb0346f9a08dc1bb86c1ca318_img-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AaaF\OUT\httpswwwopeneduopenlearnocw_cmid4256_2021-12-10_11-44-43_nsfr2\word\assets\_edaf78ab6f02da0bb0346f9a08dc1bb86c1ca318_img-013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bookmarkStart w:id="419" w:name="fg491"/>
      <w:bookmarkEnd w:id="419"/>
    </w:p>
    <w:p w:rsidR="009337AF" w:rsidRDefault="00383B53">
      <w:pPr>
        <w:numPr>
          <w:ilvl w:val="0"/>
          <w:numId w:val="22"/>
        </w:numPr>
        <w:spacing w:before="0" w:beforeAutospacing="0" w:after="0" w:afterAutospacing="0"/>
        <w:ind w:left="780" w:right="780"/>
        <w:divId w:val="621493793"/>
        <w:rPr>
          <w:rFonts w:eastAsia="Times New Roman"/>
        </w:rPr>
      </w:pPr>
      <w:r>
        <w:rPr>
          <w:rFonts w:eastAsia="Times New Roman"/>
          <w:noProof/>
        </w:rPr>
        <w:drawing>
          <wp:inline distT="0" distB="0" distL="0" distR="0" wp14:anchorId="6240064E" wp14:editId="4D3EB70D">
            <wp:extent cx="673100" cy="215900"/>
            <wp:effectExtent l="0" t="0" r="0" b="0"/>
            <wp:docPr id="302" name="Picture 302" descr="D:\AaaF\OUT\httpswwwopeneduopenlearnocw_cmid4256_2021-12-10_11-44-43_nsfr2\word\assets\_b4c9f64b92b9fe23377a67e776def6e9d8fe6e25_img-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AaaF\OUT\httpswwwopeneduopenlearnocw_cmid4256_2021-12-10_11-44-43_nsfr2\word\assets\_b4c9f64b92b9fe23377a67e776def6e9d8fe6e25_img-0137.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3100" cy="215900"/>
                    </a:xfrm>
                    <a:prstGeom prst="rect">
                      <a:avLst/>
                    </a:prstGeom>
                    <a:noFill/>
                    <a:ln>
                      <a:noFill/>
                    </a:ln>
                  </pic:spPr>
                </pic:pic>
              </a:graphicData>
            </a:graphic>
          </wp:inline>
        </w:drawing>
      </w:r>
      <w:bookmarkStart w:id="420" w:name="fg492"/>
      <w:bookmarkEnd w:id="420"/>
    </w:p>
    <w:p w:rsidR="009337AF" w:rsidRDefault="00383B53">
      <w:pPr>
        <w:numPr>
          <w:ilvl w:val="0"/>
          <w:numId w:val="22"/>
        </w:numPr>
        <w:spacing w:before="0" w:beforeAutospacing="0" w:after="0" w:afterAutospacing="0"/>
        <w:ind w:left="780" w:right="780"/>
        <w:divId w:val="621493793"/>
        <w:rPr>
          <w:rFonts w:eastAsia="Times New Roman"/>
        </w:rPr>
      </w:pPr>
      <w:r>
        <w:rPr>
          <w:rFonts w:eastAsia="Times New Roman"/>
          <w:noProof/>
        </w:rPr>
        <w:drawing>
          <wp:inline distT="0" distB="0" distL="0" distR="0" wp14:anchorId="7A0149F5" wp14:editId="1E7F2CD9">
            <wp:extent cx="635000" cy="190500"/>
            <wp:effectExtent l="0" t="0" r="0" b="0"/>
            <wp:docPr id="303" name="Picture 303" descr="D:\AaaF\OUT\httpswwwopeneduopenlearnocw_cmid4256_2021-12-10_11-44-43_nsfr2\word\assets\_ff1372c84feb1228403f17670b254501c628b21e_img-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AaaF\OUT\httpswwwopeneduopenlearnocw_cmid4256_2021-12-10_11-44-43_nsfr2\word\assets\_ff1372c84feb1228403f17670b254501c628b21e_img-0139.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5000" cy="190500"/>
                    </a:xfrm>
                    <a:prstGeom prst="rect">
                      <a:avLst/>
                    </a:prstGeom>
                    <a:noFill/>
                    <a:ln>
                      <a:noFill/>
                    </a:ln>
                  </pic:spPr>
                </pic:pic>
              </a:graphicData>
            </a:graphic>
          </wp:inline>
        </w:drawing>
      </w:r>
      <w:bookmarkStart w:id="421" w:name="fg493"/>
      <w:bookmarkEnd w:id="421"/>
    </w:p>
    <w:p w:rsidR="009337AF" w:rsidRDefault="00383B53">
      <w:pPr>
        <w:numPr>
          <w:ilvl w:val="0"/>
          <w:numId w:val="22"/>
        </w:numPr>
        <w:spacing w:before="0" w:beforeAutospacing="0" w:after="0" w:afterAutospacing="0"/>
        <w:ind w:left="780" w:right="780"/>
        <w:divId w:val="621493793"/>
        <w:rPr>
          <w:rFonts w:eastAsia="Times New Roman"/>
        </w:rPr>
      </w:pPr>
      <w:r>
        <w:rPr>
          <w:rFonts w:eastAsia="Times New Roman"/>
          <w:noProof/>
        </w:rPr>
        <w:drawing>
          <wp:inline distT="0" distB="0" distL="0" distR="0" wp14:anchorId="0FE84997" wp14:editId="5D5BE7A4">
            <wp:extent cx="596900" cy="203200"/>
            <wp:effectExtent l="0" t="0" r="0" b="6350"/>
            <wp:docPr id="304" name="Picture 304" descr="D:\AaaF\OUT\httpswwwopeneduopenlearnocw_cmid4256_2021-12-10_11-44-43_nsfr2\word\assets\_22ade42ea5d7dd2ff0d9d604b2a12593ecdf944d_img-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AaaF\OUT\httpswwwopeneduopenlearnocw_cmid4256_2021-12-10_11-44-43_nsfr2\word\assets\_22ade42ea5d7dd2ff0d9d604b2a12593ecdf944d_img-014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bookmarkStart w:id="422" w:name="fg494"/>
      <w:bookmarkEnd w:id="422"/>
    </w:p>
    <w:p w:rsidR="009337AF" w:rsidRDefault="00383B53">
      <w:pPr>
        <w:divId w:val="267196140"/>
      </w:pPr>
      <w:r>
        <w:rPr>
          <w:vanish/>
        </w:rPr>
        <w:t>End of Question</w:t>
      </w:r>
    </w:p>
    <w:bookmarkStart w:id="423" w:name="View_Session8_Answer1"/>
    <w:p w:rsidR="009337AF" w:rsidRDefault="00383B53">
      <w:pPr>
        <w:pStyle w:val="navbutton"/>
        <w:divId w:val="267196140"/>
      </w:pPr>
      <w:r>
        <w:fldChar w:fldCharType="begin"/>
      </w:r>
      <w:r>
        <w:instrText xml:space="preserve"> HYPERLINK "" \l "Session8_Answer1" </w:instrText>
      </w:r>
      <w:r>
        <w:fldChar w:fldCharType="separate"/>
      </w:r>
      <w:r>
        <w:rPr>
          <w:rStyle w:val="Hyperlink"/>
        </w:rPr>
        <w:t>View answer - Activity 17 Finding angles from trigonometric ratios</w:t>
      </w:r>
      <w:r>
        <w:fldChar w:fldCharType="end"/>
      </w:r>
      <w:bookmarkEnd w:id="423"/>
    </w:p>
    <w:p w:rsidR="009337AF" w:rsidRDefault="00383B53">
      <w:pPr>
        <w:divId w:val="551115890"/>
      </w:pPr>
      <w:r>
        <w:rPr>
          <w:vanish/>
        </w:rPr>
        <w:t>End of Activity</w:t>
      </w:r>
    </w:p>
    <w:p w:rsidR="009337AF" w:rsidRDefault="00383B53">
      <w:pPr>
        <w:divId w:val="551115890"/>
      </w:pPr>
      <w:r>
        <w:t xml:space="preserve">In part (1) of the activity above, you used your calculator to find an angle whose sine is 0.5. This is not the only angle whose sine is 0.5, but you can use this angle to find the other angles. Similar remarks apply to parts (2) and (3).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924070330"/>
        <w:rPr>
          <w:rFonts w:eastAsia="Times New Roman"/>
        </w:rPr>
      </w:pPr>
      <w:bookmarkStart w:id="424" w:name="Session9"/>
      <w:bookmarkEnd w:id="424"/>
      <w:r>
        <w:rPr>
          <w:rFonts w:eastAsia="Times New Roman"/>
        </w:rPr>
        <w:t>9 Radians on your calculator</w:t>
      </w:r>
    </w:p>
    <w:p w:rsidR="009337AF" w:rsidRDefault="00383B53">
      <w:pPr>
        <w:divId w:val="924070330"/>
      </w:pPr>
      <w:r>
        <w:t xml:space="preserve">Your calculator can be set to calculate trigonometric functions using the radian measure for angles, instead of degrees, by using the key sequence </w:t>
      </w:r>
      <w:r>
        <w:rPr>
          <w:noProof/>
        </w:rPr>
        <w:drawing>
          <wp:inline distT="0" distB="0" distL="0" distR="0" wp14:anchorId="29D26ADA" wp14:editId="0859F2BC">
            <wp:extent cx="368300" cy="215900"/>
            <wp:effectExtent l="0" t="0" r="0" b="0"/>
            <wp:docPr id="305" name="Picture 305"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25" w:name="fg500"/>
      <w:bookmarkEnd w:id="425"/>
      <w:r>
        <w:rPr>
          <w:noProof/>
        </w:rPr>
        <w:drawing>
          <wp:inline distT="0" distB="0" distL="0" distR="0" wp14:anchorId="7DC1B8FC" wp14:editId="0BE29F93">
            <wp:extent cx="368300" cy="215900"/>
            <wp:effectExtent l="0" t="0" r="0" b="0"/>
            <wp:docPr id="306" name="Picture 306"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26" w:name="fg501"/>
      <w:bookmarkEnd w:id="426"/>
      <w:r>
        <w:t xml:space="preserve">(SETUP) </w:t>
      </w:r>
      <w:r>
        <w:rPr>
          <w:noProof/>
        </w:rPr>
        <w:drawing>
          <wp:inline distT="0" distB="0" distL="0" distR="0" wp14:anchorId="10107FFB" wp14:editId="640A6ECA">
            <wp:extent cx="292100" cy="215900"/>
            <wp:effectExtent l="0" t="0" r="0" b="0"/>
            <wp:docPr id="307" name="Picture 307"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27" w:name="fg502"/>
      <w:bookmarkEnd w:id="427"/>
      <w:r>
        <w:t xml:space="preserve">(Rad). </w:t>
      </w:r>
    </w:p>
    <w:p w:rsidR="009337AF" w:rsidRDefault="00383B53">
      <w:pPr>
        <w:divId w:val="924070330"/>
      </w:pPr>
      <w:r>
        <w:t xml:space="preserve">When in this mode, the display indicator </w:t>
      </w:r>
      <w:r>
        <w:rPr>
          <w:noProof/>
        </w:rPr>
        <w:drawing>
          <wp:inline distT="0" distB="0" distL="0" distR="0" wp14:anchorId="7F491478" wp14:editId="31A33EAC">
            <wp:extent cx="127000" cy="215900"/>
            <wp:effectExtent l="0" t="0" r="6350" b="0"/>
            <wp:docPr id="308" name="Picture 308" descr="D:\AaaF\OUT\httpswwwopeneduopenlearnocw_cmid4256_2021-12-10_11-44-43_nsfr2\word\assets\_1d69eca39a969e4766bb2d61e9fd58a400206679_inver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AaaF\OUT\httpswwwopeneduopenlearnocw_cmid4256_2021-12-10_11-44-43_nsfr2\word\assets\_1d69eca39a969e4766bb2d61e9fd58a400206679_inverse-r.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bookmarkStart w:id="428" w:name="fg503"/>
      <w:bookmarkEnd w:id="428"/>
      <w:r>
        <w:t xml:space="preserve">is shown. </w:t>
      </w:r>
    </w:p>
    <w:p w:rsidR="009337AF" w:rsidRDefault="00383B53">
      <w:pPr>
        <w:divId w:val="924070330"/>
      </w:pPr>
      <w:r>
        <w:rPr>
          <w:vanish/>
        </w:rPr>
        <w:t>Start of Activity</w:t>
      </w:r>
    </w:p>
    <w:p w:rsidR="009337AF" w:rsidRDefault="00383B53">
      <w:pPr>
        <w:spacing w:before="0" w:beforeAutospacing="0" w:after="0" w:afterAutospacing="0" w:line="240" w:lineRule="auto"/>
        <w:outlineLvl w:val="2"/>
        <w:divId w:val="342631973"/>
        <w:rPr>
          <w:rFonts w:eastAsia="Times New Roman"/>
          <w:b/>
          <w:bCs/>
          <w:sz w:val="36"/>
          <w:szCs w:val="36"/>
        </w:rPr>
      </w:pPr>
      <w:bookmarkStart w:id="429" w:name="Session9_Activity1"/>
      <w:bookmarkEnd w:id="429"/>
      <w:r>
        <w:rPr>
          <w:rFonts w:eastAsia="Times New Roman"/>
          <w:b/>
          <w:bCs/>
          <w:sz w:val="36"/>
          <w:szCs w:val="36"/>
        </w:rPr>
        <w:t>Activity 18 Radians on your calculator</w:t>
      </w:r>
    </w:p>
    <w:p w:rsidR="009337AF" w:rsidRDefault="00383B53">
      <w:pPr>
        <w:divId w:val="370618933"/>
      </w:pPr>
      <w:r>
        <w:rPr>
          <w:vanish/>
        </w:rPr>
        <w:t>Start of Question</w:t>
      </w:r>
    </w:p>
    <w:p w:rsidR="009337AF" w:rsidRDefault="00383B53">
      <w:pPr>
        <w:divId w:val="170339995"/>
      </w:pPr>
      <w:bookmarkStart w:id="430" w:name="Session9_Question1"/>
      <w:bookmarkEnd w:id="430"/>
      <w:r>
        <w:t xml:space="preserve">In this activity, the angles are measured in radians. Find the values of the following expressions, giving your answers correct to 3 significant figures. </w:t>
      </w:r>
    </w:p>
    <w:p w:rsidR="009337AF" w:rsidRDefault="00383B53">
      <w:pPr>
        <w:numPr>
          <w:ilvl w:val="0"/>
          <w:numId w:val="23"/>
        </w:numPr>
        <w:spacing w:before="0" w:beforeAutospacing="0" w:after="0" w:afterAutospacing="0"/>
        <w:ind w:left="780" w:right="780"/>
        <w:divId w:val="170339995"/>
        <w:rPr>
          <w:rFonts w:eastAsia="Times New Roman"/>
        </w:rPr>
      </w:pPr>
      <w:r>
        <w:rPr>
          <w:rFonts w:eastAsia="Times New Roman"/>
          <w:noProof/>
        </w:rPr>
        <w:drawing>
          <wp:inline distT="0" distB="0" distL="0" distR="0" wp14:anchorId="5EA828B8" wp14:editId="742F0BAF">
            <wp:extent cx="317500" cy="127000"/>
            <wp:effectExtent l="0" t="0" r="6350" b="6350"/>
            <wp:docPr id="309" name="Picture 309" descr="D:\AaaF\OUT\httpswwwopeneduopenlearnocw_cmid4256_2021-12-10_11-44-43_nsfr2\word\assets\_93edcc9bf70bfc91ef5befeeeb2dfda7e446cf06_img-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AaaF\OUT\httpswwwopeneduopenlearnocw_cmid4256_2021-12-10_11-44-43_nsfr2\word\assets\_93edcc9bf70bfc91ef5befeeeb2dfda7e446cf06_img-014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7500" cy="127000"/>
                    </a:xfrm>
                    <a:prstGeom prst="rect">
                      <a:avLst/>
                    </a:prstGeom>
                    <a:noFill/>
                    <a:ln>
                      <a:noFill/>
                    </a:ln>
                  </pic:spPr>
                </pic:pic>
              </a:graphicData>
            </a:graphic>
          </wp:inline>
        </w:drawing>
      </w:r>
      <w:bookmarkStart w:id="431" w:name="fg504"/>
      <w:bookmarkEnd w:id="431"/>
    </w:p>
    <w:p w:rsidR="009337AF" w:rsidRDefault="00383B53">
      <w:pPr>
        <w:numPr>
          <w:ilvl w:val="0"/>
          <w:numId w:val="23"/>
        </w:numPr>
        <w:spacing w:before="0" w:beforeAutospacing="0" w:after="0" w:afterAutospacing="0"/>
        <w:ind w:left="780" w:right="780"/>
        <w:divId w:val="170339995"/>
        <w:rPr>
          <w:rFonts w:eastAsia="Times New Roman"/>
        </w:rPr>
      </w:pPr>
      <w:r>
        <w:rPr>
          <w:rFonts w:eastAsia="Times New Roman"/>
          <w:noProof/>
        </w:rPr>
        <w:drawing>
          <wp:inline distT="0" distB="0" distL="0" distR="0" wp14:anchorId="4BE0278B" wp14:editId="7159D9C8">
            <wp:extent cx="368300" cy="190500"/>
            <wp:effectExtent l="0" t="0" r="0" b="0"/>
            <wp:docPr id="310" name="Picture 310" descr="D:\AaaF\OUT\httpswwwopeneduopenlearnocw_cmid4256_2021-12-10_11-44-43_nsfr2\word\assets\_d7582c5f8ed76c594d49d0c858c1afa9ca6e7ef0_img-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AaaF\OUT\httpswwwopeneduopenlearnocw_cmid4256_2021-12-10_11-44-43_nsfr2\word\assets\_d7582c5f8ed76c594d49d0c858c1afa9ca6e7ef0_img-014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inline>
        </w:drawing>
      </w:r>
      <w:bookmarkStart w:id="432" w:name="fg505"/>
      <w:bookmarkEnd w:id="432"/>
    </w:p>
    <w:p w:rsidR="009337AF" w:rsidRDefault="00383B53">
      <w:pPr>
        <w:numPr>
          <w:ilvl w:val="0"/>
          <w:numId w:val="23"/>
        </w:numPr>
        <w:spacing w:before="0" w:beforeAutospacing="0" w:after="0" w:afterAutospacing="0"/>
        <w:ind w:left="780" w:right="780"/>
        <w:divId w:val="170339995"/>
        <w:rPr>
          <w:rFonts w:eastAsia="Times New Roman"/>
        </w:rPr>
      </w:pPr>
      <w:r>
        <w:rPr>
          <w:rFonts w:eastAsia="Times New Roman"/>
          <w:noProof/>
        </w:rPr>
        <w:drawing>
          <wp:inline distT="0" distB="0" distL="0" distR="0" wp14:anchorId="1F04C924" wp14:editId="15A52ABF">
            <wp:extent cx="635000" cy="190500"/>
            <wp:effectExtent l="0" t="0" r="0" b="0"/>
            <wp:docPr id="311" name="Picture 311" descr="D:\AaaF\OUT\httpswwwopeneduopenlearnocw_cmid4256_2021-12-10_11-44-43_nsfr2\word\assets\_a89951be37850ecda6fb090f450c7d7b1f172d1a_img-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AaaF\OUT\httpswwwopeneduopenlearnocw_cmid4256_2021-12-10_11-44-43_nsfr2\word\assets\_a89951be37850ecda6fb090f450c7d7b1f172d1a_img-0146.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5000" cy="190500"/>
                    </a:xfrm>
                    <a:prstGeom prst="rect">
                      <a:avLst/>
                    </a:prstGeom>
                    <a:noFill/>
                    <a:ln>
                      <a:noFill/>
                    </a:ln>
                  </pic:spPr>
                </pic:pic>
              </a:graphicData>
            </a:graphic>
          </wp:inline>
        </w:drawing>
      </w:r>
      <w:bookmarkStart w:id="433" w:name="fg506"/>
      <w:bookmarkEnd w:id="433"/>
    </w:p>
    <w:p w:rsidR="009337AF" w:rsidRDefault="00383B53">
      <w:pPr>
        <w:divId w:val="370618933"/>
      </w:pPr>
      <w:r>
        <w:rPr>
          <w:vanish/>
        </w:rPr>
        <w:t>End of Question</w:t>
      </w:r>
    </w:p>
    <w:bookmarkStart w:id="434" w:name="View_Session9_Answer1"/>
    <w:p w:rsidR="009337AF" w:rsidRDefault="00383B53">
      <w:pPr>
        <w:pStyle w:val="navbutton"/>
        <w:divId w:val="370618933"/>
      </w:pPr>
      <w:r>
        <w:fldChar w:fldCharType="begin"/>
      </w:r>
      <w:r>
        <w:instrText xml:space="preserve"> HYPERLINK "" \l "Session9_Answer1" </w:instrText>
      </w:r>
      <w:r>
        <w:fldChar w:fldCharType="separate"/>
      </w:r>
      <w:r>
        <w:rPr>
          <w:rStyle w:val="Hyperlink"/>
        </w:rPr>
        <w:t>View answer - Activity 18 Radians on your calculator</w:t>
      </w:r>
      <w:r>
        <w:fldChar w:fldCharType="end"/>
      </w:r>
      <w:bookmarkEnd w:id="434"/>
    </w:p>
    <w:p w:rsidR="009337AF" w:rsidRDefault="00383B53">
      <w:pPr>
        <w:divId w:val="924070330"/>
      </w:pPr>
      <w:r>
        <w:rPr>
          <w:vanish/>
        </w:rPr>
        <w:t>End of Activity</w:t>
      </w:r>
    </w:p>
    <w:p w:rsidR="009337AF" w:rsidRDefault="00383B53">
      <w:pPr>
        <w:divId w:val="924070330"/>
      </w:pPr>
      <w:r>
        <w:t xml:space="preserve">Notice from the final example in this activity that where an answer is a simple (possibly fractional) multiple of </w:t>
      </w:r>
      <w:r>
        <w:rPr>
          <w:noProof/>
        </w:rPr>
        <w:drawing>
          <wp:inline distT="0" distB="0" distL="0" distR="0" wp14:anchorId="7C658B7E" wp14:editId="5EA5641F">
            <wp:extent cx="101600" cy="76200"/>
            <wp:effectExtent l="0" t="0" r="0" b="0"/>
            <wp:docPr id="312" name="Picture 312"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435" w:name="fg514"/>
      <w:bookmarkEnd w:id="435"/>
      <w:r>
        <w:t xml:space="preserve">, the answer is displayed in terms of </w:t>
      </w:r>
      <w:r>
        <w:rPr>
          <w:noProof/>
        </w:rPr>
        <w:drawing>
          <wp:inline distT="0" distB="0" distL="0" distR="0" wp14:anchorId="09FEE324" wp14:editId="125C8272">
            <wp:extent cx="101600" cy="76200"/>
            <wp:effectExtent l="0" t="0" r="0" b="0"/>
            <wp:docPr id="313" name="Picture 313"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436" w:name="fg515"/>
      <w:bookmarkEnd w:id="436"/>
      <w:r>
        <w:t xml:space="preserve">rather than as a decimal number.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704817195"/>
        <w:rPr>
          <w:rFonts w:eastAsia="Times New Roman"/>
        </w:rPr>
      </w:pPr>
      <w:bookmarkStart w:id="437" w:name="Session10"/>
      <w:bookmarkEnd w:id="437"/>
      <w:r>
        <w:rPr>
          <w:rFonts w:eastAsia="Times New Roman"/>
        </w:rPr>
        <w:t>10 Logarithms on your calculator</w:t>
      </w:r>
    </w:p>
    <w:p w:rsidR="009337AF" w:rsidRDefault="00383B53">
      <w:pPr>
        <w:divId w:val="1704817195"/>
      </w:pPr>
      <w:r>
        <w:t xml:space="preserve">Logarithms to base 10 of numbers can be found using the </w:t>
      </w:r>
      <w:r>
        <w:rPr>
          <w:noProof/>
        </w:rPr>
        <w:drawing>
          <wp:inline distT="0" distB="0" distL="0" distR="0" wp14:anchorId="020502E5" wp14:editId="154CB681">
            <wp:extent cx="292100" cy="215900"/>
            <wp:effectExtent l="0" t="0" r="0" b="0"/>
            <wp:docPr id="314" name="Picture 314" descr="D:\AaaF\OUT\httpswwwopeneduopenlearnocw_cmid4256_2021-12-10_11-44-43_nsfr2\word\assets\_681f3f770a58fc1370d96e7df13d899ef87133e0_ke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AaaF\OUT\httpswwwopeneduopenlearnocw_cmid4256_2021-12-10_11-44-43_nsfr2\word\assets\_681f3f770a58fc1370d96e7df13d899ef87133e0_key-log.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38" w:name="fg516"/>
      <w:bookmarkEnd w:id="438"/>
      <w:r>
        <w:t xml:space="preserve">key. For example, </w:t>
      </w:r>
      <w:r>
        <w:rPr>
          <w:noProof/>
        </w:rPr>
        <w:drawing>
          <wp:inline distT="0" distB="0" distL="0" distR="0" wp14:anchorId="3B0225E4" wp14:editId="5C74810E">
            <wp:extent cx="635000" cy="177800"/>
            <wp:effectExtent l="0" t="0" r="0" b="0"/>
            <wp:docPr id="315" name="Picture 315" descr="D:\AaaF\OUT\httpswwwopeneduopenlearnocw_cmid4256_2021-12-10_11-44-43_nsfr2\word\assets\_657c259ddf5b06cdd9d26bfcdb9629170d8bfa19_img-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AaaF\OUT\httpswwwopeneduopenlearnocw_cmid4256_2021-12-10_11-44-43_nsfr2\word\assets\_657c259ddf5b06cdd9d26bfcdb9629170d8bfa19_img-0148.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bookmarkStart w:id="439" w:name="fg517"/>
      <w:bookmarkEnd w:id="439"/>
      <w:r>
        <w:t xml:space="preserve">can be calculated using the key sequence </w:t>
      </w:r>
      <w:r>
        <w:rPr>
          <w:noProof/>
        </w:rPr>
        <w:drawing>
          <wp:inline distT="0" distB="0" distL="0" distR="0" wp14:anchorId="7C87DF22" wp14:editId="03880E85">
            <wp:extent cx="292100" cy="215900"/>
            <wp:effectExtent l="0" t="0" r="0" b="0"/>
            <wp:docPr id="316" name="Picture 316" descr="D:\AaaF\OUT\httpswwwopeneduopenlearnocw_cmid4256_2021-12-10_11-44-43_nsfr2\word\assets\_681f3f770a58fc1370d96e7df13d899ef87133e0_ke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AaaF\OUT\httpswwwopeneduopenlearnocw_cmid4256_2021-12-10_11-44-43_nsfr2\word\assets\_681f3f770a58fc1370d96e7df13d899ef87133e0_key-log.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40" w:name="fg518"/>
      <w:bookmarkEnd w:id="440"/>
      <w:r>
        <w:rPr>
          <w:noProof/>
        </w:rPr>
        <w:drawing>
          <wp:inline distT="0" distB="0" distL="0" distR="0" wp14:anchorId="15A1BED7" wp14:editId="7922EC42">
            <wp:extent cx="292100" cy="215900"/>
            <wp:effectExtent l="0" t="0" r="0" b="0"/>
            <wp:docPr id="317" name="Picture 317"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41" w:name="fg519"/>
      <w:bookmarkEnd w:id="441"/>
      <w:r>
        <w:rPr>
          <w:noProof/>
        </w:rPr>
        <w:drawing>
          <wp:inline distT="0" distB="0" distL="0" distR="0" wp14:anchorId="4BCE9BFC" wp14:editId="5042DDB3">
            <wp:extent cx="292100" cy="215900"/>
            <wp:effectExtent l="0" t="0" r="0" b="0"/>
            <wp:docPr id="318" name="Picture 318"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42" w:name="fg520"/>
      <w:bookmarkEnd w:id="442"/>
      <w:r>
        <w:rPr>
          <w:noProof/>
        </w:rPr>
        <w:drawing>
          <wp:inline distT="0" distB="0" distL="0" distR="0" wp14:anchorId="303FFCFC" wp14:editId="21D92B09">
            <wp:extent cx="292100" cy="215900"/>
            <wp:effectExtent l="0" t="0" r="0" b="0"/>
            <wp:docPr id="319" name="Picture 319"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43" w:name="fg521"/>
      <w:bookmarkEnd w:id="443"/>
      <w:r>
        <w:rPr>
          <w:noProof/>
        </w:rPr>
        <w:drawing>
          <wp:inline distT="0" distB="0" distL="0" distR="0" wp14:anchorId="2354C9CB" wp14:editId="06CE3C34">
            <wp:extent cx="292100" cy="215900"/>
            <wp:effectExtent l="0" t="0" r="0" b="0"/>
            <wp:docPr id="320" name="Picture 320"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44" w:name="fg522"/>
      <w:bookmarkEnd w:id="444"/>
      <w:r>
        <w:t xml:space="preserve">. Note that as with the trigonometric functions, the </w:t>
      </w:r>
      <w:r>
        <w:rPr>
          <w:noProof/>
        </w:rPr>
        <w:drawing>
          <wp:inline distT="0" distB="0" distL="0" distR="0" wp14:anchorId="30E846FF" wp14:editId="59F86FA4">
            <wp:extent cx="292100" cy="215900"/>
            <wp:effectExtent l="0" t="0" r="0" b="0"/>
            <wp:docPr id="321" name="Picture 321" descr="D:\AaaF\OUT\httpswwwopeneduopenlearnocw_cmid4256_2021-12-10_11-44-43_nsfr2\word\assets\_681f3f770a58fc1370d96e7df13d899ef87133e0_ke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AaaF\OUT\httpswwwopeneduopenlearnocw_cmid4256_2021-12-10_11-44-43_nsfr2\word\assets\_681f3f770a58fc1370d96e7df13d899ef87133e0_key-log.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45" w:name="fg523"/>
      <w:bookmarkEnd w:id="445"/>
      <w:r>
        <w:t xml:space="preserve">key automatically opens a bracket that must be closed if you are using the calculated logarithm as part of a longer calculation. </w:t>
      </w:r>
    </w:p>
    <w:p w:rsidR="009337AF" w:rsidRDefault="00383B53">
      <w:pPr>
        <w:divId w:val="1704817195"/>
      </w:pPr>
      <w:r>
        <w:rPr>
          <w:vanish/>
        </w:rPr>
        <w:t>Start of Box</w:t>
      </w:r>
    </w:p>
    <w:p w:rsidR="009337AF" w:rsidRDefault="00383B53">
      <w:pPr>
        <w:divId w:val="1304307088"/>
      </w:pPr>
      <w:bookmarkStart w:id="446" w:name="Session10_Box1"/>
      <w:bookmarkEnd w:id="446"/>
      <w:r>
        <w:t xml:space="preserve">The second function of the </w:t>
      </w:r>
      <w:r>
        <w:rPr>
          <w:noProof/>
        </w:rPr>
        <w:drawing>
          <wp:inline distT="0" distB="0" distL="0" distR="0" wp14:anchorId="2ADFB99A" wp14:editId="63E0064F">
            <wp:extent cx="292100" cy="215900"/>
            <wp:effectExtent l="0" t="0" r="0" b="0"/>
            <wp:docPr id="322" name="Picture 322" descr="D:\AaaF\OUT\httpswwwopeneduopenlearnocw_cmid4256_2021-12-10_11-44-43_nsfr2\word\assets\_681f3f770a58fc1370d96e7df13d899ef87133e0_ke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AaaF\OUT\httpswwwopeneduopenlearnocw_cmid4256_2021-12-10_11-44-43_nsfr2\word\assets\_681f3f770a58fc1370d96e7df13d899ef87133e0_key-log.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47" w:name="fg524"/>
      <w:bookmarkEnd w:id="447"/>
      <w:r>
        <w:t xml:space="preserve">key </w:t>
      </w:r>
      <w:r>
        <w:rPr>
          <w:noProof/>
        </w:rPr>
        <w:drawing>
          <wp:inline distT="0" distB="0" distL="0" distR="0" wp14:anchorId="245EFBD6" wp14:editId="6AF0133C">
            <wp:extent cx="508000" cy="215900"/>
            <wp:effectExtent l="0" t="0" r="6350" b="0"/>
            <wp:docPr id="323" name="Picture 323" descr="D:\AaaF\OUT\httpswwwopeneduopenlearnocw_cmid4256_2021-12-10_11-44-43_nsfr2\word\assets\_bd46e735fde7b912fddd3ff8c60fe1e8b96039a6_key-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AaaF\OUT\httpswwwopeneduopenlearnocw_cmid4256_2021-12-10_11-44-43_nsfr2\word\assets\_bd46e735fde7b912fddd3ff8c60fe1e8b96039a6_key-10x.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8000" cy="215900"/>
                    </a:xfrm>
                    <a:prstGeom prst="rect">
                      <a:avLst/>
                    </a:prstGeom>
                    <a:noFill/>
                    <a:ln>
                      <a:noFill/>
                    </a:ln>
                  </pic:spPr>
                </pic:pic>
              </a:graphicData>
            </a:graphic>
          </wp:inline>
        </w:drawing>
      </w:r>
      <w:bookmarkStart w:id="448" w:name="fg525"/>
      <w:bookmarkEnd w:id="448"/>
      <w:r>
        <w:t xml:space="preserve">, accessed using </w:t>
      </w:r>
      <w:r>
        <w:rPr>
          <w:noProof/>
        </w:rPr>
        <w:drawing>
          <wp:inline distT="0" distB="0" distL="0" distR="0" wp14:anchorId="171EE47A" wp14:editId="172FE394">
            <wp:extent cx="368300" cy="215900"/>
            <wp:effectExtent l="0" t="0" r="0" b="0"/>
            <wp:docPr id="324" name="Picture 324"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49" w:name="fg526"/>
      <w:bookmarkEnd w:id="449"/>
      <w:r>
        <w:rPr>
          <w:noProof/>
        </w:rPr>
        <w:drawing>
          <wp:inline distT="0" distB="0" distL="0" distR="0" wp14:anchorId="233A74A4" wp14:editId="1499832F">
            <wp:extent cx="292100" cy="215900"/>
            <wp:effectExtent l="0" t="0" r="0" b="0"/>
            <wp:docPr id="325" name="Picture 325" descr="D:\AaaF\OUT\httpswwwopeneduopenlearnocw_cmid4256_2021-12-10_11-44-43_nsfr2\word\assets\_681f3f770a58fc1370d96e7df13d899ef87133e0_ke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AaaF\OUT\httpswwwopeneduopenlearnocw_cmid4256_2021-12-10_11-44-43_nsfr2\word\assets\_681f3f770a58fc1370d96e7df13d899ef87133e0_key-log.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50" w:name="fg527"/>
      <w:bookmarkEnd w:id="450"/>
      <w:r>
        <w:rPr>
          <w:noProof/>
        </w:rPr>
        <w:drawing>
          <wp:inline distT="0" distB="0" distL="0" distR="0" wp14:anchorId="604A601D" wp14:editId="205621A9">
            <wp:extent cx="508000" cy="215900"/>
            <wp:effectExtent l="0" t="0" r="6350" b="0"/>
            <wp:docPr id="326" name="Picture 326" descr="D:\AaaF\OUT\httpswwwopeneduopenlearnocw_cmid4256_2021-12-10_11-44-43_nsfr2\word\assets\_bd46e735fde7b912fddd3ff8c60fe1e8b96039a6_key-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AaaF\OUT\httpswwwopeneduopenlearnocw_cmid4256_2021-12-10_11-44-43_nsfr2\word\assets\_bd46e735fde7b912fddd3ff8c60fe1e8b96039a6_key-10x.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8000" cy="215900"/>
                    </a:xfrm>
                    <a:prstGeom prst="rect">
                      <a:avLst/>
                    </a:prstGeom>
                    <a:noFill/>
                    <a:ln>
                      <a:noFill/>
                    </a:ln>
                  </pic:spPr>
                </pic:pic>
              </a:graphicData>
            </a:graphic>
          </wp:inline>
        </w:drawing>
      </w:r>
      <w:bookmarkStart w:id="451" w:name="fg528"/>
      <w:bookmarkEnd w:id="451"/>
      <w:r>
        <w:t xml:space="preserve">, can be used as an alternative to </w:t>
      </w:r>
      <w:r>
        <w:rPr>
          <w:noProof/>
        </w:rPr>
        <w:drawing>
          <wp:inline distT="0" distB="0" distL="0" distR="0" wp14:anchorId="2356242B" wp14:editId="3AB63BF2">
            <wp:extent cx="292100" cy="215900"/>
            <wp:effectExtent l="0" t="0" r="0" b="0"/>
            <wp:docPr id="327" name="Picture 327"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52" w:name="fg529"/>
      <w:bookmarkEnd w:id="452"/>
      <w:r>
        <w:t xml:space="preserve">when calculating powers of 10. </w:t>
      </w:r>
    </w:p>
    <w:p w:rsidR="009337AF" w:rsidRDefault="00383B53">
      <w:pPr>
        <w:divId w:val="1704817195"/>
      </w:pPr>
      <w:r>
        <w:rPr>
          <w:vanish/>
        </w:rPr>
        <w:t>End of Box</w:t>
      </w:r>
    </w:p>
    <w:p w:rsidR="009337AF" w:rsidRDefault="00383B53">
      <w:pPr>
        <w:divId w:val="1704817195"/>
      </w:pPr>
      <w:r>
        <w:rPr>
          <w:vanish/>
        </w:rPr>
        <w:t>Start of Activity</w:t>
      </w:r>
    </w:p>
    <w:p w:rsidR="009337AF" w:rsidRDefault="00383B53">
      <w:pPr>
        <w:spacing w:before="0" w:beforeAutospacing="0" w:after="0" w:afterAutospacing="0" w:line="240" w:lineRule="auto"/>
        <w:outlineLvl w:val="2"/>
        <w:divId w:val="72558261"/>
        <w:rPr>
          <w:rFonts w:eastAsia="Times New Roman"/>
          <w:b/>
          <w:bCs/>
          <w:sz w:val="36"/>
          <w:szCs w:val="36"/>
        </w:rPr>
      </w:pPr>
      <w:bookmarkStart w:id="453" w:name="Session10_Activity1"/>
      <w:bookmarkEnd w:id="453"/>
      <w:r>
        <w:rPr>
          <w:rFonts w:eastAsia="Times New Roman"/>
          <w:b/>
          <w:bCs/>
          <w:sz w:val="36"/>
          <w:szCs w:val="36"/>
        </w:rPr>
        <w:t>Activity 19 Calculating logarithms</w:t>
      </w:r>
    </w:p>
    <w:p w:rsidR="009337AF" w:rsidRDefault="00383B53">
      <w:pPr>
        <w:divId w:val="1291743995"/>
      </w:pPr>
      <w:r>
        <w:rPr>
          <w:vanish/>
        </w:rPr>
        <w:t>Start of Question</w:t>
      </w:r>
    </w:p>
    <w:p w:rsidR="009337AF" w:rsidRDefault="00383B53">
      <w:pPr>
        <w:divId w:val="257183218"/>
      </w:pPr>
      <w:bookmarkStart w:id="454" w:name="Session10_Question1"/>
      <w:bookmarkEnd w:id="454"/>
      <w:r>
        <w:t>Use your calculator to find the values of the following.</w:t>
      </w:r>
    </w:p>
    <w:p w:rsidR="009337AF" w:rsidRDefault="00383B53">
      <w:pPr>
        <w:divId w:val="257183218"/>
      </w:pPr>
      <w:r>
        <w:rPr>
          <w:noProof/>
        </w:rPr>
        <w:drawing>
          <wp:inline distT="0" distB="0" distL="0" distR="0" wp14:anchorId="7C2680D6" wp14:editId="6C298E58">
            <wp:extent cx="558800" cy="177800"/>
            <wp:effectExtent l="0" t="0" r="0" b="0"/>
            <wp:docPr id="328" name="Picture 328" descr="D:\AaaF\OUT\httpswwwopeneduopenlearnocw_cmid4256_2021-12-10_11-44-43_nsfr2\word\assets\_f6e5b2cbe1b2b6e47e8fbad46458e0fa0d7c3387_img-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AaaF\OUT\httpswwwopeneduopenlearnocw_cmid4256_2021-12-10_11-44-43_nsfr2\word\assets\_f6e5b2cbe1b2b6e47e8fbad46458e0fa0d7c3387_img-0149.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bookmarkStart w:id="455" w:name="fg530"/>
      <w:bookmarkEnd w:id="455"/>
      <w:r>
        <w:t xml:space="preserve">, </w:t>
      </w:r>
      <w:r>
        <w:rPr>
          <w:noProof/>
        </w:rPr>
        <w:drawing>
          <wp:inline distT="0" distB="0" distL="0" distR="0" wp14:anchorId="1146C8DF" wp14:editId="6394D313">
            <wp:extent cx="723900" cy="177800"/>
            <wp:effectExtent l="0" t="0" r="0" b="0"/>
            <wp:docPr id="329" name="Picture 329" descr="D:\AaaF\OUT\httpswwwopeneduopenlearnocw_cmid4256_2021-12-10_11-44-43_nsfr2\word\assets\_5e85c03e17929eef372d0eae3b1d1eb663d949e1_img-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AaaF\OUT\httpswwwopeneduopenlearnocw_cmid4256_2021-12-10_11-44-43_nsfr2\word\assets\_5e85c03e17929eef372d0eae3b1d1eb663d949e1_img-015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bookmarkStart w:id="456" w:name="fg531"/>
      <w:bookmarkEnd w:id="456"/>
      <w:r>
        <w:t xml:space="preserve">, </w:t>
      </w:r>
      <w:r>
        <w:rPr>
          <w:noProof/>
        </w:rPr>
        <w:drawing>
          <wp:inline distT="0" distB="0" distL="0" distR="0" wp14:anchorId="5F72655B" wp14:editId="42A72BA6">
            <wp:extent cx="355600" cy="177800"/>
            <wp:effectExtent l="0" t="0" r="6350" b="0"/>
            <wp:docPr id="330" name="Picture 330" descr="D:\AaaF\OUT\httpswwwopeneduopenlearnocw_cmid4256_2021-12-10_11-44-43_nsfr2\word\assets\_c88a97b7b53bad093e3804082ed45e1a3fe7ef5f_img-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AaaF\OUT\httpswwwopeneduopenlearnocw_cmid4256_2021-12-10_11-44-43_nsfr2\word\assets\_c88a97b7b53bad093e3804082ed45e1a3fe7ef5f_img-015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bookmarkStart w:id="457" w:name="fg532"/>
      <w:bookmarkEnd w:id="457"/>
      <w:r>
        <w:t xml:space="preserve">(1 billion) , </w:t>
      </w:r>
      <w:r>
        <w:rPr>
          <w:noProof/>
        </w:rPr>
        <w:drawing>
          <wp:inline distT="0" distB="0" distL="0" distR="0" wp14:anchorId="2242661C" wp14:editId="6853FBBD">
            <wp:extent cx="774700" cy="177800"/>
            <wp:effectExtent l="0" t="0" r="6350" b="0"/>
            <wp:docPr id="331" name="Picture 331" descr="D:\AaaF\OUT\httpswwwopeneduopenlearnocw_cmid4256_2021-12-10_11-44-43_nsfr2\word\assets\_55c30f045d7239edd03796d4332380fb368dd5d3_img-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AaaF\OUT\httpswwwopeneduopenlearnocw_cmid4256_2021-12-10_11-44-43_nsfr2\word\assets\_55c30f045d7239edd03796d4332380fb368dd5d3_img-0155.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bookmarkStart w:id="458" w:name="fg533"/>
      <w:bookmarkEnd w:id="458"/>
    </w:p>
    <w:p w:rsidR="009337AF" w:rsidRDefault="00383B53">
      <w:pPr>
        <w:divId w:val="1291743995"/>
      </w:pPr>
      <w:r>
        <w:rPr>
          <w:vanish/>
        </w:rPr>
        <w:t>End of Question</w:t>
      </w:r>
    </w:p>
    <w:bookmarkStart w:id="459" w:name="View_Session10_Answer1"/>
    <w:p w:rsidR="009337AF" w:rsidRDefault="00383B53">
      <w:pPr>
        <w:pStyle w:val="navbutton"/>
        <w:divId w:val="1291743995"/>
      </w:pPr>
      <w:r>
        <w:fldChar w:fldCharType="begin"/>
      </w:r>
      <w:r>
        <w:instrText xml:space="preserve"> HYPERLINK "" \l "Session10_Answer1" </w:instrText>
      </w:r>
      <w:r>
        <w:fldChar w:fldCharType="separate"/>
      </w:r>
      <w:r>
        <w:rPr>
          <w:rStyle w:val="Hyperlink"/>
        </w:rPr>
        <w:t>View answer - Activity 19 Calculating logarithms</w:t>
      </w:r>
      <w:r>
        <w:fldChar w:fldCharType="end"/>
      </w:r>
      <w:bookmarkEnd w:id="459"/>
    </w:p>
    <w:p w:rsidR="009337AF" w:rsidRDefault="00383B53">
      <w:pPr>
        <w:divId w:val="1704817195"/>
      </w:pPr>
      <w:r>
        <w:rPr>
          <w:vanish/>
        </w:rPr>
        <w:t>End of Activity</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148786037"/>
        <w:rPr>
          <w:rFonts w:eastAsia="Times New Roman"/>
        </w:rPr>
      </w:pPr>
      <w:bookmarkStart w:id="460" w:name="Session11"/>
      <w:bookmarkEnd w:id="460"/>
      <w:r>
        <w:rPr>
          <w:rFonts w:eastAsia="Times New Roman"/>
        </w:rPr>
        <w:t xml:space="preserve">11 Natural logarithms and powers of </w:t>
      </w:r>
      <w:r>
        <w:rPr>
          <w:rStyle w:val="Emphasis"/>
          <w:rFonts w:eastAsia="Times New Roman"/>
        </w:rPr>
        <w:t>e</w:t>
      </w:r>
      <w:r>
        <w:rPr>
          <w:rFonts w:eastAsia="Times New Roman"/>
        </w:rPr>
        <w:t xml:space="preserve"> on your calculator </w:t>
      </w:r>
    </w:p>
    <w:p w:rsidR="009337AF" w:rsidRDefault="00383B53">
      <w:pPr>
        <w:divId w:val="1148786037"/>
      </w:pPr>
      <w:r>
        <w:t xml:space="preserve">Natural logarithms, for example </w:t>
      </w:r>
      <w:r>
        <w:rPr>
          <w:noProof/>
        </w:rPr>
        <w:drawing>
          <wp:inline distT="0" distB="0" distL="0" distR="0" wp14:anchorId="78ED6B02" wp14:editId="472F1467">
            <wp:extent cx="254000" cy="127000"/>
            <wp:effectExtent l="0" t="0" r="0" b="6350"/>
            <wp:docPr id="332" name="Picture 332" descr="D:\AaaF\OUT\httpswwwopeneduopenlearnocw_cmid4256_2021-12-10_11-44-43_nsfr2\word\assets\_39d68411fddd97c5c1793da82183c07a6baa672c_img-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AaaF\OUT\httpswwwopeneduopenlearnocw_cmid4256_2021-12-10_11-44-43_nsfr2\word\assets\_39d68411fddd97c5c1793da82183c07a6baa672c_img-015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4000" cy="127000"/>
                    </a:xfrm>
                    <a:prstGeom prst="rect">
                      <a:avLst/>
                    </a:prstGeom>
                    <a:noFill/>
                    <a:ln>
                      <a:noFill/>
                    </a:ln>
                  </pic:spPr>
                </pic:pic>
              </a:graphicData>
            </a:graphic>
          </wp:inline>
        </w:drawing>
      </w:r>
      <w:bookmarkStart w:id="461" w:name="fg540"/>
      <w:bookmarkEnd w:id="461"/>
      <w:r>
        <w:t xml:space="preserve">, can be evaluated on your calculator using the </w:t>
      </w:r>
      <w:r>
        <w:rPr>
          <w:noProof/>
        </w:rPr>
        <w:drawing>
          <wp:inline distT="0" distB="0" distL="0" distR="0" wp14:anchorId="742E83D0" wp14:editId="3783BEF2">
            <wp:extent cx="292100" cy="215900"/>
            <wp:effectExtent l="0" t="0" r="0" b="0"/>
            <wp:docPr id="333" name="Picture 333" descr="D:\AaaF\OUT\httpswwwopeneduopenlearnocw_cmid4256_2021-12-10_11-44-43_nsfr2\word\assets\_e7605f8e2bfeeb4475013b808258fd34d9dfac0e_key-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AaaF\OUT\httpswwwopeneduopenlearnocw_cmid4256_2021-12-10_11-44-43_nsfr2\word\assets\_e7605f8e2bfeeb4475013b808258fd34d9dfac0e_key-ln.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62" w:name="fg541"/>
      <w:bookmarkEnd w:id="462"/>
      <w:r>
        <w:t>key. The second function of this key  (</w:t>
      </w:r>
      <w:r>
        <w:rPr>
          <w:noProof/>
        </w:rPr>
        <w:drawing>
          <wp:inline distT="0" distB="0" distL="0" distR="0" wp14:anchorId="54411178" wp14:editId="5F481457">
            <wp:extent cx="368300" cy="215900"/>
            <wp:effectExtent l="0" t="0" r="0" b="0"/>
            <wp:docPr id="334" name="Picture 334"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63" w:name="fg542"/>
      <w:bookmarkEnd w:id="463"/>
      <w:r>
        <w:rPr>
          <w:noProof/>
        </w:rPr>
        <w:drawing>
          <wp:inline distT="0" distB="0" distL="0" distR="0" wp14:anchorId="6B412F16" wp14:editId="3EB844E5">
            <wp:extent cx="292100" cy="215900"/>
            <wp:effectExtent l="0" t="0" r="0" b="0"/>
            <wp:docPr id="335" name="Picture 335" descr="D:\AaaF\OUT\httpswwwopeneduopenlearnocw_cmid4256_2021-12-10_11-44-43_nsfr2\word\assets\_e7605f8e2bfeeb4475013b808258fd34d9dfac0e_key-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AaaF\OUT\httpswwwopeneduopenlearnocw_cmid4256_2021-12-10_11-44-43_nsfr2\word\assets\_e7605f8e2bfeeb4475013b808258fd34d9dfac0e_key-ln.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64" w:name="fg543"/>
      <w:bookmarkEnd w:id="464"/>
      <w:r>
        <w:rPr>
          <w:noProof/>
        </w:rPr>
        <w:drawing>
          <wp:inline distT="0" distB="0" distL="0" distR="0" wp14:anchorId="3E37E03B" wp14:editId="00A20583">
            <wp:extent cx="406400" cy="215900"/>
            <wp:effectExtent l="0" t="0" r="0" b="0"/>
            <wp:docPr id="336" name="Picture 336" descr="D:\AaaF\OUT\httpswwwopeneduopenlearnocw_cmid4256_2021-12-10_11-44-43_nsfr2\word\assets\_d80765c8608054229ed730ee0d94340af7177d05_key-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AaaF\OUT\httpswwwopeneduopenlearnocw_cmid4256_2021-12-10_11-44-43_nsfr2\word\assets\_d80765c8608054229ed730ee0d94340af7177d05_key-ex.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bookmarkStart w:id="465" w:name="fg544"/>
      <w:bookmarkEnd w:id="465"/>
      <w:r>
        <w:t xml:space="preserve">) permits the calculation of powers of </w:t>
      </w:r>
      <w:r>
        <w:rPr>
          <w:noProof/>
        </w:rPr>
        <w:drawing>
          <wp:inline distT="0" distB="0" distL="0" distR="0" wp14:anchorId="62BA3067" wp14:editId="1BDFDA01">
            <wp:extent cx="63500" cy="76200"/>
            <wp:effectExtent l="0" t="0" r="0" b="0"/>
            <wp:docPr id="337" name="Picture 337" descr="D:\AaaF\OUT\httpswwwopeneduopenlearnocw_cmid4256_2021-12-10_11-44-43_nsfr2\word\assets\_ff1dd5a5d1feb4de5253e583c9fe5a385acbf3b6_img-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AaaF\OUT\httpswwwopeneduopenlearnocw_cmid4256_2021-12-10_11-44-43_nsfr2\word\assets\_ff1dd5a5d1feb4de5253e583c9fe5a385acbf3b6_img-01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bookmarkStart w:id="466" w:name="fg545"/>
      <w:bookmarkEnd w:id="466"/>
      <w:r>
        <w:t xml:space="preserve">. Note that an approximate value for </w:t>
      </w:r>
      <w:r>
        <w:rPr>
          <w:noProof/>
        </w:rPr>
        <w:drawing>
          <wp:inline distT="0" distB="0" distL="0" distR="0" wp14:anchorId="75BB1D98" wp14:editId="266B4A21">
            <wp:extent cx="63500" cy="76200"/>
            <wp:effectExtent l="0" t="0" r="0" b="0"/>
            <wp:docPr id="338" name="Picture 338" descr="D:\AaaF\OUT\httpswwwopeneduopenlearnocw_cmid4256_2021-12-10_11-44-43_nsfr2\word\assets\_ff1dd5a5d1feb4de5253e583c9fe5a385acbf3b6_img-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AaaF\OUT\httpswwwopeneduopenlearnocw_cmid4256_2021-12-10_11-44-43_nsfr2\word\assets\_ff1dd5a5d1feb4de5253e583c9fe5a385acbf3b6_img-01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bookmarkStart w:id="467" w:name="fg546"/>
      <w:bookmarkEnd w:id="467"/>
      <w:r>
        <w:t xml:space="preserve">itself can be obtained using the key sequence </w:t>
      </w:r>
      <w:r>
        <w:rPr>
          <w:noProof/>
        </w:rPr>
        <w:drawing>
          <wp:inline distT="0" distB="0" distL="0" distR="0" wp14:anchorId="7D079BD7" wp14:editId="27F28EBA">
            <wp:extent cx="381000" cy="215900"/>
            <wp:effectExtent l="0" t="0" r="0" b="0"/>
            <wp:docPr id="339" name="Picture 339"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468" w:name="fg547"/>
      <w:bookmarkEnd w:id="468"/>
      <w:r>
        <w:rPr>
          <w:noProof/>
        </w:rPr>
        <w:drawing>
          <wp:inline distT="0" distB="0" distL="0" distR="0" wp14:anchorId="1F5A46B8" wp14:editId="6557CFD1">
            <wp:extent cx="368300" cy="215900"/>
            <wp:effectExtent l="0" t="0" r="0" b="0"/>
            <wp:docPr id="340" name="Picture 340"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69" w:name="fg548"/>
      <w:bookmarkEnd w:id="469"/>
      <w:r>
        <w:t>(</w:t>
      </w:r>
      <w:r>
        <w:rPr>
          <w:noProof/>
        </w:rPr>
        <w:drawing>
          <wp:inline distT="0" distB="0" distL="0" distR="0" wp14:anchorId="74CC6FFF" wp14:editId="61F17921">
            <wp:extent cx="63500" cy="76200"/>
            <wp:effectExtent l="0" t="0" r="0" b="0"/>
            <wp:docPr id="341" name="Picture 341" descr="D:\AaaF\OUT\httpswwwopeneduopenlearnocw_cmid4256_2021-12-10_11-44-43_nsfr2\word\assets\_ff1dd5a5d1feb4de5253e583c9fe5a385acbf3b6_img-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AaaF\OUT\httpswwwopeneduopenlearnocw_cmid4256_2021-12-10_11-44-43_nsfr2\word\assets\_ff1dd5a5d1feb4de5253e583c9fe5a385acbf3b6_img-01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bookmarkStart w:id="470" w:name="fg549"/>
      <w:bookmarkEnd w:id="470"/>
      <w:r>
        <w:t xml:space="preserve">). </w:t>
      </w:r>
    </w:p>
    <w:p w:rsidR="009337AF" w:rsidRDefault="00383B53">
      <w:pPr>
        <w:divId w:val="1148786037"/>
      </w:pPr>
      <w:r>
        <w:rPr>
          <w:vanish/>
        </w:rPr>
        <w:t>Start of Box</w:t>
      </w:r>
    </w:p>
    <w:p w:rsidR="009337AF" w:rsidRDefault="00383B53">
      <w:pPr>
        <w:divId w:val="2062437947"/>
      </w:pPr>
      <w:bookmarkStart w:id="471" w:name="Session11_Box1"/>
      <w:bookmarkEnd w:id="471"/>
      <w:r>
        <w:t xml:space="preserve">Remember that </w:t>
      </w:r>
      <w:r>
        <w:rPr>
          <w:noProof/>
        </w:rPr>
        <w:drawing>
          <wp:inline distT="0" distB="0" distL="0" distR="0" wp14:anchorId="07C0CB9F" wp14:editId="0A504411">
            <wp:extent cx="279400" cy="165100"/>
            <wp:effectExtent l="0" t="0" r="6350" b="6350"/>
            <wp:docPr id="342" name="Picture 342" descr="D:\AaaF\OUT\httpswwwopeneduopenlearnocw_cmid4256_2021-12-10_11-44-43_nsfr2\word\assets\_424cf79b7c4a5aeaefec392a12db2a4c46d15330_img-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AaaF\OUT\httpswwwopeneduopenlearnocw_cmid4256_2021-12-10_11-44-43_nsfr2\word\assets\_424cf79b7c4a5aeaefec392a12db2a4c46d15330_img-015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bookmarkStart w:id="472" w:name="fg550"/>
      <w:bookmarkEnd w:id="472"/>
      <w:r>
        <w:t xml:space="preserve">means the same as ln. Some calculators have a </w:t>
      </w:r>
      <w:r>
        <w:rPr>
          <w:noProof/>
        </w:rPr>
        <w:drawing>
          <wp:inline distT="0" distB="0" distL="0" distR="0" wp14:anchorId="44500795" wp14:editId="4D3FBCF0">
            <wp:extent cx="381000" cy="215900"/>
            <wp:effectExtent l="0" t="0" r="0" b="0"/>
            <wp:docPr id="343" name="Picture 343" descr="D:\AaaF\OUT\httpswwwopeneduopenlearnocw_cmid4256_2021-12-10_11-44-43_nsfr2\word\assets\_164a300ec49b6ad3b22253fca4ad0b87c9eb282b_key-lo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AaaF\OUT\httpswwwopeneduopenlearnocw_cmid4256_2021-12-10_11-44-43_nsfr2\word\assets\_164a300ec49b6ad3b22253fca4ad0b87c9eb282b_key-logn.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473" w:name="fg551"/>
      <w:bookmarkEnd w:id="473"/>
      <w:r>
        <w:t xml:space="preserve">key instead of </w:t>
      </w:r>
      <w:r>
        <w:rPr>
          <w:noProof/>
        </w:rPr>
        <w:drawing>
          <wp:inline distT="0" distB="0" distL="0" distR="0" wp14:anchorId="21402CEA" wp14:editId="3607CBCC">
            <wp:extent cx="292100" cy="215900"/>
            <wp:effectExtent l="0" t="0" r="0" b="0"/>
            <wp:docPr id="344" name="Picture 344" descr="D:\AaaF\OUT\httpswwwopeneduopenlearnocw_cmid4256_2021-12-10_11-44-43_nsfr2\word\assets\_e7605f8e2bfeeb4475013b808258fd34d9dfac0e_key-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AaaF\OUT\httpswwwopeneduopenlearnocw_cmid4256_2021-12-10_11-44-43_nsfr2\word\assets\_e7605f8e2bfeeb4475013b808258fd34d9dfac0e_key-ln.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74" w:name="fg552"/>
      <w:bookmarkEnd w:id="474"/>
      <w:r>
        <w:t xml:space="preserve">. </w:t>
      </w:r>
    </w:p>
    <w:p w:rsidR="009337AF" w:rsidRDefault="00383B53">
      <w:pPr>
        <w:divId w:val="1148786037"/>
      </w:pPr>
      <w:r>
        <w:rPr>
          <w:vanish/>
        </w:rPr>
        <w:t>End of Box</w:t>
      </w:r>
    </w:p>
    <w:p w:rsidR="009337AF" w:rsidRDefault="00383B53">
      <w:pPr>
        <w:divId w:val="1148786037"/>
      </w:pPr>
      <w:r>
        <w:rPr>
          <w:vanish/>
        </w:rPr>
        <w:t>Start of Activity</w:t>
      </w:r>
    </w:p>
    <w:p w:rsidR="009337AF" w:rsidRDefault="00383B53">
      <w:pPr>
        <w:spacing w:before="0" w:beforeAutospacing="0" w:after="0" w:afterAutospacing="0" w:line="240" w:lineRule="auto"/>
        <w:outlineLvl w:val="2"/>
        <w:divId w:val="220097490"/>
        <w:rPr>
          <w:rFonts w:eastAsia="Times New Roman"/>
          <w:b/>
          <w:bCs/>
          <w:sz w:val="36"/>
          <w:szCs w:val="36"/>
        </w:rPr>
      </w:pPr>
      <w:bookmarkStart w:id="475" w:name="Session11_Activity1"/>
      <w:bookmarkEnd w:id="475"/>
      <w:r>
        <w:rPr>
          <w:rFonts w:eastAsia="Times New Roman"/>
          <w:b/>
          <w:bCs/>
          <w:sz w:val="36"/>
          <w:szCs w:val="36"/>
        </w:rPr>
        <w:t xml:space="preserve">Activity 20 Calculating natural logarithms and powers of </w:t>
      </w:r>
      <w:r>
        <w:rPr>
          <w:rStyle w:val="Emphasis"/>
          <w:rFonts w:eastAsia="Times New Roman"/>
          <w:b/>
          <w:bCs/>
          <w:sz w:val="36"/>
          <w:szCs w:val="36"/>
        </w:rPr>
        <w:t>e</w:t>
      </w:r>
    </w:p>
    <w:p w:rsidR="009337AF" w:rsidRDefault="00383B53">
      <w:pPr>
        <w:divId w:val="744106688"/>
      </w:pPr>
      <w:r>
        <w:rPr>
          <w:vanish/>
        </w:rPr>
        <w:t>Start of Question</w:t>
      </w:r>
    </w:p>
    <w:p w:rsidR="009337AF" w:rsidRDefault="00383B53">
      <w:pPr>
        <w:divId w:val="1297487444"/>
      </w:pPr>
      <w:bookmarkStart w:id="476" w:name="Session11_Question1"/>
      <w:bookmarkEnd w:id="476"/>
      <w:r>
        <w:t>Calculate the value of each of the following using your calculator, giving each answer to 3 significant figures.</w:t>
      </w:r>
    </w:p>
    <w:p w:rsidR="009337AF" w:rsidRDefault="00383B53">
      <w:pPr>
        <w:numPr>
          <w:ilvl w:val="0"/>
          <w:numId w:val="24"/>
        </w:numPr>
        <w:spacing w:before="0" w:beforeAutospacing="0" w:after="0" w:afterAutospacing="0"/>
        <w:ind w:left="780" w:right="780"/>
        <w:divId w:val="1297487444"/>
        <w:rPr>
          <w:rFonts w:eastAsia="Times New Roman"/>
        </w:rPr>
      </w:pPr>
      <w:r>
        <w:rPr>
          <w:rFonts w:eastAsia="Times New Roman"/>
          <w:noProof/>
        </w:rPr>
        <w:drawing>
          <wp:inline distT="0" distB="0" distL="0" distR="0" wp14:anchorId="64223330" wp14:editId="0F12AFBA">
            <wp:extent cx="254000" cy="127000"/>
            <wp:effectExtent l="0" t="0" r="0" b="6350"/>
            <wp:docPr id="345" name="Picture 345" descr="D:\AaaF\OUT\httpswwwopeneduopenlearnocw_cmid4256_2021-12-10_11-44-43_nsfr2\word\assets\_39d68411fddd97c5c1793da82183c07a6baa672c_img-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AaaF\OUT\httpswwwopeneduopenlearnocw_cmid4256_2021-12-10_11-44-43_nsfr2\word\assets\_39d68411fddd97c5c1793da82183c07a6baa672c_img-015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4000" cy="127000"/>
                    </a:xfrm>
                    <a:prstGeom prst="rect">
                      <a:avLst/>
                    </a:prstGeom>
                    <a:noFill/>
                    <a:ln>
                      <a:noFill/>
                    </a:ln>
                  </pic:spPr>
                </pic:pic>
              </a:graphicData>
            </a:graphic>
          </wp:inline>
        </w:drawing>
      </w:r>
      <w:bookmarkStart w:id="477" w:name="fg553"/>
      <w:bookmarkEnd w:id="477"/>
    </w:p>
    <w:p w:rsidR="009337AF" w:rsidRDefault="00383B53">
      <w:pPr>
        <w:numPr>
          <w:ilvl w:val="0"/>
          <w:numId w:val="24"/>
        </w:numPr>
        <w:spacing w:before="0" w:beforeAutospacing="0" w:after="0" w:afterAutospacing="0"/>
        <w:ind w:left="780" w:right="780"/>
        <w:divId w:val="1297487444"/>
        <w:rPr>
          <w:rFonts w:eastAsia="Times New Roman"/>
        </w:rPr>
      </w:pPr>
      <w:r>
        <w:rPr>
          <w:rFonts w:eastAsia="Times New Roman"/>
          <w:noProof/>
        </w:rPr>
        <w:drawing>
          <wp:inline distT="0" distB="0" distL="0" distR="0" wp14:anchorId="5AEC2CA3" wp14:editId="317960A7">
            <wp:extent cx="330200" cy="139700"/>
            <wp:effectExtent l="0" t="0" r="0" b="0"/>
            <wp:docPr id="346" name="Picture 346" descr="D:\AaaF\OUT\httpswwwopeneduopenlearnocw_cmid4256_2021-12-10_11-44-43_nsfr2\word\assets\_51e824605364a9beb21cf3bc9f6a6092aadf5775_img-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AaaF\OUT\httpswwwopeneduopenlearnocw_cmid4256_2021-12-10_11-44-43_nsfr2\word\assets\_51e824605364a9beb21cf3bc9f6a6092aadf5775_img-016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0200" cy="139700"/>
                    </a:xfrm>
                    <a:prstGeom prst="rect">
                      <a:avLst/>
                    </a:prstGeom>
                    <a:noFill/>
                    <a:ln>
                      <a:noFill/>
                    </a:ln>
                  </pic:spPr>
                </pic:pic>
              </a:graphicData>
            </a:graphic>
          </wp:inline>
        </w:drawing>
      </w:r>
      <w:bookmarkStart w:id="478" w:name="fg554"/>
      <w:bookmarkEnd w:id="478"/>
    </w:p>
    <w:p w:rsidR="009337AF" w:rsidRDefault="00383B53">
      <w:pPr>
        <w:numPr>
          <w:ilvl w:val="0"/>
          <w:numId w:val="24"/>
        </w:numPr>
        <w:spacing w:before="0" w:beforeAutospacing="0" w:after="0" w:afterAutospacing="0"/>
        <w:ind w:left="780" w:right="780"/>
        <w:divId w:val="1297487444"/>
        <w:rPr>
          <w:rFonts w:eastAsia="Times New Roman"/>
        </w:rPr>
      </w:pPr>
      <w:r>
        <w:rPr>
          <w:rFonts w:eastAsia="Times New Roman"/>
          <w:noProof/>
        </w:rPr>
        <w:drawing>
          <wp:inline distT="0" distB="0" distL="0" distR="0" wp14:anchorId="187DAEAD" wp14:editId="28A2EBAE">
            <wp:extent cx="508000" cy="139700"/>
            <wp:effectExtent l="0" t="0" r="6350" b="0"/>
            <wp:docPr id="347" name="Picture 347" descr="D:\AaaF\OUT\httpswwwopeneduopenlearnocw_cmid4256_2021-12-10_11-44-43_nsfr2\word\assets\_384a15bc60b58bb02e8f7aa8927579ce14f0411f_img-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AaaF\OUT\httpswwwopeneduopenlearnocw_cmid4256_2021-12-10_11-44-43_nsfr2\word\assets\_384a15bc60b58bb02e8f7aa8927579ce14f0411f_img-0164.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8000" cy="139700"/>
                    </a:xfrm>
                    <a:prstGeom prst="rect">
                      <a:avLst/>
                    </a:prstGeom>
                    <a:noFill/>
                    <a:ln>
                      <a:noFill/>
                    </a:ln>
                  </pic:spPr>
                </pic:pic>
              </a:graphicData>
            </a:graphic>
          </wp:inline>
        </w:drawing>
      </w:r>
      <w:bookmarkStart w:id="479" w:name="fg555"/>
      <w:bookmarkEnd w:id="479"/>
    </w:p>
    <w:p w:rsidR="009337AF" w:rsidRDefault="00383B53">
      <w:pPr>
        <w:numPr>
          <w:ilvl w:val="0"/>
          <w:numId w:val="24"/>
        </w:numPr>
        <w:spacing w:before="0" w:beforeAutospacing="0" w:after="0" w:afterAutospacing="0"/>
        <w:ind w:left="780" w:right="780"/>
        <w:divId w:val="1297487444"/>
        <w:rPr>
          <w:rFonts w:eastAsia="Times New Roman"/>
        </w:rPr>
      </w:pPr>
      <w:r>
        <w:rPr>
          <w:rFonts w:eastAsia="Times New Roman"/>
          <w:noProof/>
        </w:rPr>
        <w:drawing>
          <wp:inline distT="0" distB="0" distL="0" distR="0" wp14:anchorId="0D383AF8" wp14:editId="413AFDE2">
            <wp:extent cx="774700" cy="139700"/>
            <wp:effectExtent l="0" t="0" r="6350" b="0"/>
            <wp:docPr id="348" name="Picture 348" descr="D:\AaaF\OUT\httpswwwopeneduopenlearnocw_cmid4256_2021-12-10_11-44-43_nsfr2\word\assets\_4ef54d2107a69a747298d1bc7117500e2a016768_img-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AaaF\OUT\httpswwwopeneduopenlearnocw_cmid4256_2021-12-10_11-44-43_nsfr2\word\assets\_4ef54d2107a69a747298d1bc7117500e2a016768_img-0169.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74700" cy="139700"/>
                    </a:xfrm>
                    <a:prstGeom prst="rect">
                      <a:avLst/>
                    </a:prstGeom>
                    <a:noFill/>
                    <a:ln>
                      <a:noFill/>
                    </a:ln>
                  </pic:spPr>
                </pic:pic>
              </a:graphicData>
            </a:graphic>
          </wp:inline>
        </w:drawing>
      </w:r>
      <w:bookmarkStart w:id="480" w:name="fg556"/>
      <w:bookmarkEnd w:id="480"/>
    </w:p>
    <w:p w:rsidR="009337AF" w:rsidRDefault="00383B53">
      <w:pPr>
        <w:numPr>
          <w:ilvl w:val="0"/>
          <w:numId w:val="24"/>
        </w:numPr>
        <w:spacing w:before="0" w:beforeAutospacing="0" w:after="0" w:afterAutospacing="0"/>
        <w:ind w:left="780" w:right="780"/>
        <w:divId w:val="1297487444"/>
        <w:rPr>
          <w:rFonts w:eastAsia="Times New Roman"/>
        </w:rPr>
      </w:pPr>
      <w:r>
        <w:rPr>
          <w:rFonts w:eastAsia="Times New Roman"/>
          <w:noProof/>
        </w:rPr>
        <w:drawing>
          <wp:inline distT="0" distB="0" distL="0" distR="0" wp14:anchorId="0F2A8D03" wp14:editId="6E70719F">
            <wp:extent cx="139700" cy="139700"/>
            <wp:effectExtent l="0" t="0" r="0" b="0"/>
            <wp:docPr id="349" name="Picture 349" descr="D:\AaaF\OUT\httpswwwopeneduopenlearnocw_cmid4256_2021-12-10_11-44-43_nsfr2\word\assets\_a69d12561ce9e82d0a82f89a9f5a56882e8ab716_img-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AaaF\OUT\httpswwwopeneduopenlearnocw_cmid4256_2021-12-10_11-44-43_nsfr2\word\assets\_a69d12561ce9e82d0a82f89a9f5a56882e8ab716_img-017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bookmarkStart w:id="481" w:name="fg557"/>
      <w:bookmarkEnd w:id="481"/>
    </w:p>
    <w:p w:rsidR="009337AF" w:rsidRDefault="00383B53">
      <w:pPr>
        <w:divId w:val="744106688"/>
      </w:pPr>
      <w:r>
        <w:rPr>
          <w:vanish/>
        </w:rPr>
        <w:t>End of Question</w:t>
      </w:r>
    </w:p>
    <w:bookmarkStart w:id="482" w:name="View_Session11_Answer1"/>
    <w:p w:rsidR="009337AF" w:rsidRDefault="00383B53">
      <w:pPr>
        <w:pStyle w:val="navbutton"/>
        <w:divId w:val="744106688"/>
      </w:pPr>
      <w:r>
        <w:fldChar w:fldCharType="begin"/>
      </w:r>
      <w:r>
        <w:instrText xml:space="preserve"> HYPERLINK "" \l "Session11_Answer1" </w:instrText>
      </w:r>
      <w:r>
        <w:fldChar w:fldCharType="separate"/>
      </w:r>
      <w:r>
        <w:rPr>
          <w:rStyle w:val="Hyperlink"/>
        </w:rPr>
        <w:t xml:space="preserve">View answer - Activity 20 Calculating natural logarithms and powers of </w:t>
      </w:r>
      <w:r>
        <w:rPr>
          <w:rStyle w:val="Emphasis"/>
          <w:color w:val="143748"/>
          <w:u w:val="single"/>
        </w:rPr>
        <w:t>e</w:t>
      </w:r>
      <w:r>
        <w:fldChar w:fldCharType="end"/>
      </w:r>
      <w:bookmarkEnd w:id="482"/>
    </w:p>
    <w:p w:rsidR="009337AF" w:rsidRDefault="00383B53">
      <w:pPr>
        <w:divId w:val="1148786037"/>
      </w:pPr>
      <w:r>
        <w:rPr>
          <w:vanish/>
        </w:rPr>
        <w:t>End of Activity</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230433324"/>
        <w:rPr>
          <w:rFonts w:eastAsia="Times New Roman"/>
        </w:rPr>
      </w:pPr>
      <w:bookmarkStart w:id="483" w:name="Session12"/>
      <w:bookmarkEnd w:id="483"/>
      <w:r>
        <w:rPr>
          <w:rFonts w:eastAsia="Times New Roman"/>
        </w:rPr>
        <w:t>12 Calculator reference guide</w:t>
      </w:r>
    </w:p>
    <w:p w:rsidR="009337AF" w:rsidRDefault="00383B53">
      <w:pPr>
        <w:pStyle w:val="Heading2"/>
        <w:divId w:val="952635973"/>
        <w:rPr>
          <w:rFonts w:eastAsia="Times New Roman"/>
        </w:rPr>
      </w:pPr>
      <w:bookmarkStart w:id="484" w:name="Session12_InternalSection1"/>
      <w:bookmarkEnd w:id="484"/>
      <w:r>
        <w:rPr>
          <w:rFonts w:eastAsia="Times New Roman"/>
        </w:rPr>
        <w:t>Calculator modes</w:t>
      </w:r>
    </w:p>
    <w:p w:rsidR="009337AF" w:rsidRDefault="00383B53">
      <w:pPr>
        <w:pStyle w:val="Heading2"/>
        <w:divId w:val="1706910454"/>
        <w:rPr>
          <w:rFonts w:eastAsia="Times New Roman"/>
        </w:rPr>
      </w:pPr>
      <w:bookmarkStart w:id="485" w:name="Session12_InternalSection2"/>
      <w:bookmarkEnd w:id="485"/>
      <w:r>
        <w:rPr>
          <w:rFonts w:eastAsia="Times New Roman"/>
        </w:rPr>
        <w:t>General modes</w:t>
      </w:r>
    </w:p>
    <w:p w:rsidR="009337AF" w:rsidRDefault="00383B53">
      <w:pPr>
        <w:divId w:val="1706910454"/>
      </w:pPr>
      <w:r>
        <w:t>The calculator can operate in several different modes:</w:t>
      </w:r>
    </w:p>
    <w:p w:rsidR="009337AF" w:rsidRDefault="00383B53">
      <w:pPr>
        <w:numPr>
          <w:ilvl w:val="0"/>
          <w:numId w:val="25"/>
        </w:numPr>
        <w:spacing w:before="0" w:beforeAutospacing="0" w:after="0" w:afterAutospacing="0"/>
        <w:ind w:left="780" w:right="780"/>
        <w:divId w:val="1706910454"/>
        <w:rPr>
          <w:rFonts w:eastAsia="Times New Roman"/>
        </w:rPr>
      </w:pPr>
      <w:r>
        <w:rPr>
          <w:rFonts w:eastAsia="Times New Roman"/>
        </w:rPr>
        <w:t>COMP, which is used for general calculations</w:t>
      </w:r>
    </w:p>
    <w:p w:rsidR="009337AF" w:rsidRDefault="00383B53">
      <w:pPr>
        <w:numPr>
          <w:ilvl w:val="0"/>
          <w:numId w:val="25"/>
        </w:numPr>
        <w:spacing w:before="0" w:beforeAutospacing="0" w:after="0" w:afterAutospacing="0"/>
        <w:ind w:left="780" w:right="780"/>
        <w:divId w:val="1706910454"/>
        <w:rPr>
          <w:rFonts w:eastAsia="Times New Roman"/>
        </w:rPr>
      </w:pPr>
      <w:r>
        <w:rPr>
          <w:rFonts w:eastAsia="Times New Roman"/>
        </w:rPr>
        <w:t>STAT, which is used for statistical calculations</w:t>
      </w:r>
    </w:p>
    <w:p w:rsidR="009337AF" w:rsidRDefault="00383B53">
      <w:pPr>
        <w:numPr>
          <w:ilvl w:val="0"/>
          <w:numId w:val="25"/>
        </w:numPr>
        <w:spacing w:before="0" w:beforeAutospacing="0" w:after="0" w:afterAutospacing="0"/>
        <w:ind w:left="780" w:right="780"/>
        <w:divId w:val="1706910454"/>
        <w:rPr>
          <w:rFonts w:eastAsia="Times New Roman"/>
        </w:rPr>
      </w:pPr>
      <w:r>
        <w:rPr>
          <w:rFonts w:eastAsia="Times New Roman"/>
        </w:rPr>
        <w:t>TABLE, which is used for generating tables of numbers.</w:t>
      </w:r>
    </w:p>
    <w:p w:rsidR="009337AF" w:rsidRDefault="00383B53">
      <w:pPr>
        <w:divId w:val="1706910454"/>
      </w:pPr>
      <w:r>
        <w:rPr>
          <w:vanish/>
        </w:rPr>
        <w:t>Start of Box</w:t>
      </w:r>
    </w:p>
    <w:p w:rsidR="009337AF" w:rsidRDefault="00383B53">
      <w:pPr>
        <w:divId w:val="2034919366"/>
      </w:pPr>
      <w:bookmarkStart w:id="486" w:name="Session12_Box1"/>
      <w:bookmarkEnd w:id="486"/>
      <w:r>
        <w:t>COMP is short for ‘computation’, and STAT is short for ‘statistics’.</w:t>
      </w:r>
    </w:p>
    <w:p w:rsidR="009337AF" w:rsidRDefault="00383B53">
      <w:pPr>
        <w:divId w:val="1706910454"/>
      </w:pPr>
      <w:r>
        <w:rPr>
          <w:vanish/>
        </w:rPr>
        <w:t>End of Box</w:t>
      </w:r>
    </w:p>
    <w:p w:rsidR="009337AF" w:rsidRDefault="00383B53">
      <w:pPr>
        <w:divId w:val="1706910454"/>
      </w:pPr>
      <w:r>
        <w:t xml:space="preserve">Comp mode is selected by using the key sequence </w:t>
      </w:r>
      <w:r>
        <w:rPr>
          <w:noProof/>
        </w:rPr>
        <w:drawing>
          <wp:inline distT="0" distB="0" distL="0" distR="0" wp14:anchorId="6AC3D02E" wp14:editId="75165271">
            <wp:extent cx="368300" cy="215900"/>
            <wp:effectExtent l="0" t="0" r="0" b="0"/>
            <wp:docPr id="350" name="Picture 350"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87" w:name="fg568"/>
      <w:bookmarkEnd w:id="487"/>
      <w:r>
        <w:rPr>
          <w:noProof/>
        </w:rPr>
        <w:drawing>
          <wp:inline distT="0" distB="0" distL="0" distR="0" wp14:anchorId="7465C22B" wp14:editId="7ED6D50B">
            <wp:extent cx="292100" cy="215900"/>
            <wp:effectExtent l="0" t="0" r="0" b="0"/>
            <wp:docPr id="351" name="Picture 351"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88" w:name="fg569"/>
      <w:bookmarkEnd w:id="488"/>
      <w:r>
        <w:t xml:space="preserve">(COMP). </w:t>
      </w:r>
    </w:p>
    <w:p w:rsidR="009337AF" w:rsidRDefault="00383B53">
      <w:pPr>
        <w:pStyle w:val="Heading2"/>
        <w:divId w:val="636494171"/>
        <w:rPr>
          <w:rFonts w:eastAsia="Times New Roman"/>
        </w:rPr>
      </w:pPr>
      <w:bookmarkStart w:id="489" w:name="Session12_InternalSection3"/>
      <w:bookmarkEnd w:id="489"/>
      <w:r>
        <w:rPr>
          <w:rFonts w:eastAsia="Times New Roman"/>
        </w:rPr>
        <w:t>Mathematics modes</w:t>
      </w:r>
    </w:p>
    <w:p w:rsidR="009337AF" w:rsidRDefault="00383B53">
      <w:pPr>
        <w:divId w:val="636494171"/>
      </w:pPr>
      <w:r>
        <w:t>There are two different ways in which mathematics can be input to and displayed on the calculator:</w:t>
      </w:r>
    </w:p>
    <w:p w:rsidR="009337AF" w:rsidRDefault="00383B53">
      <w:pPr>
        <w:numPr>
          <w:ilvl w:val="0"/>
          <w:numId w:val="26"/>
        </w:numPr>
        <w:spacing w:before="0" w:beforeAutospacing="0" w:after="0" w:afterAutospacing="0"/>
        <w:ind w:left="780" w:right="780"/>
        <w:divId w:val="636494171"/>
        <w:rPr>
          <w:rFonts w:eastAsia="Times New Roman"/>
        </w:rPr>
      </w:pPr>
      <w:r>
        <w:rPr>
          <w:rFonts w:eastAsia="Times New Roman"/>
        </w:rPr>
        <w:t xml:space="preserve">Math mode, in which fractions are entered and displayed in their proper mathematical form – for example, </w:t>
      </w:r>
      <w:r>
        <w:rPr>
          <w:rFonts w:eastAsia="Times New Roman"/>
          <w:noProof/>
        </w:rPr>
        <w:drawing>
          <wp:inline distT="0" distB="0" distL="0" distR="0" wp14:anchorId="12B7F6B8" wp14:editId="36809DBA">
            <wp:extent cx="76200" cy="215900"/>
            <wp:effectExtent l="0" t="0" r="0" b="0"/>
            <wp:docPr id="352" name="Picture 352" descr="D:\AaaF\OUT\httpswwwopeneduopenlearnocw_cmid4256_2021-12-10_11-44-43_nsfr2\word\assets\_d7359949dc954d3cf61238d3e42c2365734379d1_img-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AaaF\OUT\httpswwwopeneduopenlearnocw_cmid4256_2021-12-10_11-44-43_nsfr2\word\assets\_d7359949dc954d3cf61238d3e42c2365734379d1_img-017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bookmarkStart w:id="490" w:name="fg570"/>
      <w:bookmarkEnd w:id="490"/>
      <w:r>
        <w:rPr>
          <w:rFonts w:eastAsia="Times New Roman"/>
        </w:rPr>
        <w:t xml:space="preserve">– and some irrational numbers are displayed as surds (such as </w:t>
      </w:r>
      <w:r>
        <w:rPr>
          <w:rFonts w:eastAsia="Times New Roman"/>
          <w:noProof/>
        </w:rPr>
        <w:drawing>
          <wp:inline distT="0" distB="0" distL="0" distR="0" wp14:anchorId="7F2FBAD7" wp14:editId="651FB4E0">
            <wp:extent cx="228600" cy="177800"/>
            <wp:effectExtent l="0" t="0" r="0" b="0"/>
            <wp:docPr id="353" name="Picture 353" descr="D:\AaaF\OUT\httpswwwopeneduopenlearnocw_cmid4256_2021-12-10_11-44-43_nsfr2\word\assets\_b7e3d6768db28998fe54f26086e34caf5b617158_img-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AaaF\OUT\httpswwwopeneduopenlearnocw_cmid4256_2021-12-10_11-44-43_nsfr2\word\assets\_b7e3d6768db28998fe54f26086e34caf5b617158_img-010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bookmarkStart w:id="491" w:name="fg571"/>
      <w:bookmarkEnd w:id="491"/>
      <w:r>
        <w:rPr>
          <w:rFonts w:eastAsia="Times New Roman"/>
        </w:rPr>
        <w:t xml:space="preserve">) or multiples of </w:t>
      </w:r>
      <w:r>
        <w:rPr>
          <w:rFonts w:eastAsia="Times New Roman"/>
          <w:noProof/>
        </w:rPr>
        <w:drawing>
          <wp:inline distT="0" distB="0" distL="0" distR="0" wp14:anchorId="0C6AEF70" wp14:editId="7D704B0A">
            <wp:extent cx="101600" cy="76200"/>
            <wp:effectExtent l="0" t="0" r="0" b="0"/>
            <wp:docPr id="354" name="Picture 354"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492" w:name="fg572"/>
      <w:bookmarkEnd w:id="492"/>
      <w:r>
        <w:rPr>
          <w:rFonts w:eastAsia="Times New Roman"/>
        </w:rPr>
        <w:t xml:space="preserve">(such as </w:t>
      </w:r>
      <w:r>
        <w:rPr>
          <w:rFonts w:eastAsia="Times New Roman"/>
          <w:noProof/>
        </w:rPr>
        <w:drawing>
          <wp:inline distT="0" distB="0" distL="0" distR="0" wp14:anchorId="57FBB70B" wp14:editId="6EA9F6F0">
            <wp:extent cx="177800" cy="215900"/>
            <wp:effectExtent l="0" t="0" r="0" b="0"/>
            <wp:docPr id="355" name="Picture 355" descr="D:\AaaF\OUT\httpswwwopeneduopenlearnocw_cmid4256_2021-12-10_11-44-43_nsfr2\word\assets\_c1cf020c3c4ae0ca36d7bf4d9e2b92eec9b51926_img-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AaaF\OUT\httpswwwopeneduopenlearnocw_cmid4256_2021-12-10_11-44-43_nsfr2\word\assets\_c1cf020c3c4ae0ca36d7bf4d9e2b92eec9b51926_img-017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bookmarkStart w:id="493" w:name="fg573"/>
      <w:bookmarkEnd w:id="493"/>
      <w:r>
        <w:rPr>
          <w:rFonts w:eastAsia="Times New Roman"/>
        </w:rPr>
        <w:t xml:space="preserve">). </w:t>
      </w:r>
    </w:p>
    <w:p w:rsidR="009337AF" w:rsidRDefault="00383B53">
      <w:pPr>
        <w:ind w:left="780" w:right="780"/>
        <w:divId w:val="636494171"/>
      </w:pPr>
      <w:r>
        <w:t xml:space="preserve">Math mode is selected by using the key sequence </w:t>
      </w:r>
      <w:r>
        <w:rPr>
          <w:noProof/>
        </w:rPr>
        <w:drawing>
          <wp:inline distT="0" distB="0" distL="0" distR="0" wp14:anchorId="09733C25" wp14:editId="24D6FABC">
            <wp:extent cx="368300" cy="215900"/>
            <wp:effectExtent l="0" t="0" r="0" b="0"/>
            <wp:docPr id="356" name="Picture 35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94" w:name="fg574"/>
      <w:bookmarkEnd w:id="494"/>
      <w:r>
        <w:rPr>
          <w:noProof/>
        </w:rPr>
        <w:drawing>
          <wp:inline distT="0" distB="0" distL="0" distR="0" wp14:anchorId="665DC6FA" wp14:editId="36A74601">
            <wp:extent cx="368300" cy="215900"/>
            <wp:effectExtent l="0" t="0" r="0" b="0"/>
            <wp:docPr id="357" name="Picture 357"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495" w:name="fg575"/>
      <w:bookmarkEnd w:id="495"/>
      <w:r>
        <w:t xml:space="preserve">(SETUP) </w:t>
      </w:r>
      <w:r>
        <w:rPr>
          <w:noProof/>
        </w:rPr>
        <w:drawing>
          <wp:inline distT="0" distB="0" distL="0" distR="0" wp14:anchorId="4A355E64" wp14:editId="7C730DD9">
            <wp:extent cx="292100" cy="215900"/>
            <wp:effectExtent l="0" t="0" r="0" b="0"/>
            <wp:docPr id="358" name="Picture 358"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496" w:name="fg576"/>
      <w:bookmarkEnd w:id="496"/>
      <w:r>
        <w:t xml:space="preserve">(MthIO). </w:t>
      </w:r>
    </w:p>
    <w:p w:rsidR="009337AF" w:rsidRDefault="00383B53">
      <w:pPr>
        <w:numPr>
          <w:ilvl w:val="0"/>
          <w:numId w:val="26"/>
        </w:numPr>
        <w:spacing w:before="0" w:beforeAutospacing="0" w:after="0" w:afterAutospacing="0"/>
        <w:ind w:left="780" w:right="780"/>
        <w:divId w:val="636494171"/>
        <w:rPr>
          <w:rFonts w:eastAsia="Times New Roman"/>
        </w:rPr>
      </w:pPr>
      <w:r>
        <w:rPr>
          <w:rFonts w:eastAsia="Times New Roman"/>
        </w:rPr>
        <w:t xml:space="preserve">Linear mode, in which fractions such as </w:t>
      </w:r>
      <w:r>
        <w:rPr>
          <w:rFonts w:eastAsia="Times New Roman"/>
          <w:noProof/>
        </w:rPr>
        <w:drawing>
          <wp:inline distT="0" distB="0" distL="0" distR="0" wp14:anchorId="64E730C5" wp14:editId="1446E7FC">
            <wp:extent cx="76200" cy="215900"/>
            <wp:effectExtent l="0" t="0" r="0" b="0"/>
            <wp:docPr id="359" name="Picture 359" descr="D:\AaaF\OUT\httpswwwopeneduopenlearnocw_cmid4256_2021-12-10_11-44-43_nsfr2\word\assets\_d7359949dc954d3cf61238d3e42c2365734379d1_img-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AaaF\OUT\httpswwwopeneduopenlearnocw_cmid4256_2021-12-10_11-44-43_nsfr2\word\assets\_d7359949dc954d3cf61238d3e42c2365734379d1_img-017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bookmarkStart w:id="497" w:name="fg577"/>
      <w:bookmarkEnd w:id="497"/>
      <w:r>
        <w:rPr>
          <w:rFonts w:eastAsia="Times New Roman"/>
        </w:rPr>
        <w:t xml:space="preserve">are entered and displayed using a linear notation – for example, 2 </w:t>
      </w:r>
      <w:r>
        <w:rPr>
          <w:rFonts w:eastAsia="Times New Roman"/>
          <w:noProof/>
        </w:rPr>
        <w:drawing>
          <wp:inline distT="0" distB="0" distL="0" distR="0" wp14:anchorId="7F3E7008" wp14:editId="195CD9AC">
            <wp:extent cx="76200" cy="114300"/>
            <wp:effectExtent l="0" t="0" r="0" b="0"/>
            <wp:docPr id="360" name="Picture 360" descr="D:\AaaF\OUT\httpswwwopeneduopenlearnocw_cmid4256_2021-12-10_11-44-43_nsfr2\word\assets\_7e755819e35af1c2c37a6c3d8da8d738b131d4ec_te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AaaF\OUT\httpswwwopeneduopenlearnocw_cmid4256_2021-12-10_11-44-43_nsfr2\word\assets\_7e755819e35af1c2c37a6c3d8da8d738b131d4ec_tetris.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bookmarkStart w:id="498" w:name="fg578"/>
      <w:bookmarkEnd w:id="498"/>
      <w:r>
        <w:rPr>
          <w:rFonts w:eastAsia="Times New Roman"/>
        </w:rPr>
        <w:t xml:space="preserve">3 – and all irrational numbers (such as </w:t>
      </w:r>
      <w:r>
        <w:rPr>
          <w:rFonts w:eastAsia="Times New Roman"/>
          <w:noProof/>
        </w:rPr>
        <w:drawing>
          <wp:inline distT="0" distB="0" distL="0" distR="0" wp14:anchorId="1A174B37" wp14:editId="0AAD4B82">
            <wp:extent cx="228600" cy="177800"/>
            <wp:effectExtent l="0" t="0" r="0" b="0"/>
            <wp:docPr id="361" name="Picture 361" descr="D:\AaaF\OUT\httpswwwopeneduopenlearnocw_cmid4256_2021-12-10_11-44-43_nsfr2\word\assets\_b7e3d6768db28998fe54f26086e34caf5b617158_img-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AaaF\OUT\httpswwwopeneduopenlearnocw_cmid4256_2021-12-10_11-44-43_nsfr2\word\assets\_b7e3d6768db28998fe54f26086e34caf5b617158_img-010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bookmarkStart w:id="499" w:name="fg579"/>
      <w:bookmarkEnd w:id="499"/>
      <w:r>
        <w:rPr>
          <w:rFonts w:eastAsia="Times New Roman"/>
        </w:rPr>
        <w:t xml:space="preserve">and </w:t>
      </w:r>
      <w:r>
        <w:rPr>
          <w:rFonts w:eastAsia="Times New Roman"/>
          <w:noProof/>
        </w:rPr>
        <w:drawing>
          <wp:inline distT="0" distB="0" distL="0" distR="0" wp14:anchorId="35367B7D" wp14:editId="062C4C45">
            <wp:extent cx="177800" cy="215900"/>
            <wp:effectExtent l="0" t="0" r="0" b="0"/>
            <wp:docPr id="362" name="Picture 362" descr="D:\AaaF\OUT\httpswwwopeneduopenlearnocw_cmid4256_2021-12-10_11-44-43_nsfr2\word\assets\_c1cf020c3c4ae0ca36d7bf4d9e2b92eec9b51926_img-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AaaF\OUT\httpswwwopeneduopenlearnocw_cmid4256_2021-12-10_11-44-43_nsfr2\word\assets\_c1cf020c3c4ae0ca36d7bf4d9e2b92eec9b51926_img-017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bookmarkStart w:id="500" w:name="fg580"/>
      <w:bookmarkEnd w:id="500"/>
      <w:r>
        <w:rPr>
          <w:rFonts w:eastAsia="Times New Roman"/>
        </w:rPr>
        <w:t xml:space="preserve">) are displayed as decimal approximations. </w:t>
      </w:r>
    </w:p>
    <w:p w:rsidR="009337AF" w:rsidRDefault="00383B53">
      <w:pPr>
        <w:ind w:left="780" w:right="780"/>
        <w:divId w:val="636494171"/>
      </w:pPr>
      <w:r>
        <w:t xml:space="preserve">Linear mode is selected by using the key sequence </w:t>
      </w:r>
      <w:r>
        <w:rPr>
          <w:noProof/>
        </w:rPr>
        <w:drawing>
          <wp:inline distT="0" distB="0" distL="0" distR="0" wp14:anchorId="6C76AF15" wp14:editId="2027A56D">
            <wp:extent cx="368300" cy="215900"/>
            <wp:effectExtent l="0" t="0" r="0" b="0"/>
            <wp:docPr id="363" name="Picture 363"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01" w:name="fg581"/>
      <w:bookmarkEnd w:id="501"/>
      <w:r>
        <w:rPr>
          <w:noProof/>
        </w:rPr>
        <w:drawing>
          <wp:inline distT="0" distB="0" distL="0" distR="0" wp14:anchorId="2C02168C" wp14:editId="6727CB6E">
            <wp:extent cx="368300" cy="215900"/>
            <wp:effectExtent l="0" t="0" r="0" b="0"/>
            <wp:docPr id="364" name="Picture 364"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02" w:name="fg582"/>
      <w:bookmarkEnd w:id="502"/>
      <w:r>
        <w:t xml:space="preserve">(SETUP) </w:t>
      </w:r>
      <w:r>
        <w:rPr>
          <w:noProof/>
        </w:rPr>
        <w:drawing>
          <wp:inline distT="0" distB="0" distL="0" distR="0" wp14:anchorId="7CB41B3E" wp14:editId="24860306">
            <wp:extent cx="292100" cy="215900"/>
            <wp:effectExtent l="0" t="0" r="0" b="0"/>
            <wp:docPr id="365" name="Picture 365"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03" w:name="fg583"/>
      <w:bookmarkEnd w:id="503"/>
      <w:r>
        <w:t xml:space="preserve">(LineIO). </w:t>
      </w:r>
    </w:p>
    <w:p w:rsidR="009337AF" w:rsidRDefault="00383B53">
      <w:pPr>
        <w:divId w:val="636494171"/>
      </w:pPr>
      <w:r>
        <w:rPr>
          <w:vanish/>
        </w:rPr>
        <w:t>Start of Box</w:t>
      </w:r>
    </w:p>
    <w:p w:rsidR="009337AF" w:rsidRDefault="00383B53">
      <w:pPr>
        <w:divId w:val="1852451512"/>
      </w:pPr>
      <w:bookmarkStart w:id="504" w:name="Session12_Box2"/>
      <w:bookmarkEnd w:id="504"/>
      <w:r>
        <w:t>Put simply, an irrational number is one that cannot be expressed as a simple fraction.</w:t>
      </w:r>
    </w:p>
    <w:p w:rsidR="009337AF" w:rsidRDefault="00383B53">
      <w:pPr>
        <w:divId w:val="636494171"/>
      </w:pPr>
      <w:r>
        <w:rPr>
          <w:vanish/>
        </w:rPr>
        <w:t>End of Box</w:t>
      </w:r>
    </w:p>
    <w:p w:rsidR="009337AF" w:rsidRDefault="00383B53">
      <w:pPr>
        <w:divId w:val="636494171"/>
      </w:pPr>
      <w:r>
        <w:t xml:space="preserve">You know that you are in Math mode if the word Math is shown near the right-hand side of the top of the calculator display. If this is not shown, you are using Linear mode. </w:t>
      </w:r>
    </w:p>
    <w:p w:rsidR="009337AF" w:rsidRDefault="00383B53">
      <w:pPr>
        <w:divId w:val="636494171"/>
      </w:pPr>
      <w:r>
        <w:t xml:space="preserve">In Math mode, you can force an answer to be displayed as a decimal using </w:t>
      </w:r>
      <w:r>
        <w:rPr>
          <w:noProof/>
        </w:rPr>
        <w:drawing>
          <wp:inline distT="0" distB="0" distL="0" distR="0" wp14:anchorId="442ECD6E" wp14:editId="528BBD0B">
            <wp:extent cx="368300" cy="215900"/>
            <wp:effectExtent l="0" t="0" r="0" b="0"/>
            <wp:docPr id="366" name="Picture 36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05" w:name="fg584"/>
      <w:bookmarkEnd w:id="505"/>
      <w:r>
        <w:rPr>
          <w:noProof/>
        </w:rPr>
        <w:drawing>
          <wp:inline distT="0" distB="0" distL="0" distR="0" wp14:anchorId="55E01ECB" wp14:editId="120A3CBF">
            <wp:extent cx="292100" cy="215900"/>
            <wp:effectExtent l="0" t="0" r="0" b="0"/>
            <wp:docPr id="367" name="Picture 36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06" w:name="fg585"/>
      <w:bookmarkEnd w:id="506"/>
      <w:r>
        <w:t xml:space="preserve">, or you can toggle between the mathematical and decimal outputs using </w:t>
      </w:r>
      <w:r>
        <w:rPr>
          <w:noProof/>
        </w:rPr>
        <w:drawing>
          <wp:inline distT="0" distB="0" distL="0" distR="0" wp14:anchorId="2DC92D8D" wp14:editId="19E53C9D">
            <wp:extent cx="304800" cy="215900"/>
            <wp:effectExtent l="0" t="0" r="0" b="0"/>
            <wp:docPr id="368" name="Picture 368"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07" w:name="fg586"/>
      <w:bookmarkEnd w:id="507"/>
      <w:r>
        <w:t xml:space="preserve">. </w:t>
      </w:r>
    </w:p>
    <w:p w:rsidR="009337AF" w:rsidRDefault="00383B53">
      <w:pPr>
        <w:pStyle w:val="Heading2"/>
        <w:divId w:val="1653024964"/>
        <w:rPr>
          <w:rFonts w:eastAsia="Times New Roman"/>
        </w:rPr>
      </w:pPr>
      <w:bookmarkStart w:id="508" w:name="Session12_InternalSection4"/>
      <w:bookmarkEnd w:id="508"/>
      <w:r>
        <w:rPr>
          <w:rFonts w:eastAsia="Times New Roman"/>
        </w:rPr>
        <w:t>Fraction display modes</w:t>
      </w:r>
    </w:p>
    <w:p w:rsidR="009337AF" w:rsidRDefault="00383B53">
      <w:pPr>
        <w:divId w:val="1653024964"/>
      </w:pPr>
      <w:r>
        <w:t xml:space="preserve">It is possible to set the calculator so that answers that are top-heavy fractions (such as </w:t>
      </w:r>
      <w:r>
        <w:rPr>
          <w:noProof/>
        </w:rPr>
        <w:drawing>
          <wp:inline distT="0" distB="0" distL="0" distR="0" wp14:anchorId="0A5303F8" wp14:editId="2DCBE5A9">
            <wp:extent cx="76200" cy="215900"/>
            <wp:effectExtent l="0" t="0" r="0" b="0"/>
            <wp:docPr id="369" name="Picture 369" descr="D:\AaaF\OUT\httpswwwopeneduopenlearnocw_cmid4256_2021-12-10_11-44-43_nsfr2\word\assets\_ddcf3ef7fdd4b0a9fc7acdbd50cf591db35cfcbc_img-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D:\AaaF\OUT\httpswwwopeneduopenlearnocw_cmid4256_2021-12-10_11-44-43_nsfr2\word\assets\_ddcf3ef7fdd4b0a9fc7acdbd50cf591db35cfcbc_img-0175.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bookmarkStart w:id="509" w:name="fg587"/>
      <w:bookmarkEnd w:id="509"/>
      <w:r>
        <w:t xml:space="preserve">) are always displayed as mixed numbers (such as </w:t>
      </w:r>
      <w:r>
        <w:rPr>
          <w:noProof/>
        </w:rPr>
        <w:drawing>
          <wp:inline distT="0" distB="0" distL="0" distR="0" wp14:anchorId="02365073" wp14:editId="78B90D43">
            <wp:extent cx="177800" cy="215900"/>
            <wp:effectExtent l="0" t="0" r="0" b="0"/>
            <wp:docPr id="370" name="Picture 370" descr="D:\AaaF\OUT\httpswwwopeneduopenlearnocw_cmid4256_2021-12-10_11-44-43_nsfr2\word\assets\_d3220edf26e541c459e0bcc7394b944c2d193b85_im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AaaF\OUT\httpswwwopeneduopenlearnocw_cmid4256_2021-12-10_11-44-43_nsfr2\word\assets\_d3220edf26e541c459e0bcc7394b944c2d193b85_img-004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bookmarkStart w:id="510" w:name="fg588"/>
      <w:bookmarkEnd w:id="510"/>
      <w:r>
        <w:t xml:space="preserve">). </w:t>
      </w:r>
    </w:p>
    <w:p w:rsidR="009337AF" w:rsidRDefault="00383B53">
      <w:pPr>
        <w:numPr>
          <w:ilvl w:val="0"/>
          <w:numId w:val="27"/>
        </w:numPr>
        <w:spacing w:before="0" w:beforeAutospacing="0" w:after="0" w:afterAutospacing="0"/>
        <w:ind w:left="780" w:right="780"/>
        <w:divId w:val="1653024964"/>
        <w:rPr>
          <w:rFonts w:eastAsia="Times New Roman"/>
        </w:rPr>
      </w:pPr>
      <w:r>
        <w:rPr>
          <w:rFonts w:eastAsia="Times New Roman"/>
        </w:rPr>
        <w:t xml:space="preserve">To set the calculator to display as mixed numbers, use the key sequence </w:t>
      </w:r>
      <w:r>
        <w:rPr>
          <w:rFonts w:eastAsia="Times New Roman"/>
          <w:noProof/>
        </w:rPr>
        <w:drawing>
          <wp:inline distT="0" distB="0" distL="0" distR="0" wp14:anchorId="6E3EBA1A" wp14:editId="77766477">
            <wp:extent cx="368300" cy="215900"/>
            <wp:effectExtent l="0" t="0" r="0" b="0"/>
            <wp:docPr id="371" name="Picture 37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11" w:name="fg589"/>
      <w:bookmarkEnd w:id="511"/>
      <w:r>
        <w:rPr>
          <w:rFonts w:eastAsia="Times New Roman"/>
          <w:noProof/>
        </w:rPr>
        <w:drawing>
          <wp:inline distT="0" distB="0" distL="0" distR="0" wp14:anchorId="13F90E29" wp14:editId="54A10825">
            <wp:extent cx="368300" cy="215900"/>
            <wp:effectExtent l="0" t="0" r="0" b="0"/>
            <wp:docPr id="372" name="Picture 372"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12" w:name="fg590"/>
      <w:bookmarkEnd w:id="512"/>
      <w:r>
        <w:rPr>
          <w:rFonts w:eastAsia="Times New Roman"/>
        </w:rPr>
        <w:t xml:space="preserve">(SETUP) </w:t>
      </w:r>
      <w:r>
        <w:rPr>
          <w:rFonts w:eastAsia="Times New Roman"/>
          <w:noProof/>
        </w:rPr>
        <w:drawing>
          <wp:inline distT="0" distB="0" distL="0" distR="0" wp14:anchorId="40C257B2" wp14:editId="7AAB22D9">
            <wp:extent cx="304800" cy="215900"/>
            <wp:effectExtent l="0" t="0" r="0" b="0"/>
            <wp:docPr id="373" name="Picture 373"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13" w:name="fg591"/>
      <w:bookmarkEnd w:id="513"/>
      <w:r>
        <w:rPr>
          <w:rFonts w:eastAsia="Times New Roman"/>
          <w:noProof/>
        </w:rPr>
        <w:drawing>
          <wp:inline distT="0" distB="0" distL="0" distR="0" wp14:anchorId="1264E136" wp14:editId="43208A31">
            <wp:extent cx="292100" cy="215900"/>
            <wp:effectExtent l="0" t="0" r="0" b="0"/>
            <wp:docPr id="374" name="Picture 374"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14" w:name="fg592"/>
      <w:bookmarkEnd w:id="514"/>
      <w:r>
        <w:rPr>
          <w:rFonts w:eastAsia="Times New Roman"/>
        </w:rPr>
        <w:t>(</w:t>
      </w:r>
      <w:r>
        <w:rPr>
          <w:rStyle w:val="Emphasis"/>
          <w:rFonts w:eastAsia="Times New Roman"/>
        </w:rPr>
        <w:t>ab</w:t>
      </w:r>
      <w:r>
        <w:rPr>
          <w:rFonts w:eastAsia="Times New Roman"/>
        </w:rPr>
        <w:t>/</w:t>
      </w:r>
      <w:r>
        <w:rPr>
          <w:rStyle w:val="Emphasis"/>
          <w:rFonts w:eastAsia="Times New Roman"/>
        </w:rPr>
        <w:t>c</w:t>
      </w:r>
      <w:r>
        <w:rPr>
          <w:rFonts w:eastAsia="Times New Roman"/>
        </w:rPr>
        <w:t xml:space="preserve">). </w:t>
      </w:r>
    </w:p>
    <w:p w:rsidR="009337AF" w:rsidRDefault="00383B53">
      <w:pPr>
        <w:numPr>
          <w:ilvl w:val="0"/>
          <w:numId w:val="27"/>
        </w:numPr>
        <w:spacing w:before="0" w:beforeAutospacing="0" w:after="0" w:afterAutospacing="0"/>
        <w:ind w:left="780" w:right="780"/>
        <w:divId w:val="1653024964"/>
        <w:rPr>
          <w:rFonts w:eastAsia="Times New Roman"/>
        </w:rPr>
      </w:pPr>
      <w:r>
        <w:rPr>
          <w:rFonts w:eastAsia="Times New Roman"/>
        </w:rPr>
        <w:t xml:space="preserve">To set the calculator to display as top-heavy fractions, use the key sequence </w:t>
      </w:r>
      <w:r>
        <w:rPr>
          <w:rFonts w:eastAsia="Times New Roman"/>
          <w:noProof/>
        </w:rPr>
        <w:drawing>
          <wp:inline distT="0" distB="0" distL="0" distR="0" wp14:anchorId="52624EC5" wp14:editId="2074B4A9">
            <wp:extent cx="368300" cy="215900"/>
            <wp:effectExtent l="0" t="0" r="0" b="0"/>
            <wp:docPr id="375" name="Picture 375"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15" w:name="fg593"/>
      <w:bookmarkEnd w:id="515"/>
      <w:r>
        <w:rPr>
          <w:rFonts w:eastAsia="Times New Roman"/>
          <w:noProof/>
        </w:rPr>
        <w:drawing>
          <wp:inline distT="0" distB="0" distL="0" distR="0" wp14:anchorId="384369BF" wp14:editId="0D3CA0A0">
            <wp:extent cx="368300" cy="215900"/>
            <wp:effectExtent l="0" t="0" r="0" b="0"/>
            <wp:docPr id="376" name="Picture 376"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16" w:name="fg594"/>
      <w:bookmarkEnd w:id="516"/>
      <w:r>
        <w:rPr>
          <w:rFonts w:eastAsia="Times New Roman"/>
        </w:rPr>
        <w:t xml:space="preserve">(SETUP) </w:t>
      </w:r>
      <w:r>
        <w:rPr>
          <w:rFonts w:eastAsia="Times New Roman"/>
          <w:noProof/>
        </w:rPr>
        <w:drawing>
          <wp:inline distT="0" distB="0" distL="0" distR="0" wp14:anchorId="69EAE49A" wp14:editId="7350D6E9">
            <wp:extent cx="304800" cy="215900"/>
            <wp:effectExtent l="0" t="0" r="0" b="0"/>
            <wp:docPr id="377" name="Picture 377"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17" w:name="fg595"/>
      <w:bookmarkEnd w:id="517"/>
      <w:r>
        <w:rPr>
          <w:rFonts w:eastAsia="Times New Roman"/>
          <w:noProof/>
        </w:rPr>
        <w:drawing>
          <wp:inline distT="0" distB="0" distL="0" distR="0" wp14:anchorId="7F51A938" wp14:editId="7AD5BDDB">
            <wp:extent cx="292100" cy="215900"/>
            <wp:effectExtent l="0" t="0" r="0" b="0"/>
            <wp:docPr id="378" name="Picture 378"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18" w:name="fg596"/>
      <w:bookmarkEnd w:id="518"/>
      <w:r>
        <w:rPr>
          <w:rFonts w:eastAsia="Times New Roman"/>
        </w:rPr>
        <w:t>(</w:t>
      </w:r>
      <w:r>
        <w:rPr>
          <w:rStyle w:val="Emphasis"/>
          <w:rFonts w:eastAsia="Times New Roman"/>
        </w:rPr>
        <w:t>d</w:t>
      </w:r>
      <w:r>
        <w:rPr>
          <w:rFonts w:eastAsia="Times New Roman"/>
        </w:rPr>
        <w:t>/</w:t>
      </w:r>
      <w:r>
        <w:rPr>
          <w:rStyle w:val="Emphasis"/>
          <w:rFonts w:eastAsia="Times New Roman"/>
        </w:rPr>
        <w:t>c</w:t>
      </w:r>
      <w:r>
        <w:rPr>
          <w:rFonts w:eastAsia="Times New Roman"/>
        </w:rPr>
        <w:t xml:space="preserve">). </w:t>
      </w:r>
    </w:p>
    <w:p w:rsidR="009337AF" w:rsidRDefault="00383B53">
      <w:pPr>
        <w:pStyle w:val="Heading2"/>
        <w:divId w:val="788016597"/>
        <w:rPr>
          <w:rFonts w:eastAsia="Times New Roman"/>
        </w:rPr>
      </w:pPr>
      <w:bookmarkStart w:id="519" w:name="Session12_InternalSection5"/>
      <w:bookmarkEnd w:id="519"/>
      <w:r>
        <w:rPr>
          <w:rFonts w:eastAsia="Times New Roman"/>
        </w:rPr>
        <w:t>Decimal display modes</w:t>
      </w:r>
    </w:p>
    <w:p w:rsidR="009337AF" w:rsidRDefault="00383B53">
      <w:pPr>
        <w:divId w:val="788016597"/>
      </w:pPr>
      <w:r>
        <w:t>The calculator can be set to display decimal numbers in various different ways:</w:t>
      </w:r>
    </w:p>
    <w:p w:rsidR="009337AF" w:rsidRDefault="00383B53">
      <w:pPr>
        <w:numPr>
          <w:ilvl w:val="0"/>
          <w:numId w:val="28"/>
        </w:numPr>
        <w:spacing w:before="0" w:beforeAutospacing="0" w:after="0" w:afterAutospacing="0"/>
        <w:ind w:left="780" w:right="780"/>
        <w:divId w:val="788016597"/>
        <w:rPr>
          <w:rFonts w:eastAsia="Times New Roman"/>
        </w:rPr>
      </w:pPr>
      <w:r>
        <w:rPr>
          <w:rFonts w:eastAsia="Times New Roman"/>
        </w:rPr>
        <w:t xml:space="preserve">Normal 1 (Norm 1) mode uses scientific notation for any number less than 0.01 but greater than −0.01, and otherwise displays answers to however decimal places they have, subject to the maximum that will fit on the display. This mode is entered using </w:t>
      </w:r>
      <w:r>
        <w:rPr>
          <w:rFonts w:eastAsia="Times New Roman"/>
          <w:noProof/>
        </w:rPr>
        <w:drawing>
          <wp:inline distT="0" distB="0" distL="0" distR="0" wp14:anchorId="74E165C7" wp14:editId="060A80CD">
            <wp:extent cx="368300" cy="215900"/>
            <wp:effectExtent l="0" t="0" r="0" b="0"/>
            <wp:docPr id="379" name="Picture 37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20" w:name="fg597"/>
      <w:bookmarkEnd w:id="520"/>
      <w:r>
        <w:rPr>
          <w:rFonts w:eastAsia="Times New Roman"/>
          <w:noProof/>
        </w:rPr>
        <w:drawing>
          <wp:inline distT="0" distB="0" distL="0" distR="0" wp14:anchorId="5BFBF58A" wp14:editId="6C078A65">
            <wp:extent cx="368300" cy="215900"/>
            <wp:effectExtent l="0" t="0" r="0" b="0"/>
            <wp:docPr id="380" name="Picture 380"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21" w:name="fg598"/>
      <w:bookmarkEnd w:id="521"/>
      <w:r>
        <w:rPr>
          <w:rFonts w:eastAsia="Times New Roman"/>
        </w:rPr>
        <w:t xml:space="preserve">(SETUP) </w:t>
      </w:r>
      <w:r>
        <w:rPr>
          <w:rFonts w:eastAsia="Times New Roman"/>
          <w:noProof/>
        </w:rPr>
        <w:drawing>
          <wp:inline distT="0" distB="0" distL="0" distR="0" wp14:anchorId="785527AB" wp14:editId="75DFC95F">
            <wp:extent cx="292100" cy="215900"/>
            <wp:effectExtent l="0" t="0" r="0" b="0"/>
            <wp:docPr id="381" name="Picture 381"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22" w:name="fg599"/>
      <w:bookmarkEnd w:id="522"/>
      <w:r>
        <w:rPr>
          <w:rFonts w:eastAsia="Times New Roman"/>
        </w:rPr>
        <w:t>(Norm)</w:t>
      </w:r>
      <w:r>
        <w:rPr>
          <w:rFonts w:eastAsia="Times New Roman"/>
          <w:noProof/>
        </w:rPr>
        <w:drawing>
          <wp:inline distT="0" distB="0" distL="0" distR="0" wp14:anchorId="253D4443" wp14:editId="3A7096D5">
            <wp:extent cx="292100" cy="215900"/>
            <wp:effectExtent l="0" t="0" r="0" b="0"/>
            <wp:docPr id="382" name="Picture 382"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23" w:name="fg600"/>
      <w:bookmarkEnd w:id="523"/>
      <w:r>
        <w:rPr>
          <w:rFonts w:eastAsia="Times New Roman"/>
        </w:rPr>
        <w:t xml:space="preserve">. </w:t>
      </w:r>
    </w:p>
    <w:p w:rsidR="009337AF" w:rsidRDefault="00383B53">
      <w:pPr>
        <w:numPr>
          <w:ilvl w:val="0"/>
          <w:numId w:val="28"/>
        </w:numPr>
        <w:spacing w:before="0" w:beforeAutospacing="0" w:after="0" w:afterAutospacing="0"/>
        <w:ind w:left="780" w:right="780"/>
        <w:divId w:val="788016597"/>
        <w:rPr>
          <w:rFonts w:eastAsia="Times New Roman"/>
        </w:rPr>
      </w:pPr>
      <w:r>
        <w:rPr>
          <w:rFonts w:eastAsia="Times New Roman"/>
        </w:rPr>
        <w:t xml:space="preserve">Normal 2 (Norm 2) mode uses scientific notation for any number less than 0.000000001 but greater than −0.000000001, but otherwise displays answers to however many decimal places they have, subject to the maximum that will fit on the display. This mode is entered using </w:t>
      </w:r>
      <w:r>
        <w:rPr>
          <w:rFonts w:eastAsia="Times New Roman"/>
          <w:noProof/>
        </w:rPr>
        <w:drawing>
          <wp:inline distT="0" distB="0" distL="0" distR="0" wp14:anchorId="0C5730B7" wp14:editId="07F48CF6">
            <wp:extent cx="368300" cy="215900"/>
            <wp:effectExtent l="0" t="0" r="0" b="0"/>
            <wp:docPr id="383" name="Picture 383"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24" w:name="fg601"/>
      <w:bookmarkEnd w:id="524"/>
      <w:r>
        <w:rPr>
          <w:rFonts w:eastAsia="Times New Roman"/>
          <w:noProof/>
        </w:rPr>
        <w:drawing>
          <wp:inline distT="0" distB="0" distL="0" distR="0" wp14:anchorId="4BD080D9" wp14:editId="18EBE99D">
            <wp:extent cx="368300" cy="215900"/>
            <wp:effectExtent l="0" t="0" r="0" b="0"/>
            <wp:docPr id="384" name="Picture 384"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25" w:name="fg602"/>
      <w:bookmarkEnd w:id="525"/>
      <w:r>
        <w:rPr>
          <w:rFonts w:eastAsia="Times New Roman"/>
        </w:rPr>
        <w:t xml:space="preserve">(SETUP) </w:t>
      </w:r>
      <w:r>
        <w:rPr>
          <w:rFonts w:eastAsia="Times New Roman"/>
          <w:noProof/>
        </w:rPr>
        <w:drawing>
          <wp:inline distT="0" distB="0" distL="0" distR="0" wp14:anchorId="2D6DEB47" wp14:editId="6CE7C1F5">
            <wp:extent cx="292100" cy="215900"/>
            <wp:effectExtent l="0" t="0" r="0" b="0"/>
            <wp:docPr id="385" name="Picture 385"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26" w:name="fg603"/>
      <w:bookmarkEnd w:id="526"/>
      <w:r>
        <w:rPr>
          <w:rFonts w:eastAsia="Times New Roman"/>
        </w:rPr>
        <w:t>(Norm)</w:t>
      </w:r>
      <w:r>
        <w:rPr>
          <w:rFonts w:eastAsia="Times New Roman"/>
          <w:noProof/>
        </w:rPr>
        <w:drawing>
          <wp:inline distT="0" distB="0" distL="0" distR="0" wp14:anchorId="1208B291" wp14:editId="72B72124">
            <wp:extent cx="292100" cy="215900"/>
            <wp:effectExtent l="0" t="0" r="0" b="0"/>
            <wp:docPr id="386" name="Picture 386"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27" w:name="fg604"/>
      <w:bookmarkEnd w:id="527"/>
      <w:r>
        <w:rPr>
          <w:rFonts w:eastAsia="Times New Roman"/>
        </w:rPr>
        <w:t xml:space="preserve">. </w:t>
      </w:r>
    </w:p>
    <w:p w:rsidR="009337AF" w:rsidRDefault="00383B53">
      <w:pPr>
        <w:numPr>
          <w:ilvl w:val="0"/>
          <w:numId w:val="28"/>
        </w:numPr>
        <w:spacing w:before="0" w:beforeAutospacing="0" w:after="0" w:afterAutospacing="0"/>
        <w:ind w:left="780" w:right="780"/>
        <w:divId w:val="788016597"/>
        <w:rPr>
          <w:rFonts w:eastAsia="Times New Roman"/>
        </w:rPr>
      </w:pPr>
      <w:r>
        <w:rPr>
          <w:rFonts w:eastAsia="Times New Roman"/>
        </w:rPr>
        <w:t xml:space="preserve">Scientific notation mode (Sci) displays all decimal numbers in scientific notation using a specified number of significant figures. This mode is entered using </w:t>
      </w:r>
      <w:r>
        <w:rPr>
          <w:rFonts w:eastAsia="Times New Roman"/>
          <w:noProof/>
        </w:rPr>
        <w:drawing>
          <wp:inline distT="0" distB="0" distL="0" distR="0" wp14:anchorId="767F5251" wp14:editId="0D85F187">
            <wp:extent cx="368300" cy="215900"/>
            <wp:effectExtent l="0" t="0" r="0" b="0"/>
            <wp:docPr id="387" name="Picture 387"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28" w:name="fg605"/>
      <w:bookmarkEnd w:id="528"/>
      <w:r>
        <w:rPr>
          <w:rFonts w:eastAsia="Times New Roman"/>
          <w:noProof/>
        </w:rPr>
        <w:drawing>
          <wp:inline distT="0" distB="0" distL="0" distR="0" wp14:anchorId="668F8482" wp14:editId="2ADB5F79">
            <wp:extent cx="368300" cy="215900"/>
            <wp:effectExtent l="0" t="0" r="0" b="0"/>
            <wp:docPr id="388" name="Picture 388"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29" w:name="fg606"/>
      <w:bookmarkEnd w:id="529"/>
      <w:r>
        <w:rPr>
          <w:rFonts w:eastAsia="Times New Roman"/>
        </w:rPr>
        <w:t xml:space="preserve">(SETUP) </w:t>
      </w:r>
      <w:r>
        <w:rPr>
          <w:rFonts w:eastAsia="Times New Roman"/>
          <w:noProof/>
        </w:rPr>
        <w:drawing>
          <wp:inline distT="0" distB="0" distL="0" distR="0" wp14:anchorId="3CEA5C2E" wp14:editId="05DF2589">
            <wp:extent cx="292100" cy="215900"/>
            <wp:effectExtent l="0" t="0" r="0" b="0"/>
            <wp:docPr id="389" name="Picture 389" descr="D:\AaaF\OUT\httpswwwopeneduopenlearnocw_cmid4256_2021-12-10_11-44-43_nsfr2\word\assets\_634d7962d2548a77512edd656f053c3b3b82d843_k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AaaF\OUT\httpswwwopeneduopenlearnocw_cmid4256_2021-12-10_11-44-43_nsfr2\word\assets\_634d7962d2548a77512edd656f053c3b3b82d843_key-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30" w:name="fg607"/>
      <w:bookmarkEnd w:id="530"/>
      <w:r>
        <w:rPr>
          <w:rFonts w:eastAsia="Times New Roman"/>
        </w:rPr>
        <w:t xml:space="preserve">(Sci) followed by the number of significant figures required, for example </w:t>
      </w:r>
      <w:r>
        <w:rPr>
          <w:rFonts w:eastAsia="Times New Roman"/>
          <w:noProof/>
        </w:rPr>
        <w:drawing>
          <wp:inline distT="0" distB="0" distL="0" distR="0" wp14:anchorId="5CAF9D8F" wp14:editId="583C57E8">
            <wp:extent cx="292100" cy="215900"/>
            <wp:effectExtent l="0" t="0" r="0" b="0"/>
            <wp:docPr id="390" name="Picture 390"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31" w:name="fg608"/>
      <w:bookmarkEnd w:id="531"/>
      <w:r>
        <w:rPr>
          <w:rFonts w:eastAsia="Times New Roman"/>
        </w:rPr>
        <w:t xml:space="preserve">. When your calculator is set in this mode, the display indicator SCI is shown. </w:t>
      </w:r>
    </w:p>
    <w:p w:rsidR="009337AF" w:rsidRDefault="00383B53">
      <w:pPr>
        <w:numPr>
          <w:ilvl w:val="0"/>
          <w:numId w:val="28"/>
        </w:numPr>
        <w:spacing w:before="0" w:beforeAutospacing="0" w:after="0" w:afterAutospacing="0"/>
        <w:ind w:left="780" w:right="780"/>
        <w:divId w:val="788016597"/>
        <w:rPr>
          <w:rFonts w:eastAsia="Times New Roman"/>
        </w:rPr>
      </w:pPr>
      <w:r>
        <w:rPr>
          <w:rFonts w:eastAsia="Times New Roman"/>
        </w:rPr>
        <w:t xml:space="preserve">Fixed decimal place mode (Fix) displays all decimal numbers to a given number of decimal places (unless scientific notation is needed to fit the result on the display). This mode is entered using </w:t>
      </w:r>
      <w:r>
        <w:rPr>
          <w:rFonts w:eastAsia="Times New Roman"/>
          <w:noProof/>
        </w:rPr>
        <w:drawing>
          <wp:inline distT="0" distB="0" distL="0" distR="0" wp14:anchorId="1E053AC5" wp14:editId="49AC6917">
            <wp:extent cx="368300" cy="215900"/>
            <wp:effectExtent l="0" t="0" r="0" b="0"/>
            <wp:docPr id="391" name="Picture 39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32" w:name="fg609"/>
      <w:bookmarkEnd w:id="532"/>
      <w:r>
        <w:rPr>
          <w:rFonts w:eastAsia="Times New Roman"/>
          <w:noProof/>
        </w:rPr>
        <w:drawing>
          <wp:inline distT="0" distB="0" distL="0" distR="0" wp14:anchorId="764862CE" wp14:editId="520375AA">
            <wp:extent cx="368300" cy="215900"/>
            <wp:effectExtent l="0" t="0" r="0" b="0"/>
            <wp:docPr id="392" name="Picture 392"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33" w:name="fg610"/>
      <w:bookmarkEnd w:id="533"/>
      <w:r>
        <w:rPr>
          <w:rFonts w:eastAsia="Times New Roman"/>
        </w:rPr>
        <w:t xml:space="preserve">(SETUP) </w:t>
      </w:r>
      <w:r>
        <w:rPr>
          <w:rFonts w:eastAsia="Times New Roman"/>
          <w:noProof/>
        </w:rPr>
        <w:drawing>
          <wp:inline distT="0" distB="0" distL="0" distR="0" wp14:anchorId="69C5EC46" wp14:editId="69061A62">
            <wp:extent cx="292100" cy="215900"/>
            <wp:effectExtent l="0" t="0" r="0" b="0"/>
            <wp:docPr id="393" name="Picture 393"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34" w:name="fg611"/>
      <w:bookmarkEnd w:id="534"/>
      <w:r>
        <w:rPr>
          <w:rFonts w:eastAsia="Times New Roman"/>
        </w:rPr>
        <w:t xml:space="preserve">(Fix) followed by the number of decimal places required, for example </w:t>
      </w:r>
      <w:r>
        <w:rPr>
          <w:rFonts w:eastAsia="Times New Roman"/>
          <w:noProof/>
        </w:rPr>
        <w:drawing>
          <wp:inline distT="0" distB="0" distL="0" distR="0" wp14:anchorId="2A2F2374" wp14:editId="6D6FEAA9">
            <wp:extent cx="292100" cy="215900"/>
            <wp:effectExtent l="0" t="0" r="0" b="0"/>
            <wp:docPr id="394" name="Picture 394"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35" w:name="fg612"/>
      <w:bookmarkEnd w:id="535"/>
      <w:r>
        <w:rPr>
          <w:rFonts w:eastAsia="Times New Roman"/>
        </w:rPr>
        <w:t xml:space="preserve">. When your calculator is set in this mode, the display indicator FIX is shown. </w:t>
      </w:r>
    </w:p>
    <w:p w:rsidR="009337AF" w:rsidRDefault="00383B53">
      <w:pPr>
        <w:pStyle w:val="Heading2"/>
        <w:divId w:val="788740989"/>
        <w:rPr>
          <w:rFonts w:eastAsia="Times New Roman"/>
        </w:rPr>
      </w:pPr>
      <w:bookmarkStart w:id="536" w:name="Session12_Section1"/>
      <w:bookmarkEnd w:id="536"/>
      <w:r>
        <w:rPr>
          <w:rFonts w:eastAsia="Times New Roman"/>
        </w:rPr>
        <w:t>12.1 Display indicators</w:t>
      </w:r>
    </w:p>
    <w:p w:rsidR="009337AF" w:rsidRDefault="00383B53">
      <w:pPr>
        <w:divId w:val="788740989"/>
      </w:pPr>
      <w:r>
        <w:t>These are symbols shown on the calculator display to indicate its current state of operation.</w:t>
      </w:r>
    </w:p>
    <w:p w:rsidR="009337AF" w:rsidRDefault="00383B53">
      <w:pPr>
        <w:divId w:val="78874098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337AF">
        <w:trPr>
          <w:divId w:val="1331911601"/>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b/>
                <w:bCs/>
                <w:sz w:val="24"/>
                <w:szCs w:val="24"/>
              </w:rPr>
            </w:pPr>
            <w:bookmarkStart w:id="537" w:name="Session12_Table1"/>
            <w:bookmarkEnd w:id="537"/>
            <w:r>
              <w:rPr>
                <w:rFonts w:ascii="Times New Roman" w:eastAsia="Times New Roman" w:hAnsi="Times New Roman" w:cs="Times New Roman"/>
                <w:b/>
                <w:bCs/>
                <w:sz w:val="24"/>
                <w:szCs w:val="24"/>
              </w:rPr>
              <w:t xml:space="preserve">Symbol on display </w:t>
            </w:r>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Meaning</w:t>
            </w:r>
          </w:p>
        </w:tc>
      </w:tr>
      <w:tr w:rsidR="009337AF">
        <w:trPr>
          <w:divId w:val="1331911601"/>
        </w:trPr>
        <w:tc>
          <w:tcPr>
            <w:tcW w:w="0" w:type="auto"/>
            <w:tcMar>
              <w:top w:w="48" w:type="dxa"/>
              <w:left w:w="96" w:type="dxa"/>
              <w:bottom w:w="48" w:type="dxa"/>
              <w:right w:w="96" w:type="dxa"/>
            </w:tcMar>
            <w:hideMark/>
          </w:tcPr>
          <w:p w:rsidR="009337AF" w:rsidRDefault="00383B53">
            <w:r>
              <w:rPr>
                <w:noProof/>
              </w:rPr>
              <w:drawing>
                <wp:inline distT="0" distB="0" distL="0" distR="0" wp14:anchorId="798A4735" wp14:editId="48DAB929">
                  <wp:extent cx="114300" cy="215900"/>
                  <wp:effectExtent l="0" t="0" r="0" b="0"/>
                  <wp:docPr id="395" name="Picture 395" descr="D:\AaaF\OUT\httpswwwopeneduopenlearnocw_cmid4256_2021-12-10_11-44-43_nsfr2\word\assets\_61a7156992253eff4438e39b1355b94aa83eab67_inve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AaaF\OUT\httpswwwopeneduopenlearnocw_cmid4256_2021-12-10_11-44-43_nsfr2\word\assets\_61a7156992253eff4438e39b1355b94aa83eab67_invers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bookmarkStart w:id="538" w:name="fg613"/>
            <w:bookmarkEnd w:id="538"/>
          </w:p>
        </w:tc>
        <w:tc>
          <w:tcPr>
            <w:tcW w:w="0" w:type="auto"/>
            <w:tcMar>
              <w:top w:w="48" w:type="dxa"/>
              <w:left w:w="96" w:type="dxa"/>
              <w:bottom w:w="48" w:type="dxa"/>
              <w:right w:w="96" w:type="dxa"/>
            </w:tcMar>
            <w:hideMark/>
          </w:tcPr>
          <w:p w:rsidR="009337AF" w:rsidRDefault="00383B53">
            <w:r>
              <w:t xml:space="preserve">The </w:t>
            </w:r>
            <w:r>
              <w:rPr>
                <w:noProof/>
              </w:rPr>
              <w:drawing>
                <wp:inline distT="0" distB="0" distL="0" distR="0" wp14:anchorId="09FE2BF2" wp14:editId="76E8926A">
                  <wp:extent cx="368300" cy="215900"/>
                  <wp:effectExtent l="0" t="0" r="0" b="0"/>
                  <wp:docPr id="396" name="Picture 39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39" w:name="fg620"/>
            <w:bookmarkEnd w:id="539"/>
            <w:r>
              <w:t xml:space="preserve">key has been pressed. </w:t>
            </w:r>
          </w:p>
        </w:tc>
      </w:tr>
      <w:tr w:rsidR="009337AF">
        <w:trPr>
          <w:divId w:val="1331911601"/>
        </w:trPr>
        <w:tc>
          <w:tcPr>
            <w:tcW w:w="0" w:type="auto"/>
            <w:tcMar>
              <w:top w:w="48" w:type="dxa"/>
              <w:left w:w="96" w:type="dxa"/>
              <w:bottom w:w="48" w:type="dxa"/>
              <w:right w:w="96" w:type="dxa"/>
            </w:tcMar>
            <w:hideMark/>
          </w:tcPr>
          <w:p w:rsidR="009337AF" w:rsidRDefault="00383B53">
            <w:r>
              <w:rPr>
                <w:noProof/>
              </w:rPr>
              <w:drawing>
                <wp:inline distT="0" distB="0" distL="0" distR="0" wp14:anchorId="5345F2DA" wp14:editId="3D828942">
                  <wp:extent cx="127000" cy="215900"/>
                  <wp:effectExtent l="0" t="0" r="6350" b="0"/>
                  <wp:docPr id="397" name="Picture 397" descr="D:\AaaF\OUT\httpswwwopeneduopenlearnocw_cmid4256_2021-12-10_11-44-43_nsfr2\word\assets\_ac7ea5e1eeb6da87f5f8225723380b964b80bec2_inver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AaaF\OUT\httpswwwopeneduopenlearnocw_cmid4256_2021-12-10_11-44-43_nsfr2\word\assets\_ac7ea5e1eeb6da87f5f8225723380b964b80bec2_inverse-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bookmarkStart w:id="540" w:name="fg614"/>
            <w:bookmarkEnd w:id="540"/>
          </w:p>
        </w:tc>
        <w:tc>
          <w:tcPr>
            <w:tcW w:w="0" w:type="auto"/>
            <w:tcMar>
              <w:top w:w="48" w:type="dxa"/>
              <w:left w:w="96" w:type="dxa"/>
              <w:bottom w:w="48" w:type="dxa"/>
              <w:right w:w="96" w:type="dxa"/>
            </w:tcMar>
            <w:hideMark/>
          </w:tcPr>
          <w:p w:rsidR="009337AF" w:rsidRDefault="00383B53">
            <w:r>
              <w:t xml:space="preserve">The </w:t>
            </w:r>
            <w:r>
              <w:rPr>
                <w:noProof/>
              </w:rPr>
              <w:drawing>
                <wp:inline distT="0" distB="0" distL="0" distR="0" wp14:anchorId="53D890AD" wp14:editId="363325AC">
                  <wp:extent cx="381000" cy="215900"/>
                  <wp:effectExtent l="0" t="0" r="0" b="0"/>
                  <wp:docPr id="398" name="Picture 398"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541" w:name="fg621"/>
            <w:bookmarkEnd w:id="541"/>
            <w:r>
              <w:t xml:space="preserve">key has been pressed. </w:t>
            </w:r>
          </w:p>
        </w:tc>
      </w:tr>
      <w:tr w:rsidR="009337AF">
        <w:trPr>
          <w:divId w:val="1331911601"/>
        </w:trPr>
        <w:tc>
          <w:tcPr>
            <w:tcW w:w="0" w:type="auto"/>
            <w:tcMar>
              <w:top w:w="48" w:type="dxa"/>
              <w:left w:w="96" w:type="dxa"/>
              <w:bottom w:w="48" w:type="dxa"/>
              <w:right w:w="96" w:type="dxa"/>
            </w:tcMar>
            <w:hideMark/>
          </w:tcPr>
          <w:p w:rsidR="009337AF" w:rsidRDefault="00383B53">
            <w:r>
              <w:t>M</w:t>
            </w:r>
          </w:p>
        </w:tc>
        <w:tc>
          <w:tcPr>
            <w:tcW w:w="0" w:type="auto"/>
            <w:tcMar>
              <w:top w:w="48" w:type="dxa"/>
              <w:left w:w="96" w:type="dxa"/>
              <w:bottom w:w="48" w:type="dxa"/>
              <w:right w:w="96" w:type="dxa"/>
            </w:tcMar>
            <w:hideMark/>
          </w:tcPr>
          <w:p w:rsidR="009337AF" w:rsidRDefault="00383B53">
            <w:r>
              <w:t>A value is stored in the ‘M’ memory.</w:t>
            </w:r>
          </w:p>
        </w:tc>
      </w:tr>
      <w:tr w:rsidR="009337AF">
        <w:trPr>
          <w:divId w:val="1331911601"/>
        </w:trPr>
        <w:tc>
          <w:tcPr>
            <w:tcW w:w="0" w:type="auto"/>
            <w:tcMar>
              <w:top w:w="48" w:type="dxa"/>
              <w:left w:w="96" w:type="dxa"/>
              <w:bottom w:w="48" w:type="dxa"/>
              <w:right w:w="96" w:type="dxa"/>
            </w:tcMar>
            <w:hideMark/>
          </w:tcPr>
          <w:p w:rsidR="009337AF" w:rsidRDefault="00383B53">
            <w:r>
              <w:t>STO</w:t>
            </w:r>
          </w:p>
        </w:tc>
        <w:tc>
          <w:tcPr>
            <w:tcW w:w="0" w:type="auto"/>
            <w:tcMar>
              <w:top w:w="48" w:type="dxa"/>
              <w:left w:w="96" w:type="dxa"/>
              <w:bottom w:w="48" w:type="dxa"/>
              <w:right w:w="96" w:type="dxa"/>
            </w:tcMar>
            <w:hideMark/>
          </w:tcPr>
          <w:p w:rsidR="009337AF" w:rsidRDefault="00383B53">
            <w:r>
              <w:t>The STORE key (</w:t>
            </w:r>
            <w:r>
              <w:rPr>
                <w:noProof/>
              </w:rPr>
              <w:drawing>
                <wp:inline distT="0" distB="0" distL="0" distR="0" wp14:anchorId="633915BE" wp14:editId="20040732">
                  <wp:extent cx="368300" cy="215900"/>
                  <wp:effectExtent l="0" t="0" r="0" b="0"/>
                  <wp:docPr id="399" name="Picture 39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42" w:name="fg622"/>
            <w:bookmarkEnd w:id="542"/>
            <w:r>
              <w:rPr>
                <w:noProof/>
              </w:rPr>
              <w:drawing>
                <wp:inline distT="0" distB="0" distL="0" distR="0" wp14:anchorId="5594D597" wp14:editId="49D2E62F">
                  <wp:extent cx="292100" cy="215900"/>
                  <wp:effectExtent l="0" t="0" r="0" b="0"/>
                  <wp:docPr id="400" name="Picture 400"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43" w:name="fg623"/>
            <w:bookmarkEnd w:id="543"/>
            <w:r>
              <w:t xml:space="preserve">(STO)) has been pressed. </w:t>
            </w:r>
          </w:p>
        </w:tc>
      </w:tr>
      <w:tr w:rsidR="009337AF">
        <w:trPr>
          <w:divId w:val="1331911601"/>
        </w:trPr>
        <w:tc>
          <w:tcPr>
            <w:tcW w:w="0" w:type="auto"/>
            <w:tcMar>
              <w:top w:w="48" w:type="dxa"/>
              <w:left w:w="96" w:type="dxa"/>
              <w:bottom w:w="48" w:type="dxa"/>
              <w:right w:w="96" w:type="dxa"/>
            </w:tcMar>
            <w:hideMark/>
          </w:tcPr>
          <w:p w:rsidR="009337AF" w:rsidRDefault="00383B53">
            <w:r>
              <w:t>RCL</w:t>
            </w:r>
          </w:p>
        </w:tc>
        <w:tc>
          <w:tcPr>
            <w:tcW w:w="0" w:type="auto"/>
            <w:tcMar>
              <w:top w:w="48" w:type="dxa"/>
              <w:left w:w="96" w:type="dxa"/>
              <w:bottom w:w="48" w:type="dxa"/>
              <w:right w:w="96" w:type="dxa"/>
            </w:tcMar>
            <w:hideMark/>
          </w:tcPr>
          <w:p w:rsidR="009337AF" w:rsidRDefault="00383B53">
            <w:r>
              <w:t>The RECALL (</w:t>
            </w:r>
            <w:r>
              <w:rPr>
                <w:noProof/>
              </w:rPr>
              <w:drawing>
                <wp:inline distT="0" distB="0" distL="0" distR="0" wp14:anchorId="3AD57B3B" wp14:editId="2AE55E53">
                  <wp:extent cx="292100" cy="215900"/>
                  <wp:effectExtent l="0" t="0" r="0" b="0"/>
                  <wp:docPr id="401" name="Picture 401"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44" w:name="fg624"/>
            <w:bookmarkEnd w:id="544"/>
            <w:r>
              <w:t xml:space="preserve">) key has been pressed. </w:t>
            </w:r>
          </w:p>
        </w:tc>
      </w:tr>
      <w:tr w:rsidR="009337AF">
        <w:trPr>
          <w:divId w:val="1331911601"/>
        </w:trPr>
        <w:tc>
          <w:tcPr>
            <w:tcW w:w="0" w:type="auto"/>
            <w:tcMar>
              <w:top w:w="48" w:type="dxa"/>
              <w:left w:w="96" w:type="dxa"/>
              <w:bottom w:w="48" w:type="dxa"/>
              <w:right w:w="96" w:type="dxa"/>
            </w:tcMar>
            <w:hideMark/>
          </w:tcPr>
          <w:p w:rsidR="009337AF" w:rsidRDefault="00383B53">
            <w:r>
              <w:rPr>
                <w:noProof/>
              </w:rPr>
              <w:drawing>
                <wp:inline distT="0" distB="0" distL="0" distR="0" wp14:anchorId="3C607277" wp14:editId="5B1410AD">
                  <wp:extent cx="127000" cy="215900"/>
                  <wp:effectExtent l="0" t="0" r="6350" b="0"/>
                  <wp:docPr id="402" name="Picture 402" descr="D:\AaaF\OUT\httpswwwopeneduopenlearnocw_cmid4256_2021-12-10_11-44-43_nsfr2\word\assets\_5c1e9b9898f2d1616d08e92eb9364a6280d9044e_inver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AaaF\OUT\httpswwwopeneduopenlearnocw_cmid4256_2021-12-10_11-44-43_nsfr2\word\assets\_5c1e9b9898f2d1616d08e92eb9364a6280d9044e_inverse-d.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bookmarkStart w:id="545" w:name="fg615"/>
            <w:bookmarkEnd w:id="545"/>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calculator is set to measure angles in degrees.</w:t>
            </w:r>
          </w:p>
        </w:tc>
      </w:tr>
      <w:tr w:rsidR="009337AF">
        <w:trPr>
          <w:divId w:val="1331911601"/>
        </w:trPr>
        <w:tc>
          <w:tcPr>
            <w:tcW w:w="0" w:type="auto"/>
            <w:tcMar>
              <w:top w:w="48" w:type="dxa"/>
              <w:left w:w="96" w:type="dxa"/>
              <w:bottom w:w="48" w:type="dxa"/>
              <w:right w:w="96" w:type="dxa"/>
            </w:tcMar>
            <w:hideMark/>
          </w:tcPr>
          <w:p w:rsidR="009337AF" w:rsidRDefault="00383B53">
            <w:r>
              <w:rPr>
                <w:noProof/>
              </w:rPr>
              <w:drawing>
                <wp:inline distT="0" distB="0" distL="0" distR="0" wp14:anchorId="2BD0A7B2" wp14:editId="7EBE3240">
                  <wp:extent cx="127000" cy="215900"/>
                  <wp:effectExtent l="0" t="0" r="6350" b="0"/>
                  <wp:docPr id="403" name="Picture 403" descr="D:\AaaF\OUT\httpswwwopeneduopenlearnocw_cmid4256_2021-12-10_11-44-43_nsfr2\word\assets\_1d69eca39a969e4766bb2d61e9fd58a400206679_inver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AaaF\OUT\httpswwwopeneduopenlearnocw_cmid4256_2021-12-10_11-44-43_nsfr2\word\assets\_1d69eca39a969e4766bb2d61e9fd58a400206679_inverse-r.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bookmarkStart w:id="546" w:name="fg616"/>
            <w:bookmarkEnd w:id="546"/>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calculator is set to measure angles in radians.</w:t>
            </w:r>
          </w:p>
        </w:tc>
      </w:tr>
      <w:tr w:rsidR="009337AF">
        <w:trPr>
          <w:divId w:val="1331911601"/>
        </w:trPr>
        <w:tc>
          <w:tcPr>
            <w:tcW w:w="0" w:type="auto"/>
            <w:tcMar>
              <w:top w:w="48" w:type="dxa"/>
              <w:left w:w="96" w:type="dxa"/>
              <w:bottom w:w="48" w:type="dxa"/>
              <w:right w:w="96" w:type="dxa"/>
            </w:tcMar>
            <w:hideMark/>
          </w:tcPr>
          <w:p w:rsidR="009337AF" w:rsidRDefault="00383B53">
            <w:r>
              <w:rPr>
                <w:noProof/>
              </w:rPr>
              <w:drawing>
                <wp:inline distT="0" distB="0" distL="0" distR="0" wp14:anchorId="619AB23D" wp14:editId="06B4CB12">
                  <wp:extent cx="139700" cy="215900"/>
                  <wp:effectExtent l="0" t="0" r="0" b="0"/>
                  <wp:docPr id="404" name="Picture 404" descr="D:\AaaF\OUT\httpswwwopeneduopenlearnocw_cmid4256_2021-12-10_11-44-43_nsfr2\word\assets\_593769f70f17a5386eae04459b0f8515bca8dce7_inver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AaaF\OUT\httpswwwopeneduopenlearnocw_cmid4256_2021-12-10_11-44-43_nsfr2\word\assets\_593769f70f17a5386eae04459b0f8515bca8dce7_inverse-g.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bookmarkStart w:id="547" w:name="fg617"/>
            <w:bookmarkEnd w:id="547"/>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calculator is set to measure angles in gradians.</w:t>
            </w:r>
          </w:p>
        </w:tc>
      </w:tr>
      <w:tr w:rsidR="009337AF">
        <w:trPr>
          <w:divId w:val="1331911601"/>
        </w:trPr>
        <w:tc>
          <w:tcPr>
            <w:tcW w:w="0" w:type="auto"/>
            <w:tcMar>
              <w:top w:w="48" w:type="dxa"/>
              <w:left w:w="96" w:type="dxa"/>
              <w:bottom w:w="48" w:type="dxa"/>
              <w:right w:w="96" w:type="dxa"/>
            </w:tcMar>
            <w:hideMark/>
          </w:tcPr>
          <w:p w:rsidR="009337AF" w:rsidRDefault="00383B53">
            <w:r>
              <w:t>FIX</w:t>
            </w:r>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calculator is set to display answers to a fixed number of decimal places.</w:t>
            </w:r>
          </w:p>
        </w:tc>
      </w:tr>
      <w:tr w:rsidR="009337AF">
        <w:trPr>
          <w:divId w:val="1331911601"/>
        </w:trPr>
        <w:tc>
          <w:tcPr>
            <w:tcW w:w="0" w:type="auto"/>
            <w:tcMar>
              <w:top w:w="48" w:type="dxa"/>
              <w:left w:w="96" w:type="dxa"/>
              <w:bottom w:w="48" w:type="dxa"/>
              <w:right w:w="96" w:type="dxa"/>
            </w:tcMar>
            <w:hideMark/>
          </w:tcPr>
          <w:p w:rsidR="009337AF" w:rsidRDefault="00383B53">
            <w:r>
              <w:t>SCI</w:t>
            </w:r>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calculator is set to display answers in scientific notation with a fixed number of significant figures.</w:t>
            </w:r>
          </w:p>
        </w:tc>
      </w:tr>
      <w:tr w:rsidR="009337AF">
        <w:trPr>
          <w:divId w:val="1331911601"/>
        </w:trPr>
        <w:tc>
          <w:tcPr>
            <w:tcW w:w="0" w:type="auto"/>
            <w:tcMar>
              <w:top w:w="48" w:type="dxa"/>
              <w:left w:w="96" w:type="dxa"/>
              <w:bottom w:w="48" w:type="dxa"/>
              <w:right w:w="96" w:type="dxa"/>
            </w:tcMar>
            <w:hideMark/>
          </w:tcPr>
          <w:p w:rsidR="009337AF" w:rsidRDefault="00383B53">
            <w:r>
              <w:t>Math</w:t>
            </w:r>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calculator is set to use Math mode for input and display.</w:t>
            </w:r>
          </w:p>
        </w:tc>
      </w:tr>
      <w:tr w:rsidR="009337AF">
        <w:trPr>
          <w:divId w:val="1331911601"/>
        </w:trPr>
        <w:tc>
          <w:tcPr>
            <w:tcW w:w="0" w:type="auto"/>
            <w:tcMar>
              <w:top w:w="48" w:type="dxa"/>
              <w:left w:w="96" w:type="dxa"/>
              <w:bottom w:w="48" w:type="dxa"/>
              <w:right w:w="96" w:type="dxa"/>
            </w:tcMar>
            <w:hideMark/>
          </w:tcPr>
          <w:p w:rsidR="009337AF" w:rsidRDefault="00383B53">
            <w:r>
              <w:t>STAT</w:t>
            </w:r>
          </w:p>
        </w:tc>
        <w:tc>
          <w:tcPr>
            <w:tcW w:w="0" w:type="auto"/>
            <w:tcMar>
              <w:top w:w="48" w:type="dxa"/>
              <w:left w:w="96" w:type="dxa"/>
              <w:bottom w:w="48" w:type="dxa"/>
              <w:right w:w="96" w:type="dxa"/>
            </w:tcMar>
            <w:hideMark/>
          </w:tcPr>
          <w:p w:rsidR="009337AF" w:rsidRDefault="00383B53">
            <w:r>
              <w:t>The calculator is in statistics mode.</w:t>
            </w:r>
          </w:p>
        </w:tc>
      </w:tr>
      <w:tr w:rsidR="009337AF">
        <w:trPr>
          <w:divId w:val="1331911601"/>
        </w:trPr>
        <w:tc>
          <w:tcPr>
            <w:tcW w:w="0" w:type="auto"/>
            <w:tcMar>
              <w:top w:w="48" w:type="dxa"/>
              <w:left w:w="96" w:type="dxa"/>
              <w:bottom w:w="48" w:type="dxa"/>
              <w:right w:w="96" w:type="dxa"/>
            </w:tcMar>
            <w:hideMark/>
          </w:tcPr>
          <w:p w:rsidR="009337AF" w:rsidRDefault="00383B53">
            <w:r>
              <w:rPr>
                <w:noProof/>
              </w:rPr>
              <w:drawing>
                <wp:inline distT="0" distB="0" distL="0" distR="0" wp14:anchorId="60DF1D25" wp14:editId="6A6E09B4">
                  <wp:extent cx="317500" cy="165100"/>
                  <wp:effectExtent l="0" t="0" r="6350" b="6350"/>
                  <wp:docPr id="405" name="Picture 405" descr="D:\AaaF\OUT\httpswwwopeneduopenlearnocw_cmid4256_2021-12-10_11-44-43_nsfr2\word\assets\_72e0b007a5fbbdf9c0717ccafc4893e44ad65d96_img-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AaaF\OUT\httpswwwopeneduopenlearnocw_cmid4256_2021-12-10_11-44-43_nsfr2\word\assets\_72e0b007a5fbbdf9c0717ccafc4893e44ad65d96_img-0176.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bookmarkStart w:id="548" w:name="fg618"/>
            <w:bookmarkEnd w:id="548"/>
          </w:p>
        </w:tc>
        <w:tc>
          <w:tcPr>
            <w:tcW w:w="0" w:type="auto"/>
            <w:tcMar>
              <w:top w:w="48" w:type="dxa"/>
              <w:left w:w="96" w:type="dxa"/>
              <w:bottom w:w="48" w:type="dxa"/>
              <w:right w:w="96" w:type="dxa"/>
            </w:tcMar>
            <w:hideMark/>
          </w:tcPr>
          <w:p w:rsidR="009337AF" w:rsidRDefault="00383B53">
            <w:r>
              <w:t>There is more information available than can be displayed, and this can be accessed using the up/down cursor keys.</w:t>
            </w:r>
          </w:p>
        </w:tc>
      </w:tr>
      <w:tr w:rsidR="009337AF">
        <w:trPr>
          <w:divId w:val="1331911601"/>
        </w:trPr>
        <w:tc>
          <w:tcPr>
            <w:tcW w:w="0" w:type="auto"/>
            <w:tcMar>
              <w:top w:w="48" w:type="dxa"/>
              <w:left w:w="96" w:type="dxa"/>
              <w:bottom w:w="48" w:type="dxa"/>
              <w:right w:w="96" w:type="dxa"/>
            </w:tcMar>
            <w:hideMark/>
          </w:tcPr>
          <w:p w:rsidR="009337AF" w:rsidRDefault="00383B53">
            <w:r>
              <w:rPr>
                <w:noProof/>
              </w:rPr>
              <w:drawing>
                <wp:inline distT="0" distB="0" distL="0" distR="0" wp14:anchorId="1A77227F" wp14:editId="67732F63">
                  <wp:extent cx="203200" cy="88900"/>
                  <wp:effectExtent l="0" t="0" r="6350" b="6350"/>
                  <wp:docPr id="406" name="Picture 406" descr="D:\AaaF\OUT\httpswwwopeneduopenlearnocw_cmid4256_2021-12-10_11-44-43_nsfr2\word\assets\_65c791f5eba778297870baff1128086a9c7f56d7_img-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AaaF\OUT\httpswwwopeneduopenlearnocw_cmid4256_2021-12-10_11-44-43_nsfr2\word\assets\_65c791f5eba778297870baff1128086a9c7f56d7_img-0177.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3200" cy="88900"/>
                          </a:xfrm>
                          <a:prstGeom prst="rect">
                            <a:avLst/>
                          </a:prstGeom>
                          <a:noFill/>
                          <a:ln>
                            <a:noFill/>
                          </a:ln>
                        </pic:spPr>
                      </pic:pic>
                    </a:graphicData>
                  </a:graphic>
                </wp:inline>
              </w:drawing>
            </w:r>
            <w:bookmarkStart w:id="549" w:name="fg619"/>
            <w:bookmarkEnd w:id="549"/>
          </w:p>
        </w:tc>
        <w:tc>
          <w:tcPr>
            <w:tcW w:w="0" w:type="auto"/>
            <w:tcMar>
              <w:top w:w="48" w:type="dxa"/>
              <w:left w:w="96" w:type="dxa"/>
              <w:bottom w:w="48" w:type="dxa"/>
              <w:right w:w="96" w:type="dxa"/>
            </w:tcMar>
            <w:hideMark/>
          </w:tcPr>
          <w:p w:rsidR="009337AF" w:rsidRDefault="00383B53">
            <w:r>
              <w:t xml:space="preserve">The line displayed is longer than can fit on the display. Other parts of the line can be displayed by scrolling using the left/right cursor keys: </w:t>
            </w:r>
            <w:r>
              <w:rPr>
                <w:noProof/>
              </w:rPr>
              <w:drawing>
                <wp:inline distT="0" distB="0" distL="0" distR="0" wp14:anchorId="48EDCD38" wp14:editId="65E6B888">
                  <wp:extent cx="304800" cy="215900"/>
                  <wp:effectExtent l="0" t="0" r="0" b="0"/>
                  <wp:docPr id="407" name="Picture 407" descr="D:\AaaF\OUT\httpswwwopeneduopenlearnocw_cmid4256_2021-12-10_11-44-43_nsfr2\word\assets\_a9f0987246ee7951f138e2c03a40c14401ff909f_key-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D:\AaaF\OUT\httpswwwopeneduopenlearnocw_cmid4256_2021-12-10_11-44-43_nsfr2\word\assets\_a9f0987246ee7951f138e2c03a40c14401ff909f_key-le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50" w:name="fg625"/>
            <w:bookmarkEnd w:id="550"/>
            <w:r>
              <w:t xml:space="preserve">and </w:t>
            </w:r>
            <w:r>
              <w:rPr>
                <w:noProof/>
              </w:rPr>
              <w:drawing>
                <wp:inline distT="0" distB="0" distL="0" distR="0" wp14:anchorId="5F42156B" wp14:editId="053C85D0">
                  <wp:extent cx="304800" cy="215900"/>
                  <wp:effectExtent l="0" t="0" r="0" b="0"/>
                  <wp:docPr id="408" name="Picture 408"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51" w:name="fg626"/>
            <w:bookmarkEnd w:id="551"/>
            <w:r>
              <w:t xml:space="preserve">. </w:t>
            </w:r>
          </w:p>
        </w:tc>
      </w:tr>
    </w:tbl>
    <w:p w:rsidR="009337AF" w:rsidRDefault="00383B53">
      <w:pPr>
        <w:divId w:val="788740989"/>
      </w:pPr>
      <w:r>
        <w:rPr>
          <w:vanish/>
        </w:rPr>
        <w:t>End of Table</w:t>
      </w:r>
    </w:p>
    <w:p w:rsidR="009337AF" w:rsidRDefault="00383B53">
      <w:pPr>
        <w:pStyle w:val="Heading2"/>
        <w:divId w:val="1865053145"/>
        <w:rPr>
          <w:rFonts w:eastAsia="Times New Roman"/>
        </w:rPr>
      </w:pPr>
      <w:bookmarkStart w:id="552" w:name="Session12_Section2"/>
      <w:bookmarkEnd w:id="552"/>
      <w:r>
        <w:rPr>
          <w:rFonts w:eastAsia="Times New Roman"/>
        </w:rPr>
        <w:t>12.2 Common operations</w:t>
      </w:r>
    </w:p>
    <w:p w:rsidR="009337AF" w:rsidRDefault="00383B53">
      <w:pPr>
        <w:divId w:val="186505314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b/>
                <w:bCs/>
                <w:sz w:val="24"/>
                <w:szCs w:val="24"/>
              </w:rPr>
            </w:pPr>
            <w:bookmarkStart w:id="553" w:name="Session12_Table2"/>
            <w:bookmarkEnd w:id="553"/>
            <w:r>
              <w:rPr>
                <w:rFonts w:ascii="Times New Roman" w:eastAsia="Times New Roman" w:hAnsi="Times New Roman" w:cs="Times New Roman"/>
                <w:b/>
                <w:bCs/>
                <w:sz w:val="24"/>
                <w:szCs w:val="24"/>
              </w:rPr>
              <w:t xml:space="preserve">To </w:t>
            </w:r>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sequence</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Turn on</w:t>
            </w:r>
          </w:p>
        </w:tc>
        <w:tc>
          <w:tcPr>
            <w:tcW w:w="0" w:type="auto"/>
            <w:tcMar>
              <w:top w:w="48" w:type="dxa"/>
              <w:left w:w="96" w:type="dxa"/>
              <w:bottom w:w="48" w:type="dxa"/>
              <w:right w:w="96" w:type="dxa"/>
            </w:tcMar>
            <w:hideMark/>
          </w:tcPr>
          <w:p w:rsidR="009337AF" w:rsidRDefault="00383B53">
            <w:r>
              <w:rPr>
                <w:noProof/>
              </w:rPr>
              <w:drawing>
                <wp:inline distT="0" distB="0" distL="0" distR="0" wp14:anchorId="7DE62B2A" wp14:editId="0212E9B7">
                  <wp:extent cx="292100" cy="215900"/>
                  <wp:effectExtent l="0" t="0" r="0" b="0"/>
                  <wp:docPr id="409" name="Picture 409" descr="D:\AaaF\OUT\httpswwwopeneduopenlearnocw_cmid4256_2021-12-10_11-44-43_nsfr2\word\assets\_110d05de91c067239039ed76b21b60428a33401d_ke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AaaF\OUT\httpswwwopeneduopenlearnocw_cmid4256_2021-12-10_11-44-43_nsfr2\word\assets\_110d05de91c067239039ed76b21b60428a33401d_key-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54" w:name="fg627"/>
            <w:bookmarkEnd w:id="554"/>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Turn off</w:t>
            </w:r>
          </w:p>
        </w:tc>
        <w:tc>
          <w:tcPr>
            <w:tcW w:w="0" w:type="auto"/>
            <w:tcMar>
              <w:top w:w="48" w:type="dxa"/>
              <w:left w:w="96" w:type="dxa"/>
              <w:bottom w:w="48" w:type="dxa"/>
              <w:right w:w="96" w:type="dxa"/>
            </w:tcMar>
            <w:hideMark/>
          </w:tcPr>
          <w:p w:rsidR="009337AF" w:rsidRDefault="00383B53">
            <w:r>
              <w:rPr>
                <w:noProof/>
              </w:rPr>
              <w:drawing>
                <wp:inline distT="0" distB="0" distL="0" distR="0" wp14:anchorId="2A9CC3E9" wp14:editId="5B147E7D">
                  <wp:extent cx="368300" cy="215900"/>
                  <wp:effectExtent l="0" t="0" r="0" b="0"/>
                  <wp:docPr id="410" name="Picture 41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55" w:name="fg628"/>
            <w:bookmarkEnd w:id="555"/>
            <w:r>
              <w:rPr>
                <w:noProof/>
              </w:rPr>
              <w:drawing>
                <wp:inline distT="0" distB="0" distL="0" distR="0" wp14:anchorId="3C455EC5" wp14:editId="4C5191D8">
                  <wp:extent cx="292100" cy="215900"/>
                  <wp:effectExtent l="0" t="0" r="0" b="0"/>
                  <wp:docPr id="411" name="Picture 411"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56" w:name="fg629"/>
            <w:bookmarkEnd w:id="556"/>
            <w:r>
              <w:t xml:space="preserve">(OFF) </w:t>
            </w:r>
          </w:p>
          <w:p w:rsidR="009337AF" w:rsidRDefault="00383B53">
            <w:r>
              <w:t>Note that the calculator will automatically turn off if not used for about 6 minutes.</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Adjust the display contrast</w:t>
            </w:r>
          </w:p>
        </w:tc>
        <w:tc>
          <w:tcPr>
            <w:tcW w:w="0" w:type="auto"/>
            <w:tcMar>
              <w:top w:w="48" w:type="dxa"/>
              <w:left w:w="96" w:type="dxa"/>
              <w:bottom w:w="48" w:type="dxa"/>
              <w:right w:w="96" w:type="dxa"/>
            </w:tcMar>
            <w:hideMark/>
          </w:tcPr>
          <w:p w:rsidR="009337AF" w:rsidRDefault="00383B53">
            <w:r>
              <w:rPr>
                <w:noProof/>
              </w:rPr>
              <w:drawing>
                <wp:inline distT="0" distB="0" distL="0" distR="0" wp14:anchorId="7054E2FB" wp14:editId="0394BD62">
                  <wp:extent cx="368300" cy="215900"/>
                  <wp:effectExtent l="0" t="0" r="0" b="0"/>
                  <wp:docPr id="412" name="Picture 412"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57" w:name="fg630"/>
            <w:bookmarkEnd w:id="557"/>
            <w:r>
              <w:rPr>
                <w:noProof/>
              </w:rPr>
              <w:drawing>
                <wp:inline distT="0" distB="0" distL="0" distR="0" wp14:anchorId="7C32185D" wp14:editId="28DD97BB">
                  <wp:extent cx="368300" cy="215900"/>
                  <wp:effectExtent l="0" t="0" r="0" b="0"/>
                  <wp:docPr id="413" name="Picture 413"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58" w:name="fg631"/>
            <w:bookmarkEnd w:id="558"/>
            <w:r>
              <w:t xml:space="preserve">(SETUP) </w:t>
            </w:r>
            <w:r>
              <w:rPr>
                <w:noProof/>
              </w:rPr>
              <w:drawing>
                <wp:inline distT="0" distB="0" distL="0" distR="0" wp14:anchorId="5812A2CB" wp14:editId="5DFC38FC">
                  <wp:extent cx="304800" cy="215900"/>
                  <wp:effectExtent l="0" t="0" r="0" b="0"/>
                  <wp:docPr id="414" name="Picture 414"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59" w:name="fg632"/>
            <w:bookmarkEnd w:id="559"/>
            <w:r>
              <w:rPr>
                <w:noProof/>
              </w:rPr>
              <w:drawing>
                <wp:inline distT="0" distB="0" distL="0" distR="0" wp14:anchorId="30230353" wp14:editId="4A435095">
                  <wp:extent cx="292100" cy="215900"/>
                  <wp:effectExtent l="0" t="0" r="0" b="0"/>
                  <wp:docPr id="415" name="Picture 415"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60" w:name="fg633"/>
            <w:bookmarkEnd w:id="560"/>
            <w:r>
              <w:t xml:space="preserve">(◄CONT►) then use </w:t>
            </w:r>
            <w:r>
              <w:rPr>
                <w:noProof/>
              </w:rPr>
              <w:drawing>
                <wp:inline distT="0" distB="0" distL="0" distR="0" wp14:anchorId="13773E45" wp14:editId="609CA43F">
                  <wp:extent cx="304800" cy="215900"/>
                  <wp:effectExtent l="0" t="0" r="0" b="0"/>
                  <wp:docPr id="416" name="Picture 416" descr="D:\AaaF\OUT\httpswwwopeneduopenlearnocw_cmid4256_2021-12-10_11-44-43_nsfr2\word\assets\_a9f0987246ee7951f138e2c03a40c14401ff909f_key-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D:\AaaF\OUT\httpswwwopeneduopenlearnocw_cmid4256_2021-12-10_11-44-43_nsfr2\word\assets\_a9f0987246ee7951f138e2c03a40c14401ff909f_key-le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61" w:name="fg634"/>
            <w:bookmarkEnd w:id="561"/>
            <w:r>
              <w:t xml:space="preserve">and </w:t>
            </w:r>
            <w:r>
              <w:rPr>
                <w:noProof/>
              </w:rPr>
              <w:drawing>
                <wp:inline distT="0" distB="0" distL="0" distR="0" wp14:anchorId="7455F427" wp14:editId="20847242">
                  <wp:extent cx="304800" cy="215900"/>
                  <wp:effectExtent l="0" t="0" r="0" b="0"/>
                  <wp:docPr id="417" name="Picture 417"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62" w:name="fg635"/>
            <w:bookmarkEnd w:id="562"/>
            <w:r>
              <w:t xml:space="preserve">to adjust, and press </w:t>
            </w:r>
            <w:r>
              <w:rPr>
                <w:noProof/>
              </w:rPr>
              <w:drawing>
                <wp:inline distT="0" distB="0" distL="0" distR="0" wp14:anchorId="14200BA5" wp14:editId="2C6B7F3A">
                  <wp:extent cx="292100" cy="215900"/>
                  <wp:effectExtent l="0" t="0" r="0" b="0"/>
                  <wp:docPr id="418" name="Picture 418"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63" w:name="fg636"/>
            <w:bookmarkEnd w:id="563"/>
            <w:r>
              <w:t xml:space="preserve">when finished. </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Restore the factory settings</w:t>
            </w:r>
          </w:p>
        </w:tc>
        <w:tc>
          <w:tcPr>
            <w:tcW w:w="0" w:type="auto"/>
            <w:tcMar>
              <w:top w:w="48" w:type="dxa"/>
              <w:left w:w="96" w:type="dxa"/>
              <w:bottom w:w="48" w:type="dxa"/>
              <w:right w:w="96" w:type="dxa"/>
            </w:tcMar>
            <w:hideMark/>
          </w:tcPr>
          <w:p w:rsidR="009337AF" w:rsidRDefault="00383B53">
            <w:r>
              <w:rPr>
                <w:noProof/>
              </w:rPr>
              <w:drawing>
                <wp:inline distT="0" distB="0" distL="0" distR="0" wp14:anchorId="32FC9615" wp14:editId="1F167E72">
                  <wp:extent cx="368300" cy="215900"/>
                  <wp:effectExtent l="0" t="0" r="0" b="0"/>
                  <wp:docPr id="419" name="Picture 41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64" w:name="fg637"/>
            <w:bookmarkEnd w:id="564"/>
            <w:r>
              <w:rPr>
                <w:noProof/>
              </w:rPr>
              <w:drawing>
                <wp:inline distT="0" distB="0" distL="0" distR="0" wp14:anchorId="3CFD9496" wp14:editId="673A08AB">
                  <wp:extent cx="292100" cy="215900"/>
                  <wp:effectExtent l="0" t="0" r="0" b="0"/>
                  <wp:docPr id="420" name="Picture 420"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65" w:name="fg638"/>
            <w:bookmarkEnd w:id="565"/>
            <w:r>
              <w:t xml:space="preserve">(CLR) </w:t>
            </w:r>
            <w:r>
              <w:rPr>
                <w:noProof/>
              </w:rPr>
              <w:drawing>
                <wp:inline distT="0" distB="0" distL="0" distR="0" wp14:anchorId="386B8195" wp14:editId="0F56F578">
                  <wp:extent cx="292100" cy="215900"/>
                  <wp:effectExtent l="0" t="0" r="0" b="0"/>
                  <wp:docPr id="421" name="Picture 421"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66" w:name="fg639"/>
            <w:bookmarkEnd w:id="566"/>
            <w:r>
              <w:t xml:space="preserve">(Setup) </w:t>
            </w:r>
            <w:r>
              <w:rPr>
                <w:noProof/>
              </w:rPr>
              <w:drawing>
                <wp:inline distT="0" distB="0" distL="0" distR="0" wp14:anchorId="1613A2E3" wp14:editId="0A5C8AFA">
                  <wp:extent cx="292100" cy="215900"/>
                  <wp:effectExtent l="0" t="0" r="0" b="0"/>
                  <wp:docPr id="422" name="Picture 422"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67" w:name="fg640"/>
            <w:bookmarkEnd w:id="567"/>
            <w:r>
              <w:t xml:space="preserve">(Yes) </w:t>
            </w:r>
            <w:r>
              <w:rPr>
                <w:noProof/>
              </w:rPr>
              <w:drawing>
                <wp:inline distT="0" distB="0" distL="0" distR="0" wp14:anchorId="1B4C4841" wp14:editId="587C9843">
                  <wp:extent cx="292100" cy="215900"/>
                  <wp:effectExtent l="0" t="0" r="0" b="0"/>
                  <wp:docPr id="423" name="Picture 423"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68" w:name="fg641"/>
            <w:bookmarkEnd w:id="568"/>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the contents of all memories</w:t>
            </w:r>
          </w:p>
        </w:tc>
        <w:tc>
          <w:tcPr>
            <w:tcW w:w="0" w:type="auto"/>
            <w:tcMar>
              <w:top w:w="48" w:type="dxa"/>
              <w:left w:w="96" w:type="dxa"/>
              <w:bottom w:w="48" w:type="dxa"/>
              <w:right w:w="96" w:type="dxa"/>
            </w:tcMar>
            <w:hideMark/>
          </w:tcPr>
          <w:p w:rsidR="009337AF" w:rsidRDefault="00383B53">
            <w:r>
              <w:rPr>
                <w:noProof/>
              </w:rPr>
              <w:drawing>
                <wp:inline distT="0" distB="0" distL="0" distR="0" wp14:anchorId="3EEA3A73" wp14:editId="3AD12E23">
                  <wp:extent cx="368300" cy="215900"/>
                  <wp:effectExtent l="0" t="0" r="0" b="0"/>
                  <wp:docPr id="424" name="Picture 424"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69" w:name="fg642"/>
            <w:bookmarkEnd w:id="569"/>
            <w:r>
              <w:rPr>
                <w:noProof/>
              </w:rPr>
              <w:drawing>
                <wp:inline distT="0" distB="0" distL="0" distR="0" wp14:anchorId="05E3BED3" wp14:editId="0D1C4A6B">
                  <wp:extent cx="292100" cy="215900"/>
                  <wp:effectExtent l="0" t="0" r="0" b="0"/>
                  <wp:docPr id="425" name="Picture 425"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0" w:name="fg643"/>
            <w:bookmarkEnd w:id="570"/>
            <w:r>
              <w:t xml:space="preserve">(CLR) </w:t>
            </w:r>
            <w:r>
              <w:rPr>
                <w:noProof/>
              </w:rPr>
              <w:drawing>
                <wp:inline distT="0" distB="0" distL="0" distR="0" wp14:anchorId="115FB354" wp14:editId="1F6F69CC">
                  <wp:extent cx="292100" cy="215900"/>
                  <wp:effectExtent l="0" t="0" r="0" b="0"/>
                  <wp:docPr id="426" name="Picture 426"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1" w:name="fg644"/>
            <w:bookmarkEnd w:id="571"/>
            <w:r>
              <w:t xml:space="preserve">(Memory) </w:t>
            </w:r>
            <w:r>
              <w:rPr>
                <w:noProof/>
              </w:rPr>
              <w:drawing>
                <wp:inline distT="0" distB="0" distL="0" distR="0" wp14:anchorId="103A6724" wp14:editId="2B93941D">
                  <wp:extent cx="292100" cy="215900"/>
                  <wp:effectExtent l="0" t="0" r="0" b="0"/>
                  <wp:docPr id="427" name="Picture 42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2" w:name="fg645"/>
            <w:bookmarkEnd w:id="572"/>
            <w:r>
              <w:t xml:space="preserve">(Yes) </w:t>
            </w:r>
            <w:r>
              <w:rPr>
                <w:noProof/>
              </w:rPr>
              <w:drawing>
                <wp:inline distT="0" distB="0" distL="0" distR="0" wp14:anchorId="57A5F3AD" wp14:editId="14821735">
                  <wp:extent cx="292100" cy="215900"/>
                  <wp:effectExtent l="0" t="0" r="0" b="0"/>
                  <wp:docPr id="428" name="Picture 428"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3" w:name="fg646"/>
            <w:bookmarkEnd w:id="573"/>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Restore the default settings and clear all memories</w:t>
            </w:r>
          </w:p>
        </w:tc>
        <w:tc>
          <w:tcPr>
            <w:tcW w:w="0" w:type="auto"/>
            <w:tcMar>
              <w:top w:w="48" w:type="dxa"/>
              <w:left w:w="96" w:type="dxa"/>
              <w:bottom w:w="48" w:type="dxa"/>
              <w:right w:w="96" w:type="dxa"/>
            </w:tcMar>
            <w:hideMark/>
          </w:tcPr>
          <w:p w:rsidR="009337AF" w:rsidRDefault="00383B53">
            <w:r>
              <w:rPr>
                <w:noProof/>
              </w:rPr>
              <w:drawing>
                <wp:inline distT="0" distB="0" distL="0" distR="0" wp14:anchorId="5DC0FA2F" wp14:editId="4F4AC42D">
                  <wp:extent cx="368300" cy="215900"/>
                  <wp:effectExtent l="0" t="0" r="0" b="0"/>
                  <wp:docPr id="429" name="Picture 42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74" w:name="fg647"/>
            <w:bookmarkEnd w:id="574"/>
            <w:r>
              <w:rPr>
                <w:noProof/>
              </w:rPr>
              <w:drawing>
                <wp:inline distT="0" distB="0" distL="0" distR="0" wp14:anchorId="0254C9CB" wp14:editId="09CE2340">
                  <wp:extent cx="292100" cy="215900"/>
                  <wp:effectExtent l="0" t="0" r="0" b="0"/>
                  <wp:docPr id="430" name="Picture 430"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5" w:name="fg648"/>
            <w:bookmarkEnd w:id="575"/>
            <w:r>
              <w:t xml:space="preserve">(CLR) </w:t>
            </w:r>
            <w:r>
              <w:rPr>
                <w:noProof/>
              </w:rPr>
              <w:drawing>
                <wp:inline distT="0" distB="0" distL="0" distR="0" wp14:anchorId="442B1210" wp14:editId="4360C90B">
                  <wp:extent cx="292100" cy="215900"/>
                  <wp:effectExtent l="0" t="0" r="0" b="0"/>
                  <wp:docPr id="431" name="Picture 431"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6" w:name="fg649"/>
            <w:bookmarkEnd w:id="576"/>
            <w:r>
              <w:t xml:space="preserve">(All) </w:t>
            </w:r>
            <w:r>
              <w:rPr>
                <w:noProof/>
              </w:rPr>
              <w:drawing>
                <wp:inline distT="0" distB="0" distL="0" distR="0" wp14:anchorId="730D825C" wp14:editId="684EFBAE">
                  <wp:extent cx="292100" cy="215900"/>
                  <wp:effectExtent l="0" t="0" r="0" b="0"/>
                  <wp:docPr id="432" name="Picture 432"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7" w:name="fg650"/>
            <w:bookmarkEnd w:id="577"/>
            <w:r>
              <w:t xml:space="preserve">(Yes) </w:t>
            </w:r>
            <w:r>
              <w:rPr>
                <w:noProof/>
              </w:rPr>
              <w:drawing>
                <wp:inline distT="0" distB="0" distL="0" distR="0" wp14:anchorId="391A3095" wp14:editId="3CC68CF6">
                  <wp:extent cx="292100" cy="215900"/>
                  <wp:effectExtent l="0" t="0" r="0" b="0"/>
                  <wp:docPr id="433" name="Picture 433"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8" w:name="fg651"/>
            <w:bookmarkEnd w:id="578"/>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 a calculation, or exit menus</w:t>
            </w:r>
          </w:p>
        </w:tc>
        <w:tc>
          <w:tcPr>
            <w:tcW w:w="0" w:type="auto"/>
            <w:tcMar>
              <w:top w:w="48" w:type="dxa"/>
              <w:left w:w="96" w:type="dxa"/>
              <w:bottom w:w="48" w:type="dxa"/>
              <w:right w:w="96" w:type="dxa"/>
            </w:tcMar>
            <w:hideMark/>
          </w:tcPr>
          <w:p w:rsidR="009337AF" w:rsidRDefault="00383B53">
            <w:r>
              <w:rPr>
                <w:noProof/>
              </w:rPr>
              <w:drawing>
                <wp:inline distT="0" distB="0" distL="0" distR="0" wp14:anchorId="281A8220" wp14:editId="1BFEC76A">
                  <wp:extent cx="292100" cy="215900"/>
                  <wp:effectExtent l="0" t="0" r="0" b="0"/>
                  <wp:docPr id="434" name="Picture 434" descr="D:\AaaF\OUT\httpswwwopeneduopenlearnocw_cmid4256_2021-12-10_11-44-43_nsfr2\word\assets\_9436a342ed338c66b2ab97a695ae8eb214e3c016_ke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AaaF\OUT\httpswwwopeneduopenlearnocw_cmid4256_2021-12-10_11-44-43_nsfr2\word\assets\_9436a342ed338c66b2ab97a695ae8eb214e3c016_key-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79" w:name="fg652"/>
            <w:bookmarkEnd w:id="579"/>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Obtain an answer</w:t>
            </w:r>
          </w:p>
        </w:tc>
        <w:tc>
          <w:tcPr>
            <w:tcW w:w="0" w:type="auto"/>
            <w:tcMar>
              <w:top w:w="48" w:type="dxa"/>
              <w:left w:w="96" w:type="dxa"/>
              <w:bottom w:w="48" w:type="dxa"/>
              <w:right w:w="96" w:type="dxa"/>
            </w:tcMar>
            <w:hideMark/>
          </w:tcPr>
          <w:p w:rsidR="009337AF" w:rsidRDefault="00383B53">
            <w:r>
              <w:rPr>
                <w:noProof/>
              </w:rPr>
              <w:drawing>
                <wp:inline distT="0" distB="0" distL="0" distR="0" wp14:anchorId="1834F36B" wp14:editId="426B1568">
                  <wp:extent cx="292100" cy="215900"/>
                  <wp:effectExtent l="0" t="0" r="0" b="0"/>
                  <wp:docPr id="435" name="Picture 435"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80" w:name="fg653"/>
            <w:bookmarkEnd w:id="580"/>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Obtain a decimal answer in Math mode</w:t>
            </w:r>
          </w:p>
        </w:tc>
        <w:tc>
          <w:tcPr>
            <w:tcW w:w="0" w:type="auto"/>
            <w:tcMar>
              <w:top w:w="48" w:type="dxa"/>
              <w:left w:w="96" w:type="dxa"/>
              <w:bottom w:w="48" w:type="dxa"/>
              <w:right w:w="96" w:type="dxa"/>
            </w:tcMar>
            <w:hideMark/>
          </w:tcPr>
          <w:p w:rsidR="009337AF" w:rsidRDefault="00383B53">
            <w:r>
              <w:rPr>
                <w:noProof/>
              </w:rPr>
              <w:drawing>
                <wp:inline distT="0" distB="0" distL="0" distR="0" wp14:anchorId="2120FFD7" wp14:editId="0A039268">
                  <wp:extent cx="368300" cy="215900"/>
                  <wp:effectExtent l="0" t="0" r="0" b="0"/>
                  <wp:docPr id="436" name="Picture 43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81" w:name="fg654"/>
            <w:bookmarkEnd w:id="581"/>
            <w:r>
              <w:rPr>
                <w:noProof/>
              </w:rPr>
              <w:drawing>
                <wp:inline distT="0" distB="0" distL="0" distR="0" wp14:anchorId="46145535" wp14:editId="1515994A">
                  <wp:extent cx="292100" cy="215900"/>
                  <wp:effectExtent l="0" t="0" r="0" b="0"/>
                  <wp:docPr id="437" name="Picture 43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82" w:name="fg655"/>
            <w:bookmarkEnd w:id="582"/>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Toggle between exact and decimal answers in Math mode</w:t>
            </w:r>
          </w:p>
        </w:tc>
        <w:tc>
          <w:tcPr>
            <w:tcW w:w="0" w:type="auto"/>
            <w:tcMar>
              <w:top w:w="48" w:type="dxa"/>
              <w:left w:w="96" w:type="dxa"/>
              <w:bottom w:w="48" w:type="dxa"/>
              <w:right w:w="96" w:type="dxa"/>
            </w:tcMar>
            <w:hideMark/>
          </w:tcPr>
          <w:p w:rsidR="009337AF" w:rsidRDefault="00383B53">
            <w:r>
              <w:rPr>
                <w:noProof/>
              </w:rPr>
              <w:drawing>
                <wp:inline distT="0" distB="0" distL="0" distR="0" wp14:anchorId="78A666D9" wp14:editId="22C4912A">
                  <wp:extent cx="304800" cy="215900"/>
                  <wp:effectExtent l="0" t="0" r="0" b="0"/>
                  <wp:docPr id="438" name="Picture 438"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83" w:name="fg656"/>
            <w:bookmarkEnd w:id="583"/>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Toggle between displaying fractions as improper fractions or mixed numbers in Math mode</w:t>
            </w:r>
          </w:p>
        </w:tc>
        <w:tc>
          <w:tcPr>
            <w:tcW w:w="0" w:type="auto"/>
            <w:tcMar>
              <w:top w:w="48" w:type="dxa"/>
              <w:left w:w="96" w:type="dxa"/>
              <w:bottom w:w="48" w:type="dxa"/>
              <w:right w:w="96" w:type="dxa"/>
            </w:tcMar>
            <w:hideMark/>
          </w:tcPr>
          <w:p w:rsidR="009337AF" w:rsidRDefault="00383B53">
            <w:r>
              <w:rPr>
                <w:noProof/>
              </w:rPr>
              <w:drawing>
                <wp:inline distT="0" distB="0" distL="0" distR="0" wp14:anchorId="6A01B552" wp14:editId="5E960C6A">
                  <wp:extent cx="368300" cy="215900"/>
                  <wp:effectExtent l="0" t="0" r="0" b="0"/>
                  <wp:docPr id="439" name="Picture 43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84" w:name="fg657"/>
            <w:bookmarkEnd w:id="584"/>
            <w:r>
              <w:rPr>
                <w:noProof/>
              </w:rPr>
              <w:drawing>
                <wp:inline distT="0" distB="0" distL="0" distR="0" wp14:anchorId="3D67217D" wp14:editId="387C903A">
                  <wp:extent cx="304800" cy="215900"/>
                  <wp:effectExtent l="0" t="0" r="0" b="0"/>
                  <wp:docPr id="440" name="Picture 440"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85" w:name="fg658"/>
            <w:bookmarkEnd w:id="585"/>
            <w:r>
              <w:rPr>
                <w:noProof/>
              </w:rPr>
              <w:drawing>
                <wp:inline distT="0" distB="0" distL="0" distR="0" wp14:anchorId="1DB5D66B" wp14:editId="63EF7613">
                  <wp:extent cx="558800" cy="215900"/>
                  <wp:effectExtent l="0" t="0" r="0" b="0"/>
                  <wp:docPr id="441" name="Picture 441" descr="D:\AaaF\OUT\httpswwwopeneduopenlearnocw_cmid4256_2021-12-10_11-44-43_nsfr2\word\assets\_25991213f3a7daf91ca96cf79710cb3434de5b1a_key-ab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D:\AaaF\OUT\httpswwwopeneduopenlearnocw_cmid4256_2021-12-10_11-44-43_nsfr2\word\assets\_25991213f3a7daf91ca96cf79710cb3434de5b1a_key-abc-dc.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bookmarkStart w:id="586" w:name="fg659"/>
            <w:bookmarkEnd w:id="586"/>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result of the previous calculation…</w:t>
            </w:r>
          </w:p>
        </w:tc>
        <w:tc>
          <w:tcPr>
            <w:tcW w:w="0" w:type="auto"/>
            <w:tcMar>
              <w:top w:w="48" w:type="dxa"/>
              <w:left w:w="96" w:type="dxa"/>
              <w:bottom w:w="48" w:type="dxa"/>
              <w:right w:w="96" w:type="dxa"/>
            </w:tcMar>
            <w:hideMark/>
          </w:tcPr>
          <w:p w:rsidR="009337AF" w:rsidRDefault="00383B53">
            <w:r>
              <w:rPr>
                <w:noProof/>
              </w:rPr>
              <w:drawing>
                <wp:inline distT="0" distB="0" distL="0" distR="0" wp14:anchorId="7491A15F" wp14:editId="11E8BDFD">
                  <wp:extent cx="304800" cy="215900"/>
                  <wp:effectExtent l="0" t="0" r="0" b="0"/>
                  <wp:docPr id="442" name="Picture 442" descr="D:\AaaF\OUT\httpswwwopeneduopenlearnocw_cmid4256_2021-12-10_11-44-43_nsfr2\word\assets\_c644a33df58f7bb6a005b4065e19b11c67ece4d9_key-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AaaF\OUT\httpswwwopeneduopenlearnocw_cmid4256_2021-12-10_11-44-43_nsfr2\word\assets\_c644a33df58f7bb6a005b4065e19b11c67ece4d9_key-an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87" w:name="fg660"/>
            <w:bookmarkEnd w:id="587"/>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e.g. to find 42 minus the previous result</w:t>
            </w:r>
          </w:p>
        </w:tc>
        <w:tc>
          <w:tcPr>
            <w:tcW w:w="0" w:type="auto"/>
            <w:tcMar>
              <w:top w:w="48" w:type="dxa"/>
              <w:left w:w="96" w:type="dxa"/>
              <w:bottom w:w="48" w:type="dxa"/>
              <w:right w:w="96" w:type="dxa"/>
            </w:tcMar>
            <w:hideMark/>
          </w:tcPr>
          <w:p w:rsidR="009337AF" w:rsidRDefault="00383B53">
            <w:r>
              <w:rPr>
                <w:noProof/>
              </w:rPr>
              <w:drawing>
                <wp:inline distT="0" distB="0" distL="0" distR="0" wp14:anchorId="28CD4BC8" wp14:editId="66E10C53">
                  <wp:extent cx="292100" cy="215900"/>
                  <wp:effectExtent l="0" t="0" r="0" b="0"/>
                  <wp:docPr id="443" name="Picture 443"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88" w:name="fg661"/>
            <w:bookmarkEnd w:id="588"/>
            <w:r>
              <w:rPr>
                <w:noProof/>
              </w:rPr>
              <w:drawing>
                <wp:inline distT="0" distB="0" distL="0" distR="0" wp14:anchorId="62A2AFBB" wp14:editId="163C8223">
                  <wp:extent cx="292100" cy="215900"/>
                  <wp:effectExtent l="0" t="0" r="0" b="0"/>
                  <wp:docPr id="444" name="Picture 444"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89" w:name="fg662"/>
            <w:bookmarkEnd w:id="589"/>
            <w:r>
              <w:rPr>
                <w:noProof/>
              </w:rPr>
              <w:drawing>
                <wp:inline distT="0" distB="0" distL="0" distR="0" wp14:anchorId="2A592D17" wp14:editId="3A23A3EC">
                  <wp:extent cx="292100" cy="215900"/>
                  <wp:effectExtent l="0" t="0" r="0" b="0"/>
                  <wp:docPr id="445" name="Picture 445" descr="D:\AaaF\OUT\httpswwwopeneduopenlearnocw_cmid4256_2021-12-10_11-44-43_nsfr2\word\assets\_4ab5fa6b01a08f5e9aaac41df0c1e527a179f0fd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D:\AaaF\OUT\httpswwwopeneduopenlearnocw_cmid4256_2021-12-10_11-44-43_nsfr2\word\assets\_4ab5fa6b01a08f5e9aaac41df0c1e527a179f0fd_ke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90" w:name="fg663"/>
            <w:bookmarkEnd w:id="590"/>
            <w:r>
              <w:rPr>
                <w:noProof/>
              </w:rPr>
              <w:drawing>
                <wp:inline distT="0" distB="0" distL="0" distR="0" wp14:anchorId="0454630A" wp14:editId="346822FE">
                  <wp:extent cx="304800" cy="215900"/>
                  <wp:effectExtent l="0" t="0" r="0" b="0"/>
                  <wp:docPr id="446" name="Picture 446" descr="D:\AaaF\OUT\httpswwwopeneduopenlearnocw_cmid4256_2021-12-10_11-44-43_nsfr2\word\assets\_c644a33df58f7bb6a005b4065e19b11c67ece4d9_key-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D:\AaaF\OUT\httpswwwopeneduopenlearnocw_cmid4256_2021-12-10_11-44-43_nsfr2\word\assets\_c644a33df58f7bb6a005b4065e19b11c67ece4d9_key-an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591" w:name="fg664"/>
            <w:bookmarkEnd w:id="591"/>
            <w:r>
              <w:rPr>
                <w:noProof/>
              </w:rPr>
              <w:drawing>
                <wp:inline distT="0" distB="0" distL="0" distR="0" wp14:anchorId="1A133222" wp14:editId="6D76FD3E">
                  <wp:extent cx="292100" cy="215900"/>
                  <wp:effectExtent l="0" t="0" r="0" b="0"/>
                  <wp:docPr id="447" name="Picture 44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92" w:name="fg665"/>
            <w:bookmarkEnd w:id="592"/>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Store a value in ‘M’ memory</w:t>
            </w:r>
          </w:p>
        </w:tc>
        <w:tc>
          <w:tcPr>
            <w:tcW w:w="0" w:type="auto"/>
            <w:tcMar>
              <w:top w:w="48" w:type="dxa"/>
              <w:left w:w="96" w:type="dxa"/>
              <w:bottom w:w="48" w:type="dxa"/>
              <w:right w:w="96" w:type="dxa"/>
            </w:tcMar>
            <w:hideMark/>
          </w:tcPr>
          <w:p w:rsidR="009337AF" w:rsidRDefault="00383B53">
            <w:r>
              <w:rPr>
                <w:noProof/>
              </w:rPr>
              <w:drawing>
                <wp:inline distT="0" distB="0" distL="0" distR="0" wp14:anchorId="08DE2AE3" wp14:editId="4E200794">
                  <wp:extent cx="368300" cy="215900"/>
                  <wp:effectExtent l="0" t="0" r="0" b="0"/>
                  <wp:docPr id="448" name="Picture 448"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93" w:name="fg666"/>
            <w:bookmarkEnd w:id="593"/>
            <w:r>
              <w:rPr>
                <w:noProof/>
              </w:rPr>
              <w:drawing>
                <wp:inline distT="0" distB="0" distL="0" distR="0" wp14:anchorId="3DCF8CB0" wp14:editId="5E550032">
                  <wp:extent cx="292100" cy="215900"/>
                  <wp:effectExtent l="0" t="0" r="0" b="0"/>
                  <wp:docPr id="449" name="Picture 449"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94" w:name="fg667"/>
            <w:bookmarkEnd w:id="594"/>
            <w:r>
              <w:t xml:space="preserve">(STO) </w:t>
            </w:r>
            <w:r>
              <w:rPr>
                <w:noProof/>
              </w:rPr>
              <w:drawing>
                <wp:inline distT="0" distB="0" distL="0" distR="0" wp14:anchorId="7DF56A35" wp14:editId="4AF8709C">
                  <wp:extent cx="292100" cy="215900"/>
                  <wp:effectExtent l="0" t="0" r="0" b="0"/>
                  <wp:docPr id="450" name="Picture 450"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95" w:name="fg668"/>
            <w:bookmarkEnd w:id="595"/>
            <w:r>
              <w:t xml:space="preserve">(M) </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a value stored in the M memory</w:t>
            </w:r>
          </w:p>
        </w:tc>
        <w:tc>
          <w:tcPr>
            <w:tcW w:w="0" w:type="auto"/>
            <w:tcMar>
              <w:top w:w="48" w:type="dxa"/>
              <w:left w:w="96" w:type="dxa"/>
              <w:bottom w:w="48" w:type="dxa"/>
              <w:right w:w="96" w:type="dxa"/>
            </w:tcMar>
            <w:hideMark/>
          </w:tcPr>
          <w:p w:rsidR="009337AF" w:rsidRDefault="00383B53">
            <w:r>
              <w:rPr>
                <w:noProof/>
              </w:rPr>
              <w:drawing>
                <wp:inline distT="0" distB="0" distL="0" distR="0" wp14:anchorId="3804E62A" wp14:editId="2EFEBCC4">
                  <wp:extent cx="292100" cy="215900"/>
                  <wp:effectExtent l="0" t="0" r="0" b="0"/>
                  <wp:docPr id="451" name="Picture 451"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96" w:name="fg669"/>
            <w:bookmarkEnd w:id="596"/>
            <w:r>
              <w:rPr>
                <w:noProof/>
              </w:rPr>
              <w:drawing>
                <wp:inline distT="0" distB="0" distL="0" distR="0" wp14:anchorId="7D9C6711" wp14:editId="742AFC65">
                  <wp:extent cx="368300" cy="215900"/>
                  <wp:effectExtent l="0" t="0" r="0" b="0"/>
                  <wp:docPr id="452" name="Picture 452"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597" w:name="fg670"/>
            <w:bookmarkEnd w:id="597"/>
            <w:r>
              <w:rPr>
                <w:noProof/>
              </w:rPr>
              <w:drawing>
                <wp:inline distT="0" distB="0" distL="0" distR="0" wp14:anchorId="3021AD65" wp14:editId="1705DB87">
                  <wp:extent cx="292100" cy="215900"/>
                  <wp:effectExtent l="0" t="0" r="0" b="0"/>
                  <wp:docPr id="453" name="Picture 453"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98" w:name="fg671"/>
            <w:bookmarkEnd w:id="598"/>
            <w:r>
              <w:t xml:space="preserve">(STO) </w:t>
            </w:r>
            <w:r>
              <w:rPr>
                <w:noProof/>
              </w:rPr>
              <w:drawing>
                <wp:inline distT="0" distB="0" distL="0" distR="0" wp14:anchorId="56C389BB" wp14:editId="2687B3E9">
                  <wp:extent cx="292100" cy="215900"/>
                  <wp:effectExtent l="0" t="0" r="0" b="0"/>
                  <wp:docPr id="454" name="Picture 454"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599" w:name="fg672"/>
            <w:bookmarkEnd w:id="599"/>
            <w:r>
              <w:t xml:space="preserve">(M) </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a value to that in the ‘M’ memory</w:t>
            </w:r>
          </w:p>
        </w:tc>
        <w:tc>
          <w:tcPr>
            <w:tcW w:w="0" w:type="auto"/>
            <w:tcMar>
              <w:top w:w="48" w:type="dxa"/>
              <w:left w:w="96" w:type="dxa"/>
              <w:bottom w:w="48" w:type="dxa"/>
              <w:right w:w="96" w:type="dxa"/>
            </w:tcMar>
            <w:hideMark/>
          </w:tcPr>
          <w:p w:rsidR="009337AF" w:rsidRDefault="00383B53">
            <w:r>
              <w:rPr>
                <w:noProof/>
              </w:rPr>
              <w:drawing>
                <wp:inline distT="0" distB="0" distL="0" distR="0" wp14:anchorId="3F0DB77A" wp14:editId="0C44A841">
                  <wp:extent cx="292100" cy="215900"/>
                  <wp:effectExtent l="0" t="0" r="0" b="0"/>
                  <wp:docPr id="455" name="Picture 455"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0" w:name="fg673"/>
            <w:bookmarkEnd w:id="600"/>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Subtract a value from that in the ‘M’ memory</w:t>
            </w:r>
          </w:p>
        </w:tc>
        <w:tc>
          <w:tcPr>
            <w:tcW w:w="0" w:type="auto"/>
            <w:tcMar>
              <w:top w:w="48" w:type="dxa"/>
              <w:left w:w="96" w:type="dxa"/>
              <w:bottom w:w="48" w:type="dxa"/>
              <w:right w:w="96" w:type="dxa"/>
            </w:tcMar>
            <w:hideMark/>
          </w:tcPr>
          <w:p w:rsidR="009337AF" w:rsidRDefault="00383B53">
            <w:r>
              <w:rPr>
                <w:noProof/>
              </w:rPr>
              <w:drawing>
                <wp:inline distT="0" distB="0" distL="0" distR="0" wp14:anchorId="40F76C6D" wp14:editId="6F076EE1">
                  <wp:extent cx="368300" cy="215900"/>
                  <wp:effectExtent l="0" t="0" r="0" b="0"/>
                  <wp:docPr id="456" name="Picture 45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01" w:name="fg674"/>
            <w:bookmarkEnd w:id="601"/>
            <w:r>
              <w:rPr>
                <w:noProof/>
              </w:rPr>
              <w:drawing>
                <wp:inline distT="0" distB="0" distL="0" distR="0" wp14:anchorId="0B35B36A" wp14:editId="26309EC9">
                  <wp:extent cx="292100" cy="215900"/>
                  <wp:effectExtent l="0" t="0" r="0" b="0"/>
                  <wp:docPr id="457" name="Picture 457"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2" w:name="fg675"/>
            <w:bookmarkEnd w:id="602"/>
            <w:r>
              <w:t xml:space="preserve">(M-) </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 the value stored in the ‘M’ memory</w:t>
            </w:r>
          </w:p>
        </w:tc>
        <w:tc>
          <w:tcPr>
            <w:tcW w:w="0" w:type="auto"/>
            <w:tcMar>
              <w:top w:w="48" w:type="dxa"/>
              <w:left w:w="96" w:type="dxa"/>
              <w:bottom w:w="48" w:type="dxa"/>
              <w:right w:w="96" w:type="dxa"/>
            </w:tcMar>
            <w:hideMark/>
          </w:tcPr>
          <w:p w:rsidR="009337AF" w:rsidRDefault="00383B53">
            <w:r>
              <w:rPr>
                <w:noProof/>
              </w:rPr>
              <w:drawing>
                <wp:inline distT="0" distB="0" distL="0" distR="0" wp14:anchorId="32483E1E" wp14:editId="1883C81D">
                  <wp:extent cx="292100" cy="215900"/>
                  <wp:effectExtent l="0" t="0" r="0" b="0"/>
                  <wp:docPr id="458" name="Picture 458"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3" w:name="fg676"/>
            <w:bookmarkEnd w:id="603"/>
            <w:r>
              <w:rPr>
                <w:noProof/>
              </w:rPr>
              <w:drawing>
                <wp:inline distT="0" distB="0" distL="0" distR="0" wp14:anchorId="12A0B164" wp14:editId="39C20D4A">
                  <wp:extent cx="292100" cy="215900"/>
                  <wp:effectExtent l="0" t="0" r="0" b="0"/>
                  <wp:docPr id="459" name="Picture 459"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4" w:name="fg677"/>
            <w:bookmarkEnd w:id="604"/>
            <w:r>
              <w:t xml:space="preserve">(M) </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value in the ‘M’ memory in a calculation…</w:t>
            </w:r>
          </w:p>
        </w:tc>
        <w:tc>
          <w:tcPr>
            <w:tcW w:w="0" w:type="auto"/>
            <w:tcMar>
              <w:top w:w="48" w:type="dxa"/>
              <w:left w:w="96" w:type="dxa"/>
              <w:bottom w:w="48" w:type="dxa"/>
              <w:right w:w="96" w:type="dxa"/>
            </w:tcMar>
            <w:hideMark/>
          </w:tcPr>
          <w:p w:rsidR="009337AF" w:rsidRDefault="00383B53">
            <w:r>
              <w:rPr>
                <w:noProof/>
              </w:rPr>
              <w:drawing>
                <wp:inline distT="0" distB="0" distL="0" distR="0" wp14:anchorId="6484A00E" wp14:editId="4EFD2090">
                  <wp:extent cx="381000" cy="215900"/>
                  <wp:effectExtent l="0" t="0" r="0" b="0"/>
                  <wp:docPr id="460" name="Picture 460"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605" w:name="fg678"/>
            <w:bookmarkEnd w:id="605"/>
            <w:r>
              <w:rPr>
                <w:noProof/>
              </w:rPr>
              <w:drawing>
                <wp:inline distT="0" distB="0" distL="0" distR="0" wp14:anchorId="5FD7083B" wp14:editId="5763AA0E">
                  <wp:extent cx="292100" cy="215900"/>
                  <wp:effectExtent l="0" t="0" r="0" b="0"/>
                  <wp:docPr id="461" name="Picture 461"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6" w:name="fg679"/>
            <w:bookmarkEnd w:id="606"/>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e.g. to find 42 minus the value in the ‘M’ memory</w:t>
            </w:r>
          </w:p>
        </w:tc>
        <w:tc>
          <w:tcPr>
            <w:tcW w:w="0" w:type="auto"/>
            <w:tcMar>
              <w:top w:w="48" w:type="dxa"/>
              <w:left w:w="96" w:type="dxa"/>
              <w:bottom w:w="48" w:type="dxa"/>
              <w:right w:w="96" w:type="dxa"/>
            </w:tcMar>
            <w:hideMark/>
          </w:tcPr>
          <w:p w:rsidR="009337AF" w:rsidRDefault="00383B53">
            <w:r>
              <w:rPr>
                <w:noProof/>
              </w:rPr>
              <w:drawing>
                <wp:inline distT="0" distB="0" distL="0" distR="0" wp14:anchorId="257FC722" wp14:editId="32073A58">
                  <wp:extent cx="292100" cy="215900"/>
                  <wp:effectExtent l="0" t="0" r="0" b="0"/>
                  <wp:docPr id="462" name="Picture 462"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7" w:name="fg680"/>
            <w:bookmarkEnd w:id="607"/>
            <w:r>
              <w:rPr>
                <w:noProof/>
              </w:rPr>
              <w:drawing>
                <wp:inline distT="0" distB="0" distL="0" distR="0" wp14:anchorId="5A561763" wp14:editId="33CC0D81">
                  <wp:extent cx="292100" cy="215900"/>
                  <wp:effectExtent l="0" t="0" r="0" b="0"/>
                  <wp:docPr id="463" name="Picture 463"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8" w:name="fg681"/>
            <w:bookmarkEnd w:id="608"/>
            <w:r>
              <w:rPr>
                <w:noProof/>
              </w:rPr>
              <w:drawing>
                <wp:inline distT="0" distB="0" distL="0" distR="0" wp14:anchorId="362ECDDA" wp14:editId="3C9C02AE">
                  <wp:extent cx="292100" cy="215900"/>
                  <wp:effectExtent l="0" t="0" r="0" b="0"/>
                  <wp:docPr id="464" name="Picture 464" descr="D:\AaaF\OUT\httpswwwopeneduopenlearnocw_cmid4256_2021-12-10_11-44-43_nsfr2\word\assets\_4ab5fa6b01a08f5e9aaac41df0c1e527a179f0fd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D:\AaaF\OUT\httpswwwopeneduopenlearnocw_cmid4256_2021-12-10_11-44-43_nsfr2\word\assets\_4ab5fa6b01a08f5e9aaac41df0c1e527a179f0fd_ke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09" w:name="fg682"/>
            <w:bookmarkEnd w:id="609"/>
            <w:r>
              <w:rPr>
                <w:noProof/>
              </w:rPr>
              <w:drawing>
                <wp:inline distT="0" distB="0" distL="0" distR="0" wp14:anchorId="481FA8EC" wp14:editId="01A04C2A">
                  <wp:extent cx="381000" cy="215900"/>
                  <wp:effectExtent l="0" t="0" r="0" b="0"/>
                  <wp:docPr id="465" name="Picture 465"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610" w:name="fg683"/>
            <w:bookmarkEnd w:id="610"/>
            <w:r>
              <w:rPr>
                <w:noProof/>
              </w:rPr>
              <w:drawing>
                <wp:inline distT="0" distB="0" distL="0" distR="0" wp14:anchorId="7D96A658" wp14:editId="17787BED">
                  <wp:extent cx="292100" cy="215900"/>
                  <wp:effectExtent l="0" t="0" r="0" b="0"/>
                  <wp:docPr id="466" name="Picture 466"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11" w:name="fg684"/>
            <w:bookmarkEnd w:id="611"/>
            <w:r>
              <w:t xml:space="preserve">(M) </w:t>
            </w:r>
            <w:r>
              <w:rPr>
                <w:noProof/>
              </w:rPr>
              <w:drawing>
                <wp:inline distT="0" distB="0" distL="0" distR="0" wp14:anchorId="0436FF27" wp14:editId="4CE73CA8">
                  <wp:extent cx="292100" cy="215900"/>
                  <wp:effectExtent l="0" t="0" r="0" b="0"/>
                  <wp:docPr id="467" name="Picture 46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12" w:name="fg685"/>
            <w:bookmarkEnd w:id="612"/>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angles to be measured in degrees</w:t>
            </w:r>
          </w:p>
        </w:tc>
        <w:tc>
          <w:tcPr>
            <w:tcW w:w="0" w:type="auto"/>
            <w:tcMar>
              <w:top w:w="48" w:type="dxa"/>
              <w:left w:w="96" w:type="dxa"/>
              <w:bottom w:w="48" w:type="dxa"/>
              <w:right w:w="96" w:type="dxa"/>
            </w:tcMar>
            <w:hideMark/>
          </w:tcPr>
          <w:p w:rsidR="009337AF" w:rsidRDefault="00383B53">
            <w:r>
              <w:rPr>
                <w:noProof/>
              </w:rPr>
              <w:drawing>
                <wp:inline distT="0" distB="0" distL="0" distR="0" wp14:anchorId="5E0EC96E" wp14:editId="785256FA">
                  <wp:extent cx="368300" cy="215900"/>
                  <wp:effectExtent l="0" t="0" r="0" b="0"/>
                  <wp:docPr id="468" name="Picture 468"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13" w:name="fg686"/>
            <w:bookmarkEnd w:id="613"/>
            <w:r>
              <w:rPr>
                <w:noProof/>
              </w:rPr>
              <w:drawing>
                <wp:inline distT="0" distB="0" distL="0" distR="0" wp14:anchorId="09DFA2BE" wp14:editId="6373187B">
                  <wp:extent cx="368300" cy="215900"/>
                  <wp:effectExtent l="0" t="0" r="0" b="0"/>
                  <wp:docPr id="469" name="Picture 469"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14" w:name="fg687"/>
            <w:bookmarkEnd w:id="614"/>
            <w:r>
              <w:t xml:space="preserve">(SETUP) </w:t>
            </w:r>
            <w:r>
              <w:rPr>
                <w:noProof/>
              </w:rPr>
              <w:drawing>
                <wp:inline distT="0" distB="0" distL="0" distR="0" wp14:anchorId="517F0F22" wp14:editId="12746D23">
                  <wp:extent cx="292100" cy="215900"/>
                  <wp:effectExtent l="0" t="0" r="0" b="0"/>
                  <wp:docPr id="470" name="Picture 470"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15" w:name="fg688"/>
            <w:bookmarkEnd w:id="615"/>
            <w:r>
              <w:t xml:space="preserve">(Deg) </w:t>
            </w:r>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angles to be measured in radians</w:t>
            </w:r>
          </w:p>
        </w:tc>
        <w:tc>
          <w:tcPr>
            <w:tcW w:w="0" w:type="auto"/>
            <w:tcMar>
              <w:top w:w="48" w:type="dxa"/>
              <w:left w:w="96" w:type="dxa"/>
              <w:bottom w:w="48" w:type="dxa"/>
              <w:right w:w="96" w:type="dxa"/>
            </w:tcMar>
            <w:hideMark/>
          </w:tcPr>
          <w:p w:rsidR="009337AF" w:rsidRDefault="00383B53">
            <w:r>
              <w:rPr>
                <w:noProof/>
              </w:rPr>
              <w:drawing>
                <wp:inline distT="0" distB="0" distL="0" distR="0" wp14:anchorId="178B8CC4" wp14:editId="5FA405C1">
                  <wp:extent cx="368300" cy="215900"/>
                  <wp:effectExtent l="0" t="0" r="0" b="0"/>
                  <wp:docPr id="471" name="Picture 47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16" w:name="fg689"/>
            <w:bookmarkEnd w:id="616"/>
            <w:r>
              <w:rPr>
                <w:noProof/>
              </w:rPr>
              <w:drawing>
                <wp:inline distT="0" distB="0" distL="0" distR="0" wp14:anchorId="327DB30D" wp14:editId="1B4ACFD1">
                  <wp:extent cx="368300" cy="215900"/>
                  <wp:effectExtent l="0" t="0" r="0" b="0"/>
                  <wp:docPr id="472" name="Picture 472"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17" w:name="fg690"/>
            <w:bookmarkEnd w:id="617"/>
            <w:r>
              <w:t xml:space="preserve">(SETUP) </w:t>
            </w:r>
            <w:r>
              <w:rPr>
                <w:noProof/>
              </w:rPr>
              <w:drawing>
                <wp:inline distT="0" distB="0" distL="0" distR="0" wp14:anchorId="20135374" wp14:editId="20754A68">
                  <wp:extent cx="292100" cy="215900"/>
                  <wp:effectExtent l="0" t="0" r="0" b="0"/>
                  <wp:docPr id="473" name="Picture 473"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18" w:name="fg691"/>
            <w:bookmarkEnd w:id="618"/>
            <w:r>
              <w:t xml:space="preserve">(Rad) </w:t>
            </w:r>
          </w:p>
        </w:tc>
      </w:tr>
      <w:tr w:rsidR="009337AF">
        <w:trPr>
          <w:divId w:val="1086194104"/>
        </w:trPr>
        <w:tc>
          <w:tcPr>
            <w:tcW w:w="0" w:type="auto"/>
            <w:tcMar>
              <w:top w:w="48" w:type="dxa"/>
              <w:left w:w="96" w:type="dxa"/>
              <w:bottom w:w="48" w:type="dxa"/>
              <w:right w:w="96" w:type="dxa"/>
            </w:tcMar>
            <w:hideMark/>
          </w:tcPr>
          <w:p w:rsidR="009337AF" w:rsidRDefault="00383B53">
            <w:r>
              <w:t xml:space="preserve">Set answers to be displayed to 3 decimal places (To use a different number of decimal places, replace </w:t>
            </w:r>
            <w:r>
              <w:rPr>
                <w:noProof/>
              </w:rPr>
              <w:drawing>
                <wp:inline distT="0" distB="0" distL="0" distR="0" wp14:anchorId="4EB43346" wp14:editId="721FE6CF">
                  <wp:extent cx="292100" cy="215900"/>
                  <wp:effectExtent l="0" t="0" r="0" b="0"/>
                  <wp:docPr id="474" name="Picture 474"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19" w:name="fg704"/>
            <w:bookmarkEnd w:id="619"/>
            <w:r>
              <w:t xml:space="preserve">with that number) </w:t>
            </w:r>
          </w:p>
        </w:tc>
        <w:tc>
          <w:tcPr>
            <w:tcW w:w="0" w:type="auto"/>
            <w:tcMar>
              <w:top w:w="48" w:type="dxa"/>
              <w:left w:w="96" w:type="dxa"/>
              <w:bottom w:w="48" w:type="dxa"/>
              <w:right w:w="96" w:type="dxa"/>
            </w:tcMar>
            <w:hideMark/>
          </w:tcPr>
          <w:p w:rsidR="009337AF" w:rsidRDefault="00383B53">
            <w:r>
              <w:rPr>
                <w:noProof/>
              </w:rPr>
              <w:drawing>
                <wp:inline distT="0" distB="0" distL="0" distR="0" wp14:anchorId="4CE67FFF" wp14:editId="41C92996">
                  <wp:extent cx="368300" cy="215900"/>
                  <wp:effectExtent l="0" t="0" r="0" b="0"/>
                  <wp:docPr id="475" name="Picture 475"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20" w:name="fg692"/>
            <w:bookmarkEnd w:id="620"/>
            <w:r>
              <w:rPr>
                <w:noProof/>
              </w:rPr>
              <w:drawing>
                <wp:inline distT="0" distB="0" distL="0" distR="0" wp14:anchorId="5D4D3210" wp14:editId="75867018">
                  <wp:extent cx="368300" cy="215900"/>
                  <wp:effectExtent l="0" t="0" r="0" b="0"/>
                  <wp:docPr id="476" name="Picture 476"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21" w:name="fg693"/>
            <w:bookmarkEnd w:id="621"/>
            <w:r>
              <w:t xml:space="preserve">(SETUP) </w:t>
            </w:r>
            <w:r>
              <w:rPr>
                <w:noProof/>
              </w:rPr>
              <w:drawing>
                <wp:inline distT="0" distB="0" distL="0" distR="0" wp14:anchorId="41873238" wp14:editId="7A9E5E97">
                  <wp:extent cx="292100" cy="215900"/>
                  <wp:effectExtent l="0" t="0" r="0" b="0"/>
                  <wp:docPr id="477" name="Picture 477"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22" w:name="fg694"/>
            <w:bookmarkEnd w:id="622"/>
            <w:r>
              <w:t xml:space="preserve">(Fix) </w:t>
            </w:r>
            <w:r>
              <w:rPr>
                <w:noProof/>
              </w:rPr>
              <w:drawing>
                <wp:inline distT="0" distB="0" distL="0" distR="0" wp14:anchorId="289FB54D" wp14:editId="11FB1AED">
                  <wp:extent cx="292100" cy="215900"/>
                  <wp:effectExtent l="0" t="0" r="0" b="0"/>
                  <wp:docPr id="478" name="Picture 478"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23" w:name="fg695"/>
            <w:bookmarkEnd w:id="623"/>
          </w:p>
        </w:tc>
      </w:tr>
      <w:tr w:rsidR="009337AF">
        <w:trPr>
          <w:divId w:val="1086194104"/>
        </w:trPr>
        <w:tc>
          <w:tcPr>
            <w:tcW w:w="0" w:type="auto"/>
            <w:tcMar>
              <w:top w:w="48" w:type="dxa"/>
              <w:left w:w="96" w:type="dxa"/>
              <w:bottom w:w="48" w:type="dxa"/>
              <w:right w:w="96" w:type="dxa"/>
            </w:tcMar>
            <w:hideMark/>
          </w:tcPr>
          <w:p w:rsidR="009337AF" w:rsidRDefault="00383B53">
            <w:r>
              <w:t xml:space="preserve">Set answers to be displayed in scientific notation with 3 significant figures (To use a different number of significant figures, replace </w:t>
            </w:r>
            <w:r>
              <w:rPr>
                <w:noProof/>
              </w:rPr>
              <w:drawing>
                <wp:inline distT="0" distB="0" distL="0" distR="0" wp14:anchorId="6944A24E" wp14:editId="09136A9F">
                  <wp:extent cx="292100" cy="215900"/>
                  <wp:effectExtent l="0" t="0" r="0" b="0"/>
                  <wp:docPr id="479" name="Picture 479"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24" w:name="fg705"/>
            <w:bookmarkEnd w:id="624"/>
            <w:r>
              <w:t xml:space="preserve">with that number) </w:t>
            </w:r>
          </w:p>
        </w:tc>
        <w:tc>
          <w:tcPr>
            <w:tcW w:w="0" w:type="auto"/>
            <w:tcMar>
              <w:top w:w="48" w:type="dxa"/>
              <w:left w:w="96" w:type="dxa"/>
              <w:bottom w:w="48" w:type="dxa"/>
              <w:right w:w="96" w:type="dxa"/>
            </w:tcMar>
            <w:hideMark/>
          </w:tcPr>
          <w:p w:rsidR="009337AF" w:rsidRDefault="00383B53">
            <w:r>
              <w:rPr>
                <w:noProof/>
              </w:rPr>
              <w:drawing>
                <wp:inline distT="0" distB="0" distL="0" distR="0" wp14:anchorId="48EE18E6" wp14:editId="713DFFCD">
                  <wp:extent cx="368300" cy="215900"/>
                  <wp:effectExtent l="0" t="0" r="0" b="0"/>
                  <wp:docPr id="480" name="Picture 48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25" w:name="fg696"/>
            <w:bookmarkEnd w:id="625"/>
            <w:r>
              <w:rPr>
                <w:noProof/>
              </w:rPr>
              <w:drawing>
                <wp:inline distT="0" distB="0" distL="0" distR="0" wp14:anchorId="728B49EA" wp14:editId="649F8C51">
                  <wp:extent cx="368300" cy="215900"/>
                  <wp:effectExtent l="0" t="0" r="0" b="0"/>
                  <wp:docPr id="481" name="Picture 481"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26" w:name="fg697"/>
            <w:bookmarkEnd w:id="626"/>
            <w:r>
              <w:t xml:space="preserve">(SETUP) </w:t>
            </w:r>
            <w:r>
              <w:rPr>
                <w:noProof/>
              </w:rPr>
              <w:drawing>
                <wp:inline distT="0" distB="0" distL="0" distR="0" wp14:anchorId="57D6F86F" wp14:editId="6D05A193">
                  <wp:extent cx="292100" cy="215900"/>
                  <wp:effectExtent l="0" t="0" r="0" b="0"/>
                  <wp:docPr id="482" name="Picture 482" descr="D:\AaaF\OUT\httpswwwopeneduopenlearnocw_cmid4256_2021-12-10_11-44-43_nsfr2\word\assets\_634d7962d2548a77512edd656f053c3b3b82d843_k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D:\AaaF\OUT\httpswwwopeneduopenlearnocw_cmid4256_2021-12-10_11-44-43_nsfr2\word\assets\_634d7962d2548a77512edd656f053c3b3b82d843_key-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27" w:name="fg698"/>
            <w:bookmarkEnd w:id="627"/>
            <w:r>
              <w:t xml:space="preserve">(Sci) </w:t>
            </w:r>
            <w:r>
              <w:rPr>
                <w:noProof/>
              </w:rPr>
              <w:drawing>
                <wp:inline distT="0" distB="0" distL="0" distR="0" wp14:anchorId="0C1469C9" wp14:editId="062AEE5C">
                  <wp:extent cx="292100" cy="215900"/>
                  <wp:effectExtent l="0" t="0" r="0" b="0"/>
                  <wp:docPr id="483" name="Picture 483"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28" w:name="fg699"/>
            <w:bookmarkEnd w:id="628"/>
          </w:p>
        </w:tc>
      </w:tr>
      <w:tr w:rsidR="009337AF">
        <w:trPr>
          <w:divId w:val="1086194104"/>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 any display rounding settings</w:t>
            </w:r>
          </w:p>
        </w:tc>
        <w:tc>
          <w:tcPr>
            <w:tcW w:w="0" w:type="auto"/>
            <w:tcMar>
              <w:top w:w="48" w:type="dxa"/>
              <w:left w:w="96" w:type="dxa"/>
              <w:bottom w:w="48" w:type="dxa"/>
              <w:right w:w="96" w:type="dxa"/>
            </w:tcMar>
            <w:hideMark/>
          </w:tcPr>
          <w:p w:rsidR="009337AF" w:rsidRDefault="00383B53">
            <w:r>
              <w:rPr>
                <w:noProof/>
              </w:rPr>
              <w:drawing>
                <wp:inline distT="0" distB="0" distL="0" distR="0" wp14:anchorId="3806E496" wp14:editId="7B7C2BED">
                  <wp:extent cx="368300" cy="215900"/>
                  <wp:effectExtent l="0" t="0" r="0" b="0"/>
                  <wp:docPr id="484" name="Picture 484"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29" w:name="fg700"/>
            <w:bookmarkEnd w:id="629"/>
            <w:r>
              <w:rPr>
                <w:noProof/>
              </w:rPr>
              <w:drawing>
                <wp:inline distT="0" distB="0" distL="0" distR="0" wp14:anchorId="65AE1057" wp14:editId="61B5D383">
                  <wp:extent cx="368300" cy="215900"/>
                  <wp:effectExtent l="0" t="0" r="0" b="0"/>
                  <wp:docPr id="485" name="Picture 485"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30" w:name="fg701"/>
            <w:bookmarkEnd w:id="630"/>
            <w:r>
              <w:t xml:space="preserve">(SETUP) </w:t>
            </w:r>
            <w:r>
              <w:rPr>
                <w:noProof/>
              </w:rPr>
              <w:drawing>
                <wp:inline distT="0" distB="0" distL="0" distR="0" wp14:anchorId="178036BD" wp14:editId="2CC0A496">
                  <wp:extent cx="292100" cy="215900"/>
                  <wp:effectExtent l="0" t="0" r="0" b="0"/>
                  <wp:docPr id="486" name="Picture 486"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31" w:name="fg702"/>
            <w:bookmarkEnd w:id="631"/>
            <w:r>
              <w:t xml:space="preserve">(Norm) </w:t>
            </w:r>
            <w:r>
              <w:rPr>
                <w:noProof/>
              </w:rPr>
              <w:drawing>
                <wp:inline distT="0" distB="0" distL="0" distR="0" wp14:anchorId="7576E39C" wp14:editId="6D06BEB2">
                  <wp:extent cx="292100" cy="215900"/>
                  <wp:effectExtent l="0" t="0" r="0" b="0"/>
                  <wp:docPr id="487" name="Picture 487"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32" w:name="fg703"/>
            <w:bookmarkEnd w:id="632"/>
          </w:p>
        </w:tc>
      </w:tr>
    </w:tbl>
    <w:p w:rsidR="009337AF" w:rsidRDefault="00383B53">
      <w:pPr>
        <w:divId w:val="1865053145"/>
      </w:pPr>
      <w:r>
        <w:rPr>
          <w:vanish/>
        </w:rPr>
        <w:t>End of Table</w:t>
      </w:r>
    </w:p>
    <w:p w:rsidR="009337AF" w:rsidRDefault="00383B53">
      <w:pPr>
        <w:divId w:val="1865053145"/>
      </w:pPr>
      <w:r>
        <w:rPr>
          <w:vanish/>
        </w:rPr>
        <w:t>Start of Box</w:t>
      </w:r>
    </w:p>
    <w:p w:rsidR="009337AF" w:rsidRDefault="00383B53">
      <w:pPr>
        <w:divId w:val="77530354"/>
      </w:pPr>
      <w:bookmarkStart w:id="633" w:name="Session12_Box3"/>
      <w:bookmarkEnd w:id="633"/>
      <w:r>
        <w:t>The A, B, C, D, X, Y memories are used similarly to the M memory, except that these have no ‘add to’ and ‘subtract from’ functions.</w:t>
      </w:r>
    </w:p>
    <w:p w:rsidR="009337AF" w:rsidRDefault="00383B53">
      <w:pPr>
        <w:divId w:val="1865053145"/>
      </w:pPr>
      <w:r>
        <w:rPr>
          <w:vanish/>
        </w:rPr>
        <w:t>End of Box</w:t>
      </w:r>
    </w:p>
    <w:p w:rsidR="009337AF" w:rsidRDefault="00383B53">
      <w:pPr>
        <w:pStyle w:val="Heading2"/>
        <w:divId w:val="1379091287"/>
        <w:rPr>
          <w:rFonts w:eastAsia="Times New Roman"/>
        </w:rPr>
      </w:pPr>
      <w:bookmarkStart w:id="634" w:name="Session12_Section3"/>
      <w:bookmarkEnd w:id="634"/>
      <w:r>
        <w:rPr>
          <w:rFonts w:eastAsia="Times New Roman"/>
        </w:rPr>
        <w:t>12.3 Entering mathematics</w:t>
      </w:r>
    </w:p>
    <w:p w:rsidR="009337AF" w:rsidRDefault="00383B53">
      <w:pPr>
        <w:divId w:val="13790912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337AF">
        <w:trPr>
          <w:divId w:val="1774127711"/>
        </w:trPr>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b/>
                <w:bCs/>
                <w:sz w:val="24"/>
                <w:szCs w:val="24"/>
              </w:rPr>
            </w:pPr>
            <w:bookmarkStart w:id="635" w:name="Session12_Table3"/>
            <w:bookmarkEnd w:id="635"/>
            <w:r>
              <w:rPr>
                <w:rFonts w:ascii="Times New Roman" w:eastAsia="Times New Roman" w:hAnsi="Times New Roman" w:cs="Times New Roman"/>
                <w:b/>
                <w:bCs/>
                <w:sz w:val="24"/>
                <w:szCs w:val="24"/>
              </w:rPr>
              <w:t>To enter</w:t>
            </w:r>
          </w:p>
        </w:tc>
        <w:tc>
          <w:tcPr>
            <w:tcW w:w="0" w:type="auto"/>
            <w:tcMar>
              <w:top w:w="48" w:type="dxa"/>
              <w:left w:w="96" w:type="dxa"/>
              <w:bottom w:w="48" w:type="dxa"/>
              <w:right w:w="96" w:type="dxa"/>
            </w:tcMar>
            <w:hideMark/>
          </w:tcPr>
          <w:p w:rsidR="009337AF" w:rsidRDefault="00383B5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sequence</w:t>
            </w:r>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36CEA993" wp14:editId="314C506F">
                  <wp:extent cx="203200" cy="114300"/>
                  <wp:effectExtent l="0" t="0" r="6350" b="0"/>
                  <wp:docPr id="488" name="Picture 488" descr="D:\AaaF\OUT\httpswwwopeneduopenlearnocw_cmid4256_2021-12-10_11-44-43_nsfr2\word\assets\_4b46f3264f2e4b02035037a0865d8d6bb1d81aeb_img-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D:\AaaF\OUT\httpswwwopeneduopenlearnocw_cmid4256_2021-12-10_11-44-43_nsfr2\word\assets\_4b46f3264f2e4b02035037a0865d8d6bb1d81aeb_img-002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200" cy="114300"/>
                          </a:xfrm>
                          <a:prstGeom prst="rect">
                            <a:avLst/>
                          </a:prstGeom>
                          <a:noFill/>
                          <a:ln>
                            <a:noFill/>
                          </a:ln>
                        </pic:spPr>
                      </pic:pic>
                    </a:graphicData>
                  </a:graphic>
                </wp:inline>
              </w:drawing>
            </w:r>
            <w:bookmarkStart w:id="636" w:name="fg706"/>
            <w:bookmarkEnd w:id="636"/>
          </w:p>
        </w:tc>
        <w:tc>
          <w:tcPr>
            <w:tcW w:w="0" w:type="auto"/>
            <w:tcMar>
              <w:top w:w="48" w:type="dxa"/>
              <w:left w:w="96" w:type="dxa"/>
              <w:bottom w:w="48" w:type="dxa"/>
              <w:right w:w="96" w:type="dxa"/>
            </w:tcMar>
            <w:hideMark/>
          </w:tcPr>
          <w:p w:rsidR="009337AF" w:rsidRDefault="00383B53">
            <w:r>
              <w:rPr>
                <w:noProof/>
              </w:rPr>
              <w:drawing>
                <wp:inline distT="0" distB="0" distL="0" distR="0" wp14:anchorId="57B6789B" wp14:editId="0E3DBAB0">
                  <wp:extent cx="304800" cy="215900"/>
                  <wp:effectExtent l="0" t="0" r="0" b="0"/>
                  <wp:docPr id="489" name="Picture 489"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37" w:name="fg725"/>
            <w:bookmarkEnd w:id="637"/>
            <w:r>
              <w:rPr>
                <w:noProof/>
              </w:rPr>
              <w:drawing>
                <wp:inline distT="0" distB="0" distL="0" distR="0" wp14:anchorId="712FA662" wp14:editId="4C0F037F">
                  <wp:extent cx="292100" cy="215900"/>
                  <wp:effectExtent l="0" t="0" r="0" b="0"/>
                  <wp:docPr id="490" name="Picture 490"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38" w:name="fg726"/>
            <w:bookmarkEnd w:id="638"/>
            <w:r>
              <w:t xml:space="preserve">or </w:t>
            </w:r>
            <w:r>
              <w:rPr>
                <w:noProof/>
              </w:rPr>
              <w:drawing>
                <wp:inline distT="0" distB="0" distL="0" distR="0" wp14:anchorId="77060FC0" wp14:editId="3E97392D">
                  <wp:extent cx="292100" cy="215900"/>
                  <wp:effectExtent l="0" t="0" r="0" b="0"/>
                  <wp:docPr id="491" name="Picture 491" descr="D:\AaaF\OUT\httpswwwopeneduopenlearnocw_cmid4256_2021-12-10_11-44-43_nsfr2\word\assets\_4ab5fa6b01a08f5e9aaac41df0c1e527a179f0fd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AaaF\OUT\httpswwwopeneduopenlearnocw_cmid4256_2021-12-10_11-44-43_nsfr2\word\assets\_4ab5fa6b01a08f5e9aaac41df0c1e527a179f0fd_ke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39" w:name="fg727"/>
            <w:bookmarkEnd w:id="639"/>
            <w:r>
              <w:rPr>
                <w:noProof/>
              </w:rPr>
              <w:drawing>
                <wp:inline distT="0" distB="0" distL="0" distR="0" wp14:anchorId="4A795A13" wp14:editId="2C8165DE">
                  <wp:extent cx="292100" cy="215900"/>
                  <wp:effectExtent l="0" t="0" r="0" b="0"/>
                  <wp:docPr id="492" name="Picture 492"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40" w:name="fg728"/>
            <w:bookmarkEnd w:id="640"/>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7B2DBCC1" wp14:editId="24AF206A">
                  <wp:extent cx="139700" cy="152400"/>
                  <wp:effectExtent l="0" t="0" r="0" b="0"/>
                  <wp:docPr id="493" name="Picture 493" descr="D:\AaaF\OUT\httpswwwopeneduopenlearnocw_cmid4256_2021-12-10_11-44-43_nsfr2\word\assets\_8cecbb9e02cf71ffa51d0c5271817c81a144bd8e_im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D:\AaaF\OUT\httpswwwopeneduopenlearnocw_cmid4256_2021-12-10_11-44-43_nsfr2\word\assets\_8cecbb9e02cf71ffa51d0c5271817c81a144bd8e_img-00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bookmarkStart w:id="641" w:name="fg707"/>
            <w:bookmarkEnd w:id="641"/>
          </w:p>
        </w:tc>
        <w:tc>
          <w:tcPr>
            <w:tcW w:w="0" w:type="auto"/>
            <w:tcMar>
              <w:top w:w="48" w:type="dxa"/>
              <w:left w:w="96" w:type="dxa"/>
              <w:bottom w:w="48" w:type="dxa"/>
              <w:right w:w="96" w:type="dxa"/>
            </w:tcMar>
            <w:hideMark/>
          </w:tcPr>
          <w:p w:rsidR="009337AF" w:rsidRDefault="00383B53">
            <w:r>
              <w:rPr>
                <w:noProof/>
              </w:rPr>
              <w:drawing>
                <wp:inline distT="0" distB="0" distL="0" distR="0" wp14:anchorId="6D7B565A" wp14:editId="2FAC9E5A">
                  <wp:extent cx="292100" cy="215900"/>
                  <wp:effectExtent l="0" t="0" r="0" b="0"/>
                  <wp:docPr id="494" name="Picture 494"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42" w:name="fg729"/>
            <w:bookmarkEnd w:id="642"/>
            <w:r>
              <w:rPr>
                <w:noProof/>
              </w:rPr>
              <w:drawing>
                <wp:inline distT="0" distB="0" distL="0" distR="0" wp14:anchorId="0C43ACA7" wp14:editId="1B4340DC">
                  <wp:extent cx="292100" cy="215900"/>
                  <wp:effectExtent l="0" t="0" r="0" b="0"/>
                  <wp:docPr id="495" name="Picture 495"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43" w:name="fg730"/>
            <w:bookmarkEnd w:id="643"/>
            <w:r>
              <w:t xml:space="preserve">or </w:t>
            </w:r>
            <w:r>
              <w:rPr>
                <w:noProof/>
              </w:rPr>
              <w:drawing>
                <wp:inline distT="0" distB="0" distL="0" distR="0" wp14:anchorId="7E1C089E" wp14:editId="1483874B">
                  <wp:extent cx="292100" cy="215900"/>
                  <wp:effectExtent l="0" t="0" r="0" b="0"/>
                  <wp:docPr id="496" name="Picture 496"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44" w:name="fg731"/>
            <w:bookmarkEnd w:id="644"/>
            <w:r>
              <w:rPr>
                <w:noProof/>
              </w:rPr>
              <w:drawing>
                <wp:inline distT="0" distB="0" distL="0" distR="0" wp14:anchorId="14E9FF52" wp14:editId="6FF4B3AB">
                  <wp:extent cx="292100" cy="215900"/>
                  <wp:effectExtent l="0" t="0" r="0" b="0"/>
                  <wp:docPr id="497" name="Picture 497"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45" w:name="fg732"/>
            <w:bookmarkEnd w:id="645"/>
            <w:r>
              <w:rPr>
                <w:noProof/>
              </w:rPr>
              <w:drawing>
                <wp:inline distT="0" distB="0" distL="0" distR="0" wp14:anchorId="199DA0E2" wp14:editId="4F31B805">
                  <wp:extent cx="292100" cy="215900"/>
                  <wp:effectExtent l="0" t="0" r="0" b="0"/>
                  <wp:docPr id="498" name="Picture 498"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46" w:name="fg733"/>
            <w:bookmarkEnd w:id="646"/>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416D8151" wp14:editId="2106D0AD">
                  <wp:extent cx="152400" cy="139700"/>
                  <wp:effectExtent l="0" t="0" r="0" b="0"/>
                  <wp:docPr id="499" name="Picture 499" descr="D:\AaaF\OUT\httpswwwopeneduopenlearnocw_cmid4256_2021-12-10_11-44-43_nsfr2\word\assets\_f750a2a26edaf5e2c8ab93d75bf1b33d24338f01_img-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D:\AaaF\OUT\httpswwwopeneduopenlearnocw_cmid4256_2021-12-10_11-44-43_nsfr2\word\assets\_f750a2a26edaf5e2c8ab93d75bf1b33d24338f01_img-0179.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bookmarkStart w:id="647" w:name="fg708"/>
            <w:bookmarkEnd w:id="647"/>
          </w:p>
        </w:tc>
        <w:tc>
          <w:tcPr>
            <w:tcW w:w="0" w:type="auto"/>
            <w:tcMar>
              <w:top w:w="48" w:type="dxa"/>
              <w:left w:w="96" w:type="dxa"/>
              <w:bottom w:w="48" w:type="dxa"/>
              <w:right w:w="96" w:type="dxa"/>
            </w:tcMar>
            <w:hideMark/>
          </w:tcPr>
          <w:p w:rsidR="009337AF" w:rsidRDefault="00383B53">
            <w:r>
              <w:rPr>
                <w:noProof/>
              </w:rPr>
              <w:drawing>
                <wp:inline distT="0" distB="0" distL="0" distR="0" wp14:anchorId="1D8044EE" wp14:editId="5CE12E42">
                  <wp:extent cx="292100" cy="215900"/>
                  <wp:effectExtent l="0" t="0" r="0" b="0"/>
                  <wp:docPr id="500" name="Picture 500"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48" w:name="fg734"/>
            <w:bookmarkEnd w:id="648"/>
            <w:r>
              <w:rPr>
                <w:noProof/>
              </w:rPr>
              <w:drawing>
                <wp:inline distT="0" distB="0" distL="0" distR="0" wp14:anchorId="45B884F9" wp14:editId="52D22CFB">
                  <wp:extent cx="304800" cy="215900"/>
                  <wp:effectExtent l="0" t="0" r="0" b="0"/>
                  <wp:docPr id="501" name="Picture 501" descr="D:\AaaF\OUT\httpswwwopeneduopenlearnocw_cmid4256_2021-12-10_11-44-43_nsfr2\word\assets\_dd13e246339fd37e08c0fc1fe536a4054d0b4765_key-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D:\AaaF\OUT\httpswwwopeneduopenlearnocw_cmid4256_2021-12-10_11-44-43_nsfr2\word\assets\_dd13e246339fd37e08c0fc1fe536a4054d0b4765_key-x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49" w:name="fg735"/>
            <w:bookmarkEnd w:id="649"/>
            <w:r>
              <w:t xml:space="preserve">or </w:t>
            </w:r>
            <w:r>
              <w:rPr>
                <w:noProof/>
              </w:rPr>
              <w:drawing>
                <wp:inline distT="0" distB="0" distL="0" distR="0" wp14:anchorId="641481EE" wp14:editId="01C9851F">
                  <wp:extent cx="292100" cy="215900"/>
                  <wp:effectExtent l="0" t="0" r="0" b="0"/>
                  <wp:docPr id="502" name="Picture 502"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50" w:name="fg736"/>
            <w:bookmarkEnd w:id="650"/>
            <w:r>
              <w:rPr>
                <w:noProof/>
              </w:rPr>
              <w:drawing>
                <wp:inline distT="0" distB="0" distL="0" distR="0" wp14:anchorId="2B049AD4" wp14:editId="6AB48311">
                  <wp:extent cx="292100" cy="215900"/>
                  <wp:effectExtent l="0" t="0" r="0" b="0"/>
                  <wp:docPr id="503" name="Picture 503"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51" w:name="fg737"/>
            <w:bookmarkEnd w:id="651"/>
            <w:r>
              <w:rPr>
                <w:noProof/>
              </w:rPr>
              <w:drawing>
                <wp:inline distT="0" distB="0" distL="0" distR="0" wp14:anchorId="2A152208" wp14:editId="07C7543E">
                  <wp:extent cx="292100" cy="215900"/>
                  <wp:effectExtent l="0" t="0" r="0" b="0"/>
                  <wp:docPr id="504" name="Picture 504"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52" w:name="fg738"/>
            <w:bookmarkEnd w:id="652"/>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04F77F02" wp14:editId="25D010D9">
                  <wp:extent cx="152400" cy="152400"/>
                  <wp:effectExtent l="0" t="0" r="0" b="0"/>
                  <wp:docPr id="505" name="Picture 505" descr="D:\AaaF\OUT\httpswwwopeneduopenlearnocw_cmid4256_2021-12-10_11-44-43_nsfr2\word\assets\_372f2ab9daee6c7a4faa47fbcf7e6cfcad847dbc_img-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D:\AaaF\OUT\httpswwwopeneduopenlearnocw_cmid4256_2021-12-10_11-44-43_nsfr2\word\assets\_372f2ab9daee6c7a4faa47fbcf7e6cfcad847dbc_img-0180.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Start w:id="653" w:name="fg709"/>
            <w:bookmarkEnd w:id="653"/>
          </w:p>
        </w:tc>
        <w:tc>
          <w:tcPr>
            <w:tcW w:w="0" w:type="auto"/>
            <w:tcMar>
              <w:top w:w="48" w:type="dxa"/>
              <w:left w:w="96" w:type="dxa"/>
              <w:bottom w:w="48" w:type="dxa"/>
              <w:right w:w="96" w:type="dxa"/>
            </w:tcMar>
            <w:hideMark/>
          </w:tcPr>
          <w:p w:rsidR="009337AF" w:rsidRDefault="00383B53">
            <w:r>
              <w:rPr>
                <w:noProof/>
              </w:rPr>
              <w:drawing>
                <wp:inline distT="0" distB="0" distL="0" distR="0" wp14:anchorId="3A23133F" wp14:editId="6EA63D7D">
                  <wp:extent cx="292100" cy="215900"/>
                  <wp:effectExtent l="0" t="0" r="0" b="0"/>
                  <wp:docPr id="506" name="Picture 506"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54" w:name="fg739"/>
            <w:bookmarkEnd w:id="654"/>
            <w:r>
              <w:rPr>
                <w:noProof/>
              </w:rPr>
              <w:drawing>
                <wp:inline distT="0" distB="0" distL="0" distR="0" wp14:anchorId="7A91C9EF" wp14:editId="45FCDAD2">
                  <wp:extent cx="292100" cy="215900"/>
                  <wp:effectExtent l="0" t="0" r="0" b="0"/>
                  <wp:docPr id="507" name="Picture 507"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55" w:name="fg740"/>
            <w:bookmarkEnd w:id="655"/>
            <w:r>
              <w:rPr>
                <w:noProof/>
              </w:rPr>
              <w:drawing>
                <wp:inline distT="0" distB="0" distL="0" distR="0" wp14:anchorId="10639404" wp14:editId="57321C3E">
                  <wp:extent cx="292100" cy="215900"/>
                  <wp:effectExtent l="0" t="0" r="0" b="0"/>
                  <wp:docPr id="508" name="Picture 508"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56" w:name="fg741"/>
            <w:bookmarkEnd w:id="656"/>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3872589B" wp14:editId="15BE033C">
                  <wp:extent cx="228600" cy="177800"/>
                  <wp:effectExtent l="0" t="0" r="0" b="0"/>
                  <wp:docPr id="509" name="Picture 509" descr="D:\AaaF\OUT\httpswwwopeneduopenlearnocw_cmid4256_2021-12-10_11-44-43_nsfr2\word\assets\_c050c7c5f6c6171ea6640d3c846e15fe292583bd_img-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D:\AaaF\OUT\httpswwwopeneduopenlearnocw_cmid4256_2021-12-10_11-44-43_nsfr2\word\assets\_c050c7c5f6c6171ea6640d3c846e15fe292583bd_img-018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bookmarkStart w:id="657" w:name="fg710"/>
            <w:bookmarkEnd w:id="657"/>
          </w:p>
        </w:tc>
        <w:tc>
          <w:tcPr>
            <w:tcW w:w="0" w:type="auto"/>
            <w:tcMar>
              <w:top w:w="48" w:type="dxa"/>
              <w:left w:w="96" w:type="dxa"/>
              <w:bottom w:w="48" w:type="dxa"/>
              <w:right w:w="96" w:type="dxa"/>
            </w:tcMar>
            <w:hideMark/>
          </w:tcPr>
          <w:p w:rsidR="009337AF" w:rsidRDefault="00383B53">
            <w:r>
              <w:rPr>
                <w:noProof/>
              </w:rPr>
              <w:drawing>
                <wp:inline distT="0" distB="0" distL="0" distR="0" wp14:anchorId="358ECEDE" wp14:editId="42A2EBB9">
                  <wp:extent cx="304800" cy="215900"/>
                  <wp:effectExtent l="0" t="0" r="0" b="0"/>
                  <wp:docPr id="510" name="Picture 510" descr="D:\AaaF\OUT\httpswwwopeneduopenlearnocw_cmid4256_2021-12-10_11-44-43_nsfr2\word\assets\_ee71732e6209545c781c413ea079b68dc26447bf_key-sq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D:\AaaF\OUT\httpswwwopeneduopenlearnocw_cmid4256_2021-12-10_11-44-43_nsfr2\word\assets\_ee71732e6209545c781c413ea079b68dc26447bf_key-sqr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58" w:name="fg742"/>
            <w:bookmarkEnd w:id="658"/>
            <w:r>
              <w:rPr>
                <w:noProof/>
              </w:rPr>
              <w:drawing>
                <wp:inline distT="0" distB="0" distL="0" distR="0" wp14:anchorId="7F39E036" wp14:editId="6A5B66CF">
                  <wp:extent cx="292100" cy="215900"/>
                  <wp:effectExtent l="0" t="0" r="0" b="0"/>
                  <wp:docPr id="511" name="Picture 511"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59" w:name="fg743"/>
            <w:bookmarkEnd w:id="659"/>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4F840251" wp14:editId="1659C594">
                  <wp:extent cx="228600" cy="190500"/>
                  <wp:effectExtent l="0" t="0" r="0" b="0"/>
                  <wp:docPr id="512" name="Picture 512" descr="D:\AaaF\OUT\httpswwwopeneduopenlearnocw_cmid4256_2021-12-10_11-44-43_nsfr2\word\assets\_d84a9c516e646a6dc9fe04c37e01cd91ac6edd6b_img-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D:\AaaF\OUT\httpswwwopeneduopenlearnocw_cmid4256_2021-12-10_11-44-43_nsfr2\word\assets\_d84a9c516e646a6dc9fe04c37e01cd91ac6edd6b_img-018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bookmarkStart w:id="660" w:name="fg711"/>
            <w:bookmarkEnd w:id="660"/>
          </w:p>
        </w:tc>
        <w:tc>
          <w:tcPr>
            <w:tcW w:w="0" w:type="auto"/>
            <w:tcMar>
              <w:top w:w="48" w:type="dxa"/>
              <w:left w:w="96" w:type="dxa"/>
              <w:bottom w:w="48" w:type="dxa"/>
              <w:right w:w="96" w:type="dxa"/>
            </w:tcMar>
            <w:hideMark/>
          </w:tcPr>
          <w:p w:rsidR="009337AF" w:rsidRDefault="00383B53">
            <w:r>
              <w:rPr>
                <w:noProof/>
              </w:rPr>
              <w:drawing>
                <wp:inline distT="0" distB="0" distL="0" distR="0" wp14:anchorId="0CFD84AD" wp14:editId="74D7A661">
                  <wp:extent cx="368300" cy="215900"/>
                  <wp:effectExtent l="0" t="0" r="0" b="0"/>
                  <wp:docPr id="513" name="Picture 513"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61" w:name="fg744"/>
            <w:bookmarkEnd w:id="661"/>
            <w:r>
              <w:rPr>
                <w:noProof/>
              </w:rPr>
              <w:drawing>
                <wp:inline distT="0" distB="0" distL="0" distR="0" wp14:anchorId="1016C6A9" wp14:editId="54CFF8C4">
                  <wp:extent cx="304800" cy="215900"/>
                  <wp:effectExtent l="0" t="0" r="0" b="0"/>
                  <wp:docPr id="514" name="Picture 514" descr="D:\AaaF\OUT\httpswwwopeneduopenlearnocw_cmid4256_2021-12-10_11-44-43_nsfr2\word\assets\_ee71732e6209545c781c413ea079b68dc26447bf_key-sq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D:\AaaF\OUT\httpswwwopeneduopenlearnocw_cmid4256_2021-12-10_11-44-43_nsfr2\word\assets\_ee71732e6209545c781c413ea079b68dc26447bf_key-sqr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62" w:name="fg745"/>
            <w:bookmarkEnd w:id="662"/>
            <w:r>
              <w:rPr>
                <w:noProof/>
              </w:rPr>
              <w:drawing>
                <wp:inline distT="0" distB="0" distL="0" distR="0" wp14:anchorId="498759F5" wp14:editId="6892F547">
                  <wp:extent cx="482600" cy="215900"/>
                  <wp:effectExtent l="0" t="0" r="0" b="0"/>
                  <wp:docPr id="515" name="Picture 515" descr="D:\AaaF\OUT\httpswwwopeneduopenlearnocw_cmid4256_2021-12-10_11-44-43_nsfr2\word\assets\_e5d2ec5b1b4db2bc402bf9ab193bb138f3987473_key-ro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D:\AaaF\OUT\httpswwwopeneduopenlearnocw_cmid4256_2021-12-10_11-44-43_nsfr2\word\assets\_e5d2ec5b1b4db2bc402bf9ab193bb138f3987473_key-root3.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2600" cy="215900"/>
                          </a:xfrm>
                          <a:prstGeom prst="rect">
                            <a:avLst/>
                          </a:prstGeom>
                          <a:noFill/>
                          <a:ln>
                            <a:noFill/>
                          </a:ln>
                        </pic:spPr>
                      </pic:pic>
                    </a:graphicData>
                  </a:graphic>
                </wp:inline>
              </w:drawing>
            </w:r>
            <w:bookmarkStart w:id="663" w:name="fg746"/>
            <w:bookmarkEnd w:id="663"/>
            <w:r>
              <w:rPr>
                <w:noProof/>
              </w:rPr>
              <w:drawing>
                <wp:inline distT="0" distB="0" distL="0" distR="0" wp14:anchorId="68D8867F" wp14:editId="55ACB0F1">
                  <wp:extent cx="292100" cy="215900"/>
                  <wp:effectExtent l="0" t="0" r="0" b="0"/>
                  <wp:docPr id="516" name="Picture 516"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64" w:name="fg747"/>
            <w:bookmarkEnd w:id="664"/>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5D0D0296" wp14:editId="57292A0E">
                  <wp:extent cx="228600" cy="190500"/>
                  <wp:effectExtent l="0" t="0" r="0" b="0"/>
                  <wp:docPr id="517" name="Picture 517" descr="D:\AaaF\OUT\httpswwwopeneduopenlearnocw_cmid4256_2021-12-10_11-44-43_nsfr2\word\assets\_9ebe8c446e786a1561e93246eb58d99b3854dfdb_img-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D:\AaaF\OUT\httpswwwopeneduopenlearnocw_cmid4256_2021-12-10_11-44-43_nsfr2\word\assets\_9ebe8c446e786a1561e93246eb58d99b3854dfdb_img-0183.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bookmarkStart w:id="665" w:name="fg712"/>
            <w:bookmarkEnd w:id="665"/>
          </w:p>
        </w:tc>
        <w:tc>
          <w:tcPr>
            <w:tcW w:w="0" w:type="auto"/>
            <w:tcMar>
              <w:top w:w="48" w:type="dxa"/>
              <w:left w:w="96" w:type="dxa"/>
              <w:bottom w:w="48" w:type="dxa"/>
              <w:right w:w="96" w:type="dxa"/>
            </w:tcMar>
            <w:hideMark/>
          </w:tcPr>
          <w:p w:rsidR="009337AF" w:rsidRDefault="00383B53">
            <w:r>
              <w:rPr>
                <w:noProof/>
              </w:rPr>
              <w:drawing>
                <wp:inline distT="0" distB="0" distL="0" distR="0" wp14:anchorId="613F34B3" wp14:editId="50D59A28">
                  <wp:extent cx="368300" cy="215900"/>
                  <wp:effectExtent l="0" t="0" r="0" b="0"/>
                  <wp:docPr id="518" name="Picture 518"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66" w:name="fg748"/>
            <w:bookmarkEnd w:id="666"/>
            <w:r>
              <w:rPr>
                <w:noProof/>
              </w:rPr>
              <w:drawing>
                <wp:inline distT="0" distB="0" distL="0" distR="0" wp14:anchorId="2D87D649" wp14:editId="4F347B9F">
                  <wp:extent cx="292100" cy="215900"/>
                  <wp:effectExtent l="0" t="0" r="0" b="0"/>
                  <wp:docPr id="519" name="Picture 519"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67" w:name="fg749"/>
            <w:bookmarkEnd w:id="667"/>
            <w:r>
              <w:rPr>
                <w:noProof/>
              </w:rPr>
              <w:drawing>
                <wp:inline distT="0" distB="0" distL="0" distR="0" wp14:anchorId="2B775915" wp14:editId="1CA137B3">
                  <wp:extent cx="482600" cy="215900"/>
                  <wp:effectExtent l="0" t="0" r="0" b="0"/>
                  <wp:docPr id="520" name="Picture 520" descr="D:\AaaF\OUT\httpswwwopeneduopenlearnocw_cmid4256_2021-12-10_11-44-43_nsfr2\word\assets\_1b6476a45882d301c3cf07b9f133ef546de7befc_key-roo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AaaF\OUT\httpswwwopeneduopenlearnocw_cmid4256_2021-12-10_11-44-43_nsfr2\word\assets\_1b6476a45882d301c3cf07b9f133ef546de7befc_key-root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2600" cy="215900"/>
                          </a:xfrm>
                          <a:prstGeom prst="rect">
                            <a:avLst/>
                          </a:prstGeom>
                          <a:noFill/>
                          <a:ln>
                            <a:noFill/>
                          </a:ln>
                        </pic:spPr>
                      </pic:pic>
                    </a:graphicData>
                  </a:graphic>
                </wp:inline>
              </w:drawing>
            </w:r>
            <w:bookmarkStart w:id="668" w:name="fg750"/>
            <w:bookmarkEnd w:id="668"/>
            <w:r>
              <w:rPr>
                <w:noProof/>
              </w:rPr>
              <w:drawing>
                <wp:inline distT="0" distB="0" distL="0" distR="0" wp14:anchorId="6FE282ED" wp14:editId="5FC5A114">
                  <wp:extent cx="292100" cy="215900"/>
                  <wp:effectExtent l="0" t="0" r="0" b="0"/>
                  <wp:docPr id="521" name="Picture 521"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69" w:name="fg751"/>
            <w:bookmarkEnd w:id="669"/>
            <w:r>
              <w:rPr>
                <w:noProof/>
              </w:rPr>
              <w:drawing>
                <wp:inline distT="0" distB="0" distL="0" distR="0" wp14:anchorId="3BC15428" wp14:editId="02C65ED9">
                  <wp:extent cx="304800" cy="215900"/>
                  <wp:effectExtent l="0" t="0" r="0" b="0"/>
                  <wp:docPr id="522" name="Picture 522"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70" w:name="fg752"/>
            <w:bookmarkEnd w:id="670"/>
            <w:r>
              <w:rPr>
                <w:noProof/>
              </w:rPr>
              <w:drawing>
                <wp:inline distT="0" distB="0" distL="0" distR="0" wp14:anchorId="0F3155EB" wp14:editId="72B9DCDB">
                  <wp:extent cx="292100" cy="215900"/>
                  <wp:effectExtent l="0" t="0" r="0" b="0"/>
                  <wp:docPr id="523" name="Picture 523"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71" w:name="fg753"/>
            <w:bookmarkEnd w:id="671"/>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5F5AAF26" wp14:editId="34FE2CBB">
                  <wp:extent cx="76200" cy="215900"/>
                  <wp:effectExtent l="0" t="0" r="0" b="0"/>
                  <wp:docPr id="524" name="Picture 524" descr="D:\AaaF\OUT\httpswwwopeneduopenlearnocw_cmid4256_2021-12-10_11-44-43_nsfr2\word\assets\_d7359949dc954d3cf61238d3e42c2365734379d1_img-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D:\AaaF\OUT\httpswwwopeneduopenlearnocw_cmid4256_2021-12-10_11-44-43_nsfr2\word\assets\_d7359949dc954d3cf61238d3e42c2365734379d1_img-017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bookmarkStart w:id="672" w:name="fg713"/>
            <w:bookmarkEnd w:id="672"/>
          </w:p>
        </w:tc>
        <w:tc>
          <w:tcPr>
            <w:tcW w:w="0" w:type="auto"/>
            <w:tcMar>
              <w:top w:w="48" w:type="dxa"/>
              <w:left w:w="96" w:type="dxa"/>
              <w:bottom w:w="48" w:type="dxa"/>
              <w:right w:w="96" w:type="dxa"/>
            </w:tcMar>
            <w:hideMark/>
          </w:tcPr>
          <w:p w:rsidR="009337AF" w:rsidRDefault="00383B53">
            <w:r>
              <w:t xml:space="preserve">In Math mode: </w:t>
            </w:r>
            <w:r>
              <w:rPr>
                <w:noProof/>
              </w:rPr>
              <w:drawing>
                <wp:inline distT="0" distB="0" distL="0" distR="0" wp14:anchorId="1606D94E" wp14:editId="1FCB30DF">
                  <wp:extent cx="304800" cy="215900"/>
                  <wp:effectExtent l="0" t="0" r="0" b="0"/>
                  <wp:docPr id="525" name="Picture 525"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73" w:name="fg754"/>
            <w:bookmarkEnd w:id="673"/>
            <w:r>
              <w:rPr>
                <w:noProof/>
              </w:rPr>
              <w:drawing>
                <wp:inline distT="0" distB="0" distL="0" distR="0" wp14:anchorId="511EA2F1" wp14:editId="1F5DDFC7">
                  <wp:extent cx="292100" cy="215900"/>
                  <wp:effectExtent l="0" t="0" r="0" b="0"/>
                  <wp:docPr id="526" name="Picture 526"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74" w:name="fg755"/>
            <w:bookmarkEnd w:id="674"/>
            <w:r>
              <w:rPr>
                <w:noProof/>
              </w:rPr>
              <w:drawing>
                <wp:inline distT="0" distB="0" distL="0" distR="0" wp14:anchorId="6F5EA22B" wp14:editId="1C803366">
                  <wp:extent cx="304800" cy="215900"/>
                  <wp:effectExtent l="0" t="0" r="0" b="0"/>
                  <wp:docPr id="527" name="Picture 527"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75" w:name="fg756"/>
            <w:bookmarkEnd w:id="675"/>
            <w:r>
              <w:rPr>
                <w:noProof/>
              </w:rPr>
              <w:drawing>
                <wp:inline distT="0" distB="0" distL="0" distR="0" wp14:anchorId="7D40998E" wp14:editId="324FE40F">
                  <wp:extent cx="292100" cy="215900"/>
                  <wp:effectExtent l="0" t="0" r="0" b="0"/>
                  <wp:docPr id="528" name="Picture 528"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76" w:name="fg757"/>
            <w:bookmarkEnd w:id="676"/>
          </w:p>
          <w:p w:rsidR="009337AF" w:rsidRDefault="00383B53">
            <w:r>
              <w:t xml:space="preserve">In Linear mode: </w:t>
            </w:r>
            <w:r>
              <w:rPr>
                <w:noProof/>
              </w:rPr>
              <w:drawing>
                <wp:inline distT="0" distB="0" distL="0" distR="0" wp14:anchorId="3DECD683" wp14:editId="41EE28DF">
                  <wp:extent cx="292100" cy="215900"/>
                  <wp:effectExtent l="0" t="0" r="0" b="0"/>
                  <wp:docPr id="529" name="Picture 529"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77" w:name="fg758"/>
            <w:bookmarkEnd w:id="677"/>
            <w:r>
              <w:rPr>
                <w:noProof/>
              </w:rPr>
              <w:drawing>
                <wp:inline distT="0" distB="0" distL="0" distR="0" wp14:anchorId="68A2BF36" wp14:editId="468E7068">
                  <wp:extent cx="304800" cy="215900"/>
                  <wp:effectExtent l="0" t="0" r="0" b="0"/>
                  <wp:docPr id="530" name="Picture 530"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78" w:name="fg759"/>
            <w:bookmarkEnd w:id="678"/>
            <w:r>
              <w:rPr>
                <w:noProof/>
              </w:rPr>
              <w:drawing>
                <wp:inline distT="0" distB="0" distL="0" distR="0" wp14:anchorId="617B0DEF" wp14:editId="48D286F4">
                  <wp:extent cx="292100" cy="215900"/>
                  <wp:effectExtent l="0" t="0" r="0" b="0"/>
                  <wp:docPr id="531" name="Picture 531"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79" w:name="fg760"/>
            <w:bookmarkEnd w:id="679"/>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4F902584" wp14:editId="67FC21DA">
                  <wp:extent cx="177800" cy="215900"/>
                  <wp:effectExtent l="0" t="0" r="0" b="0"/>
                  <wp:docPr id="532" name="Picture 532" descr="D:\AaaF\OUT\httpswwwopeneduopenlearnocw_cmid4256_2021-12-10_11-44-43_nsfr2\word\assets\_d3220edf26e541c459e0bcc7394b944c2d193b85_im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D:\AaaF\OUT\httpswwwopeneduopenlearnocw_cmid4256_2021-12-10_11-44-43_nsfr2\word\assets\_d3220edf26e541c459e0bcc7394b944c2d193b85_img-004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bookmarkStart w:id="680" w:name="fg714"/>
            <w:bookmarkEnd w:id="680"/>
          </w:p>
        </w:tc>
        <w:tc>
          <w:tcPr>
            <w:tcW w:w="0" w:type="auto"/>
            <w:tcMar>
              <w:top w:w="48" w:type="dxa"/>
              <w:left w:w="96" w:type="dxa"/>
              <w:bottom w:w="48" w:type="dxa"/>
              <w:right w:w="96" w:type="dxa"/>
            </w:tcMar>
            <w:hideMark/>
          </w:tcPr>
          <w:p w:rsidR="009337AF" w:rsidRDefault="00383B53">
            <w:r>
              <w:t xml:space="preserve">In Math mode: </w:t>
            </w:r>
            <w:r>
              <w:rPr>
                <w:noProof/>
              </w:rPr>
              <w:drawing>
                <wp:inline distT="0" distB="0" distL="0" distR="0" wp14:anchorId="4EAB8D6C" wp14:editId="265D5149">
                  <wp:extent cx="368300" cy="215900"/>
                  <wp:effectExtent l="0" t="0" r="0" b="0"/>
                  <wp:docPr id="533" name="Picture 533"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81" w:name="fg761"/>
            <w:bookmarkEnd w:id="681"/>
            <w:r>
              <w:rPr>
                <w:noProof/>
              </w:rPr>
              <w:drawing>
                <wp:inline distT="0" distB="0" distL="0" distR="0" wp14:anchorId="65042A52" wp14:editId="6BD86C98">
                  <wp:extent cx="304800" cy="215900"/>
                  <wp:effectExtent l="0" t="0" r="0" b="0"/>
                  <wp:docPr id="534" name="Picture 534"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82" w:name="fg762"/>
            <w:bookmarkEnd w:id="682"/>
            <w:r>
              <w:rPr>
                <w:noProof/>
              </w:rPr>
              <w:drawing>
                <wp:inline distT="0" distB="0" distL="0" distR="0" wp14:anchorId="68CAF721" wp14:editId="4D77AD31">
                  <wp:extent cx="596900" cy="215900"/>
                  <wp:effectExtent l="0" t="0" r="0" b="0"/>
                  <wp:docPr id="535" name="Picture 535" descr="D:\AaaF\OUT\httpswwwopeneduopenlearnocw_cmid4256_2021-12-10_11-44-43_nsfr2\word\assets\_5e52f21e54014ee492c0387cea2a3509f15fcf74_key-fr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D:\AaaF\OUT\httpswwwopeneduopenlearnocw_cmid4256_2021-12-10_11-44-43_nsfr2\word\assets\_5e52f21e54014ee492c0387cea2a3509f15fcf74_key-frac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900" cy="215900"/>
                          </a:xfrm>
                          <a:prstGeom prst="rect">
                            <a:avLst/>
                          </a:prstGeom>
                          <a:noFill/>
                          <a:ln>
                            <a:noFill/>
                          </a:ln>
                        </pic:spPr>
                      </pic:pic>
                    </a:graphicData>
                  </a:graphic>
                </wp:inline>
              </w:drawing>
            </w:r>
            <w:bookmarkStart w:id="683" w:name="fg763"/>
            <w:bookmarkEnd w:id="683"/>
            <w:r>
              <w:rPr>
                <w:noProof/>
              </w:rPr>
              <w:drawing>
                <wp:inline distT="0" distB="0" distL="0" distR="0" wp14:anchorId="033C027A" wp14:editId="3037B559">
                  <wp:extent cx="292100" cy="215900"/>
                  <wp:effectExtent l="0" t="0" r="0" b="0"/>
                  <wp:docPr id="536" name="Picture 536"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84" w:name="fg764"/>
            <w:bookmarkEnd w:id="684"/>
            <w:r>
              <w:rPr>
                <w:noProof/>
              </w:rPr>
              <w:drawing>
                <wp:inline distT="0" distB="0" distL="0" distR="0" wp14:anchorId="6434E58F" wp14:editId="5C5781B4">
                  <wp:extent cx="304800" cy="215900"/>
                  <wp:effectExtent l="0" t="0" r="0" b="0"/>
                  <wp:docPr id="537" name="Picture 537"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85" w:name="fg765"/>
            <w:bookmarkEnd w:id="685"/>
            <w:r>
              <w:rPr>
                <w:noProof/>
              </w:rPr>
              <w:drawing>
                <wp:inline distT="0" distB="0" distL="0" distR="0" wp14:anchorId="2417BFAB" wp14:editId="3E20BE77">
                  <wp:extent cx="292100" cy="215900"/>
                  <wp:effectExtent l="0" t="0" r="0" b="0"/>
                  <wp:docPr id="538" name="Picture 538"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86" w:name="fg766"/>
            <w:bookmarkEnd w:id="686"/>
            <w:r>
              <w:rPr>
                <w:noProof/>
              </w:rPr>
              <w:drawing>
                <wp:inline distT="0" distB="0" distL="0" distR="0" wp14:anchorId="0937AFAE" wp14:editId="385B4E86">
                  <wp:extent cx="304800" cy="215900"/>
                  <wp:effectExtent l="0" t="0" r="0" b="0"/>
                  <wp:docPr id="539" name="Picture 539"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87" w:name="fg767"/>
            <w:bookmarkEnd w:id="687"/>
            <w:r>
              <w:rPr>
                <w:noProof/>
              </w:rPr>
              <w:drawing>
                <wp:inline distT="0" distB="0" distL="0" distR="0" wp14:anchorId="21E039E2" wp14:editId="3219465B">
                  <wp:extent cx="292100" cy="215900"/>
                  <wp:effectExtent l="0" t="0" r="0" b="0"/>
                  <wp:docPr id="540" name="Picture 540"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88" w:name="fg768"/>
            <w:bookmarkEnd w:id="688"/>
          </w:p>
          <w:p w:rsidR="009337AF" w:rsidRDefault="00383B53">
            <w:r>
              <w:t xml:space="preserve">In Linear mode: </w:t>
            </w:r>
            <w:r>
              <w:rPr>
                <w:noProof/>
              </w:rPr>
              <w:drawing>
                <wp:inline distT="0" distB="0" distL="0" distR="0" wp14:anchorId="0EACCDD4" wp14:editId="1660FD68">
                  <wp:extent cx="292100" cy="215900"/>
                  <wp:effectExtent l="0" t="0" r="0" b="0"/>
                  <wp:docPr id="541" name="Picture 541"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89" w:name="fg769"/>
            <w:bookmarkEnd w:id="689"/>
            <w:r>
              <w:rPr>
                <w:noProof/>
              </w:rPr>
              <w:drawing>
                <wp:inline distT="0" distB="0" distL="0" distR="0" wp14:anchorId="21E64BE2" wp14:editId="1AF9F36C">
                  <wp:extent cx="304800" cy="215900"/>
                  <wp:effectExtent l="0" t="0" r="0" b="0"/>
                  <wp:docPr id="542" name="Picture 542"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90" w:name="fg770"/>
            <w:bookmarkEnd w:id="690"/>
            <w:r>
              <w:rPr>
                <w:noProof/>
              </w:rPr>
              <w:drawing>
                <wp:inline distT="0" distB="0" distL="0" distR="0" wp14:anchorId="01FC334E" wp14:editId="4348EC3C">
                  <wp:extent cx="292100" cy="215900"/>
                  <wp:effectExtent l="0" t="0" r="0" b="0"/>
                  <wp:docPr id="543" name="Picture 543"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91" w:name="fg771"/>
            <w:bookmarkEnd w:id="691"/>
            <w:r>
              <w:rPr>
                <w:noProof/>
              </w:rPr>
              <w:drawing>
                <wp:inline distT="0" distB="0" distL="0" distR="0" wp14:anchorId="5F9B9CC7" wp14:editId="6FDA6D1C">
                  <wp:extent cx="304800" cy="215900"/>
                  <wp:effectExtent l="0" t="0" r="0" b="0"/>
                  <wp:docPr id="544" name="Picture 544"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692" w:name="fg772"/>
            <w:bookmarkEnd w:id="692"/>
            <w:r>
              <w:rPr>
                <w:noProof/>
              </w:rPr>
              <w:drawing>
                <wp:inline distT="0" distB="0" distL="0" distR="0" wp14:anchorId="2998BDD0" wp14:editId="63B6AB1A">
                  <wp:extent cx="292100" cy="215900"/>
                  <wp:effectExtent l="0" t="0" r="0" b="0"/>
                  <wp:docPr id="545" name="Picture 545"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93" w:name="fg773"/>
            <w:bookmarkEnd w:id="693"/>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71CEFCC7" wp14:editId="2CC4538F">
                  <wp:extent cx="533400" cy="152400"/>
                  <wp:effectExtent l="0" t="0" r="0" b="0"/>
                  <wp:docPr id="546" name="Picture 546" descr="D:\AaaF\OUT\httpswwwopeneduopenlearnocw_cmid4256_2021-12-10_11-44-43_nsfr2\word\assets\_2d932589a2337783701c480b4fbbc1e7f38945d4_img-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D:\AaaF\OUT\httpswwwopeneduopenlearnocw_cmid4256_2021-12-10_11-44-43_nsfr2\word\assets\_2d932589a2337783701c480b4fbbc1e7f38945d4_img-0184.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bookmarkStart w:id="694" w:name="fg715"/>
            <w:bookmarkEnd w:id="694"/>
          </w:p>
        </w:tc>
        <w:tc>
          <w:tcPr>
            <w:tcW w:w="0" w:type="auto"/>
            <w:tcMar>
              <w:top w:w="48" w:type="dxa"/>
              <w:left w:w="96" w:type="dxa"/>
              <w:bottom w:w="48" w:type="dxa"/>
              <w:right w:w="96" w:type="dxa"/>
            </w:tcMar>
            <w:hideMark/>
          </w:tcPr>
          <w:p w:rsidR="009337AF" w:rsidRDefault="00383B53">
            <w:r>
              <w:rPr>
                <w:noProof/>
              </w:rPr>
              <w:drawing>
                <wp:inline distT="0" distB="0" distL="0" distR="0" wp14:anchorId="02C652C5" wp14:editId="0D61FD6D">
                  <wp:extent cx="292100" cy="215900"/>
                  <wp:effectExtent l="0" t="0" r="0" b="0"/>
                  <wp:docPr id="547" name="Picture 547"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95" w:name="fg774"/>
            <w:bookmarkEnd w:id="695"/>
            <w:r>
              <w:rPr>
                <w:noProof/>
              </w:rPr>
              <w:drawing>
                <wp:inline distT="0" distB="0" distL="0" distR="0" wp14:anchorId="0343F860" wp14:editId="619C20B6">
                  <wp:extent cx="368300" cy="215900"/>
                  <wp:effectExtent l="0" t="0" r="0" b="0"/>
                  <wp:docPr id="548" name="Picture 548"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96" w:name="fg775"/>
            <w:bookmarkEnd w:id="696"/>
            <w:r>
              <w:rPr>
                <w:noProof/>
              </w:rPr>
              <w:drawing>
                <wp:inline distT="0" distB="0" distL="0" distR="0" wp14:anchorId="3D9FDBE8" wp14:editId="38C43271">
                  <wp:extent cx="292100" cy="215900"/>
                  <wp:effectExtent l="0" t="0" r="0" b="0"/>
                  <wp:docPr id="549" name="Picture 549"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697" w:name="fg776"/>
            <w:bookmarkEnd w:id="697"/>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59CFE6C0" wp14:editId="17D43B74">
                  <wp:extent cx="101600" cy="76200"/>
                  <wp:effectExtent l="0" t="0" r="0" b="0"/>
                  <wp:docPr id="550" name="Picture 550"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698" w:name="fg716"/>
            <w:bookmarkEnd w:id="698"/>
          </w:p>
        </w:tc>
        <w:tc>
          <w:tcPr>
            <w:tcW w:w="0" w:type="auto"/>
            <w:tcMar>
              <w:top w:w="48" w:type="dxa"/>
              <w:left w:w="96" w:type="dxa"/>
              <w:bottom w:w="48" w:type="dxa"/>
              <w:right w:w="96" w:type="dxa"/>
            </w:tcMar>
            <w:hideMark/>
          </w:tcPr>
          <w:p w:rsidR="009337AF" w:rsidRDefault="00383B53">
            <w:r>
              <w:rPr>
                <w:noProof/>
              </w:rPr>
              <w:drawing>
                <wp:inline distT="0" distB="0" distL="0" distR="0" wp14:anchorId="43F9939A" wp14:editId="58A05934">
                  <wp:extent cx="368300" cy="215900"/>
                  <wp:effectExtent l="0" t="0" r="0" b="0"/>
                  <wp:docPr id="551" name="Picture 55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699" w:name="fg777"/>
            <w:bookmarkEnd w:id="699"/>
            <w:r>
              <w:rPr>
                <w:noProof/>
              </w:rPr>
              <w:drawing>
                <wp:inline distT="0" distB="0" distL="0" distR="0" wp14:anchorId="1A8B0D10" wp14:editId="6380EB3D">
                  <wp:extent cx="368300" cy="215900"/>
                  <wp:effectExtent l="0" t="0" r="0" b="0"/>
                  <wp:docPr id="552" name="Picture 552"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700" w:name="fg778"/>
            <w:bookmarkEnd w:id="700"/>
            <w:r>
              <w:rPr>
                <w:noProof/>
              </w:rPr>
              <w:drawing>
                <wp:inline distT="0" distB="0" distL="0" distR="0" wp14:anchorId="63CD677D" wp14:editId="5A080891">
                  <wp:extent cx="304800" cy="215900"/>
                  <wp:effectExtent l="0" t="0" r="0" b="0"/>
                  <wp:docPr id="553" name="Picture 553" descr="D:\AaaF\OUT\httpswwwopeneduopenlearnocw_cmid4256_2021-12-10_11-44-43_nsfr2\word\assets\_2e5da5bbacd735b382f9da452646e7cc37955670_ke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D:\AaaF\OUT\httpswwwopeneduopenlearnocw_cmid4256_2021-12-10_11-44-43_nsfr2\word\assets\_2e5da5bbacd735b382f9da452646e7cc37955670_key-p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01" w:name="fg779"/>
            <w:bookmarkEnd w:id="701"/>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013D7A92" wp14:editId="2E93E8FD">
                  <wp:extent cx="63500" cy="76200"/>
                  <wp:effectExtent l="0" t="0" r="0" b="0"/>
                  <wp:docPr id="554" name="Picture 554" descr="D:\AaaF\OUT\httpswwwopeneduopenlearnocw_cmid4256_2021-12-10_11-44-43_nsfr2\word\assets\_ff1dd5a5d1feb4de5253e583c9fe5a385acbf3b6_img-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D:\AaaF\OUT\httpswwwopeneduopenlearnocw_cmid4256_2021-12-10_11-44-43_nsfr2\word\assets\_ff1dd5a5d1feb4de5253e583c9fe5a385acbf3b6_img-01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bookmarkStart w:id="702" w:name="fg717"/>
            <w:bookmarkEnd w:id="702"/>
          </w:p>
        </w:tc>
        <w:tc>
          <w:tcPr>
            <w:tcW w:w="0" w:type="auto"/>
            <w:tcMar>
              <w:top w:w="48" w:type="dxa"/>
              <w:left w:w="96" w:type="dxa"/>
              <w:bottom w:w="48" w:type="dxa"/>
              <w:right w:w="96" w:type="dxa"/>
            </w:tcMar>
            <w:hideMark/>
          </w:tcPr>
          <w:p w:rsidR="009337AF" w:rsidRDefault="00383B53">
            <w:r>
              <w:rPr>
                <w:noProof/>
              </w:rPr>
              <w:drawing>
                <wp:inline distT="0" distB="0" distL="0" distR="0" wp14:anchorId="7B5E035B" wp14:editId="60B3B068">
                  <wp:extent cx="381000" cy="215900"/>
                  <wp:effectExtent l="0" t="0" r="0" b="0"/>
                  <wp:docPr id="555" name="Picture 555"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703" w:name="fg780"/>
            <w:bookmarkEnd w:id="703"/>
            <w:r>
              <w:rPr>
                <w:noProof/>
              </w:rPr>
              <w:drawing>
                <wp:inline distT="0" distB="0" distL="0" distR="0" wp14:anchorId="68836F0E" wp14:editId="15484DCC">
                  <wp:extent cx="368300" cy="215900"/>
                  <wp:effectExtent l="0" t="0" r="0" b="0"/>
                  <wp:docPr id="556" name="Picture 556"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704" w:name="fg781"/>
            <w:bookmarkEnd w:id="704"/>
            <w:r>
              <w:t>(</w:t>
            </w:r>
            <w:r>
              <w:rPr>
                <w:noProof/>
              </w:rPr>
              <w:drawing>
                <wp:inline distT="0" distB="0" distL="0" distR="0" wp14:anchorId="11DD3932" wp14:editId="6EE7DB79">
                  <wp:extent cx="63500" cy="76200"/>
                  <wp:effectExtent l="0" t="0" r="0" b="0"/>
                  <wp:docPr id="557" name="Picture 557" descr="D:\AaaF\OUT\httpswwwopeneduopenlearnocw_cmid4256_2021-12-10_11-44-43_nsfr2\word\assets\_ff1dd5a5d1feb4de5253e583c9fe5a385acbf3b6_img-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D:\AaaF\OUT\httpswwwopeneduopenlearnocw_cmid4256_2021-12-10_11-44-43_nsfr2\word\assets\_ff1dd5a5d1feb4de5253e583c9fe5a385acbf3b6_img-01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bookmarkStart w:id="705" w:name="fg782"/>
            <w:bookmarkEnd w:id="705"/>
            <w:r>
              <w:t xml:space="preserve">) </w:t>
            </w:r>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4FDBA685" wp14:editId="38901602">
                  <wp:extent cx="406400" cy="139700"/>
                  <wp:effectExtent l="0" t="0" r="0" b="0"/>
                  <wp:docPr id="558" name="Picture 558" descr="D:\AaaF\OUT\httpswwwopeneduopenlearnocw_cmid4256_2021-12-10_11-44-43_nsfr2\word\assets\_c3861a0eee62a80f4015003387c7986cae73b591_img-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D:\AaaF\OUT\httpswwwopeneduopenlearnocw_cmid4256_2021-12-10_11-44-43_nsfr2\word\assets\_c3861a0eee62a80f4015003387c7986cae73b591_img-0185.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6400" cy="139700"/>
                          </a:xfrm>
                          <a:prstGeom prst="rect">
                            <a:avLst/>
                          </a:prstGeom>
                          <a:noFill/>
                          <a:ln>
                            <a:noFill/>
                          </a:ln>
                        </pic:spPr>
                      </pic:pic>
                    </a:graphicData>
                  </a:graphic>
                </wp:inline>
              </w:drawing>
            </w:r>
            <w:bookmarkStart w:id="706" w:name="fg718"/>
            <w:bookmarkEnd w:id="706"/>
          </w:p>
        </w:tc>
        <w:tc>
          <w:tcPr>
            <w:tcW w:w="0" w:type="auto"/>
            <w:tcMar>
              <w:top w:w="48" w:type="dxa"/>
              <w:left w:w="96" w:type="dxa"/>
              <w:bottom w:w="48" w:type="dxa"/>
              <w:right w:w="96" w:type="dxa"/>
            </w:tcMar>
            <w:hideMark/>
          </w:tcPr>
          <w:p w:rsidR="009337AF" w:rsidRDefault="00383B53">
            <w:r>
              <w:rPr>
                <w:noProof/>
              </w:rPr>
              <w:drawing>
                <wp:inline distT="0" distB="0" distL="0" distR="0" wp14:anchorId="0AA90E77" wp14:editId="129CA680">
                  <wp:extent cx="304800" cy="215900"/>
                  <wp:effectExtent l="0" t="0" r="0" b="0"/>
                  <wp:docPr id="559" name="Picture 559"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07" w:name="fg783"/>
            <w:bookmarkEnd w:id="707"/>
            <w:r>
              <w:rPr>
                <w:noProof/>
              </w:rPr>
              <w:drawing>
                <wp:inline distT="0" distB="0" distL="0" distR="0" wp14:anchorId="1EAC49FA" wp14:editId="529ECE9E">
                  <wp:extent cx="292100" cy="215900"/>
                  <wp:effectExtent l="0" t="0" r="0" b="0"/>
                  <wp:docPr id="560" name="Picture 560"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08" w:name="fg784"/>
            <w:bookmarkEnd w:id="708"/>
            <w:r>
              <w:rPr>
                <w:noProof/>
              </w:rPr>
              <w:drawing>
                <wp:inline distT="0" distB="0" distL="0" distR="0" wp14:anchorId="31695239" wp14:editId="308431D8">
                  <wp:extent cx="292100" cy="215900"/>
                  <wp:effectExtent l="0" t="0" r="0" b="0"/>
                  <wp:docPr id="561" name="Picture 561"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09" w:name="fg785"/>
            <w:bookmarkEnd w:id="709"/>
            <w:r>
              <w:rPr>
                <w:noProof/>
              </w:rPr>
              <w:drawing>
                <wp:inline distT="0" distB="0" distL="0" distR="0" wp14:anchorId="5A78FCD7" wp14:editId="6E88A7FB">
                  <wp:extent cx="292100" cy="215900"/>
                  <wp:effectExtent l="0" t="0" r="0" b="0"/>
                  <wp:docPr id="562" name="Picture 562"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10" w:name="fg786"/>
            <w:bookmarkEnd w:id="710"/>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0BA14D42" wp14:editId="461DA73B">
                  <wp:extent cx="419100" cy="127000"/>
                  <wp:effectExtent l="0" t="0" r="0" b="6350"/>
                  <wp:docPr id="563" name="Picture 563" descr="D:\AaaF\OUT\httpswwwopeneduopenlearnocw_cmid4256_2021-12-10_11-44-43_nsfr2\word\assets\_aa8e76a415d634a6fcaf0126e7ff3a1f014edcf8_img-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AaaF\OUT\httpswwwopeneduopenlearnocw_cmid4256_2021-12-10_11-44-43_nsfr2\word\assets\_aa8e76a415d634a6fcaf0126e7ff3a1f014edcf8_img-0186.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9100" cy="127000"/>
                          </a:xfrm>
                          <a:prstGeom prst="rect">
                            <a:avLst/>
                          </a:prstGeom>
                          <a:noFill/>
                          <a:ln>
                            <a:noFill/>
                          </a:ln>
                        </pic:spPr>
                      </pic:pic>
                    </a:graphicData>
                  </a:graphic>
                </wp:inline>
              </w:drawing>
            </w:r>
            <w:bookmarkStart w:id="711" w:name="fg719"/>
            <w:bookmarkEnd w:id="711"/>
          </w:p>
        </w:tc>
        <w:tc>
          <w:tcPr>
            <w:tcW w:w="0" w:type="auto"/>
            <w:tcMar>
              <w:top w:w="48" w:type="dxa"/>
              <w:left w:w="96" w:type="dxa"/>
              <w:bottom w:w="48" w:type="dxa"/>
              <w:right w:w="96" w:type="dxa"/>
            </w:tcMar>
            <w:hideMark/>
          </w:tcPr>
          <w:p w:rsidR="009337AF" w:rsidRDefault="00383B53">
            <w:r>
              <w:rPr>
                <w:noProof/>
              </w:rPr>
              <w:drawing>
                <wp:inline distT="0" distB="0" distL="0" distR="0" wp14:anchorId="7AA55C7F" wp14:editId="34DA5AB7">
                  <wp:extent cx="292100" cy="215900"/>
                  <wp:effectExtent l="0" t="0" r="0" b="0"/>
                  <wp:docPr id="564" name="Picture 564" descr="D:\AaaF\OUT\httpswwwopeneduopenlearnocw_cmid4256_2021-12-10_11-44-43_nsfr2\word\assets\_20d1b699fa4f6497f5c76527b4ef31f5d191e114_ke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D:\AaaF\OUT\httpswwwopeneduopenlearnocw_cmid4256_2021-12-10_11-44-43_nsfr2\word\assets\_20d1b699fa4f6497f5c76527b4ef31f5d191e114_key-co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12" w:name="fg787"/>
            <w:bookmarkEnd w:id="712"/>
            <w:r>
              <w:rPr>
                <w:noProof/>
              </w:rPr>
              <w:drawing>
                <wp:inline distT="0" distB="0" distL="0" distR="0" wp14:anchorId="37D6EB95" wp14:editId="4B188972">
                  <wp:extent cx="292100" cy="215900"/>
                  <wp:effectExtent l="0" t="0" r="0" b="0"/>
                  <wp:docPr id="565" name="Picture 565"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13" w:name="fg788"/>
            <w:bookmarkEnd w:id="713"/>
            <w:r>
              <w:rPr>
                <w:noProof/>
              </w:rPr>
              <w:drawing>
                <wp:inline distT="0" distB="0" distL="0" distR="0" wp14:anchorId="075DBDD9" wp14:editId="3248E2BC">
                  <wp:extent cx="292100" cy="215900"/>
                  <wp:effectExtent l="0" t="0" r="0" b="0"/>
                  <wp:docPr id="566" name="Picture 566"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14" w:name="fg789"/>
            <w:bookmarkEnd w:id="714"/>
            <w:r>
              <w:rPr>
                <w:noProof/>
              </w:rPr>
              <w:drawing>
                <wp:inline distT="0" distB="0" distL="0" distR="0" wp14:anchorId="312F02EA" wp14:editId="738FA2D2">
                  <wp:extent cx="292100" cy="215900"/>
                  <wp:effectExtent l="0" t="0" r="0" b="0"/>
                  <wp:docPr id="567" name="Picture 567"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15" w:name="fg790"/>
            <w:bookmarkEnd w:id="715"/>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68664DFE" wp14:editId="37CB0548">
                  <wp:extent cx="444500" cy="127000"/>
                  <wp:effectExtent l="0" t="0" r="0" b="6350"/>
                  <wp:docPr id="568" name="Picture 568" descr="D:\AaaF\OUT\httpswwwopeneduopenlearnocw_cmid4256_2021-12-10_11-44-43_nsfr2\word\assets\_00a5a52ff93cc78a9fdb2a34776c87421b3e6f4b_im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D:\AaaF\OUT\httpswwwopeneduopenlearnocw_cmid4256_2021-12-10_11-44-43_nsfr2\word\assets\_00a5a52ff93cc78a9fdb2a34776c87421b3e6f4b_img-018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4500" cy="127000"/>
                          </a:xfrm>
                          <a:prstGeom prst="rect">
                            <a:avLst/>
                          </a:prstGeom>
                          <a:noFill/>
                          <a:ln>
                            <a:noFill/>
                          </a:ln>
                        </pic:spPr>
                      </pic:pic>
                    </a:graphicData>
                  </a:graphic>
                </wp:inline>
              </w:drawing>
            </w:r>
            <w:bookmarkStart w:id="716" w:name="fg720"/>
            <w:bookmarkEnd w:id="716"/>
          </w:p>
        </w:tc>
        <w:tc>
          <w:tcPr>
            <w:tcW w:w="0" w:type="auto"/>
            <w:tcMar>
              <w:top w:w="48" w:type="dxa"/>
              <w:left w:w="96" w:type="dxa"/>
              <w:bottom w:w="48" w:type="dxa"/>
              <w:right w:w="96" w:type="dxa"/>
            </w:tcMar>
            <w:hideMark/>
          </w:tcPr>
          <w:p w:rsidR="009337AF" w:rsidRDefault="00383B53">
            <w:r>
              <w:rPr>
                <w:noProof/>
              </w:rPr>
              <w:drawing>
                <wp:inline distT="0" distB="0" distL="0" distR="0" wp14:anchorId="0296663D" wp14:editId="5EDCE5C9">
                  <wp:extent cx="304800" cy="215900"/>
                  <wp:effectExtent l="0" t="0" r="0" b="0"/>
                  <wp:docPr id="569" name="Picture 569" descr="D:\AaaF\OUT\httpswwwopeneduopenlearnocw_cmid4256_2021-12-10_11-44-43_nsfr2\word\assets\_f20502dd9304ba70a5dfe4cde8c2ddb4f26da79e_key-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D:\AaaF\OUT\httpswwwopeneduopenlearnocw_cmid4256_2021-12-10_11-44-43_nsfr2\word\assets\_f20502dd9304ba70a5dfe4cde8c2ddb4f26da79e_key-ta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17" w:name="fg791"/>
            <w:bookmarkEnd w:id="717"/>
            <w:r>
              <w:rPr>
                <w:noProof/>
              </w:rPr>
              <w:drawing>
                <wp:inline distT="0" distB="0" distL="0" distR="0" wp14:anchorId="5B682FA1" wp14:editId="46F81BA3">
                  <wp:extent cx="292100" cy="215900"/>
                  <wp:effectExtent l="0" t="0" r="0" b="0"/>
                  <wp:docPr id="570" name="Picture 570"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18" w:name="fg792"/>
            <w:bookmarkEnd w:id="718"/>
            <w:r>
              <w:rPr>
                <w:noProof/>
              </w:rPr>
              <w:drawing>
                <wp:inline distT="0" distB="0" distL="0" distR="0" wp14:anchorId="3749287D" wp14:editId="0CA308F2">
                  <wp:extent cx="292100" cy="215900"/>
                  <wp:effectExtent l="0" t="0" r="0" b="0"/>
                  <wp:docPr id="571" name="Picture 571"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19" w:name="fg793"/>
            <w:bookmarkEnd w:id="719"/>
            <w:r>
              <w:rPr>
                <w:noProof/>
              </w:rPr>
              <w:drawing>
                <wp:inline distT="0" distB="0" distL="0" distR="0" wp14:anchorId="659AF4F8" wp14:editId="04B4ABC2">
                  <wp:extent cx="292100" cy="215900"/>
                  <wp:effectExtent l="0" t="0" r="0" b="0"/>
                  <wp:docPr id="572" name="Picture 572"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20" w:name="fg794"/>
            <w:bookmarkEnd w:id="720"/>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222DE6E7" wp14:editId="55FFF2F3">
                  <wp:extent cx="723900" cy="203200"/>
                  <wp:effectExtent l="0" t="0" r="0" b="6350"/>
                  <wp:docPr id="573" name="Picture 573" descr="D:\AaaF\OUT\httpswwwopeneduopenlearnocw_cmid4256_2021-12-10_11-44-43_nsfr2\word\assets\_edaf78ab6f02da0bb0346f9a08dc1bb86c1ca318_img-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AaaF\OUT\httpswwwopeneduopenlearnocw_cmid4256_2021-12-10_11-44-43_nsfr2\word\assets\_edaf78ab6f02da0bb0346f9a08dc1bb86c1ca318_img-013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bookmarkStart w:id="721" w:name="fg721"/>
            <w:bookmarkEnd w:id="721"/>
          </w:p>
        </w:tc>
        <w:tc>
          <w:tcPr>
            <w:tcW w:w="0" w:type="auto"/>
            <w:tcMar>
              <w:top w:w="48" w:type="dxa"/>
              <w:left w:w="96" w:type="dxa"/>
              <w:bottom w:w="48" w:type="dxa"/>
              <w:right w:w="96" w:type="dxa"/>
            </w:tcMar>
            <w:hideMark/>
          </w:tcPr>
          <w:p w:rsidR="009337AF" w:rsidRDefault="00383B53">
            <w:r>
              <w:rPr>
                <w:noProof/>
              </w:rPr>
              <w:drawing>
                <wp:inline distT="0" distB="0" distL="0" distR="0" wp14:anchorId="5718359C" wp14:editId="56CD79A3">
                  <wp:extent cx="368300" cy="215900"/>
                  <wp:effectExtent l="0" t="0" r="0" b="0"/>
                  <wp:docPr id="574" name="Picture 574"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722" w:name="fg795"/>
            <w:bookmarkEnd w:id="722"/>
            <w:r>
              <w:rPr>
                <w:noProof/>
              </w:rPr>
              <w:drawing>
                <wp:inline distT="0" distB="0" distL="0" distR="0" wp14:anchorId="23C0457F" wp14:editId="2236E677">
                  <wp:extent cx="304800" cy="215900"/>
                  <wp:effectExtent l="0" t="0" r="0" b="0"/>
                  <wp:docPr id="575" name="Picture 575"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23" w:name="fg796"/>
            <w:bookmarkEnd w:id="723"/>
            <w:r>
              <w:rPr>
                <w:noProof/>
              </w:rPr>
              <w:drawing>
                <wp:inline distT="0" distB="0" distL="0" distR="0" wp14:anchorId="2F342817" wp14:editId="7EF2D16B">
                  <wp:extent cx="622300" cy="215900"/>
                  <wp:effectExtent l="0" t="0" r="6350" b="0"/>
                  <wp:docPr id="576" name="Picture 576" descr="D:\AaaF\OUT\httpswwwopeneduopenlearnocw_cmid4256_2021-12-10_11-44-43_nsfr2\word\assets\_ee2a635f9d0f3476afa82fadb23e294921cb6870_key-inv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D:\AaaF\OUT\httpswwwopeneduopenlearnocw_cmid4256_2021-12-10_11-44-43_nsfr2\word\assets\_ee2a635f9d0f3476afa82fadb23e294921cb6870_key-invsin.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bookmarkStart w:id="724" w:name="fg797"/>
            <w:bookmarkEnd w:id="724"/>
            <w:r>
              <w:rPr>
                <w:noProof/>
              </w:rPr>
              <w:drawing>
                <wp:inline distT="0" distB="0" distL="0" distR="0" wp14:anchorId="4458F89F" wp14:editId="2446C441">
                  <wp:extent cx="292100" cy="215900"/>
                  <wp:effectExtent l="0" t="0" r="0" b="0"/>
                  <wp:docPr id="577" name="Picture 577"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25" w:name="fg798"/>
            <w:bookmarkEnd w:id="725"/>
            <w:r>
              <w:rPr>
                <w:noProof/>
              </w:rPr>
              <w:drawing>
                <wp:inline distT="0" distB="0" distL="0" distR="0" wp14:anchorId="49E3B8F2" wp14:editId="403AF2C2">
                  <wp:extent cx="292100" cy="215900"/>
                  <wp:effectExtent l="0" t="0" r="0" b="0"/>
                  <wp:docPr id="578" name="Picture 578"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26" w:name="fg799"/>
            <w:bookmarkEnd w:id="726"/>
            <w:r>
              <w:rPr>
                <w:noProof/>
              </w:rPr>
              <w:drawing>
                <wp:inline distT="0" distB="0" distL="0" distR="0" wp14:anchorId="307FC3F6" wp14:editId="308D72C9">
                  <wp:extent cx="292100" cy="215900"/>
                  <wp:effectExtent l="0" t="0" r="0" b="0"/>
                  <wp:docPr id="579" name="Picture 579"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27" w:name="fg800"/>
            <w:bookmarkEnd w:id="727"/>
            <w:r>
              <w:rPr>
                <w:noProof/>
              </w:rPr>
              <w:drawing>
                <wp:inline distT="0" distB="0" distL="0" distR="0" wp14:anchorId="3D794842" wp14:editId="70D5F180">
                  <wp:extent cx="292100" cy="215900"/>
                  <wp:effectExtent l="0" t="0" r="0" b="0"/>
                  <wp:docPr id="580" name="Picture 580"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28" w:name="fg801"/>
            <w:bookmarkEnd w:id="728"/>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5A9EC06C" wp14:editId="1748D211">
                  <wp:extent cx="469900" cy="177800"/>
                  <wp:effectExtent l="0" t="0" r="6350" b="0"/>
                  <wp:docPr id="581" name="Picture 581" descr="D:\AaaF\OUT\httpswwwopeneduopenlearnocw_cmid4256_2021-12-10_11-44-43_nsfr2\word\assets\_cb632ca0ca59c402d4403974e259e96afa1a32da_img-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D:\AaaF\OUT\httpswwwopeneduopenlearnocw_cmid4256_2021-12-10_11-44-43_nsfr2\word\assets\_cb632ca0ca59c402d4403974e259e96afa1a32da_img-0190.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bookmarkStart w:id="729" w:name="fg722"/>
            <w:bookmarkEnd w:id="729"/>
          </w:p>
        </w:tc>
        <w:tc>
          <w:tcPr>
            <w:tcW w:w="0" w:type="auto"/>
            <w:tcMar>
              <w:top w:w="48" w:type="dxa"/>
              <w:left w:w="96" w:type="dxa"/>
              <w:bottom w:w="48" w:type="dxa"/>
              <w:right w:w="96" w:type="dxa"/>
            </w:tcMar>
            <w:hideMark/>
          </w:tcPr>
          <w:p w:rsidR="009337AF" w:rsidRDefault="00383B53">
            <w:r>
              <w:rPr>
                <w:noProof/>
              </w:rPr>
              <w:drawing>
                <wp:inline distT="0" distB="0" distL="0" distR="0" wp14:anchorId="5FAFA00E" wp14:editId="6F9C16AB">
                  <wp:extent cx="292100" cy="215900"/>
                  <wp:effectExtent l="0" t="0" r="0" b="0"/>
                  <wp:docPr id="582" name="Picture 582" descr="D:\AaaF\OUT\httpswwwopeneduopenlearnocw_cmid4256_2021-12-10_11-44-43_nsfr2\word\assets\_681f3f770a58fc1370d96e7df13d899ef87133e0_ke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D:\AaaF\OUT\httpswwwopeneduopenlearnocw_cmid4256_2021-12-10_11-44-43_nsfr2\word\assets\_681f3f770a58fc1370d96e7df13d899ef87133e0_key-log.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30" w:name="fg802"/>
            <w:bookmarkEnd w:id="730"/>
            <w:r>
              <w:rPr>
                <w:noProof/>
              </w:rPr>
              <w:drawing>
                <wp:inline distT="0" distB="0" distL="0" distR="0" wp14:anchorId="521E994D" wp14:editId="7AEC107C">
                  <wp:extent cx="292100" cy="215900"/>
                  <wp:effectExtent l="0" t="0" r="0" b="0"/>
                  <wp:docPr id="583" name="Picture 583"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31" w:name="fg803"/>
            <w:bookmarkEnd w:id="731"/>
            <w:r>
              <w:rPr>
                <w:noProof/>
              </w:rPr>
              <w:drawing>
                <wp:inline distT="0" distB="0" distL="0" distR="0" wp14:anchorId="4D416C5E" wp14:editId="61E72DC9">
                  <wp:extent cx="292100" cy="215900"/>
                  <wp:effectExtent l="0" t="0" r="0" b="0"/>
                  <wp:docPr id="584" name="Picture 584"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32" w:name="fg804"/>
            <w:bookmarkEnd w:id="732"/>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7CD4577A" wp14:editId="792CCCE4">
                  <wp:extent cx="254000" cy="127000"/>
                  <wp:effectExtent l="0" t="0" r="0" b="6350"/>
                  <wp:docPr id="585" name="Picture 585" descr="D:\AaaF\OUT\httpswwwopeneduopenlearnocw_cmid4256_2021-12-10_11-44-43_nsfr2\word\assets\_39d68411fddd97c5c1793da82183c07a6baa672c_img-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aaF\OUT\httpswwwopeneduopenlearnocw_cmid4256_2021-12-10_11-44-43_nsfr2\word\assets\_39d68411fddd97c5c1793da82183c07a6baa672c_img-015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4000" cy="127000"/>
                          </a:xfrm>
                          <a:prstGeom prst="rect">
                            <a:avLst/>
                          </a:prstGeom>
                          <a:noFill/>
                          <a:ln>
                            <a:noFill/>
                          </a:ln>
                        </pic:spPr>
                      </pic:pic>
                    </a:graphicData>
                  </a:graphic>
                </wp:inline>
              </w:drawing>
            </w:r>
            <w:bookmarkStart w:id="733" w:name="fg723"/>
            <w:bookmarkEnd w:id="733"/>
          </w:p>
        </w:tc>
        <w:tc>
          <w:tcPr>
            <w:tcW w:w="0" w:type="auto"/>
            <w:tcMar>
              <w:top w:w="48" w:type="dxa"/>
              <w:left w:w="96" w:type="dxa"/>
              <w:bottom w:w="48" w:type="dxa"/>
              <w:right w:w="96" w:type="dxa"/>
            </w:tcMar>
            <w:hideMark/>
          </w:tcPr>
          <w:p w:rsidR="009337AF" w:rsidRDefault="00383B53">
            <w:r>
              <w:rPr>
                <w:noProof/>
              </w:rPr>
              <w:drawing>
                <wp:inline distT="0" distB="0" distL="0" distR="0" wp14:anchorId="46BD447C" wp14:editId="65F9140C">
                  <wp:extent cx="292100" cy="215900"/>
                  <wp:effectExtent l="0" t="0" r="0" b="0"/>
                  <wp:docPr id="586" name="Picture 586" descr="D:\AaaF\OUT\httpswwwopeneduopenlearnocw_cmid4256_2021-12-10_11-44-43_nsfr2\word\assets\_e7605f8e2bfeeb4475013b808258fd34d9dfac0e_key-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D:\AaaF\OUT\httpswwwopeneduopenlearnocw_cmid4256_2021-12-10_11-44-43_nsfr2\word\assets\_e7605f8e2bfeeb4475013b808258fd34d9dfac0e_key-ln.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34" w:name="fg805"/>
            <w:bookmarkEnd w:id="734"/>
            <w:r>
              <w:rPr>
                <w:noProof/>
              </w:rPr>
              <w:drawing>
                <wp:inline distT="0" distB="0" distL="0" distR="0" wp14:anchorId="1F8309BF" wp14:editId="0119A1C2">
                  <wp:extent cx="292100" cy="215900"/>
                  <wp:effectExtent l="0" t="0" r="0" b="0"/>
                  <wp:docPr id="587" name="Picture 587"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35" w:name="fg806"/>
            <w:bookmarkEnd w:id="735"/>
            <w:r>
              <w:rPr>
                <w:noProof/>
              </w:rPr>
              <w:drawing>
                <wp:inline distT="0" distB="0" distL="0" distR="0" wp14:anchorId="4F5F39E3" wp14:editId="133C8BF7">
                  <wp:extent cx="292100" cy="215900"/>
                  <wp:effectExtent l="0" t="0" r="0" b="0"/>
                  <wp:docPr id="588" name="Picture 588"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36" w:name="fg807"/>
            <w:bookmarkEnd w:id="736"/>
          </w:p>
        </w:tc>
      </w:tr>
      <w:tr w:rsidR="009337AF">
        <w:trPr>
          <w:divId w:val="1774127711"/>
        </w:trPr>
        <w:tc>
          <w:tcPr>
            <w:tcW w:w="0" w:type="auto"/>
            <w:tcMar>
              <w:top w:w="48" w:type="dxa"/>
              <w:left w:w="96" w:type="dxa"/>
              <w:bottom w:w="48" w:type="dxa"/>
              <w:right w:w="96" w:type="dxa"/>
            </w:tcMar>
            <w:hideMark/>
          </w:tcPr>
          <w:p w:rsidR="009337AF" w:rsidRDefault="00383B53">
            <w:r>
              <w:rPr>
                <w:noProof/>
              </w:rPr>
              <w:drawing>
                <wp:inline distT="0" distB="0" distL="0" distR="0" wp14:anchorId="14D24126" wp14:editId="611A0E0B">
                  <wp:extent cx="241300" cy="139700"/>
                  <wp:effectExtent l="0" t="0" r="6350" b="0"/>
                  <wp:docPr id="589" name="Picture 589" descr="D:\AaaF\OUT\httpswwwopeneduopenlearnocw_cmid4256_2021-12-10_11-44-43_nsfr2\word\assets\_0dbbc1e41c3776d8b1cf586e452ca08ceb7166f0_img-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D:\AaaF\OUT\httpswwwopeneduopenlearnocw_cmid4256_2021-12-10_11-44-43_nsfr2\word\assets\_0dbbc1e41c3776d8b1cf586e452ca08ceb7166f0_img-019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1300" cy="139700"/>
                          </a:xfrm>
                          <a:prstGeom prst="rect">
                            <a:avLst/>
                          </a:prstGeom>
                          <a:noFill/>
                          <a:ln>
                            <a:noFill/>
                          </a:ln>
                        </pic:spPr>
                      </pic:pic>
                    </a:graphicData>
                  </a:graphic>
                </wp:inline>
              </w:drawing>
            </w:r>
            <w:bookmarkStart w:id="737" w:name="fg724"/>
            <w:bookmarkEnd w:id="737"/>
          </w:p>
        </w:tc>
        <w:tc>
          <w:tcPr>
            <w:tcW w:w="0" w:type="auto"/>
            <w:tcMar>
              <w:top w:w="48" w:type="dxa"/>
              <w:left w:w="96" w:type="dxa"/>
              <w:bottom w:w="48" w:type="dxa"/>
              <w:right w:w="96" w:type="dxa"/>
            </w:tcMar>
            <w:hideMark/>
          </w:tcPr>
          <w:p w:rsidR="009337AF" w:rsidRDefault="00383B53">
            <w:r>
              <w:rPr>
                <w:noProof/>
              </w:rPr>
              <w:drawing>
                <wp:inline distT="0" distB="0" distL="0" distR="0" wp14:anchorId="3F99A186" wp14:editId="03D6703E">
                  <wp:extent cx="368300" cy="215900"/>
                  <wp:effectExtent l="0" t="0" r="0" b="0"/>
                  <wp:docPr id="590" name="Picture 59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738" w:name="fg808"/>
            <w:bookmarkEnd w:id="738"/>
            <w:r>
              <w:rPr>
                <w:noProof/>
              </w:rPr>
              <w:drawing>
                <wp:inline distT="0" distB="0" distL="0" distR="0" wp14:anchorId="549CB6D7" wp14:editId="1B1F386A">
                  <wp:extent cx="292100" cy="215900"/>
                  <wp:effectExtent l="0" t="0" r="0" b="0"/>
                  <wp:docPr id="591" name="Picture 591" descr="D:\AaaF\OUT\httpswwwopeneduopenlearnocw_cmid4256_2021-12-10_11-44-43_nsfr2\word\assets\_e7605f8e2bfeeb4475013b808258fd34d9dfac0e_key-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AaaF\OUT\httpswwwopeneduopenlearnocw_cmid4256_2021-12-10_11-44-43_nsfr2\word\assets\_e7605f8e2bfeeb4475013b808258fd34d9dfac0e_key-ln.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39" w:name="fg809"/>
            <w:bookmarkEnd w:id="739"/>
            <w:r>
              <w:rPr>
                <w:noProof/>
              </w:rPr>
              <w:drawing>
                <wp:inline distT="0" distB="0" distL="0" distR="0" wp14:anchorId="17C3F9FA" wp14:editId="54599987">
                  <wp:extent cx="406400" cy="215900"/>
                  <wp:effectExtent l="0" t="0" r="0" b="0"/>
                  <wp:docPr id="592" name="Picture 592" descr="D:\AaaF\OUT\httpswwwopeneduopenlearnocw_cmid4256_2021-12-10_11-44-43_nsfr2\word\assets\_d80765c8608054229ed730ee0d94340af7177d05_key-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D:\AaaF\OUT\httpswwwopeneduopenlearnocw_cmid4256_2021-12-10_11-44-43_nsfr2\word\assets\_d80765c8608054229ed730ee0d94340af7177d05_key-ex.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6400" cy="215900"/>
                          </a:xfrm>
                          <a:prstGeom prst="rect">
                            <a:avLst/>
                          </a:prstGeom>
                          <a:noFill/>
                          <a:ln>
                            <a:noFill/>
                          </a:ln>
                        </pic:spPr>
                      </pic:pic>
                    </a:graphicData>
                  </a:graphic>
                </wp:inline>
              </w:drawing>
            </w:r>
            <w:bookmarkStart w:id="740" w:name="fg810"/>
            <w:bookmarkEnd w:id="740"/>
            <w:r>
              <w:rPr>
                <w:noProof/>
              </w:rPr>
              <w:drawing>
                <wp:inline distT="0" distB="0" distL="0" distR="0" wp14:anchorId="0C63A23E" wp14:editId="6553E1F6">
                  <wp:extent cx="292100" cy="215900"/>
                  <wp:effectExtent l="0" t="0" r="0" b="0"/>
                  <wp:docPr id="593" name="Picture 593"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41" w:name="fg811"/>
            <w:bookmarkEnd w:id="741"/>
            <w:r>
              <w:rPr>
                <w:noProof/>
              </w:rPr>
              <w:drawing>
                <wp:inline distT="0" distB="0" distL="0" distR="0" wp14:anchorId="5E109878" wp14:editId="3DB62855">
                  <wp:extent cx="292100" cy="215900"/>
                  <wp:effectExtent l="0" t="0" r="0" b="0"/>
                  <wp:docPr id="594" name="Picture 594"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42" w:name="fg812"/>
            <w:bookmarkEnd w:id="742"/>
            <w:r>
              <w:rPr>
                <w:noProof/>
              </w:rPr>
              <w:drawing>
                <wp:inline distT="0" distB="0" distL="0" distR="0" wp14:anchorId="10361E92" wp14:editId="073F8AC7">
                  <wp:extent cx="292100" cy="215900"/>
                  <wp:effectExtent l="0" t="0" r="0" b="0"/>
                  <wp:docPr id="595" name="Picture 595"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43" w:name="fg813"/>
            <w:bookmarkEnd w:id="743"/>
          </w:p>
        </w:tc>
      </w:tr>
    </w:tbl>
    <w:p w:rsidR="009337AF" w:rsidRDefault="00383B53">
      <w:pPr>
        <w:divId w:val="1379091287"/>
      </w:pPr>
      <w:r>
        <w:rPr>
          <w:vanish/>
        </w:rPr>
        <w:t>End of Table</w:t>
      </w:r>
    </w:p>
    <w:p w:rsidR="009337AF" w:rsidRDefault="00383B53">
      <w:pPr>
        <w:divId w:val="1379091287"/>
      </w:pPr>
      <w:r>
        <w:rPr>
          <w:vanish/>
        </w:rPr>
        <w:t>Start of Box</w:t>
      </w:r>
    </w:p>
    <w:p w:rsidR="009337AF" w:rsidRDefault="00383B53">
      <w:pPr>
        <w:divId w:val="2065637218"/>
      </w:pPr>
      <w:bookmarkStart w:id="744" w:name="Session12_Box4"/>
      <w:bookmarkEnd w:id="744"/>
      <w:r>
        <w:rPr>
          <w:noProof/>
        </w:rPr>
        <w:drawing>
          <wp:inline distT="0" distB="0" distL="0" distR="0" wp14:anchorId="2BBBAF90" wp14:editId="5A4AF4C9">
            <wp:extent cx="101600" cy="76200"/>
            <wp:effectExtent l="0" t="0" r="0" b="0"/>
            <wp:docPr id="596" name="Picture 596"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745" w:name="fg814"/>
      <w:bookmarkEnd w:id="745"/>
      <w:r>
        <w:t xml:space="preserve">and </w:t>
      </w:r>
      <w:r>
        <w:rPr>
          <w:noProof/>
        </w:rPr>
        <w:drawing>
          <wp:inline distT="0" distB="0" distL="0" distR="0" wp14:anchorId="089DBC2F" wp14:editId="2648FF8A">
            <wp:extent cx="63500" cy="76200"/>
            <wp:effectExtent l="0" t="0" r="0" b="0"/>
            <wp:docPr id="597" name="Picture 597" descr="D:\AaaF\OUT\httpswwwopeneduopenlearnocw_cmid4256_2021-12-10_11-44-43_nsfr2\word\assets\_ff1dd5a5d1feb4de5253e583c9fe5a385acbf3b6_img-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AaaF\OUT\httpswwwopeneduopenlearnocw_cmid4256_2021-12-10_11-44-43_nsfr2\word\assets\_ff1dd5a5d1feb4de5253e583c9fe5a385acbf3b6_img-01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bookmarkStart w:id="746" w:name="fg815"/>
      <w:bookmarkEnd w:id="746"/>
      <w:r>
        <w:t xml:space="preserve">are mathematical constants. </w:t>
      </w:r>
    </w:p>
    <w:p w:rsidR="009337AF" w:rsidRDefault="00383B53">
      <w:pPr>
        <w:divId w:val="2065637218"/>
      </w:pPr>
      <w:r>
        <w:t>When using trigonometric functions, ensure that your calculator is set to use the correct units: degrees or radians.</w:t>
      </w:r>
    </w:p>
    <w:p w:rsidR="009337AF" w:rsidRDefault="00383B53">
      <w:pPr>
        <w:divId w:val="2065637218"/>
      </w:pPr>
      <w:r>
        <w:rPr>
          <w:noProof/>
        </w:rPr>
        <w:drawing>
          <wp:inline distT="0" distB="0" distL="0" distR="0" wp14:anchorId="598007E7" wp14:editId="1FBC20A8">
            <wp:extent cx="749300" cy="190500"/>
            <wp:effectExtent l="0" t="0" r="0" b="0"/>
            <wp:docPr id="598" name="Picture 598" descr="D:\AaaF\OUT\httpswwwopeneduopenlearnocw_cmid4256_2021-12-10_11-44-43_nsfr2\word\assets\_174b63c8f86416c104fe1462c06cdea8c2e2a44f_img-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D:\AaaF\OUT\httpswwwopeneduopenlearnocw_cmid4256_2021-12-10_11-44-43_nsfr2\word\assets\_174b63c8f86416c104fe1462c06cdea8c2e2a44f_img-0188.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49300" cy="190500"/>
                    </a:xfrm>
                    <a:prstGeom prst="rect">
                      <a:avLst/>
                    </a:prstGeom>
                    <a:noFill/>
                    <a:ln>
                      <a:noFill/>
                    </a:ln>
                  </pic:spPr>
                </pic:pic>
              </a:graphicData>
            </a:graphic>
          </wp:inline>
        </w:drawing>
      </w:r>
      <w:bookmarkStart w:id="747" w:name="fg816"/>
      <w:bookmarkEnd w:id="747"/>
      <w:r>
        <w:t xml:space="preserve">and </w:t>
      </w:r>
      <w:r>
        <w:rPr>
          <w:noProof/>
        </w:rPr>
        <w:drawing>
          <wp:inline distT="0" distB="0" distL="0" distR="0" wp14:anchorId="0F3D8A8D" wp14:editId="46F8FB92">
            <wp:extent cx="762000" cy="190500"/>
            <wp:effectExtent l="0" t="0" r="0" b="0"/>
            <wp:docPr id="599" name="Picture 599" descr="D:\AaaF\OUT\httpswwwopeneduopenlearnocw_cmid4256_2021-12-10_11-44-43_nsfr2\word\assets\_5679651d212e2e94e8d4ce85383a258e4ec8ad39_img-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AaaF\OUT\httpswwwopeneduopenlearnocw_cmid4256_2021-12-10_11-44-43_nsfr2\word\assets\_5679651d212e2e94e8d4ce85383a258e4ec8ad39_img-0189.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bookmarkStart w:id="748" w:name="fg817"/>
      <w:bookmarkEnd w:id="748"/>
      <w:r>
        <w:t xml:space="preserve">are calculated in a similar way to </w:t>
      </w:r>
      <w:r>
        <w:rPr>
          <w:noProof/>
        </w:rPr>
        <w:drawing>
          <wp:inline distT="0" distB="0" distL="0" distR="0" wp14:anchorId="58D7DA4B" wp14:editId="6BDE494F">
            <wp:extent cx="723900" cy="203200"/>
            <wp:effectExtent l="0" t="0" r="0" b="6350"/>
            <wp:docPr id="600" name="Picture 600" descr="D:\AaaF\OUT\httpswwwopeneduopenlearnocw_cmid4256_2021-12-10_11-44-43_nsfr2\word\assets\_edaf78ab6f02da0bb0346f9a08dc1bb86c1ca318_img-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D:\AaaF\OUT\httpswwwopeneduopenlearnocw_cmid4256_2021-12-10_11-44-43_nsfr2\word\assets\_edaf78ab6f02da0bb0346f9a08dc1bb86c1ca318_img-013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bookmarkStart w:id="749" w:name="fg818"/>
      <w:bookmarkEnd w:id="749"/>
      <w:r>
        <w:t xml:space="preserve">. </w:t>
      </w:r>
    </w:p>
    <w:p w:rsidR="009337AF" w:rsidRDefault="00383B53">
      <w:pPr>
        <w:divId w:val="1379091287"/>
      </w:pPr>
      <w:r>
        <w:rPr>
          <w:vanish/>
        </w:rPr>
        <w:t>End of Box</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5817391"/>
        <w:rPr>
          <w:rFonts w:eastAsia="Times New Roman"/>
        </w:rPr>
      </w:pPr>
      <w:bookmarkStart w:id="750" w:name="Session13"/>
      <w:bookmarkEnd w:id="750"/>
      <w:r>
        <w:rPr>
          <w:rFonts w:eastAsia="Times New Roman"/>
        </w:rPr>
        <w:t>Conclusion</w:t>
      </w:r>
    </w:p>
    <w:p w:rsidR="009337AF" w:rsidRDefault="00383B53">
      <w:pPr>
        <w:divId w:val="15817391"/>
      </w:pPr>
      <w:r>
        <w:t xml:space="preserve">This free course provided an introduction to studying Mathematics and Statistics. It took you through a series of exercises designed to develop your approach to study and learning at a distance and helped to improve your confidence as an independent learner. </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387336829"/>
        <w:rPr>
          <w:rFonts w:eastAsia="Times New Roman"/>
        </w:rPr>
      </w:pPr>
      <w:bookmarkStart w:id="751" w:name="Session14"/>
      <w:bookmarkEnd w:id="751"/>
      <w:r>
        <w:rPr>
          <w:rFonts w:eastAsia="Times New Roman"/>
        </w:rPr>
        <w:t>Keep on learning</w:t>
      </w:r>
    </w:p>
    <w:p w:rsidR="009337AF" w:rsidRDefault="00383B53">
      <w:pPr>
        <w:divId w:val="387336829"/>
      </w:pPr>
      <w:r>
        <w:rPr>
          <w:vanish/>
        </w:rPr>
        <w:t>Start of Figure</w:t>
      </w:r>
    </w:p>
    <w:p w:rsidR="009337AF" w:rsidRDefault="00383B53">
      <w:pPr>
        <w:spacing w:before="240" w:beforeAutospacing="0" w:after="240" w:afterAutospacing="0" w:line="240" w:lineRule="auto"/>
        <w:divId w:val="118257802"/>
        <w:rPr>
          <w:rFonts w:ascii="Times New Roman" w:eastAsia="Times New Roman" w:hAnsi="Times New Roman" w:cs="Times New Roman"/>
          <w:sz w:val="24"/>
          <w:szCs w:val="24"/>
        </w:rPr>
      </w:pPr>
      <w:bookmarkStart w:id="752" w:name="Session14_Figure1"/>
      <w:bookmarkEnd w:id="752"/>
      <w:r>
        <w:rPr>
          <w:rFonts w:ascii="Times New Roman" w:eastAsia="Times New Roman" w:hAnsi="Times New Roman" w:cs="Times New Roman"/>
          <w:noProof/>
          <w:sz w:val="24"/>
          <w:szCs w:val="24"/>
        </w:rPr>
        <w:drawing>
          <wp:inline distT="0" distB="0" distL="0" distR="0" wp14:anchorId="49AF4247" wp14:editId="638E6AE4">
            <wp:extent cx="914400" cy="609600"/>
            <wp:effectExtent l="0" t="0" r="0" b="0"/>
            <wp:docPr id="601" name="Picture 601" descr="D:\AaaF\OUT\httpswwwopeneduopenlearnocw_cmid4256_2021-12-10_11-44-43_nsfr2\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D:\AaaF\OUT\httpswwwopeneduopenlearnocw_cmid4256_2021-12-10_11-44-43_nsfr2\word\assets\_d3c986e615af52d98ee2159f5114e2c4bec9ff99_ol_skeleton_keeponlearning_image.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9337AF" w:rsidRDefault="00383B53">
      <w:pPr>
        <w:divId w:val="387336829"/>
      </w:pPr>
      <w:r>
        <w:rPr>
          <w:vanish/>
        </w:rPr>
        <w:t>End of Figure</w:t>
      </w:r>
    </w:p>
    <w:p w:rsidR="009337AF" w:rsidRDefault="00383B53">
      <w:pPr>
        <w:divId w:val="387336829"/>
      </w:pPr>
      <w:r>
        <w:t>   </w:t>
      </w:r>
    </w:p>
    <w:p w:rsidR="009337AF" w:rsidRDefault="00383B53">
      <w:pPr>
        <w:pStyle w:val="Heading2"/>
        <w:divId w:val="1351567339"/>
        <w:rPr>
          <w:rFonts w:eastAsia="Times New Roman"/>
        </w:rPr>
      </w:pPr>
      <w:bookmarkStart w:id="753" w:name="Session14_InternalSection1"/>
      <w:bookmarkEnd w:id="753"/>
      <w:r>
        <w:rPr>
          <w:rFonts w:eastAsia="Times New Roman"/>
        </w:rPr>
        <w:t>Study another free course</w:t>
      </w:r>
    </w:p>
    <w:p w:rsidR="009337AF" w:rsidRDefault="00383B53">
      <w:pPr>
        <w:divId w:val="1351567339"/>
      </w:pPr>
      <w:r>
        <w:t>There are more than </w:t>
      </w:r>
      <w:r>
        <w:rPr>
          <w:rStyle w:val="Strong"/>
        </w:rPr>
        <w:t>800 courses on OpenLearn</w:t>
      </w:r>
      <w:r>
        <w:t xml:space="preserve"> for you to choose from on a range of subjects.  </w:t>
      </w:r>
    </w:p>
    <w:p w:rsidR="009337AF" w:rsidRDefault="00383B53">
      <w:pPr>
        <w:divId w:val="1351567339"/>
      </w:pPr>
      <w:r>
        <w:t xml:space="preserve">Find out more about all our </w:t>
      </w:r>
      <w:hyperlink r:id="rId191" w:history="1">
        <w:r>
          <w:rPr>
            <w:rStyle w:val="Hyperlink"/>
          </w:rPr>
          <w:t>free courses</w:t>
        </w:r>
      </w:hyperlink>
      <w:r>
        <w:t xml:space="preserve">. </w:t>
      </w:r>
    </w:p>
    <w:p w:rsidR="009337AF" w:rsidRDefault="00383B53">
      <w:pPr>
        <w:divId w:val="1351567339"/>
      </w:pPr>
      <w:r>
        <w:t>   </w:t>
      </w:r>
    </w:p>
    <w:p w:rsidR="009337AF" w:rsidRDefault="00383B53">
      <w:pPr>
        <w:pStyle w:val="Heading2"/>
        <w:divId w:val="701903703"/>
        <w:rPr>
          <w:rFonts w:eastAsia="Times New Roman"/>
        </w:rPr>
      </w:pPr>
      <w:bookmarkStart w:id="754" w:name="Session14_InternalSection2"/>
      <w:bookmarkEnd w:id="754"/>
      <w:r>
        <w:rPr>
          <w:rFonts w:eastAsia="Times New Roman"/>
        </w:rPr>
        <w:t>Take your studies further</w:t>
      </w:r>
    </w:p>
    <w:p w:rsidR="009337AF" w:rsidRDefault="00383B53">
      <w:pPr>
        <w:divId w:val="701903703"/>
      </w:pPr>
      <w:r>
        <w:t>Find out more about studying with The Open University by </w:t>
      </w:r>
      <w:hyperlink r:id="rId192" w:history="1">
        <w:r>
          <w:rPr>
            <w:rStyle w:val="Hyperlink"/>
          </w:rPr>
          <w:t>visiting our online prospectus</w:t>
        </w:r>
      </w:hyperlink>
      <w:r>
        <w:t xml:space="preserve">. </w:t>
      </w:r>
    </w:p>
    <w:p w:rsidR="009337AF" w:rsidRDefault="00383B53">
      <w:pPr>
        <w:divId w:val="701903703"/>
      </w:pPr>
      <w:r>
        <w:t xml:space="preserve">If you are new to university study, you may be interested in our </w:t>
      </w:r>
      <w:hyperlink r:id="rId193" w:history="1">
        <w:r>
          <w:rPr>
            <w:rStyle w:val="Hyperlink"/>
          </w:rPr>
          <w:t>Access Courses</w:t>
        </w:r>
      </w:hyperlink>
      <w:r>
        <w:t xml:space="preserve"> or </w:t>
      </w:r>
      <w:hyperlink r:id="rId194" w:history="1">
        <w:r>
          <w:rPr>
            <w:rStyle w:val="Hyperlink"/>
          </w:rPr>
          <w:t>Certificates</w:t>
        </w:r>
      </w:hyperlink>
      <w:r>
        <w:t xml:space="preserve">. </w:t>
      </w:r>
    </w:p>
    <w:p w:rsidR="009337AF" w:rsidRDefault="00383B53">
      <w:pPr>
        <w:divId w:val="701903703"/>
      </w:pPr>
      <w:r>
        <w:t>   </w:t>
      </w:r>
    </w:p>
    <w:p w:rsidR="009337AF" w:rsidRDefault="00383B53">
      <w:pPr>
        <w:pStyle w:val="Heading2"/>
        <w:divId w:val="903220417"/>
        <w:rPr>
          <w:rFonts w:eastAsia="Times New Roman"/>
        </w:rPr>
      </w:pPr>
      <w:bookmarkStart w:id="755" w:name="Session14_InternalSection3"/>
      <w:bookmarkEnd w:id="755"/>
      <w:r>
        <w:rPr>
          <w:rFonts w:eastAsia="Times New Roman"/>
        </w:rPr>
        <w:t>What’s new from OpenLearn?</w:t>
      </w:r>
    </w:p>
    <w:p w:rsidR="009337AF" w:rsidRDefault="00B311C9">
      <w:pPr>
        <w:divId w:val="903220417"/>
      </w:pPr>
      <w:hyperlink r:id="rId195" w:history="1">
        <w:r w:rsidR="00383B53">
          <w:rPr>
            <w:rStyle w:val="Hyperlink"/>
          </w:rPr>
          <w:t>Sign up to our newsletter</w:t>
        </w:r>
      </w:hyperlink>
      <w:r w:rsidR="00383B53">
        <w:t xml:space="preserve"> or view a sample. </w:t>
      </w:r>
    </w:p>
    <w:p w:rsidR="009337AF" w:rsidRDefault="00383B53">
      <w:pPr>
        <w:divId w:val="903220417"/>
      </w:pPr>
      <w:r>
        <w:t>   </w:t>
      </w:r>
    </w:p>
    <w:p w:rsidR="009337AF" w:rsidRDefault="00383B53">
      <w:pPr>
        <w:divId w:val="387336829"/>
      </w:pPr>
      <w:r>
        <w:rPr>
          <w:vanish/>
        </w:rPr>
        <w:t>Start of Box</w:t>
      </w:r>
    </w:p>
    <w:p w:rsidR="009337AF" w:rsidRDefault="00383B53">
      <w:pPr>
        <w:divId w:val="1278289939"/>
      </w:pPr>
      <w:bookmarkStart w:id="756" w:name="Session14_Box1"/>
      <w:bookmarkEnd w:id="756"/>
      <w:r>
        <w:t>For reference, full URLs to pages listed above:</w:t>
      </w:r>
    </w:p>
    <w:p w:rsidR="009337AF" w:rsidRDefault="00383B53">
      <w:pPr>
        <w:divId w:val="1278289939"/>
      </w:pPr>
      <w:r>
        <w:t>OpenLearn – </w:t>
      </w:r>
      <w:hyperlink r:id="rId196" w:history="1">
        <w:r>
          <w:rPr>
            <w:rStyle w:val="Hyperlink"/>
          </w:rPr>
          <w:t>www.open.edu/openlearn/free-courses</w:t>
        </w:r>
      </w:hyperlink>
      <w:r>
        <w:t xml:space="preserve"> </w:t>
      </w:r>
    </w:p>
    <w:p w:rsidR="009337AF" w:rsidRDefault="00383B53">
      <w:pPr>
        <w:divId w:val="1278289939"/>
      </w:pPr>
      <w:r>
        <w:t>Visiting our online prospectus – </w:t>
      </w:r>
      <w:hyperlink r:id="rId197" w:history="1">
        <w:r>
          <w:rPr>
            <w:rStyle w:val="Hyperlink"/>
          </w:rPr>
          <w:t>www.open.ac.uk/courses</w:t>
        </w:r>
      </w:hyperlink>
      <w:r>
        <w:t xml:space="preserve"> </w:t>
      </w:r>
    </w:p>
    <w:p w:rsidR="009337AF" w:rsidRDefault="00383B53">
      <w:pPr>
        <w:divId w:val="1278289939"/>
      </w:pPr>
      <w:r>
        <w:t>Access Courses – </w:t>
      </w:r>
      <w:hyperlink r:id="rId198" w:history="1">
        <w:r>
          <w:rPr>
            <w:rStyle w:val="Hyperlink"/>
          </w:rPr>
          <w:t>www.open.ac.uk/courses/do-it/access</w:t>
        </w:r>
      </w:hyperlink>
      <w:r>
        <w:t xml:space="preserve"> </w:t>
      </w:r>
    </w:p>
    <w:p w:rsidR="009337AF" w:rsidRDefault="00383B53">
      <w:pPr>
        <w:divId w:val="1278289939"/>
      </w:pPr>
      <w:r>
        <w:t>Certificates – </w:t>
      </w:r>
      <w:hyperlink r:id="rId199" w:history="1">
        <w:r>
          <w:rPr>
            <w:rStyle w:val="Hyperlink"/>
          </w:rPr>
          <w:t>www.open.ac.uk/courses/certificates-he</w:t>
        </w:r>
      </w:hyperlink>
      <w:r>
        <w:t xml:space="preserve"> </w:t>
      </w:r>
    </w:p>
    <w:p w:rsidR="009337AF" w:rsidRDefault="00383B53">
      <w:pPr>
        <w:divId w:val="1278289939"/>
      </w:pPr>
      <w:r>
        <w:t xml:space="preserve">Newsletter </w:t>
      </w:r>
      <w:r>
        <w:softHyphen/>
        <w:t xml:space="preserve">– </w:t>
      </w:r>
      <w:hyperlink r:id="rId200" w:history="1">
        <w:r>
          <w:rPr>
            <w:rStyle w:val="Hyperlink"/>
          </w:rPr>
          <w:t>www.open.edu/openlearn/about-openlearn/subscribe-the-openlearn-newsletter</w:t>
        </w:r>
      </w:hyperlink>
      <w:r>
        <w:t xml:space="preserve"> </w:t>
      </w:r>
    </w:p>
    <w:p w:rsidR="009337AF" w:rsidRDefault="00383B53">
      <w:pPr>
        <w:divId w:val="387336829"/>
      </w:pPr>
      <w:r>
        <w:rPr>
          <w:vanish/>
        </w:rPr>
        <w:t>End of Box</w:t>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004818674"/>
        <w:rPr>
          <w:rFonts w:eastAsia="Times New Roman"/>
        </w:rPr>
      </w:pPr>
      <w:bookmarkStart w:id="757" w:name="Acknowledgements1"/>
      <w:bookmarkEnd w:id="757"/>
      <w:r>
        <w:rPr>
          <w:rFonts w:eastAsia="Times New Roman"/>
        </w:rPr>
        <w:t>Acknowledgements</w:t>
      </w:r>
    </w:p>
    <w:p w:rsidR="009337AF" w:rsidRDefault="00383B53">
      <w:pPr>
        <w:divId w:val="1004818674"/>
      </w:pPr>
      <w:r>
        <w:t>Grateful acknowledgement is made to the following:</w:t>
      </w:r>
    </w:p>
    <w:p w:rsidR="009337AF" w:rsidRDefault="00383B53">
      <w:pPr>
        <w:divId w:val="1004818674"/>
      </w:pPr>
      <w:r>
        <w:t xml:space="preserve">Course image: </w:t>
      </w:r>
      <w:hyperlink r:id="rId201" w:history="1">
        <w:r>
          <w:rPr>
            <w:rStyle w:val="Hyperlink"/>
          </w:rPr>
          <w:t>kaboompics.com</w:t>
        </w:r>
      </w:hyperlink>
      <w:r>
        <w:t xml:space="preserve"> in Pexels made available under </w:t>
      </w:r>
      <w:hyperlink r:id="rId202" w:history="1">
        <w:r>
          <w:rPr>
            <w:rStyle w:val="Hyperlink"/>
          </w:rPr>
          <w:t>Creative Commons Public Domain 1.0 Licence</w:t>
        </w:r>
      </w:hyperlink>
      <w:r>
        <w:t xml:space="preserve">. </w:t>
      </w:r>
    </w:p>
    <w:p w:rsidR="009337AF" w:rsidRDefault="00383B53">
      <w:pPr>
        <w:divId w:val="1004818674"/>
      </w:pPr>
      <w:r>
        <w:t>Figure 1: © Casio Electronics Co Ltd.</w:t>
      </w:r>
    </w:p>
    <w:p w:rsidR="009337AF" w:rsidRDefault="00383B53">
      <w:pPr>
        <w:divId w:val="1004818674"/>
      </w:pPr>
      <w:r>
        <w:rPr>
          <w:rStyle w:val="Strong"/>
        </w:rPr>
        <w:t>Don't miss out:</w:t>
      </w:r>
    </w:p>
    <w:p w:rsidR="009337AF" w:rsidRDefault="00383B53">
      <w:pPr>
        <w:divId w:val="1004818674"/>
      </w:pPr>
      <w:r>
        <w:t xml:space="preserve">If reading this text has inspired you to learn more, you may be interested in joining the millions of people who discover our free learning resources and qualifications by visiting The Open University - </w:t>
      </w:r>
      <w:hyperlink r:id="rId203" w:history="1">
        <w:r>
          <w:rPr>
            <w:rStyle w:val="Hyperlink"/>
          </w:rPr>
          <w:t>www.open.edu/openlearn/free-courses</w:t>
        </w:r>
      </w:hyperlink>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2"/>
        <w:divId w:val="1436635256"/>
        <w:rPr>
          <w:rFonts w:eastAsia="Times New Roman"/>
        </w:rPr>
      </w:pPr>
      <w:bookmarkStart w:id="758" w:name="Solutions1"/>
      <w:bookmarkEnd w:id="758"/>
      <w:r>
        <w:rPr>
          <w:rFonts w:eastAsia="Times New Roman"/>
        </w:rPr>
        <w:t>Solutions</w:t>
      </w:r>
    </w:p>
    <w:p w:rsidR="009337AF" w:rsidRDefault="00383B53">
      <w:pPr>
        <w:pStyle w:val="Heading2"/>
        <w:divId w:val="1436635256"/>
        <w:rPr>
          <w:rFonts w:eastAsia="Times New Roman"/>
        </w:rPr>
      </w:pPr>
      <w:r>
        <w:rPr>
          <w:rFonts w:eastAsia="Times New Roman"/>
        </w:rPr>
        <w:t>Activity 2 Sums, differences, products and quotients</w:t>
      </w:r>
    </w:p>
    <w:p w:rsidR="009337AF" w:rsidRDefault="00383B53">
      <w:pPr>
        <w:pStyle w:val="Heading4"/>
        <w:divId w:val="366104535"/>
        <w:rPr>
          <w:rFonts w:eastAsia="Times New Roman"/>
        </w:rPr>
      </w:pPr>
      <w:bookmarkStart w:id="759" w:name="Session1_Answer1"/>
      <w:bookmarkEnd w:id="759"/>
      <w:r>
        <w:rPr>
          <w:rFonts w:eastAsia="Times New Roman"/>
        </w:rPr>
        <w:t>Answer</w:t>
      </w:r>
    </w:p>
    <w:p w:rsidR="009337AF" w:rsidRDefault="00383B53">
      <w:pPr>
        <w:numPr>
          <w:ilvl w:val="0"/>
          <w:numId w:val="29"/>
        </w:numPr>
        <w:spacing w:before="0" w:beforeAutospacing="0" w:after="0" w:afterAutospacing="0"/>
        <w:ind w:left="780" w:right="780"/>
        <w:divId w:val="366104535"/>
        <w:rPr>
          <w:rFonts w:eastAsia="Times New Roman"/>
        </w:rPr>
      </w:pPr>
      <w:r>
        <w:rPr>
          <w:rFonts w:eastAsia="Times New Roman"/>
          <w:noProof/>
        </w:rPr>
        <w:drawing>
          <wp:inline distT="0" distB="0" distL="0" distR="0" wp14:anchorId="69A7A982" wp14:editId="601EC3A8">
            <wp:extent cx="1841500" cy="139700"/>
            <wp:effectExtent l="0" t="0" r="6350" b="0"/>
            <wp:docPr id="602" name="Picture 602" descr="D:\AaaF\OUT\httpswwwopeneduopenlearnocw_cmid4256_2021-12-10_11-44-43_nsfr2\word\assets\_53ca24d742830f7f412883dbbc4feb809f91e2d6_im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D:\AaaF\OUT\httpswwwopeneduopenlearnocw_cmid4256_2021-12-10_11-44-43_nsfr2\word\assets\_53ca24d742830f7f412883dbbc4feb809f91e2d6_img-000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41500" cy="139700"/>
                    </a:xfrm>
                    <a:prstGeom prst="rect">
                      <a:avLst/>
                    </a:prstGeom>
                    <a:noFill/>
                    <a:ln>
                      <a:noFill/>
                    </a:ln>
                  </pic:spPr>
                </pic:pic>
              </a:graphicData>
            </a:graphic>
          </wp:inline>
        </w:drawing>
      </w:r>
      <w:bookmarkStart w:id="760" w:name="fg44"/>
      <w:bookmarkEnd w:id="760"/>
    </w:p>
    <w:p w:rsidR="009337AF" w:rsidRDefault="00383B53">
      <w:pPr>
        <w:ind w:left="780" w:right="780"/>
        <w:divId w:val="366104535"/>
      </w:pPr>
      <w:r>
        <w:t xml:space="preserve">Note that the calculator uses the </w:t>
      </w:r>
      <w:r>
        <w:rPr>
          <w:rStyle w:val="Strong"/>
        </w:rPr>
        <w:t>BIDMAS</w:t>
      </w:r>
      <w:r>
        <w:t xml:space="preserve"> rules. These say that any expression within </w:t>
      </w:r>
      <w:r>
        <w:rPr>
          <w:rStyle w:val="Strong"/>
        </w:rPr>
        <w:t>B</w:t>
      </w:r>
      <w:r>
        <w:t xml:space="preserve">rackets should be calculated first, then any </w:t>
      </w:r>
      <w:r>
        <w:rPr>
          <w:rStyle w:val="Strong"/>
        </w:rPr>
        <w:t>I</w:t>
      </w:r>
      <w:r>
        <w:t xml:space="preserve">ndices (often called powers), followed by </w:t>
      </w:r>
      <w:r>
        <w:rPr>
          <w:rStyle w:val="Strong"/>
        </w:rPr>
        <w:t>D</w:t>
      </w:r>
      <w:r>
        <w:t xml:space="preserve">ivisions and </w:t>
      </w:r>
      <w:r>
        <w:rPr>
          <w:rStyle w:val="Strong"/>
        </w:rPr>
        <w:t>M</w:t>
      </w:r>
      <w:r>
        <w:t xml:space="preserve">ultiplications and finally </w:t>
      </w:r>
      <w:r>
        <w:rPr>
          <w:rStyle w:val="Strong"/>
        </w:rPr>
        <w:t>A</w:t>
      </w:r>
      <w:r>
        <w:t xml:space="preserve">dditions and </w:t>
      </w:r>
      <w:r>
        <w:rPr>
          <w:rStyle w:val="Strong"/>
        </w:rPr>
        <w:t>S</w:t>
      </w:r>
      <w:r>
        <w:t xml:space="preserve">ubtractions. </w:t>
      </w:r>
    </w:p>
    <w:p w:rsidR="009337AF" w:rsidRDefault="00383B53">
      <w:pPr>
        <w:numPr>
          <w:ilvl w:val="0"/>
          <w:numId w:val="29"/>
        </w:numPr>
        <w:spacing w:before="0" w:beforeAutospacing="0" w:after="0" w:afterAutospacing="0"/>
        <w:ind w:left="780" w:right="780"/>
        <w:divId w:val="366104535"/>
        <w:rPr>
          <w:rFonts w:eastAsia="Times New Roman"/>
        </w:rPr>
      </w:pPr>
      <w:r>
        <w:rPr>
          <w:rFonts w:eastAsia="Times New Roman"/>
          <w:noProof/>
        </w:rPr>
        <w:drawing>
          <wp:inline distT="0" distB="0" distL="0" distR="0" wp14:anchorId="1744DF4C" wp14:editId="4837233A">
            <wp:extent cx="1435100" cy="139700"/>
            <wp:effectExtent l="0" t="0" r="0" b="0"/>
            <wp:docPr id="603" name="Picture 603" descr="D:\AaaF\OUT\httpswwwopeneduopenlearnocw_cmid4256_2021-12-10_11-44-43_nsfr2\word\assets\_5ba15e603d53cfe0d48ad56e4eef781fd24df98d_im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D:\AaaF\OUT\httpswwwopeneduopenlearnocw_cmid4256_2021-12-10_11-44-43_nsfr2\word\assets\_5ba15e603d53cfe0d48ad56e4eef781fd24df98d_img-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35100" cy="139700"/>
                    </a:xfrm>
                    <a:prstGeom prst="rect">
                      <a:avLst/>
                    </a:prstGeom>
                    <a:noFill/>
                    <a:ln>
                      <a:noFill/>
                    </a:ln>
                  </pic:spPr>
                </pic:pic>
              </a:graphicData>
            </a:graphic>
          </wp:inline>
        </w:drawing>
      </w:r>
      <w:bookmarkStart w:id="761" w:name="fg45"/>
      <w:bookmarkEnd w:id="761"/>
    </w:p>
    <w:p w:rsidR="009337AF" w:rsidRDefault="00383B53">
      <w:pPr>
        <w:numPr>
          <w:ilvl w:val="0"/>
          <w:numId w:val="29"/>
        </w:numPr>
        <w:spacing w:before="0" w:beforeAutospacing="0" w:after="0" w:afterAutospacing="0"/>
        <w:ind w:left="780" w:right="780"/>
        <w:divId w:val="366104535"/>
        <w:rPr>
          <w:rFonts w:eastAsia="Times New Roman"/>
        </w:rPr>
      </w:pPr>
      <w:r>
        <w:rPr>
          <w:rFonts w:eastAsia="Times New Roman"/>
          <w:noProof/>
        </w:rPr>
        <w:drawing>
          <wp:inline distT="0" distB="0" distL="0" distR="0" wp14:anchorId="064F3FE4" wp14:editId="2952BCCF">
            <wp:extent cx="1993900" cy="177800"/>
            <wp:effectExtent l="0" t="0" r="6350" b="0"/>
            <wp:docPr id="604" name="Picture 604" descr="D:\AaaF\OUT\httpswwwopeneduopenlearnocw_cmid4256_2021-12-10_11-44-43_nsfr2\word\assets\_912169c221ef486e25aeaed4230dbda04765e599_im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D:\AaaF\OUT\httpswwwopeneduopenlearnocw_cmid4256_2021-12-10_11-44-43_nsfr2\word\assets\_912169c221ef486e25aeaed4230dbda04765e599_img-0006.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93900" cy="177800"/>
                    </a:xfrm>
                    <a:prstGeom prst="rect">
                      <a:avLst/>
                    </a:prstGeom>
                    <a:noFill/>
                    <a:ln>
                      <a:noFill/>
                    </a:ln>
                  </pic:spPr>
                </pic:pic>
              </a:graphicData>
            </a:graphic>
          </wp:inline>
        </w:drawing>
      </w:r>
      <w:bookmarkStart w:id="762" w:name="fg46"/>
      <w:bookmarkEnd w:id="762"/>
    </w:p>
    <w:p w:rsidR="009337AF" w:rsidRDefault="00383B53">
      <w:pPr>
        <w:ind w:left="780" w:right="780"/>
        <w:divId w:val="366104535"/>
      </w:pPr>
      <w:r>
        <w:t xml:space="preserve">To calculate this correctly you need to remember to insert the brackets into the calculation using the </w:t>
      </w:r>
      <w:r>
        <w:rPr>
          <w:noProof/>
        </w:rPr>
        <w:drawing>
          <wp:inline distT="0" distB="0" distL="0" distR="0" wp14:anchorId="662226C4" wp14:editId="473617AD">
            <wp:extent cx="292100" cy="215900"/>
            <wp:effectExtent l="0" t="0" r="0" b="0"/>
            <wp:docPr id="605" name="Picture 605" descr="D:\AaaF\OUT\httpswwwopeneduopenlearnocw_cmid4256_2021-12-10_11-44-43_nsfr2\word\assets\_52eb3db5b65acaf2a32886722b903f76373e4f28_key-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D:\AaaF\OUT\httpswwwopeneduopenlearnocw_cmid4256_2021-12-10_11-44-43_nsfr2\word\assets\_52eb3db5b65acaf2a32886722b903f76373e4f28_key-op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63" w:name="fg47"/>
      <w:bookmarkEnd w:id="763"/>
      <w:r>
        <w:rPr>
          <w:noProof/>
        </w:rPr>
        <w:drawing>
          <wp:inline distT="0" distB="0" distL="0" distR="0" wp14:anchorId="013725F6" wp14:editId="3BB8073D">
            <wp:extent cx="292100" cy="215900"/>
            <wp:effectExtent l="0" t="0" r="0" b="0"/>
            <wp:docPr id="606" name="Picture 606"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64" w:name="fg48"/>
      <w:bookmarkEnd w:id="764"/>
      <w:r>
        <w:t xml:space="preserve">keys. </w:t>
      </w:r>
    </w:p>
    <w:p w:rsidR="009337AF" w:rsidRDefault="00383B53">
      <w:pPr>
        <w:numPr>
          <w:ilvl w:val="0"/>
          <w:numId w:val="29"/>
        </w:numPr>
        <w:spacing w:before="0" w:beforeAutospacing="0" w:after="0" w:afterAutospacing="0"/>
        <w:ind w:left="780" w:right="780"/>
        <w:divId w:val="366104535"/>
        <w:rPr>
          <w:rFonts w:eastAsia="Times New Roman"/>
        </w:rPr>
      </w:pPr>
      <w:r>
        <w:rPr>
          <w:rFonts w:eastAsia="Times New Roman"/>
          <w:noProof/>
        </w:rPr>
        <w:drawing>
          <wp:inline distT="0" distB="0" distL="0" distR="0" wp14:anchorId="1DFA83D5" wp14:editId="2EA04B10">
            <wp:extent cx="3263900" cy="177800"/>
            <wp:effectExtent l="0" t="0" r="0" b="0"/>
            <wp:docPr id="607" name="Picture 607" descr="D:\AaaF\OUT\httpswwwopeneduopenlearnocw_cmid4256_2021-12-10_11-44-43_nsfr2\word\assets\_7465356310b7a144f2c62d4f18676ff71829a591_im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D:\AaaF\OUT\httpswwwopeneduopenlearnocw_cmid4256_2021-12-10_11-44-43_nsfr2\word\assets\_7465356310b7a144f2c62d4f18676ff71829a591_img-0008.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63900" cy="177800"/>
                    </a:xfrm>
                    <a:prstGeom prst="rect">
                      <a:avLst/>
                    </a:prstGeom>
                    <a:noFill/>
                    <a:ln>
                      <a:noFill/>
                    </a:ln>
                  </pic:spPr>
                </pic:pic>
              </a:graphicData>
            </a:graphic>
          </wp:inline>
        </w:drawing>
      </w:r>
      <w:bookmarkStart w:id="765" w:name="fg49"/>
      <w:bookmarkEnd w:id="765"/>
    </w:p>
    <w:bookmarkStart w:id="766" w:name="Back_To_Session1_Activity2"/>
    <w:p w:rsidR="009337AF" w:rsidRDefault="00383B53">
      <w:pPr>
        <w:pStyle w:val="NormalWeb"/>
        <w:divId w:val="366104535"/>
      </w:pPr>
      <w:r>
        <w:fldChar w:fldCharType="begin"/>
      </w:r>
      <w:r>
        <w:instrText xml:space="preserve"> HYPERLINK "" \l "Session1_Activity2" </w:instrText>
      </w:r>
      <w:r>
        <w:fldChar w:fldCharType="separate"/>
      </w:r>
      <w:r>
        <w:rPr>
          <w:rStyle w:val="Hyperlink"/>
        </w:rPr>
        <w:t>Back to - Activity 2 Sums, differences, products and quotients</w:t>
      </w:r>
      <w:r>
        <w:fldChar w:fldCharType="end"/>
      </w:r>
      <w:bookmarkEnd w:id="766"/>
    </w:p>
    <w:p w:rsidR="009337AF" w:rsidRDefault="00383B53">
      <w:pPr>
        <w:pStyle w:val="Heading2"/>
        <w:divId w:val="1436635256"/>
        <w:rPr>
          <w:rFonts w:eastAsia="Times New Roman"/>
        </w:rPr>
      </w:pPr>
      <w:r>
        <w:rPr>
          <w:rFonts w:eastAsia="Times New Roman"/>
        </w:rPr>
        <w:t>Activity 3 Fractions and decimals</w:t>
      </w:r>
    </w:p>
    <w:p w:rsidR="009337AF" w:rsidRDefault="00383B53">
      <w:pPr>
        <w:pStyle w:val="Heading4"/>
        <w:divId w:val="457646642"/>
        <w:rPr>
          <w:rFonts w:eastAsia="Times New Roman"/>
        </w:rPr>
      </w:pPr>
      <w:bookmarkStart w:id="767" w:name="Session1_Answer2"/>
      <w:bookmarkEnd w:id="767"/>
      <w:r>
        <w:rPr>
          <w:rFonts w:eastAsia="Times New Roman"/>
        </w:rPr>
        <w:t>Answer</w:t>
      </w:r>
    </w:p>
    <w:p w:rsidR="009337AF" w:rsidRDefault="00383B53">
      <w:pPr>
        <w:divId w:val="457646642"/>
      </w:pPr>
      <w:r>
        <w:t xml:space="preserve">In Math mode, calculating </w:t>
      </w:r>
      <w:r>
        <w:rPr>
          <w:noProof/>
        </w:rPr>
        <w:drawing>
          <wp:inline distT="0" distB="0" distL="0" distR="0" wp14:anchorId="566C5FA1" wp14:editId="169D93E2">
            <wp:extent cx="977900" cy="139700"/>
            <wp:effectExtent l="0" t="0" r="0" b="0"/>
            <wp:docPr id="608" name="Picture 608" descr="D:\AaaF\OUT\httpswwwopeneduopenlearnocw_cmid4256_2021-12-10_11-44-43_nsfr2\word\assets\_0e9796599de0c71af5afbb32346b89b0eedfa53f_im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D:\AaaF\OUT\httpswwwopeneduopenlearnocw_cmid4256_2021-12-10_11-44-43_nsfr2\word\assets\_0e9796599de0c71af5afbb32346b89b0eedfa53f_img-00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900" cy="139700"/>
                    </a:xfrm>
                    <a:prstGeom prst="rect">
                      <a:avLst/>
                    </a:prstGeom>
                    <a:noFill/>
                    <a:ln>
                      <a:noFill/>
                    </a:ln>
                  </pic:spPr>
                </pic:pic>
              </a:graphicData>
            </a:graphic>
          </wp:inline>
        </w:drawing>
      </w:r>
      <w:bookmarkStart w:id="768" w:name="fg62"/>
      <w:bookmarkEnd w:id="768"/>
      <w:r>
        <w:t xml:space="preserve">gives the result </w:t>
      </w:r>
      <w:r>
        <w:rPr>
          <w:noProof/>
        </w:rPr>
        <w:drawing>
          <wp:inline distT="0" distB="0" distL="0" distR="0" wp14:anchorId="363F0A43" wp14:editId="2B7978EB">
            <wp:extent cx="215900" cy="215900"/>
            <wp:effectExtent l="0" t="0" r="0" b="0"/>
            <wp:docPr id="609" name="Picture 609" descr="D:\AaaF\OUT\httpswwwopeneduopenlearnocw_cmid4256_2021-12-10_11-44-43_nsfr2\word\assets\_2a12a24e316d40a4016f85d7b5f2a37cfa614c63_im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D:\AaaF\OUT\httpswwwopeneduopenlearnocw_cmid4256_2021-12-10_11-44-43_nsfr2\word\assets\_2a12a24e316d40a4016f85d7b5f2a37cfa614c63_img-0014.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bookmarkStart w:id="769" w:name="fg63"/>
      <w:bookmarkEnd w:id="769"/>
      <w:r>
        <w:t xml:space="preserve">. </w:t>
      </w:r>
    </w:p>
    <w:p w:rsidR="009337AF" w:rsidRDefault="00383B53">
      <w:pPr>
        <w:divId w:val="457646642"/>
      </w:pPr>
      <w:r>
        <w:t xml:space="preserve">Converting this to a decimal using </w:t>
      </w:r>
      <w:r>
        <w:rPr>
          <w:noProof/>
        </w:rPr>
        <w:drawing>
          <wp:inline distT="0" distB="0" distL="0" distR="0" wp14:anchorId="6E209B45" wp14:editId="73F1A657">
            <wp:extent cx="304800" cy="215900"/>
            <wp:effectExtent l="0" t="0" r="0" b="0"/>
            <wp:docPr id="610" name="Picture 610"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70" w:name="fg64"/>
      <w:bookmarkEnd w:id="770"/>
      <w:r>
        <w:t xml:space="preserve">gives 0.1814671815. </w:t>
      </w:r>
    </w:p>
    <w:bookmarkStart w:id="771" w:name="Back_To_Session1_Activity3"/>
    <w:p w:rsidR="009337AF" w:rsidRDefault="00383B53">
      <w:pPr>
        <w:pStyle w:val="NormalWeb"/>
        <w:divId w:val="457646642"/>
      </w:pPr>
      <w:r>
        <w:fldChar w:fldCharType="begin"/>
      </w:r>
      <w:r>
        <w:instrText xml:space="preserve"> HYPERLINK "" \l "Session1_Activity3" </w:instrText>
      </w:r>
      <w:r>
        <w:fldChar w:fldCharType="separate"/>
      </w:r>
      <w:r>
        <w:rPr>
          <w:rStyle w:val="Hyperlink"/>
        </w:rPr>
        <w:t>Back to - Activity 3 Fractions and decimals</w:t>
      </w:r>
      <w:r>
        <w:fldChar w:fldCharType="end"/>
      </w:r>
      <w:bookmarkEnd w:id="771"/>
    </w:p>
    <w:p w:rsidR="009337AF" w:rsidRDefault="00383B53">
      <w:pPr>
        <w:pStyle w:val="Heading2"/>
        <w:divId w:val="1436635256"/>
        <w:rPr>
          <w:rFonts w:eastAsia="Times New Roman"/>
        </w:rPr>
      </w:pPr>
      <w:r>
        <w:rPr>
          <w:rFonts w:eastAsia="Times New Roman"/>
        </w:rPr>
        <w:t>Activity 4 Calculating powers</w:t>
      </w:r>
    </w:p>
    <w:p w:rsidR="009337AF" w:rsidRDefault="00383B53">
      <w:pPr>
        <w:pStyle w:val="Heading4"/>
        <w:divId w:val="530723694"/>
        <w:rPr>
          <w:rFonts w:eastAsia="Times New Roman"/>
        </w:rPr>
      </w:pPr>
      <w:bookmarkStart w:id="772" w:name="Session1_Answer3"/>
      <w:bookmarkEnd w:id="772"/>
      <w:r>
        <w:rPr>
          <w:rFonts w:eastAsia="Times New Roman"/>
        </w:rPr>
        <w:t>Answer</w:t>
      </w:r>
    </w:p>
    <w:p w:rsidR="009337AF" w:rsidRDefault="00383B53">
      <w:pPr>
        <w:numPr>
          <w:ilvl w:val="0"/>
          <w:numId w:val="30"/>
        </w:numPr>
        <w:spacing w:before="0" w:beforeAutospacing="0" w:after="0" w:afterAutospacing="0"/>
        <w:ind w:left="780" w:right="780"/>
        <w:divId w:val="530723694"/>
        <w:rPr>
          <w:rFonts w:eastAsia="Times New Roman"/>
        </w:rPr>
      </w:pPr>
      <w:r>
        <w:rPr>
          <w:rFonts w:eastAsia="Times New Roman"/>
          <w:noProof/>
        </w:rPr>
        <w:drawing>
          <wp:inline distT="0" distB="0" distL="0" distR="0" wp14:anchorId="1887569D" wp14:editId="1B127405">
            <wp:extent cx="977900" cy="152400"/>
            <wp:effectExtent l="0" t="0" r="0" b="0"/>
            <wp:docPr id="611" name="Picture 611" descr="D:\AaaF\OUT\httpswwwopeneduopenlearnocw_cmid4256_2021-12-10_11-44-43_nsfr2\word\assets\_358bab53b79069b48b8d7a65735dd92cd5b2bdd6_img-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D:\AaaF\OUT\httpswwwopeneduopenlearnocw_cmid4256_2021-12-10_11-44-43_nsfr2\word\assets\_358bab53b79069b48b8d7a65735dd92cd5b2bdd6_img-0019.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77900" cy="152400"/>
                    </a:xfrm>
                    <a:prstGeom prst="rect">
                      <a:avLst/>
                    </a:prstGeom>
                    <a:noFill/>
                    <a:ln>
                      <a:noFill/>
                    </a:ln>
                  </pic:spPr>
                </pic:pic>
              </a:graphicData>
            </a:graphic>
          </wp:inline>
        </w:drawing>
      </w:r>
      <w:bookmarkStart w:id="773" w:name="fg87"/>
      <w:bookmarkEnd w:id="773"/>
    </w:p>
    <w:p w:rsidR="009337AF" w:rsidRDefault="00383B53">
      <w:pPr>
        <w:numPr>
          <w:ilvl w:val="0"/>
          <w:numId w:val="30"/>
        </w:numPr>
        <w:spacing w:before="0" w:beforeAutospacing="0" w:after="0" w:afterAutospacing="0"/>
        <w:ind w:left="780" w:right="780"/>
        <w:divId w:val="530723694"/>
        <w:rPr>
          <w:rFonts w:eastAsia="Times New Roman"/>
        </w:rPr>
      </w:pPr>
      <w:r>
        <w:rPr>
          <w:rFonts w:eastAsia="Times New Roman"/>
          <w:noProof/>
        </w:rPr>
        <w:drawing>
          <wp:inline distT="0" distB="0" distL="0" distR="0" wp14:anchorId="2DF99306" wp14:editId="5A8A114A">
            <wp:extent cx="1244600" cy="152400"/>
            <wp:effectExtent l="0" t="0" r="0" b="0"/>
            <wp:docPr id="612" name="Picture 612" descr="D:\AaaF\OUT\httpswwwopeneduopenlearnocw_cmid4256_2021-12-10_11-44-43_nsfr2\word\assets\_fd4a8b4424e9640000ef09adb235193d5b2f546f_img-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D:\AaaF\OUT\httpswwwopeneduopenlearnocw_cmid4256_2021-12-10_11-44-43_nsfr2\word\assets\_fd4a8b4424e9640000ef09adb235193d5b2f546f_img-002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44600" cy="152400"/>
                    </a:xfrm>
                    <a:prstGeom prst="rect">
                      <a:avLst/>
                    </a:prstGeom>
                    <a:noFill/>
                    <a:ln>
                      <a:noFill/>
                    </a:ln>
                  </pic:spPr>
                </pic:pic>
              </a:graphicData>
            </a:graphic>
          </wp:inline>
        </w:drawing>
      </w:r>
      <w:bookmarkStart w:id="774" w:name="fg88"/>
      <w:bookmarkEnd w:id="774"/>
    </w:p>
    <w:p w:rsidR="009337AF" w:rsidRDefault="00383B53">
      <w:pPr>
        <w:ind w:left="780" w:right="780"/>
        <w:divId w:val="530723694"/>
      </w:pPr>
      <w:r>
        <w:t xml:space="preserve">Here you need to use the general power key </w:t>
      </w:r>
      <w:r>
        <w:rPr>
          <w:noProof/>
        </w:rPr>
        <w:drawing>
          <wp:inline distT="0" distB="0" distL="0" distR="0" wp14:anchorId="7DC621FD" wp14:editId="3512EC82">
            <wp:extent cx="292100" cy="215900"/>
            <wp:effectExtent l="0" t="0" r="0" b="0"/>
            <wp:docPr id="613" name="Picture 613"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75" w:name="fg89"/>
      <w:bookmarkEnd w:id="775"/>
      <w:r>
        <w:t xml:space="preserve">. </w:t>
      </w:r>
    </w:p>
    <w:p w:rsidR="009337AF" w:rsidRDefault="00383B53">
      <w:pPr>
        <w:numPr>
          <w:ilvl w:val="0"/>
          <w:numId w:val="30"/>
        </w:numPr>
        <w:spacing w:before="0" w:beforeAutospacing="0" w:after="0" w:afterAutospacing="0"/>
        <w:ind w:left="780" w:right="780"/>
        <w:divId w:val="530723694"/>
        <w:rPr>
          <w:rFonts w:eastAsia="Times New Roman"/>
        </w:rPr>
      </w:pPr>
      <w:r>
        <w:rPr>
          <w:rFonts w:eastAsia="Times New Roman"/>
          <w:noProof/>
        </w:rPr>
        <w:drawing>
          <wp:inline distT="0" distB="0" distL="0" distR="0" wp14:anchorId="32080BF9" wp14:editId="79C013A3">
            <wp:extent cx="1790700" cy="165100"/>
            <wp:effectExtent l="0" t="0" r="0" b="6350"/>
            <wp:docPr id="614" name="Picture 614" descr="D:\AaaF\OUT\httpswwwopeneduopenlearnocw_cmid4256_2021-12-10_11-44-43_nsfr2\word\assets\_1415829e9e015471f36574b33b18522c78d9f43d_img-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AaaF\OUT\httpswwwopeneduopenlearnocw_cmid4256_2021-12-10_11-44-43_nsfr2\word\assets\_1415829e9e015471f36574b33b18522c78d9f43d_img-0023.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90700" cy="165100"/>
                    </a:xfrm>
                    <a:prstGeom prst="rect">
                      <a:avLst/>
                    </a:prstGeom>
                    <a:noFill/>
                    <a:ln>
                      <a:noFill/>
                    </a:ln>
                  </pic:spPr>
                </pic:pic>
              </a:graphicData>
            </a:graphic>
          </wp:inline>
        </w:drawing>
      </w:r>
      <w:bookmarkStart w:id="776" w:name="fg90"/>
      <w:bookmarkEnd w:id="776"/>
    </w:p>
    <w:p w:rsidR="009337AF" w:rsidRDefault="00383B53">
      <w:pPr>
        <w:ind w:left="780" w:right="780"/>
        <w:divId w:val="530723694"/>
      </w:pPr>
      <w:r>
        <w:t xml:space="preserve">Remember to use the right arrow key </w:t>
      </w:r>
      <w:r>
        <w:rPr>
          <w:noProof/>
        </w:rPr>
        <w:drawing>
          <wp:inline distT="0" distB="0" distL="0" distR="0" wp14:anchorId="58BE5FA8" wp14:editId="1A688B39">
            <wp:extent cx="304800" cy="215900"/>
            <wp:effectExtent l="0" t="0" r="0" b="0"/>
            <wp:docPr id="615" name="Picture 615"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777" w:name="fg91"/>
      <w:bookmarkEnd w:id="777"/>
      <w:r>
        <w:t xml:space="preserve">after inputting the power 8 to move out of the power position before entering the rest of the expression. If you obtained the answer 2243822356, you have calculated </w:t>
      </w:r>
      <w:r>
        <w:rPr>
          <w:noProof/>
        </w:rPr>
        <w:drawing>
          <wp:inline distT="0" distB="0" distL="0" distR="0" wp14:anchorId="37B1BF5B" wp14:editId="3906E1FF">
            <wp:extent cx="482600" cy="190500"/>
            <wp:effectExtent l="0" t="0" r="0" b="0"/>
            <wp:docPr id="616" name="Picture 616" descr="D:\AaaF\OUT\httpswwwopeneduopenlearnocw_cmid4256_2021-12-10_11-44-43_nsfr2\word\assets\_6ef7724b42075f7a4a3cabde7b8f8ae853244dc2_img-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AaaF\OUT\httpswwwopeneduopenlearnocw_cmid4256_2021-12-10_11-44-43_nsfr2\word\assets\_6ef7724b42075f7a4a3cabde7b8f8ae853244dc2_img-0024.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bookmarkStart w:id="778" w:name="fg92"/>
      <w:bookmarkEnd w:id="778"/>
      <w:r>
        <w:t xml:space="preserve">by mistake. </w:t>
      </w:r>
    </w:p>
    <w:bookmarkStart w:id="779" w:name="Back_To_Session1_Activity4"/>
    <w:p w:rsidR="009337AF" w:rsidRDefault="00383B53">
      <w:pPr>
        <w:pStyle w:val="NormalWeb"/>
        <w:divId w:val="530723694"/>
      </w:pPr>
      <w:r>
        <w:fldChar w:fldCharType="begin"/>
      </w:r>
      <w:r>
        <w:instrText xml:space="preserve"> HYPERLINK "" \l "Session1_Activity4" </w:instrText>
      </w:r>
      <w:r>
        <w:fldChar w:fldCharType="separate"/>
      </w:r>
      <w:r>
        <w:rPr>
          <w:rStyle w:val="Hyperlink"/>
        </w:rPr>
        <w:t>Back to - Activity 4 Calculating powers</w:t>
      </w:r>
      <w:r>
        <w:fldChar w:fldCharType="end"/>
      </w:r>
      <w:bookmarkEnd w:id="779"/>
    </w:p>
    <w:p w:rsidR="009337AF" w:rsidRDefault="00383B53">
      <w:pPr>
        <w:pStyle w:val="Heading2"/>
        <w:divId w:val="1436635256"/>
        <w:rPr>
          <w:rFonts w:eastAsia="Times New Roman"/>
        </w:rPr>
      </w:pPr>
      <w:r>
        <w:rPr>
          <w:rFonts w:eastAsia="Times New Roman"/>
        </w:rPr>
        <w:t>Activity 5 Making corrections</w:t>
      </w:r>
    </w:p>
    <w:p w:rsidR="009337AF" w:rsidRDefault="00383B53">
      <w:pPr>
        <w:pStyle w:val="Heading4"/>
        <w:divId w:val="2114859466"/>
        <w:rPr>
          <w:rFonts w:eastAsia="Times New Roman"/>
        </w:rPr>
      </w:pPr>
      <w:bookmarkStart w:id="780" w:name="Session1_Answer4"/>
      <w:bookmarkEnd w:id="780"/>
      <w:r>
        <w:rPr>
          <w:rFonts w:eastAsia="Times New Roman"/>
        </w:rPr>
        <w:t>Answer</w:t>
      </w:r>
    </w:p>
    <w:p w:rsidR="009337AF" w:rsidRDefault="00383B53">
      <w:pPr>
        <w:divId w:val="2114859466"/>
      </w:pPr>
      <w:r>
        <w:t xml:space="preserve">The correct value of </w:t>
      </w:r>
      <w:r>
        <w:rPr>
          <w:noProof/>
        </w:rPr>
        <w:drawing>
          <wp:inline distT="0" distB="0" distL="0" distR="0" wp14:anchorId="5818C89B" wp14:editId="49D4BB66">
            <wp:extent cx="558800" cy="190500"/>
            <wp:effectExtent l="0" t="0" r="0" b="0"/>
            <wp:docPr id="617" name="Picture 617" descr="D:\AaaF\OUT\httpswwwopeneduopenlearnocw_cmid4256_2021-12-10_11-44-43_nsfr2\word\assets\_c935089159d9efcaa3fab6678435a8fda714126f_img-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D:\AaaF\OUT\httpswwwopeneduopenlearnocw_cmid4256_2021-12-10_11-44-43_nsfr2\word\assets\_c935089159d9efcaa3fab6678435a8fda714126f_img-00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bookmarkStart w:id="781" w:name="fg111"/>
      <w:bookmarkEnd w:id="781"/>
      <w:r>
        <w:t xml:space="preserve">is 16. The key sequence given did not close the bracket before squaring the expression, so only the 3 was squared, giving </w:t>
      </w:r>
      <w:r>
        <w:rPr>
          <w:noProof/>
        </w:rPr>
        <w:drawing>
          <wp:inline distT="0" distB="0" distL="0" distR="0" wp14:anchorId="012610C6" wp14:editId="2C5E31CE">
            <wp:extent cx="1460500" cy="165100"/>
            <wp:effectExtent l="0" t="0" r="6350" b="6350"/>
            <wp:docPr id="618" name="Picture 618" descr="D:\AaaF\OUT\httpswwwopeneduopenlearnocw_cmid4256_2021-12-10_11-44-43_nsfr2\word\assets\_2a5b476b5d633773df344d19c7eb4b1022b3553f_img-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D:\AaaF\OUT\httpswwwopeneduopenlearnocw_cmid4256_2021-12-10_11-44-43_nsfr2\word\assets\_2a5b476b5d633773df344d19c7eb4b1022b3553f_img-0026.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60500" cy="165100"/>
                    </a:xfrm>
                    <a:prstGeom prst="rect">
                      <a:avLst/>
                    </a:prstGeom>
                    <a:noFill/>
                    <a:ln>
                      <a:noFill/>
                    </a:ln>
                  </pic:spPr>
                </pic:pic>
              </a:graphicData>
            </a:graphic>
          </wp:inline>
        </w:drawing>
      </w:r>
      <w:bookmarkStart w:id="782" w:name="fg112"/>
      <w:bookmarkEnd w:id="782"/>
      <w:r>
        <w:t xml:space="preserve">. </w:t>
      </w:r>
    </w:p>
    <w:p w:rsidR="009337AF" w:rsidRDefault="00383B53">
      <w:pPr>
        <w:divId w:val="2114859466"/>
      </w:pPr>
      <w:r>
        <w:t xml:space="preserve">When correcting the expression, be careful to ensure that the cursor is immediately after the 3, and the same height as it – shown below – before inserting the missing bracket. Otherwise, the bracket may be inserted within the power. </w:t>
      </w:r>
    </w:p>
    <w:p w:rsidR="009337AF" w:rsidRDefault="00383B53">
      <w:pPr>
        <w:divId w:val="2114859466"/>
      </w:pPr>
      <w:r>
        <w:rPr>
          <w:vanish/>
        </w:rPr>
        <w:t>Start of Box</w:t>
      </w:r>
    </w:p>
    <w:p w:rsidR="009337AF" w:rsidRDefault="00383B53">
      <w:pPr>
        <w:divId w:val="913005703"/>
      </w:pPr>
      <w:bookmarkStart w:id="783" w:name="Session1_Box12"/>
      <w:bookmarkEnd w:id="783"/>
      <w:r>
        <w:rPr>
          <w:vanish/>
        </w:rPr>
        <w:t>Start of Figure</w:t>
      </w:r>
    </w:p>
    <w:p w:rsidR="009337AF" w:rsidRDefault="00383B53">
      <w:pPr>
        <w:spacing w:before="240" w:beforeAutospacing="0" w:after="0" w:afterAutospacing="0" w:line="240" w:lineRule="auto"/>
        <w:divId w:val="461847806"/>
        <w:rPr>
          <w:rFonts w:ascii="Times New Roman" w:eastAsia="Times New Roman" w:hAnsi="Times New Roman" w:cs="Times New Roman"/>
          <w:sz w:val="24"/>
          <w:szCs w:val="24"/>
        </w:rPr>
      </w:pPr>
      <w:bookmarkStart w:id="784" w:name="Session1_Figure7"/>
      <w:bookmarkEnd w:id="784"/>
      <w:r>
        <w:rPr>
          <w:rFonts w:ascii="Times New Roman" w:eastAsia="Times New Roman" w:hAnsi="Times New Roman" w:cs="Times New Roman"/>
          <w:noProof/>
          <w:sz w:val="24"/>
          <w:szCs w:val="24"/>
        </w:rPr>
        <w:drawing>
          <wp:inline distT="0" distB="0" distL="0" distR="0" wp14:anchorId="34A97651" wp14:editId="642CD588">
            <wp:extent cx="1447800" cy="508000"/>
            <wp:effectExtent l="0" t="0" r="0" b="6350"/>
            <wp:docPr id="619" name="Picture 619" descr="The figure shows the display on a calculator screen of the cursor, placed after th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The figure shows the display on a calculator screen of the cursor, placed after th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47800" cy="508000"/>
                    </a:xfrm>
                    <a:prstGeom prst="rect">
                      <a:avLst/>
                    </a:prstGeom>
                    <a:noFill/>
                    <a:ln>
                      <a:noFill/>
                    </a:ln>
                  </pic:spPr>
                </pic:pic>
              </a:graphicData>
            </a:graphic>
          </wp:inline>
        </w:drawing>
      </w:r>
      <w:bookmarkStart w:id="785" w:name="fg113"/>
      <w:bookmarkEnd w:id="785"/>
    </w:p>
    <w:p w:rsidR="009337AF" w:rsidRDefault="00383B53">
      <w:pPr>
        <w:pStyle w:val="Caption1"/>
        <w:divId w:val="28646617"/>
      </w:pPr>
      <w:r>
        <w:t>Figure 7 The cursor, placed after the 3</w:t>
      </w:r>
    </w:p>
    <w:bookmarkStart w:id="786" w:name="View_Session1_Description7"/>
    <w:p w:rsidR="009337AF" w:rsidRDefault="00383B53">
      <w:pPr>
        <w:pStyle w:val="navbutton"/>
        <w:divId w:val="28646617"/>
      </w:pPr>
      <w:r>
        <w:fldChar w:fldCharType="begin"/>
      </w:r>
      <w:r>
        <w:instrText xml:space="preserve"> HYPERLINK "" \l "Session1_Description7" </w:instrText>
      </w:r>
      <w:r>
        <w:fldChar w:fldCharType="separate"/>
      </w:r>
      <w:r>
        <w:rPr>
          <w:rStyle w:val="Hyperlink"/>
        </w:rPr>
        <w:t>View description - Figure 7 The cursor, placed after the 3</w:t>
      </w:r>
      <w:r>
        <w:fldChar w:fldCharType="end"/>
      </w:r>
      <w:bookmarkEnd w:id="786"/>
    </w:p>
    <w:bookmarkStart w:id="787" w:name="View_Session1_Alternative7"/>
    <w:p w:rsidR="009337AF" w:rsidRDefault="00383B53">
      <w:pPr>
        <w:pStyle w:val="navbutton"/>
        <w:divId w:val="28646617"/>
      </w:pPr>
      <w:r>
        <w:fldChar w:fldCharType="begin"/>
      </w:r>
      <w:r>
        <w:instrText xml:space="preserve"> HYPERLINK "" \l "Session1_Alternative7" </w:instrText>
      </w:r>
      <w:r>
        <w:fldChar w:fldCharType="separate"/>
      </w:r>
      <w:r>
        <w:rPr>
          <w:rStyle w:val="Hyperlink"/>
        </w:rPr>
        <w:t>View description - Figure 7 The cursor, placed after the 3</w:t>
      </w:r>
      <w:r>
        <w:fldChar w:fldCharType="end"/>
      </w:r>
      <w:bookmarkEnd w:id="787"/>
    </w:p>
    <w:p w:rsidR="009337AF" w:rsidRDefault="00383B53">
      <w:pPr>
        <w:divId w:val="913005703"/>
      </w:pPr>
      <w:r>
        <w:rPr>
          <w:vanish/>
        </w:rPr>
        <w:t>End of Figure</w:t>
      </w:r>
    </w:p>
    <w:p w:rsidR="009337AF" w:rsidRDefault="00383B53">
      <w:pPr>
        <w:divId w:val="2114859466"/>
      </w:pPr>
      <w:r>
        <w:rPr>
          <w:vanish/>
        </w:rPr>
        <w:t>End of Box</w:t>
      </w:r>
    </w:p>
    <w:bookmarkStart w:id="788" w:name="Back_To_Session1_Activity5"/>
    <w:p w:rsidR="009337AF" w:rsidRDefault="00383B53">
      <w:pPr>
        <w:pStyle w:val="NormalWeb"/>
        <w:divId w:val="2114859466"/>
      </w:pPr>
      <w:r>
        <w:fldChar w:fldCharType="begin"/>
      </w:r>
      <w:r>
        <w:instrText xml:space="preserve"> HYPERLINK "" \l "Session1_Activity5" </w:instrText>
      </w:r>
      <w:r>
        <w:fldChar w:fldCharType="separate"/>
      </w:r>
      <w:r>
        <w:rPr>
          <w:rStyle w:val="Hyperlink"/>
        </w:rPr>
        <w:t>Back to - Activity 5 Making corrections</w:t>
      </w:r>
      <w:r>
        <w:fldChar w:fldCharType="end"/>
      </w:r>
      <w:bookmarkEnd w:id="788"/>
    </w:p>
    <w:p w:rsidR="009337AF" w:rsidRDefault="00383B53">
      <w:pPr>
        <w:pStyle w:val="Heading2"/>
        <w:divId w:val="1436635256"/>
        <w:rPr>
          <w:rFonts w:eastAsia="Times New Roman"/>
        </w:rPr>
      </w:pPr>
      <w:r>
        <w:rPr>
          <w:rFonts w:eastAsia="Times New Roman"/>
        </w:rPr>
        <w:t>Activity 6 Subtraction and negative numbers</w:t>
      </w:r>
    </w:p>
    <w:p w:rsidR="009337AF" w:rsidRDefault="00383B53">
      <w:pPr>
        <w:pStyle w:val="Heading4"/>
        <w:divId w:val="825167965"/>
        <w:rPr>
          <w:rFonts w:eastAsia="Times New Roman"/>
        </w:rPr>
      </w:pPr>
      <w:bookmarkStart w:id="789" w:name="Session2_Answer1"/>
      <w:bookmarkEnd w:id="789"/>
      <w:r>
        <w:rPr>
          <w:rFonts w:eastAsia="Times New Roman"/>
        </w:rPr>
        <w:t>Answer</w:t>
      </w:r>
    </w:p>
    <w:p w:rsidR="009337AF" w:rsidRDefault="00383B53">
      <w:pPr>
        <w:numPr>
          <w:ilvl w:val="0"/>
          <w:numId w:val="31"/>
        </w:numPr>
        <w:spacing w:before="0" w:beforeAutospacing="0" w:after="0" w:afterAutospacing="0"/>
        <w:ind w:left="780" w:right="780"/>
        <w:divId w:val="825167965"/>
        <w:rPr>
          <w:rFonts w:eastAsia="Times New Roman"/>
        </w:rPr>
      </w:pPr>
      <w:r>
        <w:rPr>
          <w:rFonts w:eastAsia="Times New Roman"/>
          <w:noProof/>
        </w:rPr>
        <w:drawing>
          <wp:inline distT="0" distB="0" distL="0" distR="0" wp14:anchorId="2708AB45" wp14:editId="129F4498">
            <wp:extent cx="1778000" cy="139700"/>
            <wp:effectExtent l="0" t="0" r="0" b="0"/>
            <wp:docPr id="620" name="Picture 620" descr="D:\AaaF\OUT\httpswwwopeneduopenlearnocw_cmid4256_2021-12-10_11-44-43_nsfr2\word\assets\_ccdb2645fdb5c59e5f96821b374662a1f78c2c05_img-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D:\AaaF\OUT\httpswwwopeneduopenlearnocw_cmid4256_2021-12-10_11-44-43_nsfr2\word\assets\_ccdb2645fdb5c59e5f96821b374662a1f78c2c05_img-003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78000" cy="139700"/>
                    </a:xfrm>
                    <a:prstGeom prst="rect">
                      <a:avLst/>
                    </a:prstGeom>
                    <a:noFill/>
                    <a:ln>
                      <a:noFill/>
                    </a:ln>
                  </pic:spPr>
                </pic:pic>
              </a:graphicData>
            </a:graphic>
          </wp:inline>
        </w:drawing>
      </w:r>
      <w:bookmarkStart w:id="790" w:name="fg135"/>
      <w:bookmarkEnd w:id="790"/>
    </w:p>
    <w:p w:rsidR="009337AF" w:rsidRDefault="00383B53">
      <w:pPr>
        <w:ind w:left="780" w:right="780"/>
        <w:divId w:val="825167965"/>
      </w:pPr>
      <w:r>
        <w:t xml:space="preserve">Remember to press </w:t>
      </w:r>
      <w:r>
        <w:rPr>
          <w:noProof/>
        </w:rPr>
        <w:drawing>
          <wp:inline distT="0" distB="0" distL="0" distR="0" wp14:anchorId="03173C7C" wp14:editId="2D781C8B">
            <wp:extent cx="368300" cy="215900"/>
            <wp:effectExtent l="0" t="0" r="0" b="0"/>
            <wp:docPr id="621" name="Picture 62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791" w:name="fg136"/>
      <w:bookmarkEnd w:id="791"/>
      <w:r>
        <w:rPr>
          <w:noProof/>
        </w:rPr>
        <w:drawing>
          <wp:inline distT="0" distB="0" distL="0" distR="0" wp14:anchorId="73EBBC83" wp14:editId="35ABF164">
            <wp:extent cx="292100" cy="215900"/>
            <wp:effectExtent l="0" t="0" r="0" b="0"/>
            <wp:docPr id="622" name="Picture 622"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792" w:name="fg137"/>
      <w:bookmarkEnd w:id="792"/>
      <w:r>
        <w:t xml:space="preserve">to obtain a decimal answer. </w:t>
      </w:r>
    </w:p>
    <w:p w:rsidR="009337AF" w:rsidRDefault="00383B53">
      <w:pPr>
        <w:numPr>
          <w:ilvl w:val="0"/>
          <w:numId w:val="31"/>
        </w:numPr>
        <w:spacing w:before="0" w:beforeAutospacing="0" w:after="0" w:afterAutospacing="0"/>
        <w:ind w:left="780" w:right="780"/>
        <w:divId w:val="825167965"/>
        <w:rPr>
          <w:rFonts w:eastAsia="Times New Roman"/>
        </w:rPr>
      </w:pPr>
      <w:r>
        <w:rPr>
          <w:rFonts w:eastAsia="Times New Roman"/>
          <w:noProof/>
        </w:rPr>
        <w:drawing>
          <wp:inline distT="0" distB="0" distL="0" distR="0" wp14:anchorId="2058504A" wp14:editId="770CDAE1">
            <wp:extent cx="2133600" cy="177800"/>
            <wp:effectExtent l="0" t="0" r="0" b="0"/>
            <wp:docPr id="623" name="Picture 623" descr="D:\AaaF\OUT\httpswwwopeneduopenlearnocw_cmid4256_2021-12-10_11-44-43_nsfr2\word\assets\_e701ceaa3892889ff751660209dc5f533c3db651_img-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D:\AaaF\OUT\httpswwwopeneduopenlearnocw_cmid4256_2021-12-10_11-44-43_nsfr2\word\assets\_e701ceaa3892889ff751660209dc5f533c3db651_img-0033.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33600" cy="177800"/>
                    </a:xfrm>
                    <a:prstGeom prst="rect">
                      <a:avLst/>
                    </a:prstGeom>
                    <a:noFill/>
                    <a:ln>
                      <a:noFill/>
                    </a:ln>
                  </pic:spPr>
                </pic:pic>
              </a:graphicData>
            </a:graphic>
          </wp:inline>
        </w:drawing>
      </w:r>
      <w:bookmarkStart w:id="793" w:name="fg138"/>
      <w:bookmarkEnd w:id="793"/>
    </w:p>
    <w:p w:rsidR="009337AF" w:rsidRDefault="00383B53">
      <w:pPr>
        <w:numPr>
          <w:ilvl w:val="0"/>
          <w:numId w:val="31"/>
        </w:numPr>
        <w:spacing w:before="0" w:beforeAutospacing="0" w:after="0" w:afterAutospacing="0"/>
        <w:ind w:left="780" w:right="780"/>
        <w:divId w:val="825167965"/>
        <w:rPr>
          <w:rFonts w:eastAsia="Times New Roman"/>
        </w:rPr>
      </w:pPr>
      <w:r>
        <w:rPr>
          <w:rFonts w:eastAsia="Times New Roman"/>
          <w:noProof/>
        </w:rPr>
        <w:drawing>
          <wp:inline distT="0" distB="0" distL="0" distR="0" wp14:anchorId="4335EC30" wp14:editId="06B2D06C">
            <wp:extent cx="2324100" cy="177800"/>
            <wp:effectExtent l="0" t="0" r="0" b="0"/>
            <wp:docPr id="624" name="Picture 624" descr="D:\AaaF\OUT\httpswwwopeneduopenlearnocw_cmid4256_2021-12-10_11-44-43_nsfr2\word\assets\_43227cb216e78b2488196c413bce6d1d847f51ad_img-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AaaF\OUT\httpswwwopeneduopenlearnocw_cmid4256_2021-12-10_11-44-43_nsfr2\word\assets\_43227cb216e78b2488196c413bce6d1d847f51ad_img-003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324100" cy="177800"/>
                    </a:xfrm>
                    <a:prstGeom prst="rect">
                      <a:avLst/>
                    </a:prstGeom>
                    <a:noFill/>
                    <a:ln>
                      <a:noFill/>
                    </a:ln>
                  </pic:spPr>
                </pic:pic>
              </a:graphicData>
            </a:graphic>
          </wp:inline>
        </w:drawing>
      </w:r>
      <w:bookmarkStart w:id="794" w:name="fg139"/>
      <w:bookmarkEnd w:id="794"/>
    </w:p>
    <w:p w:rsidR="009337AF" w:rsidRDefault="00383B53">
      <w:pPr>
        <w:numPr>
          <w:ilvl w:val="0"/>
          <w:numId w:val="31"/>
        </w:numPr>
        <w:spacing w:before="0" w:beforeAutospacing="0" w:after="0" w:afterAutospacing="0"/>
        <w:ind w:left="780" w:right="780"/>
        <w:divId w:val="825167965"/>
        <w:rPr>
          <w:rFonts w:eastAsia="Times New Roman"/>
        </w:rPr>
      </w:pPr>
      <w:r>
        <w:rPr>
          <w:rFonts w:eastAsia="Times New Roman"/>
          <w:noProof/>
        </w:rPr>
        <w:drawing>
          <wp:inline distT="0" distB="0" distL="0" distR="0" wp14:anchorId="14F270B1" wp14:editId="33D9E548">
            <wp:extent cx="1917700" cy="177800"/>
            <wp:effectExtent l="0" t="0" r="6350" b="0"/>
            <wp:docPr id="625" name="Picture 625" descr="D:\AaaF\OUT\httpswwwopeneduopenlearnocw_cmid4256_2021-12-10_11-44-43_nsfr2\word\assets\_59ad43904100cd5f907a6969792d2c96bf2ee9fd_img-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D:\AaaF\OUT\httpswwwopeneduopenlearnocw_cmid4256_2021-12-10_11-44-43_nsfr2\word\assets\_59ad43904100cd5f907a6969792d2c96bf2ee9fd_img-0037.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17700" cy="177800"/>
                    </a:xfrm>
                    <a:prstGeom prst="rect">
                      <a:avLst/>
                    </a:prstGeom>
                    <a:noFill/>
                    <a:ln>
                      <a:noFill/>
                    </a:ln>
                  </pic:spPr>
                </pic:pic>
              </a:graphicData>
            </a:graphic>
          </wp:inline>
        </w:drawing>
      </w:r>
      <w:bookmarkStart w:id="795" w:name="fg140"/>
      <w:bookmarkEnd w:id="795"/>
    </w:p>
    <w:p w:rsidR="009337AF" w:rsidRDefault="00383B53">
      <w:pPr>
        <w:numPr>
          <w:ilvl w:val="0"/>
          <w:numId w:val="31"/>
        </w:numPr>
        <w:spacing w:before="0" w:beforeAutospacing="0" w:after="0" w:afterAutospacing="0"/>
        <w:ind w:left="780" w:right="780"/>
        <w:divId w:val="825167965"/>
        <w:rPr>
          <w:rFonts w:eastAsia="Times New Roman"/>
        </w:rPr>
      </w:pPr>
      <w:r>
        <w:rPr>
          <w:rFonts w:eastAsia="Times New Roman"/>
          <w:noProof/>
        </w:rPr>
        <w:drawing>
          <wp:inline distT="0" distB="0" distL="0" distR="0" wp14:anchorId="493DD0B9" wp14:editId="637D33AE">
            <wp:extent cx="1066800" cy="152400"/>
            <wp:effectExtent l="0" t="0" r="0" b="0"/>
            <wp:docPr id="626" name="Picture 626" descr="D:\AaaF\OUT\httpswwwopeneduopenlearnocw_cmid4256_2021-12-10_11-44-43_nsfr2\word\assets\_f2c18e8683b20ca33c3815289674757ce5cbfc5c_img-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D:\AaaF\OUT\httpswwwopeneduopenlearnocw_cmid4256_2021-12-10_11-44-43_nsfr2\word\assets\_f2c18e8683b20ca33c3815289674757ce5cbfc5c_img-0039.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bookmarkStart w:id="796" w:name="fg141"/>
      <w:bookmarkEnd w:id="796"/>
    </w:p>
    <w:bookmarkStart w:id="797" w:name="Back_To_Session2_Activity1"/>
    <w:p w:rsidR="009337AF" w:rsidRDefault="00383B53">
      <w:pPr>
        <w:pStyle w:val="NormalWeb"/>
        <w:divId w:val="825167965"/>
      </w:pPr>
      <w:r>
        <w:fldChar w:fldCharType="begin"/>
      </w:r>
      <w:r>
        <w:instrText xml:space="preserve"> HYPERLINK "" \l "Session2_Activity1" </w:instrText>
      </w:r>
      <w:r>
        <w:fldChar w:fldCharType="separate"/>
      </w:r>
      <w:r>
        <w:rPr>
          <w:rStyle w:val="Hyperlink"/>
        </w:rPr>
        <w:t>Back to - Activity 6 Subtraction and negative numbers</w:t>
      </w:r>
      <w:r>
        <w:fldChar w:fldCharType="end"/>
      </w:r>
      <w:bookmarkEnd w:id="797"/>
    </w:p>
    <w:p w:rsidR="009337AF" w:rsidRDefault="00383B53">
      <w:pPr>
        <w:pStyle w:val="Heading2"/>
        <w:divId w:val="1436635256"/>
        <w:rPr>
          <w:rFonts w:eastAsia="Times New Roman"/>
        </w:rPr>
      </w:pPr>
      <w:r>
        <w:rPr>
          <w:rFonts w:eastAsia="Times New Roman"/>
        </w:rPr>
        <w:t>Activity 7 Fractions</w:t>
      </w:r>
    </w:p>
    <w:p w:rsidR="009337AF" w:rsidRDefault="00383B53">
      <w:pPr>
        <w:pStyle w:val="Heading4"/>
        <w:divId w:val="354693903"/>
        <w:rPr>
          <w:rFonts w:eastAsia="Times New Roman"/>
        </w:rPr>
      </w:pPr>
      <w:bookmarkStart w:id="798" w:name="Session3_Answer1"/>
      <w:bookmarkEnd w:id="798"/>
      <w:r>
        <w:rPr>
          <w:rFonts w:eastAsia="Times New Roman"/>
        </w:rPr>
        <w:t>Answer</w:t>
      </w:r>
    </w:p>
    <w:p w:rsidR="009337AF" w:rsidRDefault="00383B53">
      <w:pPr>
        <w:numPr>
          <w:ilvl w:val="0"/>
          <w:numId w:val="32"/>
        </w:numPr>
        <w:spacing w:before="0" w:beforeAutospacing="0" w:after="0" w:afterAutospacing="0"/>
        <w:ind w:left="780" w:right="780"/>
        <w:divId w:val="354693903"/>
        <w:rPr>
          <w:rFonts w:eastAsia="Times New Roman"/>
        </w:rPr>
      </w:pPr>
      <w:r>
        <w:rPr>
          <w:rFonts w:eastAsia="Times New Roman"/>
          <w:noProof/>
        </w:rPr>
        <w:drawing>
          <wp:inline distT="0" distB="0" distL="0" distR="0" wp14:anchorId="55347852" wp14:editId="58F8C106">
            <wp:extent cx="749300" cy="215900"/>
            <wp:effectExtent l="0" t="0" r="0" b="0"/>
            <wp:docPr id="627" name="Picture 627" descr="D:\AaaF\OUT\httpswwwopeneduopenlearnocw_cmid4256_2021-12-10_11-44-43_nsfr2\word\assets\_38ba41887600588c01b3bb07d15983eae22feb7e_img-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D:\AaaF\OUT\httpswwwopeneduopenlearnocw_cmid4256_2021-12-10_11-44-43_nsfr2\word\assets\_38ba41887600588c01b3bb07d15983eae22feb7e_img-0046.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49300" cy="215900"/>
                    </a:xfrm>
                    <a:prstGeom prst="rect">
                      <a:avLst/>
                    </a:prstGeom>
                    <a:noFill/>
                    <a:ln>
                      <a:noFill/>
                    </a:ln>
                  </pic:spPr>
                </pic:pic>
              </a:graphicData>
            </a:graphic>
          </wp:inline>
        </w:drawing>
      </w:r>
      <w:bookmarkStart w:id="799" w:name="fg154"/>
      <w:bookmarkEnd w:id="799"/>
    </w:p>
    <w:p w:rsidR="009337AF" w:rsidRDefault="00383B53">
      <w:pPr>
        <w:numPr>
          <w:ilvl w:val="0"/>
          <w:numId w:val="32"/>
        </w:numPr>
        <w:spacing w:before="0" w:beforeAutospacing="0" w:after="0" w:afterAutospacing="0"/>
        <w:ind w:left="780" w:right="780"/>
        <w:divId w:val="354693903"/>
        <w:rPr>
          <w:rFonts w:eastAsia="Times New Roman"/>
        </w:rPr>
      </w:pPr>
      <w:r>
        <w:rPr>
          <w:rFonts w:eastAsia="Times New Roman"/>
          <w:noProof/>
        </w:rPr>
        <w:drawing>
          <wp:inline distT="0" distB="0" distL="0" distR="0" wp14:anchorId="5A11D7D9" wp14:editId="79928369">
            <wp:extent cx="76200" cy="215900"/>
            <wp:effectExtent l="0" t="0" r="0" b="0"/>
            <wp:docPr id="628" name="Picture 628" descr="D:\AaaF\OUT\httpswwwopeneduopenlearnocw_cmid4256_2021-12-10_11-44-43_nsfr2\word\assets\_906cbba378a1fb4852a53c04693602c6397d4539_im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D:\AaaF\OUT\httpswwwopeneduopenlearnocw_cmid4256_2021-12-10_11-44-43_nsfr2\word\assets\_906cbba378a1fb4852a53c04693602c6397d4539_img-004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bookmarkStart w:id="800" w:name="fg155"/>
      <w:bookmarkEnd w:id="800"/>
      <w:r>
        <w:rPr>
          <w:rFonts w:eastAsia="Times New Roman"/>
        </w:rPr>
        <w:t xml:space="preserve">of 190 can be written </w:t>
      </w:r>
      <w:r>
        <w:rPr>
          <w:rFonts w:eastAsia="Times New Roman"/>
          <w:noProof/>
        </w:rPr>
        <w:drawing>
          <wp:inline distT="0" distB="0" distL="0" distR="0" wp14:anchorId="04C83C59" wp14:editId="10BFD6B6">
            <wp:extent cx="546100" cy="215900"/>
            <wp:effectExtent l="0" t="0" r="6350" b="0"/>
            <wp:docPr id="629" name="Picture 629" descr="D:\AaaF\OUT\httpswwwopeneduopenlearnocw_cmid4256_2021-12-10_11-44-43_nsfr2\word\assets\_c2a03de7a6a734fedfa00f6cdb42f713eda8c806_img-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D:\AaaF\OUT\httpswwwopeneduopenlearnocw_cmid4256_2021-12-10_11-44-43_nsfr2\word\assets\_c2a03de7a6a734fedfa00f6cdb42f713eda8c806_img-0048.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bookmarkStart w:id="801" w:name="fg156"/>
      <w:bookmarkEnd w:id="801"/>
      <w:r>
        <w:rPr>
          <w:rFonts w:eastAsia="Times New Roman"/>
        </w:rPr>
        <w:t xml:space="preserve">, which is equal to </w:t>
      </w:r>
      <w:r>
        <w:rPr>
          <w:rFonts w:eastAsia="Times New Roman"/>
          <w:noProof/>
        </w:rPr>
        <w:drawing>
          <wp:inline distT="0" distB="0" distL="0" distR="0" wp14:anchorId="2A9CB652" wp14:editId="590B3617">
            <wp:extent cx="215900" cy="215900"/>
            <wp:effectExtent l="0" t="0" r="0" b="0"/>
            <wp:docPr id="630" name="Picture 630" descr="D:\AaaF\OUT\httpswwwopeneduopenlearnocw_cmid4256_2021-12-10_11-44-43_nsfr2\word\assets\_503b4e69134393c91355aeab20de6b1d7db3f8d3_img-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AaaF\OUT\httpswwwopeneduopenlearnocw_cmid4256_2021-12-10_11-44-43_nsfr2\word\assets\_503b4e69134393c91355aeab20de6b1d7db3f8d3_img-0049.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bookmarkStart w:id="802" w:name="fg157"/>
      <w:bookmarkEnd w:id="802"/>
      <w:r>
        <w:rPr>
          <w:rFonts w:eastAsia="Times New Roman"/>
        </w:rPr>
        <w:t xml:space="preserve">or 71.25. </w:t>
      </w:r>
    </w:p>
    <w:p w:rsidR="009337AF" w:rsidRDefault="00383B53">
      <w:pPr>
        <w:ind w:left="780" w:right="780"/>
        <w:divId w:val="354693903"/>
      </w:pPr>
      <w:r>
        <w:t xml:space="preserve">The decimal answer can be obtained by using </w:t>
      </w:r>
      <w:r>
        <w:rPr>
          <w:noProof/>
        </w:rPr>
        <w:drawing>
          <wp:inline distT="0" distB="0" distL="0" distR="0" wp14:anchorId="1E26E314" wp14:editId="54E23E1F">
            <wp:extent cx="304800" cy="215900"/>
            <wp:effectExtent l="0" t="0" r="0" b="0"/>
            <wp:docPr id="631" name="Picture 631"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03" w:name="fg158"/>
      <w:bookmarkEnd w:id="803"/>
      <w:r>
        <w:t xml:space="preserve">. </w:t>
      </w:r>
    </w:p>
    <w:p w:rsidR="009337AF" w:rsidRDefault="00383B53">
      <w:pPr>
        <w:ind w:left="780" w:right="780"/>
        <w:divId w:val="354693903"/>
      </w:pPr>
      <w:r>
        <w:t xml:space="preserve">Remember to use the cursor right key </w:t>
      </w:r>
      <w:r>
        <w:rPr>
          <w:noProof/>
        </w:rPr>
        <w:drawing>
          <wp:inline distT="0" distB="0" distL="0" distR="0" wp14:anchorId="06760C86" wp14:editId="79CB1B50">
            <wp:extent cx="304800" cy="215900"/>
            <wp:effectExtent l="0" t="0" r="0" b="0"/>
            <wp:docPr id="632" name="Picture 632"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04" w:name="fg159"/>
      <w:bookmarkEnd w:id="804"/>
      <w:r>
        <w:t xml:space="preserve">to move the cursor out of the denominator of the fraction before entering the multiplication sign. If you obtained the answer </w:t>
      </w:r>
      <w:r>
        <w:rPr>
          <w:noProof/>
        </w:rPr>
        <w:drawing>
          <wp:inline distT="0" distB="0" distL="0" distR="0" wp14:anchorId="7FE3B376" wp14:editId="5D68A92E">
            <wp:extent cx="279400" cy="215900"/>
            <wp:effectExtent l="0" t="0" r="6350" b="0"/>
            <wp:docPr id="633" name="Picture 633" descr="D:\AaaF\OUT\httpswwwopeneduopenlearnocw_cmid4256_2021-12-10_11-44-43_nsfr2\word\assets\_94aebd1c0a3a955410e6364297cad120b5359e21_img-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D:\AaaF\OUT\httpswwwopeneduopenlearnocw_cmid4256_2021-12-10_11-44-43_nsfr2\word\assets\_94aebd1c0a3a955410e6364297cad120b5359e21_img-005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9400" cy="215900"/>
                    </a:xfrm>
                    <a:prstGeom prst="rect">
                      <a:avLst/>
                    </a:prstGeom>
                    <a:noFill/>
                    <a:ln>
                      <a:noFill/>
                    </a:ln>
                  </pic:spPr>
                </pic:pic>
              </a:graphicData>
            </a:graphic>
          </wp:inline>
        </w:drawing>
      </w:r>
      <w:bookmarkStart w:id="805" w:name="fg160"/>
      <w:bookmarkEnd w:id="805"/>
      <w:r>
        <w:t xml:space="preserve">, you calculated </w:t>
      </w:r>
      <w:r>
        <w:rPr>
          <w:noProof/>
        </w:rPr>
        <w:drawing>
          <wp:inline distT="0" distB="0" distL="0" distR="0" wp14:anchorId="132F3888" wp14:editId="159885B0">
            <wp:extent cx="381000" cy="215900"/>
            <wp:effectExtent l="0" t="0" r="0" b="0"/>
            <wp:docPr id="634" name="Picture 634" descr="D:\AaaF\OUT\httpswwwopeneduopenlearnocw_cmid4256_2021-12-10_11-44-43_nsfr2\word\assets\_8b2732c270df56f98f102f1539d7e91da7446dbd_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D:\AaaF\OUT\httpswwwopeneduopenlearnocw_cmid4256_2021-12-10_11-44-43_nsfr2\word\assets\_8b2732c270df56f98f102f1539d7e91da7446dbd_img-005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806" w:name="fg161"/>
      <w:bookmarkEnd w:id="806"/>
      <w:r>
        <w:t xml:space="preserve">by mistake. </w:t>
      </w:r>
    </w:p>
    <w:bookmarkStart w:id="807" w:name="Back_To_Session3_Activity1"/>
    <w:p w:rsidR="009337AF" w:rsidRDefault="00383B53">
      <w:pPr>
        <w:pStyle w:val="NormalWeb"/>
        <w:divId w:val="354693903"/>
      </w:pPr>
      <w:r>
        <w:fldChar w:fldCharType="begin"/>
      </w:r>
      <w:r>
        <w:instrText xml:space="preserve"> HYPERLINK "" \l "Session3_Activity1" </w:instrText>
      </w:r>
      <w:r>
        <w:fldChar w:fldCharType="separate"/>
      </w:r>
      <w:r>
        <w:rPr>
          <w:rStyle w:val="Hyperlink"/>
        </w:rPr>
        <w:t>Back to - Activity 7 Fractions</w:t>
      </w:r>
      <w:r>
        <w:fldChar w:fldCharType="end"/>
      </w:r>
      <w:bookmarkEnd w:id="807"/>
    </w:p>
    <w:p w:rsidR="009337AF" w:rsidRDefault="00383B53">
      <w:pPr>
        <w:pStyle w:val="Heading2"/>
        <w:divId w:val="1436635256"/>
        <w:rPr>
          <w:rFonts w:eastAsia="Times New Roman"/>
        </w:rPr>
      </w:pPr>
      <w:r>
        <w:rPr>
          <w:rFonts w:eastAsia="Times New Roman"/>
        </w:rPr>
        <w:t>Activity 8 Mixed numbers</w:t>
      </w:r>
    </w:p>
    <w:p w:rsidR="009337AF" w:rsidRDefault="00383B53">
      <w:pPr>
        <w:pStyle w:val="Heading4"/>
        <w:divId w:val="1180698828"/>
        <w:rPr>
          <w:rFonts w:eastAsia="Times New Roman"/>
        </w:rPr>
      </w:pPr>
      <w:bookmarkStart w:id="808" w:name="Session3_Answer2"/>
      <w:bookmarkEnd w:id="808"/>
      <w:r>
        <w:rPr>
          <w:rFonts w:eastAsia="Times New Roman"/>
        </w:rPr>
        <w:t>Answer</w:t>
      </w:r>
    </w:p>
    <w:p w:rsidR="009337AF" w:rsidRDefault="00383B53">
      <w:pPr>
        <w:numPr>
          <w:ilvl w:val="0"/>
          <w:numId w:val="33"/>
        </w:numPr>
        <w:spacing w:before="0" w:beforeAutospacing="0" w:after="0" w:afterAutospacing="0"/>
        <w:ind w:left="780" w:right="780"/>
        <w:divId w:val="1180698828"/>
        <w:rPr>
          <w:rFonts w:eastAsia="Times New Roman"/>
        </w:rPr>
      </w:pPr>
      <w:r>
        <w:rPr>
          <w:rFonts w:eastAsia="Times New Roman"/>
          <w:noProof/>
        </w:rPr>
        <w:drawing>
          <wp:inline distT="0" distB="0" distL="0" distR="0" wp14:anchorId="174D60F8" wp14:editId="0E8DCE22">
            <wp:extent cx="850900" cy="215900"/>
            <wp:effectExtent l="0" t="0" r="6350" b="0"/>
            <wp:docPr id="635" name="Picture 635" descr="D:\AaaF\OUT\httpswwwopeneduopenlearnocw_cmid4256_2021-12-10_11-44-43_nsfr2\word\assets\_69f87cb5a488a527f1532e687d81be7052f6d8bc_im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D:\AaaF\OUT\httpswwwopeneduopenlearnocw_cmid4256_2021-12-10_11-44-43_nsfr2\word\assets\_69f87cb5a488a527f1532e687d81be7052f6d8bc_img-005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50900" cy="215900"/>
                    </a:xfrm>
                    <a:prstGeom prst="rect">
                      <a:avLst/>
                    </a:prstGeom>
                    <a:noFill/>
                    <a:ln>
                      <a:noFill/>
                    </a:ln>
                  </pic:spPr>
                </pic:pic>
              </a:graphicData>
            </a:graphic>
          </wp:inline>
        </w:drawing>
      </w:r>
      <w:bookmarkStart w:id="809" w:name="fg176"/>
      <w:bookmarkEnd w:id="809"/>
    </w:p>
    <w:p w:rsidR="009337AF" w:rsidRDefault="00383B53">
      <w:pPr>
        <w:ind w:left="780" w:right="780"/>
        <w:divId w:val="1180698828"/>
      </w:pPr>
      <w:r>
        <w:t xml:space="preserve">Remember to use </w:t>
      </w:r>
      <w:r>
        <w:rPr>
          <w:noProof/>
        </w:rPr>
        <w:drawing>
          <wp:inline distT="0" distB="0" distL="0" distR="0" wp14:anchorId="71299F21" wp14:editId="64CA9857">
            <wp:extent cx="368300" cy="215900"/>
            <wp:effectExtent l="0" t="0" r="0" b="0"/>
            <wp:docPr id="636" name="Picture 63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810" w:name="fg177"/>
      <w:bookmarkEnd w:id="810"/>
      <w:r>
        <w:rPr>
          <w:noProof/>
        </w:rPr>
        <w:drawing>
          <wp:inline distT="0" distB="0" distL="0" distR="0" wp14:anchorId="4B433C6A" wp14:editId="6D717D2E">
            <wp:extent cx="304800" cy="215900"/>
            <wp:effectExtent l="0" t="0" r="0" b="0"/>
            <wp:docPr id="637" name="Picture 637" descr="D:\AaaF\OUT\httpswwwopeneduopenlearnocw_cmid4256_2021-12-10_11-44-43_nsfr2\word\assets\_fe0037dfec63bbfe0fb6728f02393a44dd2ea176_ke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D:\AaaF\OUT\httpswwwopeneduopenlearnocw_cmid4256_2021-12-10_11-44-43_nsfr2\word\assets\_fe0037dfec63bbfe0fb6728f02393a44dd2ea176_key-s-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11" w:name="fg178"/>
      <w:bookmarkEnd w:id="811"/>
      <w:r>
        <w:rPr>
          <w:noProof/>
        </w:rPr>
        <w:drawing>
          <wp:inline distT="0" distB="0" distL="0" distR="0" wp14:anchorId="35DC4346" wp14:editId="5E0DAE1E">
            <wp:extent cx="558800" cy="215900"/>
            <wp:effectExtent l="0" t="0" r="0" b="0"/>
            <wp:docPr id="638" name="Picture 638" descr="D:\AaaF\OUT\httpswwwopeneduopenlearnocw_cmid4256_2021-12-10_11-44-43_nsfr2\word\assets\_25991213f3a7daf91ca96cf79710cb3434de5b1a_key-ab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D:\AaaF\OUT\httpswwwopeneduopenlearnocw_cmid4256_2021-12-10_11-44-43_nsfr2\word\assets\_25991213f3a7daf91ca96cf79710cb3434de5b1a_key-abc-dc.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bookmarkStart w:id="812" w:name="fg179"/>
      <w:bookmarkEnd w:id="812"/>
      <w:r>
        <w:t xml:space="preserve">to toggle between the top-heavy fraction and mixed number answers. </w:t>
      </w:r>
    </w:p>
    <w:p w:rsidR="009337AF" w:rsidRDefault="00383B53">
      <w:pPr>
        <w:numPr>
          <w:ilvl w:val="0"/>
          <w:numId w:val="33"/>
        </w:numPr>
        <w:spacing w:before="0" w:beforeAutospacing="0" w:after="0" w:afterAutospacing="0"/>
        <w:ind w:left="780" w:right="780"/>
        <w:divId w:val="1180698828"/>
        <w:rPr>
          <w:rFonts w:eastAsia="Times New Roman"/>
        </w:rPr>
      </w:pPr>
      <w:r>
        <w:rPr>
          <w:rFonts w:eastAsia="Times New Roman"/>
          <w:noProof/>
        </w:rPr>
        <w:drawing>
          <wp:inline distT="0" distB="0" distL="0" distR="0" wp14:anchorId="4DDD9EFF" wp14:editId="4A297E45">
            <wp:extent cx="939800" cy="215900"/>
            <wp:effectExtent l="0" t="0" r="0" b="0"/>
            <wp:docPr id="639" name="Picture 639" descr="D:\AaaF\OUT\httpswwwopeneduopenlearnocw_cmid4256_2021-12-10_11-44-43_nsfr2\word\assets\_dda35f40252ed8749f37dc95796835ddcd79ab3e_img-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D:\AaaF\OUT\httpswwwopeneduopenlearnocw_cmid4256_2021-12-10_11-44-43_nsfr2\word\assets\_dda35f40252ed8749f37dc95796835ddcd79ab3e_img-0054.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39800" cy="215900"/>
                    </a:xfrm>
                    <a:prstGeom prst="rect">
                      <a:avLst/>
                    </a:prstGeom>
                    <a:noFill/>
                    <a:ln>
                      <a:noFill/>
                    </a:ln>
                  </pic:spPr>
                </pic:pic>
              </a:graphicData>
            </a:graphic>
          </wp:inline>
        </w:drawing>
      </w:r>
      <w:bookmarkStart w:id="813" w:name="fg180"/>
      <w:bookmarkEnd w:id="813"/>
    </w:p>
    <w:p w:rsidR="009337AF" w:rsidRDefault="00383B53">
      <w:pPr>
        <w:ind w:left="780" w:right="780"/>
        <w:divId w:val="1180698828"/>
      </w:pPr>
      <w:r>
        <w:t xml:space="preserve">Remember to use the template obtained using </w:t>
      </w:r>
      <w:r>
        <w:rPr>
          <w:noProof/>
        </w:rPr>
        <w:drawing>
          <wp:inline distT="0" distB="0" distL="0" distR="0" wp14:anchorId="34DDEA8B" wp14:editId="407BA94B">
            <wp:extent cx="368300" cy="215900"/>
            <wp:effectExtent l="0" t="0" r="0" b="0"/>
            <wp:docPr id="640" name="Picture 64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814" w:name="fg181"/>
      <w:bookmarkEnd w:id="814"/>
      <w:r>
        <w:rPr>
          <w:noProof/>
        </w:rPr>
        <w:drawing>
          <wp:inline distT="0" distB="0" distL="0" distR="0" wp14:anchorId="631A7112" wp14:editId="08709CAE">
            <wp:extent cx="304800" cy="215900"/>
            <wp:effectExtent l="0" t="0" r="0" b="0"/>
            <wp:docPr id="641" name="Picture 641"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15" w:name="fg182"/>
      <w:bookmarkEnd w:id="815"/>
      <w:r>
        <w:rPr>
          <w:noProof/>
        </w:rPr>
        <w:drawing>
          <wp:inline distT="0" distB="0" distL="0" distR="0" wp14:anchorId="63376A38" wp14:editId="5FF2CA39">
            <wp:extent cx="596900" cy="215900"/>
            <wp:effectExtent l="0" t="0" r="0" b="0"/>
            <wp:docPr id="642" name="Picture 642" descr="D:\AaaF\OUT\httpswwwopeneduopenlearnocw_cmid4256_2021-12-10_11-44-43_nsfr2\word\assets\_5e52f21e54014ee492c0387cea2a3509f15fcf74_key-fr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D:\AaaF\OUT\httpswwwopeneduopenlearnocw_cmid4256_2021-12-10_11-44-43_nsfr2\word\assets\_5e52f21e54014ee492c0387cea2a3509f15fcf74_key-frac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900" cy="215900"/>
                    </a:xfrm>
                    <a:prstGeom prst="rect">
                      <a:avLst/>
                    </a:prstGeom>
                    <a:noFill/>
                    <a:ln>
                      <a:noFill/>
                    </a:ln>
                  </pic:spPr>
                </pic:pic>
              </a:graphicData>
            </a:graphic>
          </wp:inline>
        </w:drawing>
      </w:r>
      <w:bookmarkStart w:id="816" w:name="fg183"/>
      <w:bookmarkEnd w:id="816"/>
      <w:r>
        <w:t xml:space="preserve">and to use the cursor arrow keys to move between the boxes when inputting the mixed number. </w:t>
      </w:r>
    </w:p>
    <w:bookmarkStart w:id="817" w:name="Back_To_Session3_Activity2"/>
    <w:p w:rsidR="009337AF" w:rsidRDefault="00383B53">
      <w:pPr>
        <w:pStyle w:val="NormalWeb"/>
        <w:divId w:val="1180698828"/>
      </w:pPr>
      <w:r>
        <w:fldChar w:fldCharType="begin"/>
      </w:r>
      <w:r>
        <w:instrText xml:space="preserve"> HYPERLINK "" \l "Session3_Activity2" </w:instrText>
      </w:r>
      <w:r>
        <w:fldChar w:fldCharType="separate"/>
      </w:r>
      <w:r>
        <w:rPr>
          <w:rStyle w:val="Hyperlink"/>
        </w:rPr>
        <w:t>Back to - Activity 8 Mixed numbers</w:t>
      </w:r>
      <w:r>
        <w:fldChar w:fldCharType="end"/>
      </w:r>
      <w:bookmarkEnd w:id="817"/>
    </w:p>
    <w:p w:rsidR="009337AF" w:rsidRDefault="00383B53">
      <w:pPr>
        <w:pStyle w:val="Heading2"/>
        <w:divId w:val="1436635256"/>
        <w:rPr>
          <w:rFonts w:eastAsia="Times New Roman"/>
        </w:rPr>
      </w:pPr>
      <w:r>
        <w:rPr>
          <w:rFonts w:eastAsia="Times New Roman"/>
        </w:rPr>
        <w:t>Activity 9 Using the fraction key</w:t>
      </w:r>
    </w:p>
    <w:p w:rsidR="009337AF" w:rsidRDefault="00383B53">
      <w:pPr>
        <w:pStyle w:val="Heading4"/>
        <w:divId w:val="1926835797"/>
        <w:rPr>
          <w:rFonts w:eastAsia="Times New Roman"/>
        </w:rPr>
      </w:pPr>
      <w:bookmarkStart w:id="818" w:name="Session4_Answer1"/>
      <w:bookmarkEnd w:id="818"/>
      <w:r>
        <w:rPr>
          <w:rFonts w:eastAsia="Times New Roman"/>
        </w:rPr>
        <w:t>Answer</w:t>
      </w:r>
    </w:p>
    <w:p w:rsidR="009337AF" w:rsidRDefault="00383B53">
      <w:pPr>
        <w:divId w:val="1926835797"/>
      </w:pPr>
      <w:r>
        <w:rPr>
          <w:noProof/>
        </w:rPr>
        <w:drawing>
          <wp:inline distT="0" distB="0" distL="0" distR="0" wp14:anchorId="0044CB6C" wp14:editId="6A3C921F">
            <wp:extent cx="1447800" cy="381000"/>
            <wp:effectExtent l="0" t="0" r="0" b="0"/>
            <wp:docPr id="643" name="Picture 643" descr="D:\AaaF\OUT\httpswwwopeneduopenlearnocw_cmid4256_2021-12-10_11-44-43_nsfr2\word\assets\_0df2ae74906e4b468849d79ba9f819b40b6ff037_img-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D:\AaaF\OUT\httpswwwopeneduopenlearnocw_cmid4256_2021-12-10_11-44-43_nsfr2\word\assets\_0df2ae74906e4b468849d79ba9f819b40b6ff037_img-0063.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bookmarkStart w:id="819" w:name="fg196"/>
      <w:bookmarkEnd w:id="819"/>
      <w:r>
        <w:t xml:space="preserve">(to 3 significant figures). </w:t>
      </w:r>
    </w:p>
    <w:p w:rsidR="009337AF" w:rsidRDefault="00383B53">
      <w:pPr>
        <w:divId w:val="1926835797"/>
      </w:pPr>
      <w:r>
        <w:t xml:space="preserve">The key sequence used was </w:t>
      </w:r>
      <w:r>
        <w:rPr>
          <w:noProof/>
        </w:rPr>
        <w:drawing>
          <wp:inline distT="0" distB="0" distL="0" distR="0" wp14:anchorId="30BEAFB1" wp14:editId="1E66E7E7">
            <wp:extent cx="304800" cy="215900"/>
            <wp:effectExtent l="0" t="0" r="0" b="0"/>
            <wp:docPr id="644" name="Picture 644"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20" w:name="fg197"/>
      <w:bookmarkEnd w:id="820"/>
      <w:r>
        <w:rPr>
          <w:noProof/>
        </w:rPr>
        <w:drawing>
          <wp:inline distT="0" distB="0" distL="0" distR="0" wp14:anchorId="6CDB5125" wp14:editId="34C4FC8A">
            <wp:extent cx="292100" cy="215900"/>
            <wp:effectExtent l="0" t="0" r="0" b="0"/>
            <wp:docPr id="645" name="Picture 645"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1" w:name="fg198"/>
      <w:bookmarkEnd w:id="821"/>
      <w:r>
        <w:rPr>
          <w:noProof/>
        </w:rPr>
        <w:drawing>
          <wp:inline distT="0" distB="0" distL="0" distR="0" wp14:anchorId="04191CF8" wp14:editId="5278F99C">
            <wp:extent cx="292100" cy="215900"/>
            <wp:effectExtent l="0" t="0" r="0" b="0"/>
            <wp:docPr id="646" name="Picture 646"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2" w:name="fg199"/>
      <w:bookmarkEnd w:id="822"/>
      <w:r>
        <w:rPr>
          <w:noProof/>
        </w:rPr>
        <w:drawing>
          <wp:inline distT="0" distB="0" distL="0" distR="0" wp14:anchorId="060CB343" wp14:editId="3045BFCC">
            <wp:extent cx="292100" cy="215900"/>
            <wp:effectExtent l="0" t="0" r="0" b="0"/>
            <wp:docPr id="647" name="Picture 647"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3" w:name="fg200"/>
      <w:bookmarkEnd w:id="823"/>
      <w:r>
        <w:rPr>
          <w:noProof/>
        </w:rPr>
        <w:drawing>
          <wp:inline distT="0" distB="0" distL="0" distR="0" wp14:anchorId="7EDBC042" wp14:editId="4F6BAB4C">
            <wp:extent cx="292100" cy="215900"/>
            <wp:effectExtent l="0" t="0" r="0" b="0"/>
            <wp:docPr id="648" name="Picture 648" descr="D:\AaaF\OUT\httpswwwopeneduopenlearnocw_cmid4256_2021-12-10_11-44-43_nsfr2\word\assets\_1e37ae26af154b954604add465a53a52d4a032e5_key-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D:\AaaF\OUT\httpswwwopeneduopenlearnocw_cmid4256_2021-12-10_11-44-43_nsfr2\word\assets\_1e37ae26af154b954604add465a53a52d4a032e5_key-times.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4" w:name="fg201"/>
      <w:bookmarkEnd w:id="824"/>
      <w:r>
        <w:rPr>
          <w:noProof/>
        </w:rPr>
        <w:drawing>
          <wp:inline distT="0" distB="0" distL="0" distR="0" wp14:anchorId="70975E3E" wp14:editId="7A077658">
            <wp:extent cx="292100" cy="215900"/>
            <wp:effectExtent l="0" t="0" r="0" b="0"/>
            <wp:docPr id="649" name="Picture 649"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5" w:name="fg202"/>
      <w:bookmarkEnd w:id="825"/>
      <w:r>
        <w:rPr>
          <w:noProof/>
        </w:rPr>
        <w:drawing>
          <wp:inline distT="0" distB="0" distL="0" distR="0" wp14:anchorId="0B53F7B2" wp14:editId="2F522688">
            <wp:extent cx="292100" cy="215900"/>
            <wp:effectExtent l="0" t="0" r="0" b="0"/>
            <wp:docPr id="650" name="Picture 650"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6" w:name="fg203"/>
      <w:bookmarkEnd w:id="826"/>
      <w:r>
        <w:rPr>
          <w:noProof/>
        </w:rPr>
        <w:drawing>
          <wp:inline distT="0" distB="0" distL="0" distR="0" wp14:anchorId="7D9CF217" wp14:editId="09004F86">
            <wp:extent cx="292100" cy="215900"/>
            <wp:effectExtent l="0" t="0" r="0" b="0"/>
            <wp:docPr id="651" name="Picture 651"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7" w:name="fg204"/>
      <w:bookmarkEnd w:id="827"/>
      <w:r>
        <w:rPr>
          <w:noProof/>
        </w:rPr>
        <w:drawing>
          <wp:inline distT="0" distB="0" distL="0" distR="0" wp14:anchorId="6BF78232" wp14:editId="114AB30D">
            <wp:extent cx="292100" cy="215900"/>
            <wp:effectExtent l="0" t="0" r="0" b="0"/>
            <wp:docPr id="652" name="Picture 652"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8" w:name="fg205"/>
      <w:bookmarkEnd w:id="828"/>
      <w:r>
        <w:rPr>
          <w:noProof/>
        </w:rPr>
        <w:drawing>
          <wp:inline distT="0" distB="0" distL="0" distR="0" wp14:anchorId="79C3A900" wp14:editId="62375671">
            <wp:extent cx="292100" cy="215900"/>
            <wp:effectExtent l="0" t="0" r="0" b="0"/>
            <wp:docPr id="653" name="Picture 653"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29" w:name="fg206"/>
      <w:bookmarkEnd w:id="829"/>
      <w:r>
        <w:rPr>
          <w:noProof/>
        </w:rPr>
        <w:drawing>
          <wp:inline distT="0" distB="0" distL="0" distR="0" wp14:anchorId="7FFC0730" wp14:editId="02ACA9FD">
            <wp:extent cx="304800" cy="215900"/>
            <wp:effectExtent l="0" t="0" r="0" b="0"/>
            <wp:docPr id="654" name="Picture 654"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30" w:name="fg207"/>
      <w:bookmarkEnd w:id="830"/>
      <w:r>
        <w:rPr>
          <w:noProof/>
        </w:rPr>
        <w:drawing>
          <wp:inline distT="0" distB="0" distL="0" distR="0" wp14:anchorId="3501F19A" wp14:editId="269E7E9C">
            <wp:extent cx="292100" cy="215900"/>
            <wp:effectExtent l="0" t="0" r="0" b="0"/>
            <wp:docPr id="655" name="Picture 655"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31" w:name="fg208"/>
      <w:bookmarkEnd w:id="831"/>
      <w:r>
        <w:rPr>
          <w:noProof/>
        </w:rPr>
        <w:drawing>
          <wp:inline distT="0" distB="0" distL="0" distR="0" wp14:anchorId="296BF31A" wp14:editId="2D59EA6A">
            <wp:extent cx="292100" cy="215900"/>
            <wp:effectExtent l="0" t="0" r="0" b="0"/>
            <wp:docPr id="656" name="Picture 656" descr="D:\AaaF\OUT\httpswwwopeneduopenlearnocw_cmid4256_2021-12-10_11-44-43_nsfr2\word\assets\_1e37ae26af154b954604add465a53a52d4a032e5_key-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D:\AaaF\OUT\httpswwwopeneduopenlearnocw_cmid4256_2021-12-10_11-44-43_nsfr2\word\assets\_1e37ae26af154b954604add465a53a52d4a032e5_key-times.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32" w:name="fg209"/>
      <w:bookmarkEnd w:id="832"/>
      <w:r>
        <w:rPr>
          <w:noProof/>
        </w:rPr>
        <w:drawing>
          <wp:inline distT="0" distB="0" distL="0" distR="0" wp14:anchorId="6D82A04C" wp14:editId="474C81DD">
            <wp:extent cx="368300" cy="215900"/>
            <wp:effectExtent l="0" t="0" r="0" b="0"/>
            <wp:docPr id="657" name="Picture 657"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833" w:name="fg210"/>
      <w:bookmarkEnd w:id="833"/>
      <w:r>
        <w:rPr>
          <w:noProof/>
        </w:rPr>
        <w:drawing>
          <wp:inline distT="0" distB="0" distL="0" distR="0" wp14:anchorId="5D1ED7AC" wp14:editId="0344B9E7">
            <wp:extent cx="368300" cy="215900"/>
            <wp:effectExtent l="0" t="0" r="0" b="0"/>
            <wp:docPr id="658" name="Picture 658"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834" w:name="fg211"/>
      <w:bookmarkEnd w:id="834"/>
      <w:r>
        <w:rPr>
          <w:noProof/>
        </w:rPr>
        <w:drawing>
          <wp:inline distT="0" distB="0" distL="0" distR="0" wp14:anchorId="7E9C9347" wp14:editId="57CB0C1F">
            <wp:extent cx="304800" cy="215900"/>
            <wp:effectExtent l="0" t="0" r="0" b="0"/>
            <wp:docPr id="659" name="Picture 659" descr="D:\AaaF\OUT\httpswwwopeneduopenlearnocw_cmid4256_2021-12-10_11-44-43_nsfr2\word\assets\_2e5da5bbacd735b382f9da452646e7cc37955670_ke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D:\AaaF\OUT\httpswwwopeneduopenlearnocw_cmid4256_2021-12-10_11-44-43_nsfr2\word\assets\_2e5da5bbacd735b382f9da452646e7cc37955670_key-p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35" w:name="fg212"/>
      <w:bookmarkEnd w:id="835"/>
      <w:r>
        <w:rPr>
          <w:noProof/>
        </w:rPr>
        <w:drawing>
          <wp:inline distT="0" distB="0" distL="0" distR="0" wp14:anchorId="239CDF73" wp14:editId="5434FE9E">
            <wp:extent cx="292100" cy="215900"/>
            <wp:effectExtent l="0" t="0" r="0" b="0"/>
            <wp:docPr id="660" name="Picture 660"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36" w:name="fg213"/>
      <w:bookmarkEnd w:id="836"/>
      <w:r>
        <w:t xml:space="preserve">. </w:t>
      </w:r>
    </w:p>
    <w:p w:rsidR="009337AF" w:rsidRDefault="00383B53">
      <w:pPr>
        <w:divId w:val="1926835797"/>
      </w:pPr>
      <w:r>
        <w:t xml:space="preserve">Note that it is not strictly necessary to include the multiplication between the 4 and the </w:t>
      </w:r>
      <w:r>
        <w:rPr>
          <w:noProof/>
        </w:rPr>
        <w:drawing>
          <wp:inline distT="0" distB="0" distL="0" distR="0" wp14:anchorId="1018C3F3" wp14:editId="2121FEDF">
            <wp:extent cx="101600" cy="76200"/>
            <wp:effectExtent l="0" t="0" r="0" b="0"/>
            <wp:docPr id="661" name="Picture 661"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837" w:name="fg214"/>
      <w:bookmarkEnd w:id="837"/>
      <w:r>
        <w:t xml:space="preserve">in the denominator since if the sign is omitted, it will be assumed by the calculator. </w:t>
      </w:r>
    </w:p>
    <w:bookmarkStart w:id="838" w:name="Back_To_Session4_Activity1"/>
    <w:p w:rsidR="009337AF" w:rsidRDefault="00383B53">
      <w:pPr>
        <w:pStyle w:val="NormalWeb"/>
        <w:divId w:val="1926835797"/>
      </w:pPr>
      <w:r>
        <w:fldChar w:fldCharType="begin"/>
      </w:r>
      <w:r>
        <w:instrText xml:space="preserve"> HYPERLINK "" \l "Session4_Activity1" </w:instrText>
      </w:r>
      <w:r>
        <w:fldChar w:fldCharType="separate"/>
      </w:r>
      <w:r>
        <w:rPr>
          <w:rStyle w:val="Hyperlink"/>
        </w:rPr>
        <w:t>Back to - Activity 9 Using the fraction key</w:t>
      </w:r>
      <w:r>
        <w:fldChar w:fldCharType="end"/>
      </w:r>
      <w:bookmarkEnd w:id="838"/>
    </w:p>
    <w:p w:rsidR="009337AF" w:rsidRDefault="00383B53">
      <w:pPr>
        <w:pStyle w:val="Heading2"/>
        <w:divId w:val="1436635256"/>
        <w:rPr>
          <w:rFonts w:eastAsia="Times New Roman"/>
        </w:rPr>
      </w:pPr>
      <w:r>
        <w:rPr>
          <w:rFonts w:eastAsia="Times New Roman"/>
        </w:rPr>
        <w:t xml:space="preserve">Activity 10 Using the </w:t>
      </w:r>
      <w:r>
        <w:rPr>
          <w:rFonts w:eastAsia="Times New Roman"/>
          <w:noProof/>
        </w:rPr>
        <w:drawing>
          <wp:inline distT="0" distB="0" distL="0" distR="0" wp14:anchorId="303B7054" wp14:editId="73510CA5">
            <wp:extent cx="292100" cy="215900"/>
            <wp:effectExtent l="0" t="0" r="0" b="0"/>
            <wp:docPr id="662" name="Picture 662" descr="D:\AaaF\OUT\httpswwwopeneduopenlearnocw_cmid4256_2021-12-10_11-44-43_nsfr2\word\assets\_237f01f7152527615c5beec3ca139f2e332bc05b_key-d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D:\AaaF\OUT\httpswwwopeneduopenlearnocw_cmid4256_2021-12-10_11-44-43_nsfr2\word\assets\_237f01f7152527615c5beec3ca139f2e332bc05b_key-div.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End w:id="225"/>
      <w:r>
        <w:rPr>
          <w:rFonts w:eastAsia="Times New Roman"/>
        </w:rPr>
        <w:t xml:space="preserve">key </w:t>
      </w:r>
    </w:p>
    <w:p w:rsidR="009337AF" w:rsidRDefault="00383B53">
      <w:pPr>
        <w:pStyle w:val="Heading4"/>
        <w:divId w:val="147333229"/>
        <w:rPr>
          <w:rFonts w:eastAsia="Times New Roman"/>
        </w:rPr>
      </w:pPr>
      <w:bookmarkStart w:id="839" w:name="Session4_Answer2"/>
      <w:bookmarkEnd w:id="839"/>
      <w:r>
        <w:rPr>
          <w:rFonts w:eastAsia="Times New Roman"/>
        </w:rPr>
        <w:t>Answer</w:t>
      </w:r>
    </w:p>
    <w:p w:rsidR="009337AF" w:rsidRDefault="00383B53">
      <w:pPr>
        <w:divId w:val="147333229"/>
      </w:pPr>
      <w:r>
        <w:t xml:space="preserve">Typing </w:t>
      </w:r>
      <w:r>
        <w:rPr>
          <w:noProof/>
        </w:rPr>
        <w:drawing>
          <wp:inline distT="0" distB="0" distL="0" distR="0" wp14:anchorId="075F16BF" wp14:editId="65F85A27">
            <wp:extent cx="1409700" cy="165100"/>
            <wp:effectExtent l="0" t="0" r="0" b="6350"/>
            <wp:docPr id="663" name="Picture 663" descr="D:\AaaF\OUT\httpswwwopeneduopenlearnocw_cmid4256_2021-12-10_11-44-43_nsfr2\word\assets\_8ff3038b9a775d5f02722741c2c323c037785b33_img-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AaaF\OUT\httpswwwopeneduopenlearnocw_cmid4256_2021-12-10_11-44-43_nsfr2\word\assets\_8ff3038b9a775d5f02722741c2c323c037785b33_img-0065.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09700" cy="165100"/>
                    </a:xfrm>
                    <a:prstGeom prst="rect">
                      <a:avLst/>
                    </a:prstGeom>
                    <a:noFill/>
                    <a:ln>
                      <a:noFill/>
                    </a:ln>
                  </pic:spPr>
                </pic:pic>
              </a:graphicData>
            </a:graphic>
          </wp:inline>
        </w:drawing>
      </w:r>
      <w:bookmarkStart w:id="840" w:name="fg220"/>
      <w:bookmarkEnd w:id="840"/>
      <w:r>
        <w:t xml:space="preserve">into the calculator and pressing </w:t>
      </w:r>
      <w:r>
        <w:rPr>
          <w:noProof/>
        </w:rPr>
        <w:drawing>
          <wp:inline distT="0" distB="0" distL="0" distR="0" wp14:anchorId="03A76FED" wp14:editId="497D7DD6">
            <wp:extent cx="292100" cy="215900"/>
            <wp:effectExtent l="0" t="0" r="0" b="0"/>
            <wp:docPr id="664" name="Picture 664"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41" w:name="fg221"/>
      <w:bookmarkEnd w:id="841"/>
      <w:r>
        <w:t xml:space="preserve">will not give the correct answer because the calculator will follow the BIDMAS rules and divide </w:t>
      </w:r>
      <w:r>
        <w:rPr>
          <w:noProof/>
        </w:rPr>
        <w:drawing>
          <wp:inline distT="0" distB="0" distL="0" distR="0" wp14:anchorId="6E51510F" wp14:editId="409F8FE1">
            <wp:extent cx="787400" cy="152400"/>
            <wp:effectExtent l="0" t="0" r="0" b="0"/>
            <wp:docPr id="665" name="Picture 665" descr="D:\AaaF\OUT\httpswwwopeneduopenlearnocw_cmid4256_2021-12-10_11-44-43_nsfr2\word\assets\_9cf7f663f25b9b5879a554b63a31aef60ebea898_img-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AaaF\OUT\httpswwwopeneduopenlearnocw_cmid4256_2021-12-10_11-44-43_nsfr2\word\assets\_9cf7f663f25b9b5879a554b63a31aef60ebea898_img-0068.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87400" cy="152400"/>
                    </a:xfrm>
                    <a:prstGeom prst="rect">
                      <a:avLst/>
                    </a:prstGeom>
                    <a:noFill/>
                    <a:ln>
                      <a:noFill/>
                    </a:ln>
                  </pic:spPr>
                </pic:pic>
              </a:graphicData>
            </a:graphic>
          </wp:inline>
        </w:drawing>
      </w:r>
      <w:bookmarkStart w:id="842" w:name="fg222"/>
      <w:bookmarkEnd w:id="842"/>
      <w:r>
        <w:t xml:space="preserve">by 4 and then multiply by </w:t>
      </w:r>
      <w:r>
        <w:rPr>
          <w:noProof/>
        </w:rPr>
        <w:drawing>
          <wp:inline distT="0" distB="0" distL="0" distR="0" wp14:anchorId="445F8613" wp14:editId="1FA770DA">
            <wp:extent cx="101600" cy="76200"/>
            <wp:effectExtent l="0" t="0" r="0" b="0"/>
            <wp:docPr id="666" name="Picture 666"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843" w:name="fg223"/>
      <w:bookmarkEnd w:id="843"/>
      <w:r>
        <w:t xml:space="preserve">, instead of dividing by </w:t>
      </w:r>
      <w:r>
        <w:rPr>
          <w:noProof/>
        </w:rPr>
        <w:drawing>
          <wp:inline distT="0" distB="0" distL="0" distR="0" wp14:anchorId="75A12EE3" wp14:editId="4390B68C">
            <wp:extent cx="177800" cy="114300"/>
            <wp:effectExtent l="0" t="0" r="0" b="0"/>
            <wp:docPr id="667" name="Picture 667" descr="D:\AaaF\OUT\httpswwwopeneduopenlearnocw_cmid4256_2021-12-10_11-44-43_nsfr2\word\assets\_9da3561074e4da08415646be261e5891e86aa11f_img-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D:\AaaF\OUT\httpswwwopeneduopenlearnocw_cmid4256_2021-12-10_11-44-43_nsfr2\word\assets\_9da3561074e4da08415646be261e5891e86aa11f_img-0069.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7800" cy="114300"/>
                    </a:xfrm>
                    <a:prstGeom prst="rect">
                      <a:avLst/>
                    </a:prstGeom>
                    <a:noFill/>
                    <a:ln>
                      <a:noFill/>
                    </a:ln>
                  </pic:spPr>
                </pic:pic>
              </a:graphicData>
            </a:graphic>
          </wp:inline>
        </w:drawing>
      </w:r>
      <w:bookmarkStart w:id="844" w:name="fg224"/>
      <w:bookmarkEnd w:id="844"/>
      <w:r>
        <w:t xml:space="preserve">. </w:t>
      </w:r>
    </w:p>
    <w:p w:rsidR="009337AF" w:rsidRDefault="00383B53">
      <w:pPr>
        <w:divId w:val="147333229"/>
      </w:pPr>
      <w:r>
        <w:t xml:space="preserve">To obtain the correct result, you have to type </w:t>
      </w:r>
      <w:r>
        <w:rPr>
          <w:noProof/>
        </w:rPr>
        <w:drawing>
          <wp:inline distT="0" distB="0" distL="0" distR="0" wp14:anchorId="21B7EAE8" wp14:editId="27BB9C27">
            <wp:extent cx="1524000" cy="190500"/>
            <wp:effectExtent l="0" t="0" r="0" b="0"/>
            <wp:docPr id="668" name="Picture 668" descr="D:\AaaF\OUT\httpswwwopeneduopenlearnocw_cmid4256_2021-12-10_11-44-43_nsfr2\word\assets\_11ab6074e2c665b19841de69f8bb8b8adb714f0c_img-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AaaF\OUT\httpswwwopeneduopenlearnocw_cmid4256_2021-12-10_11-44-43_nsfr2\word\assets\_11ab6074e2c665b19841de69f8bb8b8adb714f0c_img-0070.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bookmarkStart w:id="845" w:name="fg225"/>
      <w:bookmarkEnd w:id="845"/>
      <w:r>
        <w:t xml:space="preserve">. (Alternatively, you can type </w:t>
      </w:r>
      <w:r>
        <w:rPr>
          <w:noProof/>
        </w:rPr>
        <w:drawing>
          <wp:inline distT="0" distB="0" distL="0" distR="0" wp14:anchorId="63623DC9" wp14:editId="4AE93C02">
            <wp:extent cx="1409700" cy="152400"/>
            <wp:effectExtent l="0" t="0" r="0" b="0"/>
            <wp:docPr id="669" name="Picture 669" descr="D:\AaaF\OUT\httpswwwopeneduopenlearnocw_cmid4256_2021-12-10_11-44-43_nsfr2\word\assets\_f669136a39e7f7ef8c7e21dfd6c3e8860725d1d4_img-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D:\AaaF\OUT\httpswwwopeneduopenlearnocw_cmid4256_2021-12-10_11-44-43_nsfr2\word\assets\_f669136a39e7f7ef8c7e21dfd6c3e8860725d1d4_img-0071.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09700" cy="152400"/>
                    </a:xfrm>
                    <a:prstGeom prst="rect">
                      <a:avLst/>
                    </a:prstGeom>
                    <a:noFill/>
                    <a:ln>
                      <a:noFill/>
                    </a:ln>
                  </pic:spPr>
                </pic:pic>
              </a:graphicData>
            </a:graphic>
          </wp:inline>
        </w:drawing>
      </w:r>
      <w:bookmarkStart w:id="846" w:name="fg226"/>
      <w:bookmarkEnd w:id="846"/>
      <w:r>
        <w:t xml:space="preserve">.) </w:t>
      </w:r>
    </w:p>
    <w:p w:rsidR="009337AF" w:rsidRDefault="00383B53">
      <w:pPr>
        <w:divId w:val="147333229"/>
      </w:pPr>
      <w:r>
        <w:t xml:space="preserve">(Note that on some later models of the calculator, the correct answer is obtained without adding the brackets to the denominator; however it is good practice to add the brackets to ensure the correct calculation is carried out). </w:t>
      </w:r>
    </w:p>
    <w:bookmarkStart w:id="847" w:name="Back_To_Session4_Activity2"/>
    <w:p w:rsidR="009337AF" w:rsidRDefault="00383B53">
      <w:pPr>
        <w:pStyle w:val="NormalWeb"/>
        <w:divId w:val="147333229"/>
      </w:pPr>
      <w:r>
        <w:fldChar w:fldCharType="begin"/>
      </w:r>
      <w:r>
        <w:instrText xml:space="preserve"> HYPERLINK "" \l "Session4_Activity2" </w:instrText>
      </w:r>
      <w:r>
        <w:fldChar w:fldCharType="separate"/>
      </w:r>
      <w:r>
        <w:rPr>
          <w:rStyle w:val="Hyperlink"/>
        </w:rPr>
        <w:t>Back to - Activity 10 Using the key</w:t>
      </w:r>
      <w:r>
        <w:fldChar w:fldCharType="end"/>
      </w:r>
      <w:bookmarkEnd w:id="847"/>
    </w:p>
    <w:p w:rsidR="009337AF" w:rsidRDefault="00383B53">
      <w:pPr>
        <w:pStyle w:val="Heading2"/>
        <w:divId w:val="1436635256"/>
        <w:rPr>
          <w:rFonts w:eastAsia="Times New Roman"/>
        </w:rPr>
      </w:pPr>
      <w:r>
        <w:rPr>
          <w:rFonts w:eastAsia="Times New Roman"/>
        </w:rPr>
        <w:t>Activity 11 Bottom first!</w:t>
      </w:r>
    </w:p>
    <w:p w:rsidR="009337AF" w:rsidRDefault="00383B53">
      <w:pPr>
        <w:pStyle w:val="Heading4"/>
        <w:divId w:val="1990864461"/>
        <w:rPr>
          <w:rFonts w:eastAsia="Times New Roman"/>
        </w:rPr>
      </w:pPr>
      <w:bookmarkStart w:id="848" w:name="Session4_Answer3"/>
      <w:bookmarkEnd w:id="848"/>
      <w:r>
        <w:rPr>
          <w:rFonts w:eastAsia="Times New Roman"/>
        </w:rPr>
        <w:t>Answer</w:t>
      </w:r>
    </w:p>
    <w:p w:rsidR="009337AF" w:rsidRDefault="00383B53">
      <w:pPr>
        <w:divId w:val="1990864461"/>
      </w:pPr>
      <w:r>
        <w:t>The value of the denominator is 12.566…, and the final answer is 0.101 to 3 significant figures.</w:t>
      </w:r>
    </w:p>
    <w:bookmarkStart w:id="849" w:name="Back_To_Session4_Activity3"/>
    <w:p w:rsidR="009337AF" w:rsidRDefault="00383B53">
      <w:pPr>
        <w:pStyle w:val="NormalWeb"/>
        <w:divId w:val="1990864461"/>
      </w:pPr>
      <w:r>
        <w:fldChar w:fldCharType="begin"/>
      </w:r>
      <w:r>
        <w:instrText xml:space="preserve"> HYPERLINK "" \l "Session4_Activity3" </w:instrText>
      </w:r>
      <w:r>
        <w:fldChar w:fldCharType="separate"/>
      </w:r>
      <w:r>
        <w:rPr>
          <w:rStyle w:val="Hyperlink"/>
        </w:rPr>
        <w:t>Back to - Activity 11 Bottom first!</w:t>
      </w:r>
      <w:r>
        <w:fldChar w:fldCharType="end"/>
      </w:r>
      <w:bookmarkEnd w:id="849"/>
    </w:p>
    <w:p w:rsidR="009337AF" w:rsidRDefault="00383B53">
      <w:pPr>
        <w:pStyle w:val="Heading2"/>
        <w:divId w:val="1436635256"/>
        <w:rPr>
          <w:rFonts w:eastAsia="Times New Roman"/>
        </w:rPr>
      </w:pPr>
      <w:r>
        <w:rPr>
          <w:rFonts w:eastAsia="Times New Roman"/>
        </w:rPr>
        <w:t>Activity 12 Using memory</w:t>
      </w:r>
    </w:p>
    <w:p w:rsidR="009337AF" w:rsidRDefault="00383B53">
      <w:pPr>
        <w:pStyle w:val="Heading4"/>
        <w:divId w:val="1209881200"/>
        <w:rPr>
          <w:rFonts w:eastAsia="Times New Roman"/>
        </w:rPr>
      </w:pPr>
      <w:bookmarkStart w:id="850" w:name="Session4_Answer4"/>
      <w:bookmarkEnd w:id="850"/>
      <w:r>
        <w:rPr>
          <w:rFonts w:eastAsia="Times New Roman"/>
        </w:rPr>
        <w:t>Answer</w:t>
      </w:r>
    </w:p>
    <w:p w:rsidR="009337AF" w:rsidRDefault="00383B53">
      <w:pPr>
        <w:divId w:val="1209881200"/>
      </w:pPr>
      <w:r>
        <w:t xml:space="preserve">The value of </w:t>
      </w:r>
      <w:r>
        <w:rPr>
          <w:noProof/>
        </w:rPr>
        <w:drawing>
          <wp:inline distT="0" distB="0" distL="0" distR="0" wp14:anchorId="70AFF975" wp14:editId="2A01EA74">
            <wp:extent cx="152400" cy="215900"/>
            <wp:effectExtent l="0" t="0" r="0" b="0"/>
            <wp:docPr id="670" name="Picture 670" descr="D:\AaaF\OUT\httpswwwopeneduopenlearnocw_cmid4256_2021-12-10_11-44-43_nsfr2\word\assets\_2f3295d0d1e90c9d46d2a94220c6946e95477227_img-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D:\AaaF\OUT\httpswwwopeneduopenlearnocw_cmid4256_2021-12-10_11-44-43_nsfr2\word\assets\_2f3295d0d1e90c9d46d2a94220c6946e95477227_img-007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bookmarkStart w:id="851" w:name="fg262"/>
      <w:bookmarkEnd w:id="851"/>
      <w:r>
        <w:t xml:space="preserve">(which equals 0.0796 to 3 significant figures) can be calculated using </w:t>
      </w:r>
      <w:r>
        <w:rPr>
          <w:noProof/>
        </w:rPr>
        <w:drawing>
          <wp:inline distT="0" distB="0" distL="0" distR="0" wp14:anchorId="268C1BD0" wp14:editId="6813D2D3">
            <wp:extent cx="304800" cy="215900"/>
            <wp:effectExtent l="0" t="0" r="0" b="0"/>
            <wp:docPr id="671" name="Picture 671"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52" w:name="fg263"/>
      <w:bookmarkEnd w:id="852"/>
      <w:r>
        <w:rPr>
          <w:noProof/>
        </w:rPr>
        <w:drawing>
          <wp:inline distT="0" distB="0" distL="0" distR="0" wp14:anchorId="5B8BE7CE" wp14:editId="2148AD0B">
            <wp:extent cx="292100" cy="215900"/>
            <wp:effectExtent l="0" t="0" r="0" b="0"/>
            <wp:docPr id="672" name="Picture 672"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53" w:name="fg264"/>
      <w:bookmarkEnd w:id="853"/>
      <w:r>
        <w:rPr>
          <w:noProof/>
        </w:rPr>
        <w:drawing>
          <wp:inline distT="0" distB="0" distL="0" distR="0" wp14:anchorId="7C23455A" wp14:editId="70287D09">
            <wp:extent cx="304800" cy="215900"/>
            <wp:effectExtent l="0" t="0" r="0" b="0"/>
            <wp:docPr id="673" name="Picture 673"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54" w:name="fg265"/>
      <w:bookmarkEnd w:id="854"/>
      <w:r>
        <w:rPr>
          <w:noProof/>
        </w:rPr>
        <w:drawing>
          <wp:inline distT="0" distB="0" distL="0" distR="0" wp14:anchorId="5C51BF79" wp14:editId="472B72E0">
            <wp:extent cx="292100" cy="215900"/>
            <wp:effectExtent l="0" t="0" r="0" b="0"/>
            <wp:docPr id="674" name="Picture 674"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55" w:name="fg266"/>
      <w:bookmarkEnd w:id="855"/>
      <w:r>
        <w:rPr>
          <w:noProof/>
        </w:rPr>
        <w:drawing>
          <wp:inline distT="0" distB="0" distL="0" distR="0" wp14:anchorId="68E2E71F" wp14:editId="63C971BE">
            <wp:extent cx="368300" cy="215900"/>
            <wp:effectExtent l="0" t="0" r="0" b="0"/>
            <wp:docPr id="675" name="Picture 675"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856" w:name="fg267"/>
      <w:bookmarkEnd w:id="856"/>
      <w:r>
        <w:rPr>
          <w:noProof/>
        </w:rPr>
        <w:drawing>
          <wp:inline distT="0" distB="0" distL="0" distR="0" wp14:anchorId="421D6BED" wp14:editId="7DC23E22">
            <wp:extent cx="368300" cy="215900"/>
            <wp:effectExtent l="0" t="0" r="0" b="0"/>
            <wp:docPr id="676" name="Picture 676"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857" w:name="fg268"/>
      <w:bookmarkEnd w:id="857"/>
      <w:r>
        <w:rPr>
          <w:noProof/>
        </w:rPr>
        <w:drawing>
          <wp:inline distT="0" distB="0" distL="0" distR="0" wp14:anchorId="1FD692CB" wp14:editId="05CA33B7">
            <wp:extent cx="304800" cy="215900"/>
            <wp:effectExtent l="0" t="0" r="0" b="0"/>
            <wp:docPr id="677" name="Picture 677" descr="D:\AaaF\OUT\httpswwwopeneduopenlearnocw_cmid4256_2021-12-10_11-44-43_nsfr2\word\assets\_2e5da5bbacd735b382f9da452646e7cc37955670_ke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AaaF\OUT\httpswwwopeneduopenlearnocw_cmid4256_2021-12-10_11-44-43_nsfr2\word\assets\_2e5da5bbacd735b382f9da452646e7cc37955670_key-p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58" w:name="fg269"/>
      <w:bookmarkEnd w:id="858"/>
      <w:r>
        <w:rPr>
          <w:noProof/>
        </w:rPr>
        <w:drawing>
          <wp:inline distT="0" distB="0" distL="0" distR="0" wp14:anchorId="392EAF46" wp14:editId="4F06E852">
            <wp:extent cx="292100" cy="215900"/>
            <wp:effectExtent l="0" t="0" r="0" b="0"/>
            <wp:docPr id="678" name="Picture 678"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59" w:name="fg270"/>
      <w:bookmarkEnd w:id="859"/>
      <w:r>
        <w:t xml:space="preserve">and stored in the ‘M’ memory using the key sequence </w:t>
      </w:r>
      <w:r>
        <w:rPr>
          <w:noProof/>
        </w:rPr>
        <w:drawing>
          <wp:inline distT="0" distB="0" distL="0" distR="0" wp14:anchorId="570B6E1A" wp14:editId="6C8BACE4">
            <wp:extent cx="368300" cy="215900"/>
            <wp:effectExtent l="0" t="0" r="0" b="0"/>
            <wp:docPr id="679" name="Picture 679"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860" w:name="fg271"/>
      <w:bookmarkEnd w:id="860"/>
      <w:r>
        <w:rPr>
          <w:noProof/>
        </w:rPr>
        <w:drawing>
          <wp:inline distT="0" distB="0" distL="0" distR="0" wp14:anchorId="457491AD" wp14:editId="24057496">
            <wp:extent cx="292100" cy="215900"/>
            <wp:effectExtent l="0" t="0" r="0" b="0"/>
            <wp:docPr id="680" name="Picture 680" descr="D:\AaaF\OUT\httpswwwopeneduopenlearnocw_cmid4256_2021-12-10_11-44-43_nsfr2\word\assets\_0309ede4d996612ef8c85f680e445ce36f8f4649_key-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D:\AaaF\OUT\httpswwwopeneduopenlearnocw_cmid4256_2021-12-10_11-44-43_nsfr2\word\assets\_0309ede4d996612ef8c85f680e445ce36f8f4649_key-r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1" w:name="fg272"/>
      <w:bookmarkEnd w:id="861"/>
      <w:r>
        <w:t xml:space="preserve">(STO) </w:t>
      </w:r>
      <w:r>
        <w:rPr>
          <w:noProof/>
        </w:rPr>
        <w:drawing>
          <wp:inline distT="0" distB="0" distL="0" distR="0" wp14:anchorId="00567710" wp14:editId="102248C1">
            <wp:extent cx="292100" cy="215900"/>
            <wp:effectExtent l="0" t="0" r="0" b="0"/>
            <wp:docPr id="681" name="Picture 681"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2" w:name="fg273"/>
      <w:bookmarkEnd w:id="862"/>
      <w:r>
        <w:t xml:space="preserve">(M). </w:t>
      </w:r>
    </w:p>
    <w:p w:rsidR="009337AF" w:rsidRDefault="00383B53">
      <w:pPr>
        <w:divId w:val="1209881200"/>
      </w:pPr>
      <w:r>
        <w:t xml:space="preserve">This value can then be used to find the final result using </w:t>
      </w:r>
      <w:r>
        <w:rPr>
          <w:noProof/>
        </w:rPr>
        <w:drawing>
          <wp:inline distT="0" distB="0" distL="0" distR="0" wp14:anchorId="0E4DC07A" wp14:editId="57DDB82E">
            <wp:extent cx="292100" cy="215900"/>
            <wp:effectExtent l="0" t="0" r="0" b="0"/>
            <wp:docPr id="682" name="Picture 682"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3" w:name="fg274"/>
      <w:bookmarkEnd w:id="863"/>
      <w:r>
        <w:rPr>
          <w:noProof/>
        </w:rPr>
        <w:drawing>
          <wp:inline distT="0" distB="0" distL="0" distR="0" wp14:anchorId="6FEFA105" wp14:editId="570126D7">
            <wp:extent cx="292100" cy="215900"/>
            <wp:effectExtent l="0" t="0" r="0" b="0"/>
            <wp:docPr id="683" name="Picture 683"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4" w:name="fg275"/>
      <w:bookmarkEnd w:id="864"/>
      <w:r>
        <w:rPr>
          <w:noProof/>
        </w:rPr>
        <w:drawing>
          <wp:inline distT="0" distB="0" distL="0" distR="0" wp14:anchorId="623BE0D8" wp14:editId="2E2D9709">
            <wp:extent cx="292100" cy="215900"/>
            <wp:effectExtent l="0" t="0" r="0" b="0"/>
            <wp:docPr id="684" name="Picture 684"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5" w:name="fg276"/>
      <w:bookmarkEnd w:id="865"/>
      <w:r>
        <w:rPr>
          <w:noProof/>
        </w:rPr>
        <w:drawing>
          <wp:inline distT="0" distB="0" distL="0" distR="0" wp14:anchorId="26080292" wp14:editId="1C576DC3">
            <wp:extent cx="292100" cy="215900"/>
            <wp:effectExtent l="0" t="0" r="0" b="0"/>
            <wp:docPr id="685" name="Picture 685" descr="D:\AaaF\OUT\httpswwwopeneduopenlearnocw_cmid4256_2021-12-10_11-44-43_nsfr2\word\assets\_1e37ae26af154b954604add465a53a52d4a032e5_key-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D:\AaaF\OUT\httpswwwopeneduopenlearnocw_cmid4256_2021-12-10_11-44-43_nsfr2\word\assets\_1e37ae26af154b954604add465a53a52d4a032e5_key-times.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6" w:name="fg277"/>
      <w:bookmarkEnd w:id="866"/>
      <w:r>
        <w:rPr>
          <w:noProof/>
        </w:rPr>
        <w:drawing>
          <wp:inline distT="0" distB="0" distL="0" distR="0" wp14:anchorId="611A99B2" wp14:editId="548722EC">
            <wp:extent cx="292100" cy="215900"/>
            <wp:effectExtent l="0" t="0" r="0" b="0"/>
            <wp:docPr id="686" name="Picture 686" descr="D:\AaaF\OUT\httpswwwopeneduopenlearnocw_cmid4256_2021-12-10_11-44-43_nsfr2\word\assets\_06c2925d159ad5bee96af6350370e37617e1ce30_ke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AaaF\OUT\httpswwwopeneduopenlearnocw_cmid4256_2021-12-10_11-44-43_nsfr2\word\assets\_06c2925d159ad5bee96af6350370e37617e1ce30_key-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7" w:name="fg278"/>
      <w:bookmarkEnd w:id="867"/>
      <w:r>
        <w:rPr>
          <w:noProof/>
        </w:rPr>
        <w:drawing>
          <wp:inline distT="0" distB="0" distL="0" distR="0" wp14:anchorId="5F5388BB" wp14:editId="22B15556">
            <wp:extent cx="292100" cy="215900"/>
            <wp:effectExtent l="0" t="0" r="0" b="0"/>
            <wp:docPr id="687" name="Picture 687"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8" w:name="fg279"/>
      <w:bookmarkEnd w:id="868"/>
      <w:r>
        <w:rPr>
          <w:noProof/>
        </w:rPr>
        <w:drawing>
          <wp:inline distT="0" distB="0" distL="0" distR="0" wp14:anchorId="08239133" wp14:editId="5785F38B">
            <wp:extent cx="292100" cy="215900"/>
            <wp:effectExtent l="0" t="0" r="0" b="0"/>
            <wp:docPr id="688" name="Picture 688"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69" w:name="fg280"/>
      <w:bookmarkEnd w:id="869"/>
      <w:r>
        <w:rPr>
          <w:noProof/>
        </w:rPr>
        <w:drawing>
          <wp:inline distT="0" distB="0" distL="0" distR="0" wp14:anchorId="48DD072B" wp14:editId="6268D722">
            <wp:extent cx="292100" cy="215900"/>
            <wp:effectExtent l="0" t="0" r="0" b="0"/>
            <wp:docPr id="689" name="Picture 689"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70" w:name="fg281"/>
      <w:bookmarkEnd w:id="870"/>
      <w:r>
        <w:rPr>
          <w:noProof/>
        </w:rPr>
        <w:drawing>
          <wp:inline distT="0" distB="0" distL="0" distR="0" wp14:anchorId="6B121D5F" wp14:editId="30FDC68A">
            <wp:extent cx="292100" cy="215900"/>
            <wp:effectExtent l="0" t="0" r="0" b="0"/>
            <wp:docPr id="690" name="Picture 690"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71" w:name="fg282"/>
      <w:bookmarkEnd w:id="871"/>
      <w:r>
        <w:rPr>
          <w:noProof/>
        </w:rPr>
        <w:drawing>
          <wp:inline distT="0" distB="0" distL="0" distR="0" wp14:anchorId="12B66DE2" wp14:editId="7BA23118">
            <wp:extent cx="292100" cy="215900"/>
            <wp:effectExtent l="0" t="0" r="0" b="0"/>
            <wp:docPr id="691" name="Picture 691" descr="D:\AaaF\OUT\httpswwwopeneduopenlearnocw_cmid4256_2021-12-10_11-44-43_nsfr2\word\assets\_1e37ae26af154b954604add465a53a52d4a032e5_key-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D:\AaaF\OUT\httpswwwopeneduopenlearnocw_cmid4256_2021-12-10_11-44-43_nsfr2\word\assets\_1e37ae26af154b954604add465a53a52d4a032e5_key-times.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72" w:name="fg283"/>
      <w:bookmarkEnd w:id="872"/>
      <w:r>
        <w:rPr>
          <w:noProof/>
        </w:rPr>
        <w:drawing>
          <wp:inline distT="0" distB="0" distL="0" distR="0" wp14:anchorId="18425630" wp14:editId="43F13BA4">
            <wp:extent cx="381000" cy="215900"/>
            <wp:effectExtent l="0" t="0" r="0" b="0"/>
            <wp:docPr id="692" name="Picture 692" descr="D:\AaaF\OUT\httpswwwopeneduopenlearnocw_cmid4256_2021-12-10_11-44-43_nsfr2\word\assets\_aaf4afe981155a9c3ea57ed36b35e24403fc4d00_key-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D:\AaaF\OUT\httpswwwopeneduopenlearnocw_cmid4256_2021-12-10_11-44-43_nsfr2\word\assets\_aaf4afe981155a9c3ea57ed36b35e24403fc4d00_key-alp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15900"/>
                    </a:xfrm>
                    <a:prstGeom prst="rect">
                      <a:avLst/>
                    </a:prstGeom>
                    <a:noFill/>
                    <a:ln>
                      <a:noFill/>
                    </a:ln>
                  </pic:spPr>
                </pic:pic>
              </a:graphicData>
            </a:graphic>
          </wp:inline>
        </w:drawing>
      </w:r>
      <w:bookmarkStart w:id="873" w:name="fg284"/>
      <w:bookmarkEnd w:id="873"/>
      <w:r>
        <w:rPr>
          <w:noProof/>
        </w:rPr>
        <w:drawing>
          <wp:inline distT="0" distB="0" distL="0" distR="0" wp14:anchorId="1889D201" wp14:editId="7A4A3884">
            <wp:extent cx="292100" cy="215900"/>
            <wp:effectExtent l="0" t="0" r="0" b="0"/>
            <wp:docPr id="693" name="Picture 693" descr="D:\AaaF\OUT\httpswwwopeneduopenlearnocw_cmid4256_2021-12-10_11-44-43_nsfr2\word\assets\_8b1549f99e16eb2d80bea983db34e4e09e7b8f69_key-m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D:\AaaF\OUT\httpswwwopeneduopenlearnocw_cmid4256_2021-12-10_11-44-43_nsfr2\word\assets\_8b1549f99e16eb2d80bea983db34e4e09e7b8f69_key-mplu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74" w:name="fg285"/>
      <w:bookmarkEnd w:id="874"/>
      <w:r>
        <w:t xml:space="preserve">(M) </w:t>
      </w:r>
      <w:r>
        <w:rPr>
          <w:noProof/>
        </w:rPr>
        <w:drawing>
          <wp:inline distT="0" distB="0" distL="0" distR="0" wp14:anchorId="0C671D16" wp14:editId="6AD395A7">
            <wp:extent cx="292100" cy="215900"/>
            <wp:effectExtent l="0" t="0" r="0" b="0"/>
            <wp:docPr id="694" name="Picture 694"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75" w:name="fg286"/>
      <w:bookmarkEnd w:id="875"/>
      <w:r>
        <w:t xml:space="preserve">, which gives 0.101 to 3 significant figures, as expected. </w:t>
      </w:r>
    </w:p>
    <w:bookmarkStart w:id="876" w:name="Back_To_Session4_Activity4"/>
    <w:p w:rsidR="009337AF" w:rsidRDefault="00383B53">
      <w:pPr>
        <w:pStyle w:val="NormalWeb"/>
        <w:divId w:val="1209881200"/>
      </w:pPr>
      <w:r>
        <w:fldChar w:fldCharType="begin"/>
      </w:r>
      <w:r>
        <w:instrText xml:space="preserve"> HYPERLINK "" \l "Session4_Activity4" </w:instrText>
      </w:r>
      <w:r>
        <w:fldChar w:fldCharType="separate"/>
      </w:r>
      <w:r>
        <w:rPr>
          <w:rStyle w:val="Hyperlink"/>
        </w:rPr>
        <w:t>Back to - Activity 12 Using memory</w:t>
      </w:r>
      <w:r>
        <w:fldChar w:fldCharType="end"/>
      </w:r>
      <w:bookmarkEnd w:id="876"/>
    </w:p>
    <w:p w:rsidR="009337AF" w:rsidRDefault="00383B53">
      <w:pPr>
        <w:pStyle w:val="Heading2"/>
        <w:divId w:val="1436635256"/>
        <w:rPr>
          <w:rFonts w:eastAsia="Times New Roman"/>
        </w:rPr>
      </w:pPr>
      <w:r>
        <w:rPr>
          <w:rFonts w:eastAsia="Times New Roman"/>
        </w:rPr>
        <w:t>Activity 13 Calculating with scientific notation</w:t>
      </w:r>
    </w:p>
    <w:p w:rsidR="009337AF" w:rsidRDefault="00383B53">
      <w:pPr>
        <w:pStyle w:val="Heading4"/>
        <w:divId w:val="1846936577"/>
        <w:rPr>
          <w:rFonts w:eastAsia="Times New Roman"/>
        </w:rPr>
      </w:pPr>
      <w:bookmarkStart w:id="877" w:name="Session5_Answer1"/>
      <w:bookmarkEnd w:id="877"/>
      <w:r>
        <w:rPr>
          <w:rFonts w:eastAsia="Times New Roman"/>
        </w:rPr>
        <w:t>Answer</w:t>
      </w:r>
    </w:p>
    <w:p w:rsidR="009337AF" w:rsidRDefault="00383B53">
      <w:pPr>
        <w:numPr>
          <w:ilvl w:val="0"/>
          <w:numId w:val="34"/>
        </w:numPr>
        <w:spacing w:before="0" w:beforeAutospacing="0" w:after="0" w:afterAutospacing="0"/>
        <w:ind w:left="780" w:right="780"/>
        <w:divId w:val="1846936577"/>
        <w:rPr>
          <w:rFonts w:eastAsia="Times New Roman"/>
        </w:rPr>
      </w:pPr>
      <w:r>
        <w:rPr>
          <w:rFonts w:eastAsia="Times New Roman"/>
          <w:noProof/>
        </w:rPr>
        <w:drawing>
          <wp:inline distT="0" distB="0" distL="0" distR="0" wp14:anchorId="52211E81" wp14:editId="5B9C17FF">
            <wp:extent cx="2908300" cy="165100"/>
            <wp:effectExtent l="0" t="0" r="6350" b="6350"/>
            <wp:docPr id="695" name="Picture 695" descr="D:\AaaF\OUT\httpswwwopeneduopenlearnocw_cmid4256_2021-12-10_11-44-43_nsfr2\word\assets\_a9cbd7f138b920308386ca7da6ff676712720c32_img-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D:\AaaF\OUT\httpswwwopeneduopenlearnocw_cmid4256_2021-12-10_11-44-43_nsfr2\word\assets\_a9cbd7f138b920308386ca7da6ff676712720c32_img-009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08300" cy="165100"/>
                    </a:xfrm>
                    <a:prstGeom prst="rect">
                      <a:avLst/>
                    </a:prstGeom>
                    <a:noFill/>
                    <a:ln>
                      <a:noFill/>
                    </a:ln>
                  </pic:spPr>
                </pic:pic>
              </a:graphicData>
            </a:graphic>
          </wp:inline>
        </w:drawing>
      </w:r>
      <w:bookmarkStart w:id="878" w:name="fg335"/>
      <w:bookmarkEnd w:id="878"/>
      <w:r>
        <w:rPr>
          <w:rFonts w:eastAsia="Times New Roman"/>
        </w:rPr>
        <w:t xml:space="preserve">or 85570 </w:t>
      </w:r>
    </w:p>
    <w:p w:rsidR="009337AF" w:rsidRDefault="00383B53">
      <w:pPr>
        <w:numPr>
          <w:ilvl w:val="0"/>
          <w:numId w:val="34"/>
        </w:numPr>
        <w:spacing w:before="0" w:beforeAutospacing="0" w:after="0" w:afterAutospacing="0"/>
        <w:ind w:left="780" w:right="780"/>
        <w:divId w:val="1846936577"/>
        <w:rPr>
          <w:rFonts w:eastAsia="Times New Roman"/>
        </w:rPr>
      </w:pPr>
      <w:r>
        <w:rPr>
          <w:rFonts w:eastAsia="Times New Roman"/>
          <w:noProof/>
        </w:rPr>
        <w:drawing>
          <wp:inline distT="0" distB="0" distL="0" distR="0" wp14:anchorId="0E518960" wp14:editId="690FE564">
            <wp:extent cx="3187700" cy="152400"/>
            <wp:effectExtent l="0" t="0" r="0" b="0"/>
            <wp:docPr id="696" name="Picture 696" descr="D:\AaaF\OUT\httpswwwopeneduopenlearnocw_cmid4256_2021-12-10_11-44-43_nsfr2\word\assets\_127e91d5082a37288a7bfa17341d829080b296f6_img-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D:\AaaF\OUT\httpswwwopeneduopenlearnocw_cmid4256_2021-12-10_11-44-43_nsfr2\word\assets\_127e91d5082a37288a7bfa17341d829080b296f6_img-0093.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187700" cy="152400"/>
                    </a:xfrm>
                    <a:prstGeom prst="rect">
                      <a:avLst/>
                    </a:prstGeom>
                    <a:noFill/>
                    <a:ln>
                      <a:noFill/>
                    </a:ln>
                  </pic:spPr>
                </pic:pic>
              </a:graphicData>
            </a:graphic>
          </wp:inline>
        </w:drawing>
      </w:r>
      <w:bookmarkStart w:id="879" w:name="fg336"/>
      <w:bookmarkEnd w:id="879"/>
      <w:r>
        <w:rPr>
          <w:rFonts w:eastAsia="Times New Roman"/>
        </w:rPr>
        <w:t xml:space="preserve">or 0.129258 </w:t>
      </w:r>
    </w:p>
    <w:p w:rsidR="009337AF" w:rsidRDefault="00383B53">
      <w:pPr>
        <w:numPr>
          <w:ilvl w:val="0"/>
          <w:numId w:val="34"/>
        </w:numPr>
        <w:spacing w:before="0" w:beforeAutospacing="0" w:after="0" w:afterAutospacing="0"/>
        <w:ind w:left="780" w:right="780"/>
        <w:divId w:val="1846936577"/>
        <w:rPr>
          <w:rFonts w:eastAsia="Times New Roman"/>
        </w:rPr>
      </w:pPr>
      <w:r>
        <w:rPr>
          <w:rFonts w:eastAsia="Times New Roman"/>
          <w:noProof/>
        </w:rPr>
        <w:drawing>
          <wp:inline distT="0" distB="0" distL="0" distR="0" wp14:anchorId="21E00C0A" wp14:editId="2B3AA5E3">
            <wp:extent cx="3149600" cy="190500"/>
            <wp:effectExtent l="0" t="0" r="0" b="0"/>
            <wp:docPr id="697" name="Picture 697" descr="D:\AaaF\OUT\httpswwwopeneduopenlearnocw_cmid4256_2021-12-10_11-44-43_nsfr2\word\assets\_3ee0a44f6dc32f1bb8c8c2729d98ed35e4b35c32_img-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D:\AaaF\OUT\httpswwwopeneduopenlearnocw_cmid4256_2021-12-10_11-44-43_nsfr2\word\assets\_3ee0a44f6dc32f1bb8c8c2729d98ed35e4b35c32_img-0095.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149600" cy="190500"/>
                    </a:xfrm>
                    <a:prstGeom prst="rect">
                      <a:avLst/>
                    </a:prstGeom>
                    <a:noFill/>
                    <a:ln>
                      <a:noFill/>
                    </a:ln>
                  </pic:spPr>
                </pic:pic>
              </a:graphicData>
            </a:graphic>
          </wp:inline>
        </w:drawing>
      </w:r>
      <w:bookmarkStart w:id="880" w:name="fg337"/>
      <w:bookmarkEnd w:id="880"/>
      <w:r>
        <w:rPr>
          <w:rFonts w:eastAsia="Times New Roman"/>
        </w:rPr>
        <w:t xml:space="preserve">or 2343750 </w:t>
      </w:r>
    </w:p>
    <w:bookmarkStart w:id="881" w:name="Back_To_Session5_Activity1"/>
    <w:p w:rsidR="009337AF" w:rsidRDefault="00383B53">
      <w:pPr>
        <w:pStyle w:val="NormalWeb"/>
        <w:divId w:val="1846936577"/>
      </w:pPr>
      <w:r>
        <w:fldChar w:fldCharType="begin"/>
      </w:r>
      <w:r>
        <w:instrText xml:space="preserve"> HYPERLINK "" \l "Session5_Activity1" </w:instrText>
      </w:r>
      <w:r>
        <w:fldChar w:fldCharType="separate"/>
      </w:r>
      <w:r>
        <w:rPr>
          <w:rStyle w:val="Hyperlink"/>
        </w:rPr>
        <w:t>Back to - Activity 13 Calculating with scientific notation</w:t>
      </w:r>
      <w:r>
        <w:fldChar w:fldCharType="end"/>
      </w:r>
      <w:bookmarkEnd w:id="881"/>
    </w:p>
    <w:p w:rsidR="009337AF" w:rsidRDefault="00383B53">
      <w:pPr>
        <w:pStyle w:val="Heading2"/>
        <w:divId w:val="1436635256"/>
        <w:rPr>
          <w:rFonts w:eastAsia="Times New Roman"/>
        </w:rPr>
      </w:pPr>
      <w:r>
        <w:rPr>
          <w:rFonts w:eastAsia="Times New Roman"/>
        </w:rPr>
        <w:t>Activity 14 Calculating more powers</w:t>
      </w:r>
    </w:p>
    <w:p w:rsidR="009337AF" w:rsidRDefault="00383B53">
      <w:pPr>
        <w:pStyle w:val="Heading4"/>
        <w:divId w:val="1526796379"/>
        <w:rPr>
          <w:rFonts w:eastAsia="Times New Roman"/>
        </w:rPr>
      </w:pPr>
      <w:bookmarkStart w:id="882" w:name="Session6_Answer1"/>
      <w:bookmarkEnd w:id="882"/>
      <w:r>
        <w:rPr>
          <w:rFonts w:eastAsia="Times New Roman"/>
        </w:rPr>
        <w:t>Answer</w:t>
      </w:r>
    </w:p>
    <w:p w:rsidR="009337AF" w:rsidRDefault="00383B53">
      <w:pPr>
        <w:numPr>
          <w:ilvl w:val="0"/>
          <w:numId w:val="35"/>
        </w:numPr>
        <w:spacing w:before="0" w:beforeAutospacing="0" w:after="0" w:afterAutospacing="0"/>
        <w:ind w:left="780" w:right="780"/>
        <w:divId w:val="1526796379"/>
        <w:rPr>
          <w:rFonts w:eastAsia="Times New Roman"/>
        </w:rPr>
      </w:pPr>
      <w:r>
        <w:rPr>
          <w:rFonts w:eastAsia="Times New Roman"/>
          <w:noProof/>
        </w:rPr>
        <w:drawing>
          <wp:inline distT="0" distB="0" distL="0" distR="0" wp14:anchorId="03FACF88" wp14:editId="47F8549F">
            <wp:extent cx="889000" cy="203200"/>
            <wp:effectExtent l="0" t="0" r="6350" b="6350"/>
            <wp:docPr id="698" name="Picture 698" descr="D:\AaaF\OUT\httpswwwopeneduopenlearnocw_cmid4256_2021-12-10_11-44-43_nsfr2\word\assets\_097cdf998eed0dacbd5b84c939d47cb68d00ab83_img-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D:\AaaF\OUT\httpswwwopeneduopenlearnocw_cmid4256_2021-12-10_11-44-43_nsfr2\word\assets\_097cdf998eed0dacbd5b84c939d47cb68d00ab83_img-0097.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89000" cy="203200"/>
                    </a:xfrm>
                    <a:prstGeom prst="rect">
                      <a:avLst/>
                    </a:prstGeom>
                    <a:noFill/>
                    <a:ln>
                      <a:noFill/>
                    </a:ln>
                  </pic:spPr>
                </pic:pic>
              </a:graphicData>
            </a:graphic>
          </wp:inline>
        </w:drawing>
      </w:r>
      <w:bookmarkStart w:id="883" w:name="fg344"/>
      <w:bookmarkEnd w:id="883"/>
      <w:r>
        <w:rPr>
          <w:rFonts w:eastAsia="Times New Roman"/>
        </w:rPr>
        <w:t xml:space="preserve">(to 3 significant figures) using the key sequence </w:t>
      </w:r>
      <w:r>
        <w:rPr>
          <w:rFonts w:eastAsia="Times New Roman"/>
          <w:noProof/>
        </w:rPr>
        <w:drawing>
          <wp:inline distT="0" distB="0" distL="0" distR="0" wp14:anchorId="1CD324CA" wp14:editId="6B3728BB">
            <wp:extent cx="292100" cy="215900"/>
            <wp:effectExtent l="0" t="0" r="0" b="0"/>
            <wp:docPr id="699" name="Picture 699"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84" w:name="fg345"/>
      <w:bookmarkEnd w:id="884"/>
      <w:r>
        <w:rPr>
          <w:rFonts w:eastAsia="Times New Roman"/>
          <w:noProof/>
        </w:rPr>
        <w:drawing>
          <wp:inline distT="0" distB="0" distL="0" distR="0" wp14:anchorId="3E22757C" wp14:editId="4B01F116">
            <wp:extent cx="292100" cy="215900"/>
            <wp:effectExtent l="0" t="0" r="0" b="0"/>
            <wp:docPr id="700" name="Picture 700" descr="D:\AaaF\OUT\httpswwwopeneduopenlearnocw_cmid4256_2021-12-10_11-44-43_nsfr2\word\assets\_9af3914e032e2a4e3dbf7386b6fe513c9522b08f_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D:\AaaF\OUT\httpswwwopeneduopenlearnocw_cmid4256_2021-12-10_11-44-43_nsfr2\word\assets\_9af3914e032e2a4e3dbf7386b6fe513c9522b08f_key-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85" w:name="fg346"/>
      <w:bookmarkEnd w:id="885"/>
      <w:r>
        <w:rPr>
          <w:rFonts w:eastAsia="Times New Roman"/>
          <w:noProof/>
        </w:rPr>
        <w:drawing>
          <wp:inline distT="0" distB="0" distL="0" distR="0" wp14:anchorId="248AA712" wp14:editId="76381B5A">
            <wp:extent cx="292100" cy="215900"/>
            <wp:effectExtent l="0" t="0" r="0" b="0"/>
            <wp:docPr id="701" name="Picture 701"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86" w:name="fg347"/>
      <w:bookmarkEnd w:id="886"/>
      <w:r>
        <w:rPr>
          <w:rFonts w:eastAsia="Times New Roman"/>
          <w:noProof/>
        </w:rPr>
        <w:drawing>
          <wp:inline distT="0" distB="0" distL="0" distR="0" wp14:anchorId="617E4647" wp14:editId="445AF1ED">
            <wp:extent cx="292100" cy="215900"/>
            <wp:effectExtent l="0" t="0" r="0" b="0"/>
            <wp:docPr id="702" name="Picture 702"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87" w:name="fg348"/>
      <w:bookmarkEnd w:id="887"/>
      <w:r>
        <w:rPr>
          <w:rFonts w:eastAsia="Times New Roman"/>
          <w:noProof/>
        </w:rPr>
        <w:drawing>
          <wp:inline distT="0" distB="0" distL="0" distR="0" wp14:anchorId="6FFFECA8" wp14:editId="4826E7E2">
            <wp:extent cx="304800" cy="215900"/>
            <wp:effectExtent l="0" t="0" r="0" b="0"/>
            <wp:docPr id="703" name="Picture 703"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88" w:name="fg349"/>
      <w:bookmarkEnd w:id="888"/>
      <w:r>
        <w:rPr>
          <w:rFonts w:eastAsia="Times New Roman"/>
          <w:noProof/>
        </w:rPr>
        <w:drawing>
          <wp:inline distT="0" distB="0" distL="0" distR="0" wp14:anchorId="179AB6E0" wp14:editId="256666D3">
            <wp:extent cx="292100" cy="215900"/>
            <wp:effectExtent l="0" t="0" r="0" b="0"/>
            <wp:docPr id="704" name="Picture 704"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89" w:name="fg350"/>
      <w:bookmarkEnd w:id="889"/>
      <w:r>
        <w:rPr>
          <w:rFonts w:eastAsia="Times New Roman"/>
          <w:noProof/>
        </w:rPr>
        <w:drawing>
          <wp:inline distT="0" distB="0" distL="0" distR="0" wp14:anchorId="64837003" wp14:editId="216D083F">
            <wp:extent cx="304800" cy="215900"/>
            <wp:effectExtent l="0" t="0" r="0" b="0"/>
            <wp:docPr id="705" name="Picture 705"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90" w:name="fg351"/>
      <w:bookmarkEnd w:id="890"/>
      <w:r>
        <w:rPr>
          <w:rFonts w:eastAsia="Times New Roman"/>
          <w:noProof/>
        </w:rPr>
        <w:drawing>
          <wp:inline distT="0" distB="0" distL="0" distR="0" wp14:anchorId="6EE2149A" wp14:editId="723D4F3A">
            <wp:extent cx="292100" cy="215900"/>
            <wp:effectExtent l="0" t="0" r="0" b="0"/>
            <wp:docPr id="706" name="Picture 706"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91" w:name="fg352"/>
      <w:bookmarkEnd w:id="891"/>
      <w:r>
        <w:rPr>
          <w:rFonts w:eastAsia="Times New Roman"/>
          <w:noProof/>
        </w:rPr>
        <w:drawing>
          <wp:inline distT="0" distB="0" distL="0" distR="0" wp14:anchorId="35156ADE" wp14:editId="11B197CD">
            <wp:extent cx="292100" cy="215900"/>
            <wp:effectExtent l="0" t="0" r="0" b="0"/>
            <wp:docPr id="707" name="Picture 70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92" w:name="fg353"/>
      <w:bookmarkEnd w:id="892"/>
      <w:r>
        <w:rPr>
          <w:rFonts w:eastAsia="Times New Roman"/>
        </w:rPr>
        <w:t xml:space="preserve">. </w:t>
      </w:r>
    </w:p>
    <w:p w:rsidR="009337AF" w:rsidRDefault="00383B53">
      <w:pPr>
        <w:numPr>
          <w:ilvl w:val="0"/>
          <w:numId w:val="35"/>
        </w:numPr>
        <w:spacing w:before="0" w:beforeAutospacing="0" w:after="0" w:afterAutospacing="0"/>
        <w:ind w:left="780" w:right="780"/>
        <w:divId w:val="1526796379"/>
        <w:rPr>
          <w:rFonts w:eastAsia="Times New Roman"/>
        </w:rPr>
      </w:pPr>
      <w:r>
        <w:rPr>
          <w:rFonts w:eastAsia="Times New Roman"/>
          <w:noProof/>
        </w:rPr>
        <w:drawing>
          <wp:inline distT="0" distB="0" distL="0" distR="0" wp14:anchorId="65193C15" wp14:editId="1422DCB4">
            <wp:extent cx="863600" cy="203200"/>
            <wp:effectExtent l="0" t="0" r="0" b="6350"/>
            <wp:docPr id="708" name="Picture 708" descr="D:\AaaF\OUT\httpswwwopeneduopenlearnocw_cmid4256_2021-12-10_11-44-43_nsfr2\word\assets\_2d11dc4ec7c02b6c57d244b9ea46ffb1757516a9_img-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D:\AaaF\OUT\httpswwwopeneduopenlearnocw_cmid4256_2021-12-10_11-44-43_nsfr2\word\assets\_2d11dc4ec7c02b6c57d244b9ea46ffb1757516a9_img-0099.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63600" cy="203200"/>
                    </a:xfrm>
                    <a:prstGeom prst="rect">
                      <a:avLst/>
                    </a:prstGeom>
                    <a:noFill/>
                    <a:ln>
                      <a:noFill/>
                    </a:ln>
                  </pic:spPr>
                </pic:pic>
              </a:graphicData>
            </a:graphic>
          </wp:inline>
        </w:drawing>
      </w:r>
      <w:bookmarkStart w:id="893" w:name="fg354"/>
      <w:bookmarkEnd w:id="893"/>
      <w:r>
        <w:rPr>
          <w:rFonts w:eastAsia="Times New Roman"/>
        </w:rPr>
        <w:t xml:space="preserve">(to 3 significant figures) using the key sequence </w:t>
      </w:r>
      <w:r>
        <w:rPr>
          <w:rFonts w:eastAsia="Times New Roman"/>
          <w:noProof/>
        </w:rPr>
        <w:drawing>
          <wp:inline distT="0" distB="0" distL="0" distR="0" wp14:anchorId="1879AE86" wp14:editId="0F2908F3">
            <wp:extent cx="292100" cy="215900"/>
            <wp:effectExtent l="0" t="0" r="0" b="0"/>
            <wp:docPr id="709" name="Picture 709"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94" w:name="fg355"/>
      <w:bookmarkEnd w:id="894"/>
      <w:r>
        <w:rPr>
          <w:rFonts w:eastAsia="Times New Roman"/>
          <w:noProof/>
        </w:rPr>
        <w:drawing>
          <wp:inline distT="0" distB="0" distL="0" distR="0" wp14:anchorId="34490395" wp14:editId="701B3288">
            <wp:extent cx="292100" cy="215900"/>
            <wp:effectExtent l="0" t="0" r="0" b="0"/>
            <wp:docPr id="710" name="Picture 710"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95" w:name="fg356"/>
      <w:bookmarkEnd w:id="895"/>
      <w:r>
        <w:rPr>
          <w:rFonts w:eastAsia="Times New Roman"/>
          <w:noProof/>
        </w:rPr>
        <w:drawing>
          <wp:inline distT="0" distB="0" distL="0" distR="0" wp14:anchorId="5E6E8F94" wp14:editId="52870A7D">
            <wp:extent cx="292100" cy="215900"/>
            <wp:effectExtent l="0" t="0" r="0" b="0"/>
            <wp:docPr id="711" name="Picture 711"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96" w:name="fg357"/>
      <w:bookmarkEnd w:id="896"/>
      <w:r>
        <w:rPr>
          <w:rFonts w:eastAsia="Times New Roman"/>
          <w:noProof/>
        </w:rPr>
        <w:drawing>
          <wp:inline distT="0" distB="0" distL="0" distR="0" wp14:anchorId="21AA4291" wp14:editId="1BC87065">
            <wp:extent cx="304800" cy="215900"/>
            <wp:effectExtent l="0" t="0" r="0" b="0"/>
            <wp:docPr id="712" name="Picture 712" descr="D:\AaaF\OUT\httpswwwopeneduopenlearnocw_cmid4256_2021-12-10_11-44-43_nsfr2\word\assets\_27d0e825110cc5356eb38d8cda4c5598770b580f_key-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D:\AaaF\OUT\httpswwwopeneduopenlearnocw_cmid4256_2021-12-10_11-44-43_nsfr2\word\assets\_27d0e825110cc5356eb38d8cda4c5598770b580f_key-fra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97" w:name="fg358"/>
      <w:bookmarkEnd w:id="897"/>
      <w:r>
        <w:rPr>
          <w:rFonts w:eastAsia="Times New Roman"/>
          <w:noProof/>
        </w:rPr>
        <w:drawing>
          <wp:inline distT="0" distB="0" distL="0" distR="0" wp14:anchorId="738CA39C" wp14:editId="756D9E77">
            <wp:extent cx="292100" cy="215900"/>
            <wp:effectExtent l="0" t="0" r="0" b="0"/>
            <wp:docPr id="713" name="Picture 713"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898" w:name="fg359"/>
      <w:bookmarkEnd w:id="898"/>
      <w:r>
        <w:rPr>
          <w:rFonts w:eastAsia="Times New Roman"/>
          <w:noProof/>
        </w:rPr>
        <w:drawing>
          <wp:inline distT="0" distB="0" distL="0" distR="0" wp14:anchorId="096532BF" wp14:editId="0A587214">
            <wp:extent cx="304800" cy="215900"/>
            <wp:effectExtent l="0" t="0" r="0" b="0"/>
            <wp:docPr id="714" name="Picture 714" descr="D:\AaaF\OUT\httpswwwopeneduopenlearnocw_cmid4256_2021-12-10_11-44-43_nsfr2\word\assets\_3f2d5338b8100a51f655638a783c00f87fff74fa_k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D:\AaaF\OUT\httpswwwopeneduopenlearnocw_cmid4256_2021-12-10_11-44-43_nsfr2\word\assets\_3f2d5338b8100a51f655638a783c00f87fff74fa_key-d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899" w:name="fg360"/>
      <w:bookmarkEnd w:id="899"/>
      <w:r>
        <w:rPr>
          <w:rFonts w:eastAsia="Times New Roman"/>
          <w:noProof/>
        </w:rPr>
        <w:drawing>
          <wp:inline distT="0" distB="0" distL="0" distR="0" wp14:anchorId="7E1D0E94" wp14:editId="3BC52F23">
            <wp:extent cx="292100" cy="215900"/>
            <wp:effectExtent l="0" t="0" r="0" b="0"/>
            <wp:docPr id="715" name="Picture 715"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0" w:name="fg361"/>
      <w:bookmarkEnd w:id="900"/>
      <w:r>
        <w:rPr>
          <w:rFonts w:eastAsia="Times New Roman"/>
          <w:noProof/>
        </w:rPr>
        <w:drawing>
          <wp:inline distT="0" distB="0" distL="0" distR="0" wp14:anchorId="16AE36CC" wp14:editId="3478E4DC">
            <wp:extent cx="292100" cy="215900"/>
            <wp:effectExtent l="0" t="0" r="0" b="0"/>
            <wp:docPr id="716" name="Picture 716"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1" w:name="fg362"/>
      <w:bookmarkEnd w:id="901"/>
      <w:r>
        <w:rPr>
          <w:rFonts w:eastAsia="Times New Roman"/>
          <w:noProof/>
        </w:rPr>
        <w:drawing>
          <wp:inline distT="0" distB="0" distL="0" distR="0" wp14:anchorId="1CF0A0F8" wp14:editId="565C03CA">
            <wp:extent cx="292100" cy="215900"/>
            <wp:effectExtent l="0" t="0" r="0" b="0"/>
            <wp:docPr id="717" name="Picture 71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2" w:name="fg363"/>
      <w:bookmarkEnd w:id="902"/>
      <w:r>
        <w:rPr>
          <w:rFonts w:eastAsia="Times New Roman"/>
        </w:rPr>
        <w:t xml:space="preserve">. </w:t>
      </w:r>
    </w:p>
    <w:p w:rsidR="009337AF" w:rsidRDefault="00383B53">
      <w:pPr>
        <w:numPr>
          <w:ilvl w:val="0"/>
          <w:numId w:val="35"/>
        </w:numPr>
        <w:spacing w:before="0" w:beforeAutospacing="0" w:after="0" w:afterAutospacing="0"/>
        <w:ind w:left="780" w:right="780"/>
        <w:divId w:val="1526796379"/>
        <w:rPr>
          <w:rFonts w:eastAsia="Times New Roman"/>
        </w:rPr>
      </w:pPr>
      <w:r>
        <w:rPr>
          <w:rFonts w:eastAsia="Times New Roman"/>
          <w:noProof/>
        </w:rPr>
        <w:drawing>
          <wp:inline distT="0" distB="0" distL="0" distR="0" wp14:anchorId="230A30FB" wp14:editId="5905C36E">
            <wp:extent cx="1117600" cy="152400"/>
            <wp:effectExtent l="0" t="0" r="6350" b="0"/>
            <wp:docPr id="718" name="Picture 718" descr="D:\AaaF\OUT\httpswwwopeneduopenlearnocw_cmid4256_2021-12-10_11-44-43_nsfr2\word\assets\_dd77025ecec25f07e1d144c43d60391043a7e80e_img-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D:\AaaF\OUT\httpswwwopeneduopenlearnocw_cmid4256_2021-12-10_11-44-43_nsfr2\word\assets\_dd77025ecec25f07e1d144c43d60391043a7e80e_img-010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17600" cy="152400"/>
                    </a:xfrm>
                    <a:prstGeom prst="rect">
                      <a:avLst/>
                    </a:prstGeom>
                    <a:noFill/>
                    <a:ln>
                      <a:noFill/>
                    </a:ln>
                  </pic:spPr>
                </pic:pic>
              </a:graphicData>
            </a:graphic>
          </wp:inline>
        </w:drawing>
      </w:r>
      <w:bookmarkStart w:id="903" w:name="fg364"/>
      <w:bookmarkEnd w:id="903"/>
      <w:r>
        <w:rPr>
          <w:rFonts w:eastAsia="Times New Roman"/>
        </w:rPr>
        <w:t xml:space="preserve">(to 3 significant figures) using the key sequence </w:t>
      </w:r>
      <w:r>
        <w:rPr>
          <w:rFonts w:eastAsia="Times New Roman"/>
          <w:noProof/>
        </w:rPr>
        <w:drawing>
          <wp:inline distT="0" distB="0" distL="0" distR="0" wp14:anchorId="4D274048" wp14:editId="75D9E484">
            <wp:extent cx="292100" cy="215900"/>
            <wp:effectExtent l="0" t="0" r="0" b="0"/>
            <wp:docPr id="719" name="Picture 719"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4" w:name="fg365"/>
      <w:bookmarkEnd w:id="904"/>
      <w:r>
        <w:rPr>
          <w:rFonts w:eastAsia="Times New Roman"/>
          <w:noProof/>
        </w:rPr>
        <w:drawing>
          <wp:inline distT="0" distB="0" distL="0" distR="0" wp14:anchorId="43209E67" wp14:editId="5569B866">
            <wp:extent cx="292100" cy="215900"/>
            <wp:effectExtent l="0" t="0" r="0" b="0"/>
            <wp:docPr id="720" name="Picture 720"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5" w:name="fg366"/>
      <w:bookmarkEnd w:id="905"/>
      <w:r>
        <w:rPr>
          <w:rFonts w:eastAsia="Times New Roman"/>
          <w:noProof/>
        </w:rPr>
        <w:drawing>
          <wp:inline distT="0" distB="0" distL="0" distR="0" wp14:anchorId="53D3F8DF" wp14:editId="05FF585C">
            <wp:extent cx="292100" cy="215900"/>
            <wp:effectExtent l="0" t="0" r="0" b="0"/>
            <wp:docPr id="721" name="Picture 721" descr="D:\AaaF\OUT\httpswwwopeneduopenlearnocw_cmid4256_2021-12-10_11-44-43_nsfr2\word\assets\_6f9d3543c2778855ca12212301982acf426476fa_k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D:\AaaF\OUT\httpswwwopeneduopenlearnocw_cmid4256_2021-12-10_11-44-43_nsfr2\word\assets\_6f9d3543c2778855ca12212301982acf426476fa_key-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6" w:name="fg367"/>
      <w:bookmarkEnd w:id="906"/>
      <w:r>
        <w:rPr>
          <w:rFonts w:eastAsia="Times New Roman"/>
          <w:noProof/>
        </w:rPr>
        <w:drawing>
          <wp:inline distT="0" distB="0" distL="0" distR="0" wp14:anchorId="2FED70A1" wp14:editId="43069499">
            <wp:extent cx="292100" cy="215900"/>
            <wp:effectExtent l="0" t="0" r="0" b="0"/>
            <wp:docPr id="722" name="Picture 722"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7" w:name="fg368"/>
      <w:bookmarkEnd w:id="907"/>
      <w:r>
        <w:rPr>
          <w:rFonts w:eastAsia="Times New Roman"/>
          <w:noProof/>
        </w:rPr>
        <w:drawing>
          <wp:inline distT="0" distB="0" distL="0" distR="0" wp14:anchorId="6E7F8FB1" wp14:editId="2EB85889">
            <wp:extent cx="304800" cy="215900"/>
            <wp:effectExtent l="0" t="0" r="0" b="0"/>
            <wp:docPr id="723" name="Picture 723" descr="D:\AaaF\OUT\httpswwwopeneduopenlearnocw_cmid4256_2021-12-10_11-44-43_nsfr2\word\assets\_166e4831767cbacecf63fa701dbfb8046359a705_key-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D:\AaaF\OUT\httpswwwopeneduopenlearnocw_cmid4256_2021-12-10_11-44-43_nsfr2\word\assets\_166e4831767cbacecf63fa701dbfb8046359a705_key-ne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08" w:name="fg369"/>
      <w:bookmarkEnd w:id="908"/>
      <w:r>
        <w:rPr>
          <w:rFonts w:eastAsia="Times New Roman"/>
          <w:noProof/>
        </w:rPr>
        <w:drawing>
          <wp:inline distT="0" distB="0" distL="0" distR="0" wp14:anchorId="71295483" wp14:editId="599C1023">
            <wp:extent cx="292100" cy="215900"/>
            <wp:effectExtent l="0" t="0" r="0" b="0"/>
            <wp:docPr id="724" name="Picture 724"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09" w:name="fg370"/>
      <w:bookmarkEnd w:id="909"/>
      <w:r>
        <w:rPr>
          <w:rFonts w:eastAsia="Times New Roman"/>
          <w:noProof/>
        </w:rPr>
        <w:drawing>
          <wp:inline distT="0" distB="0" distL="0" distR="0" wp14:anchorId="5323F3F1" wp14:editId="25524D9A">
            <wp:extent cx="292100" cy="215900"/>
            <wp:effectExtent l="0" t="0" r="0" b="0"/>
            <wp:docPr id="725" name="Picture 725" descr="D:\AaaF\OUT\httpswwwopeneduopenlearnocw_cmid4256_2021-12-10_11-44-43_nsfr2\word\assets\_ad8fb9e28f2be6ac10fd0ad53f1697fce36c49f3_ke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D:\AaaF\OUT\httpswwwopeneduopenlearnocw_cmid4256_2021-12-10_11-44-43_nsfr2\word\assets\_ad8fb9e28f2be6ac10fd0ad53f1697fce36c49f3_key-poi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10" w:name="fg371"/>
      <w:bookmarkEnd w:id="910"/>
      <w:r>
        <w:rPr>
          <w:rFonts w:eastAsia="Times New Roman"/>
          <w:noProof/>
        </w:rPr>
        <w:drawing>
          <wp:inline distT="0" distB="0" distL="0" distR="0" wp14:anchorId="6177D9BF" wp14:editId="4DE95532">
            <wp:extent cx="292100" cy="215900"/>
            <wp:effectExtent l="0" t="0" r="0" b="0"/>
            <wp:docPr id="726" name="Picture 726"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11" w:name="fg372"/>
      <w:bookmarkEnd w:id="911"/>
      <w:r>
        <w:rPr>
          <w:rFonts w:eastAsia="Times New Roman"/>
          <w:noProof/>
        </w:rPr>
        <w:drawing>
          <wp:inline distT="0" distB="0" distL="0" distR="0" wp14:anchorId="0B762CB8" wp14:editId="4F9E423E">
            <wp:extent cx="292100" cy="215900"/>
            <wp:effectExtent l="0" t="0" r="0" b="0"/>
            <wp:docPr id="727" name="Picture 72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12" w:name="fg373"/>
      <w:bookmarkEnd w:id="912"/>
      <w:r>
        <w:rPr>
          <w:rFonts w:eastAsia="Times New Roman"/>
        </w:rPr>
        <w:t xml:space="preserve">. </w:t>
      </w:r>
    </w:p>
    <w:bookmarkStart w:id="913" w:name="Back_To_Session6_Activity1"/>
    <w:p w:rsidR="009337AF" w:rsidRDefault="00383B53">
      <w:pPr>
        <w:pStyle w:val="NormalWeb"/>
        <w:divId w:val="1526796379"/>
      </w:pPr>
      <w:r>
        <w:fldChar w:fldCharType="begin"/>
      </w:r>
      <w:r>
        <w:instrText xml:space="preserve"> HYPERLINK "" \l "Session6_Activity1" </w:instrText>
      </w:r>
      <w:r>
        <w:fldChar w:fldCharType="separate"/>
      </w:r>
      <w:r>
        <w:rPr>
          <w:rStyle w:val="Hyperlink"/>
        </w:rPr>
        <w:t>Back to - Activity 14 Calculating more powers</w:t>
      </w:r>
      <w:r>
        <w:fldChar w:fldCharType="end"/>
      </w:r>
      <w:bookmarkEnd w:id="913"/>
    </w:p>
    <w:p w:rsidR="009337AF" w:rsidRDefault="00383B53">
      <w:pPr>
        <w:pStyle w:val="Heading2"/>
        <w:divId w:val="1436635256"/>
        <w:rPr>
          <w:rFonts w:eastAsia="Times New Roman"/>
        </w:rPr>
      </w:pPr>
      <w:r>
        <w:rPr>
          <w:rFonts w:eastAsia="Times New Roman"/>
        </w:rPr>
        <w:t>Activity 15 Calculating roots</w:t>
      </w:r>
    </w:p>
    <w:p w:rsidR="009337AF" w:rsidRDefault="00383B53">
      <w:pPr>
        <w:pStyle w:val="Heading4"/>
        <w:divId w:val="1941525845"/>
        <w:rPr>
          <w:rFonts w:eastAsia="Times New Roman"/>
        </w:rPr>
      </w:pPr>
      <w:bookmarkStart w:id="914" w:name="Session6_Answer2"/>
      <w:bookmarkEnd w:id="914"/>
      <w:r>
        <w:rPr>
          <w:rFonts w:eastAsia="Times New Roman"/>
        </w:rPr>
        <w:t>Answer</w:t>
      </w:r>
    </w:p>
    <w:p w:rsidR="009337AF" w:rsidRDefault="00383B53">
      <w:pPr>
        <w:numPr>
          <w:ilvl w:val="0"/>
          <w:numId w:val="36"/>
        </w:numPr>
        <w:spacing w:before="0" w:beforeAutospacing="0" w:after="0" w:afterAutospacing="0"/>
        <w:ind w:left="780" w:right="780"/>
        <w:divId w:val="1941525845"/>
        <w:rPr>
          <w:rFonts w:eastAsia="Times New Roman"/>
        </w:rPr>
      </w:pPr>
      <w:r>
        <w:rPr>
          <w:rFonts w:eastAsia="Times New Roman"/>
          <w:noProof/>
        </w:rPr>
        <w:drawing>
          <wp:inline distT="0" distB="0" distL="0" distR="0" wp14:anchorId="05603598" wp14:editId="56F4BF5D">
            <wp:extent cx="1003300" cy="177800"/>
            <wp:effectExtent l="0" t="0" r="6350" b="0"/>
            <wp:docPr id="728" name="Picture 728" descr="D:\AaaF\OUT\httpswwwopeneduopenlearnocw_cmid4256_2021-12-10_11-44-43_nsfr2\word\assets\_900e8fb6f9e07397fd8fec3b110b2bdcfcc81f8f_img-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D:\AaaF\OUT\httpswwwopeneduopenlearnocw_cmid4256_2021-12-10_11-44-43_nsfr2\word\assets\_900e8fb6f9e07397fd8fec3b110b2bdcfcc81f8f_img-0104.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bookmarkStart w:id="915" w:name="fg386"/>
      <w:bookmarkEnd w:id="915"/>
      <w:r>
        <w:rPr>
          <w:rFonts w:eastAsia="Times New Roman"/>
        </w:rPr>
        <w:t xml:space="preserve">(to 3 significant figures) using the key sequence </w:t>
      </w:r>
      <w:r>
        <w:rPr>
          <w:rFonts w:eastAsia="Times New Roman"/>
          <w:noProof/>
        </w:rPr>
        <w:drawing>
          <wp:inline distT="0" distB="0" distL="0" distR="0" wp14:anchorId="065E4701" wp14:editId="69D69A46">
            <wp:extent cx="304800" cy="215900"/>
            <wp:effectExtent l="0" t="0" r="0" b="0"/>
            <wp:docPr id="729" name="Picture 729" descr="D:\AaaF\OUT\httpswwwopeneduopenlearnocw_cmid4256_2021-12-10_11-44-43_nsfr2\word\assets\_ee71732e6209545c781c413ea079b68dc26447bf_key-sq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D:\AaaF\OUT\httpswwwopeneduopenlearnocw_cmid4256_2021-12-10_11-44-43_nsfr2\word\assets\_ee71732e6209545c781c413ea079b68dc26447bf_key-sqr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16" w:name="fg387"/>
      <w:bookmarkEnd w:id="916"/>
      <w:r>
        <w:rPr>
          <w:rFonts w:eastAsia="Times New Roman"/>
          <w:noProof/>
        </w:rPr>
        <w:drawing>
          <wp:inline distT="0" distB="0" distL="0" distR="0" wp14:anchorId="68E95003" wp14:editId="59AF6219">
            <wp:extent cx="292100" cy="215900"/>
            <wp:effectExtent l="0" t="0" r="0" b="0"/>
            <wp:docPr id="730" name="Picture 730"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17" w:name="fg388"/>
      <w:bookmarkEnd w:id="917"/>
      <w:r>
        <w:rPr>
          <w:rFonts w:eastAsia="Times New Roman"/>
          <w:noProof/>
        </w:rPr>
        <w:drawing>
          <wp:inline distT="0" distB="0" distL="0" distR="0" wp14:anchorId="38533F36" wp14:editId="6CACC432">
            <wp:extent cx="292100" cy="215900"/>
            <wp:effectExtent l="0" t="0" r="0" b="0"/>
            <wp:docPr id="731" name="Picture 731"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18" w:name="fg389"/>
      <w:bookmarkEnd w:id="918"/>
      <w:r>
        <w:rPr>
          <w:rFonts w:eastAsia="Times New Roman"/>
          <w:noProof/>
        </w:rPr>
        <w:drawing>
          <wp:inline distT="0" distB="0" distL="0" distR="0" wp14:anchorId="3AEF9A3D" wp14:editId="14FCFB8B">
            <wp:extent cx="292100" cy="215900"/>
            <wp:effectExtent l="0" t="0" r="0" b="0"/>
            <wp:docPr id="732" name="Picture 732"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19" w:name="fg390"/>
      <w:bookmarkEnd w:id="919"/>
      <w:r>
        <w:rPr>
          <w:rFonts w:eastAsia="Times New Roman"/>
          <w:noProof/>
        </w:rPr>
        <w:drawing>
          <wp:inline distT="0" distB="0" distL="0" distR="0" wp14:anchorId="484AADC1" wp14:editId="73F8B008">
            <wp:extent cx="292100" cy="215900"/>
            <wp:effectExtent l="0" t="0" r="0" b="0"/>
            <wp:docPr id="733" name="Picture 733"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20" w:name="fg391"/>
      <w:bookmarkEnd w:id="920"/>
      <w:r>
        <w:rPr>
          <w:rFonts w:eastAsia="Times New Roman"/>
          <w:noProof/>
        </w:rPr>
        <w:drawing>
          <wp:inline distT="0" distB="0" distL="0" distR="0" wp14:anchorId="26862AD4" wp14:editId="0425CDAD">
            <wp:extent cx="292100" cy="215900"/>
            <wp:effectExtent l="0" t="0" r="0" b="0"/>
            <wp:docPr id="734" name="Picture 734"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21" w:name="fg392"/>
      <w:bookmarkEnd w:id="921"/>
      <w:r>
        <w:rPr>
          <w:rFonts w:eastAsia="Times New Roman"/>
        </w:rPr>
        <w:t xml:space="preserve">. </w:t>
      </w:r>
    </w:p>
    <w:p w:rsidR="009337AF" w:rsidRDefault="00383B53">
      <w:pPr>
        <w:numPr>
          <w:ilvl w:val="0"/>
          <w:numId w:val="36"/>
        </w:numPr>
        <w:spacing w:before="0" w:beforeAutospacing="0" w:after="0" w:afterAutospacing="0"/>
        <w:ind w:left="780" w:right="780"/>
        <w:divId w:val="1941525845"/>
        <w:rPr>
          <w:rFonts w:eastAsia="Times New Roman"/>
        </w:rPr>
      </w:pPr>
      <w:r>
        <w:rPr>
          <w:rFonts w:eastAsia="Times New Roman"/>
          <w:noProof/>
        </w:rPr>
        <w:drawing>
          <wp:inline distT="0" distB="0" distL="0" distR="0" wp14:anchorId="39502457" wp14:editId="528EE3D0">
            <wp:extent cx="825500" cy="190500"/>
            <wp:effectExtent l="0" t="0" r="0" b="0"/>
            <wp:docPr id="735" name="Picture 735" descr="D:\AaaF\OUT\httpswwwopeneduopenlearnocw_cmid4256_2021-12-10_11-44-43_nsfr2\word\assets\_65005062b53b9d52c6defb7e38ee4441e4be5f83_img-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D:\AaaF\OUT\httpswwwopeneduopenlearnocw_cmid4256_2021-12-10_11-44-43_nsfr2\word\assets\_65005062b53b9d52c6defb7e38ee4441e4be5f83_img-0106.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25500" cy="190500"/>
                    </a:xfrm>
                    <a:prstGeom prst="rect">
                      <a:avLst/>
                    </a:prstGeom>
                    <a:noFill/>
                    <a:ln>
                      <a:noFill/>
                    </a:ln>
                  </pic:spPr>
                </pic:pic>
              </a:graphicData>
            </a:graphic>
          </wp:inline>
        </w:drawing>
      </w:r>
      <w:bookmarkStart w:id="922" w:name="fg393"/>
      <w:bookmarkEnd w:id="922"/>
      <w:r>
        <w:rPr>
          <w:rFonts w:eastAsia="Times New Roman"/>
        </w:rPr>
        <w:t xml:space="preserve">(to 3 significant figures) using the key sequence </w:t>
      </w:r>
      <w:r>
        <w:rPr>
          <w:rFonts w:eastAsia="Times New Roman"/>
          <w:noProof/>
        </w:rPr>
        <w:drawing>
          <wp:inline distT="0" distB="0" distL="0" distR="0" wp14:anchorId="4EC683F8" wp14:editId="30C1A007">
            <wp:extent cx="368300" cy="215900"/>
            <wp:effectExtent l="0" t="0" r="0" b="0"/>
            <wp:docPr id="736" name="Picture 736"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923" w:name="fg394"/>
      <w:bookmarkEnd w:id="923"/>
      <w:r>
        <w:rPr>
          <w:rFonts w:eastAsia="Times New Roman"/>
          <w:noProof/>
        </w:rPr>
        <w:drawing>
          <wp:inline distT="0" distB="0" distL="0" distR="0" wp14:anchorId="0F250BB5" wp14:editId="1B3EC618">
            <wp:extent cx="304800" cy="215900"/>
            <wp:effectExtent l="0" t="0" r="0" b="0"/>
            <wp:docPr id="737" name="Picture 737" descr="D:\AaaF\OUT\httpswwwopeneduopenlearnocw_cmid4256_2021-12-10_11-44-43_nsfr2\word\assets\_ee71732e6209545c781c413ea079b68dc26447bf_key-sq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D:\AaaF\OUT\httpswwwopeneduopenlearnocw_cmid4256_2021-12-10_11-44-43_nsfr2\word\assets\_ee71732e6209545c781c413ea079b68dc26447bf_key-sqr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24" w:name="fg395"/>
      <w:bookmarkEnd w:id="924"/>
      <w:r>
        <w:rPr>
          <w:rFonts w:eastAsia="Times New Roman"/>
          <w:noProof/>
        </w:rPr>
        <w:drawing>
          <wp:inline distT="0" distB="0" distL="0" distR="0" wp14:anchorId="5242480E" wp14:editId="53D329E9">
            <wp:extent cx="482600" cy="215900"/>
            <wp:effectExtent l="0" t="0" r="0" b="0"/>
            <wp:docPr id="738" name="Picture 738" descr="D:\AaaF\OUT\httpswwwopeneduopenlearnocw_cmid4256_2021-12-10_11-44-43_nsfr2\word\assets\_e5d2ec5b1b4db2bc402bf9ab193bb138f3987473_key-ro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D:\AaaF\OUT\httpswwwopeneduopenlearnocw_cmid4256_2021-12-10_11-44-43_nsfr2\word\assets\_e5d2ec5b1b4db2bc402bf9ab193bb138f3987473_key-root3.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2600" cy="215900"/>
                    </a:xfrm>
                    <a:prstGeom prst="rect">
                      <a:avLst/>
                    </a:prstGeom>
                    <a:noFill/>
                    <a:ln>
                      <a:noFill/>
                    </a:ln>
                  </pic:spPr>
                </pic:pic>
              </a:graphicData>
            </a:graphic>
          </wp:inline>
        </w:drawing>
      </w:r>
      <w:bookmarkStart w:id="925" w:name="fg396"/>
      <w:bookmarkEnd w:id="925"/>
      <w:r>
        <w:rPr>
          <w:rFonts w:eastAsia="Times New Roman"/>
          <w:noProof/>
        </w:rPr>
        <w:drawing>
          <wp:inline distT="0" distB="0" distL="0" distR="0" wp14:anchorId="66FBADE7" wp14:editId="604B6416">
            <wp:extent cx="292100" cy="215900"/>
            <wp:effectExtent l="0" t="0" r="0" b="0"/>
            <wp:docPr id="739" name="Picture 739"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26" w:name="fg397"/>
      <w:bookmarkEnd w:id="926"/>
      <w:r>
        <w:rPr>
          <w:rFonts w:eastAsia="Times New Roman"/>
          <w:noProof/>
        </w:rPr>
        <w:drawing>
          <wp:inline distT="0" distB="0" distL="0" distR="0" wp14:anchorId="474B92C8" wp14:editId="394AE6FC">
            <wp:extent cx="292100" cy="215900"/>
            <wp:effectExtent l="0" t="0" r="0" b="0"/>
            <wp:docPr id="740" name="Picture 740"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27" w:name="fg398"/>
      <w:bookmarkEnd w:id="927"/>
      <w:r>
        <w:rPr>
          <w:rFonts w:eastAsia="Times New Roman"/>
          <w:noProof/>
        </w:rPr>
        <w:drawing>
          <wp:inline distT="0" distB="0" distL="0" distR="0" wp14:anchorId="098C33B5" wp14:editId="62A85848">
            <wp:extent cx="292100" cy="215900"/>
            <wp:effectExtent l="0" t="0" r="0" b="0"/>
            <wp:docPr id="741" name="Picture 741"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28" w:name="fg399"/>
      <w:bookmarkEnd w:id="928"/>
      <w:r>
        <w:rPr>
          <w:rFonts w:eastAsia="Times New Roman"/>
        </w:rPr>
        <w:t xml:space="preserve">. </w:t>
      </w:r>
    </w:p>
    <w:p w:rsidR="009337AF" w:rsidRDefault="00383B53">
      <w:pPr>
        <w:numPr>
          <w:ilvl w:val="0"/>
          <w:numId w:val="36"/>
        </w:numPr>
        <w:spacing w:before="0" w:beforeAutospacing="0" w:after="0" w:afterAutospacing="0"/>
        <w:ind w:left="780" w:right="780"/>
        <w:divId w:val="1941525845"/>
        <w:rPr>
          <w:rFonts w:eastAsia="Times New Roman"/>
        </w:rPr>
      </w:pPr>
      <w:r>
        <w:rPr>
          <w:rFonts w:eastAsia="Times New Roman"/>
          <w:noProof/>
        </w:rPr>
        <w:drawing>
          <wp:inline distT="0" distB="0" distL="0" distR="0" wp14:anchorId="6F4F9E77" wp14:editId="5C7F330A">
            <wp:extent cx="914400" cy="190500"/>
            <wp:effectExtent l="0" t="0" r="0" b="0"/>
            <wp:docPr id="742" name="Picture 742" descr="D:\AaaF\OUT\httpswwwopeneduopenlearnocw_cmid4256_2021-12-10_11-44-43_nsfr2\word\assets\_ce67bd8d7065150b091c103839d156490c36e50c_img-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D:\AaaF\OUT\httpswwwopeneduopenlearnocw_cmid4256_2021-12-10_11-44-43_nsfr2\word\assets\_ce67bd8d7065150b091c103839d156490c36e50c_img-0108.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bookmarkStart w:id="929" w:name="fg400"/>
      <w:bookmarkEnd w:id="929"/>
      <w:r>
        <w:rPr>
          <w:rFonts w:eastAsia="Times New Roman"/>
        </w:rPr>
        <w:t xml:space="preserve">(to 3 significant figures) using the key sequence </w:t>
      </w:r>
      <w:r>
        <w:rPr>
          <w:rFonts w:eastAsia="Times New Roman"/>
          <w:noProof/>
        </w:rPr>
        <w:drawing>
          <wp:inline distT="0" distB="0" distL="0" distR="0" wp14:anchorId="16D5F18F" wp14:editId="28A0B625">
            <wp:extent cx="368300" cy="215900"/>
            <wp:effectExtent l="0" t="0" r="0" b="0"/>
            <wp:docPr id="743" name="Picture 743"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930" w:name="fg401"/>
      <w:bookmarkEnd w:id="930"/>
      <w:r>
        <w:rPr>
          <w:rFonts w:eastAsia="Times New Roman"/>
          <w:noProof/>
        </w:rPr>
        <w:drawing>
          <wp:inline distT="0" distB="0" distL="0" distR="0" wp14:anchorId="38786FF3" wp14:editId="7F6B9431">
            <wp:extent cx="292100" cy="215900"/>
            <wp:effectExtent l="0" t="0" r="0" b="0"/>
            <wp:docPr id="744" name="Picture 744" descr="D:\AaaF\OUT\httpswwwopeneduopenlearnocw_cmid4256_2021-12-10_11-44-43_nsfr2\word\assets\_2c7fa9ce7ed22e073aafe6923b6d991de97daa3d_key-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D:\AaaF\OUT\httpswwwopeneduopenlearnocw_cmid4256_2021-12-10_11-44-43_nsfr2\word\assets\_2c7fa9ce7ed22e073aafe6923b6d991de97daa3d_key-x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31" w:name="fg402"/>
      <w:bookmarkEnd w:id="931"/>
      <w:r>
        <w:rPr>
          <w:rFonts w:eastAsia="Times New Roman"/>
          <w:noProof/>
        </w:rPr>
        <w:drawing>
          <wp:inline distT="0" distB="0" distL="0" distR="0" wp14:anchorId="5D21109D" wp14:editId="588737C4">
            <wp:extent cx="482600" cy="215900"/>
            <wp:effectExtent l="0" t="0" r="0" b="0"/>
            <wp:docPr id="745" name="Picture 745" descr="D:\AaaF\OUT\httpswwwopeneduopenlearnocw_cmid4256_2021-12-10_11-44-43_nsfr2\word\assets\_1b6476a45882d301c3cf07b9f133ef546de7befc_key-roo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D:\AaaF\OUT\httpswwwopeneduopenlearnocw_cmid4256_2021-12-10_11-44-43_nsfr2\word\assets\_1b6476a45882d301c3cf07b9f133ef546de7befc_key-root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2600" cy="215900"/>
                    </a:xfrm>
                    <a:prstGeom prst="rect">
                      <a:avLst/>
                    </a:prstGeom>
                    <a:noFill/>
                    <a:ln>
                      <a:noFill/>
                    </a:ln>
                  </pic:spPr>
                </pic:pic>
              </a:graphicData>
            </a:graphic>
          </wp:inline>
        </w:drawing>
      </w:r>
      <w:bookmarkStart w:id="932" w:name="fg403"/>
      <w:bookmarkEnd w:id="932"/>
      <w:r>
        <w:rPr>
          <w:rFonts w:eastAsia="Times New Roman"/>
          <w:noProof/>
        </w:rPr>
        <w:drawing>
          <wp:inline distT="0" distB="0" distL="0" distR="0" wp14:anchorId="56734726" wp14:editId="1F7D5AB1">
            <wp:extent cx="292100" cy="215900"/>
            <wp:effectExtent l="0" t="0" r="0" b="0"/>
            <wp:docPr id="746" name="Picture 746"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33" w:name="fg404"/>
      <w:bookmarkEnd w:id="933"/>
      <w:r>
        <w:rPr>
          <w:rFonts w:eastAsia="Times New Roman"/>
          <w:noProof/>
        </w:rPr>
        <w:drawing>
          <wp:inline distT="0" distB="0" distL="0" distR="0" wp14:anchorId="270D02A2" wp14:editId="392ABB85">
            <wp:extent cx="304800" cy="215900"/>
            <wp:effectExtent l="0" t="0" r="0" b="0"/>
            <wp:docPr id="747" name="Picture 747" descr="D:\AaaF\OUT\httpswwwopeneduopenlearnocw_cmid4256_2021-12-10_11-44-43_nsfr2\word\assets\_dd613e0a6c9612bd99d6d4136d3e89e006956770_ke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D:\AaaF\OUT\httpswwwopeneduopenlearnocw_cmid4256_2021-12-10_11-44-43_nsfr2\word\assets\_dd613e0a6c9612bd99d6d4136d3e89e006956770_key-righ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34" w:name="fg405"/>
      <w:bookmarkEnd w:id="934"/>
      <w:r>
        <w:rPr>
          <w:rFonts w:eastAsia="Times New Roman"/>
          <w:noProof/>
        </w:rPr>
        <w:drawing>
          <wp:inline distT="0" distB="0" distL="0" distR="0" wp14:anchorId="3768BFC6" wp14:editId="4891DC55">
            <wp:extent cx="292100" cy="215900"/>
            <wp:effectExtent l="0" t="0" r="0" b="0"/>
            <wp:docPr id="748" name="Picture 748" descr="D:\AaaF\OUT\httpswwwopeneduopenlearnocw_cmid4256_2021-12-10_11-44-43_nsfr2\word\assets\_51ef95d36323fdbd0cb8714cd644fdb55ae9b329_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D:\AaaF\OUT\httpswwwopeneduopenlearnocw_cmid4256_2021-12-10_11-44-43_nsfr2\word\assets\_51ef95d36323fdbd0cb8714cd644fdb55ae9b329_ke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35" w:name="fg406"/>
      <w:bookmarkEnd w:id="935"/>
      <w:r>
        <w:rPr>
          <w:rFonts w:eastAsia="Times New Roman"/>
          <w:noProof/>
        </w:rPr>
        <w:drawing>
          <wp:inline distT="0" distB="0" distL="0" distR="0" wp14:anchorId="1EBE74B5" wp14:editId="0B9016B4">
            <wp:extent cx="292100" cy="215900"/>
            <wp:effectExtent l="0" t="0" r="0" b="0"/>
            <wp:docPr id="749" name="Picture 749" descr="D:\AaaF\OUT\httpswwwopeneduopenlearnocw_cmid4256_2021-12-10_11-44-43_nsfr2\word\assets\_e1925ffb28a689f44b130fdbb44080b0be510a7c_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D:\AaaF\OUT\httpswwwopeneduopenlearnocw_cmid4256_2021-12-10_11-44-43_nsfr2\word\assets\_e1925ffb28a689f44b130fdbb44080b0be510a7c_ke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36" w:name="fg407"/>
      <w:bookmarkEnd w:id="936"/>
      <w:r>
        <w:rPr>
          <w:rFonts w:eastAsia="Times New Roman"/>
          <w:noProof/>
        </w:rPr>
        <w:drawing>
          <wp:inline distT="0" distB="0" distL="0" distR="0" wp14:anchorId="31C3ADCA" wp14:editId="3AEEF347">
            <wp:extent cx="292100" cy="215900"/>
            <wp:effectExtent l="0" t="0" r="0" b="0"/>
            <wp:docPr id="750" name="Picture 750" descr="D:\AaaF\OUT\httpswwwopeneduopenlearnocw_cmid4256_2021-12-10_11-44-43_nsfr2\word\assets\_634d7962d2548a77512edd656f053c3b3b82d843_k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D:\AaaF\OUT\httpswwwopeneduopenlearnocw_cmid4256_2021-12-10_11-44-43_nsfr2\word\assets\_634d7962d2548a77512edd656f053c3b3b82d843_key-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37" w:name="fg408"/>
      <w:bookmarkEnd w:id="937"/>
      <w:r>
        <w:rPr>
          <w:rFonts w:eastAsia="Times New Roman"/>
          <w:noProof/>
        </w:rPr>
        <w:drawing>
          <wp:inline distT="0" distB="0" distL="0" distR="0" wp14:anchorId="7BF7BCE9" wp14:editId="6A1739D7">
            <wp:extent cx="292100" cy="215900"/>
            <wp:effectExtent l="0" t="0" r="0" b="0"/>
            <wp:docPr id="751" name="Picture 751"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38" w:name="fg409"/>
      <w:bookmarkEnd w:id="938"/>
      <w:r>
        <w:rPr>
          <w:rFonts w:eastAsia="Times New Roman"/>
        </w:rPr>
        <w:t xml:space="preserve">. </w:t>
      </w:r>
    </w:p>
    <w:p w:rsidR="009337AF" w:rsidRDefault="00383B53">
      <w:pPr>
        <w:numPr>
          <w:ilvl w:val="0"/>
          <w:numId w:val="36"/>
        </w:numPr>
        <w:spacing w:before="0" w:beforeAutospacing="0" w:after="0" w:afterAutospacing="0"/>
        <w:ind w:left="780" w:right="780"/>
        <w:divId w:val="1941525845"/>
        <w:rPr>
          <w:rFonts w:eastAsia="Times New Roman"/>
        </w:rPr>
      </w:pPr>
      <w:r>
        <w:rPr>
          <w:rFonts w:eastAsia="Times New Roman"/>
          <w:noProof/>
        </w:rPr>
        <w:drawing>
          <wp:inline distT="0" distB="0" distL="0" distR="0" wp14:anchorId="1812EF69" wp14:editId="29773DC0">
            <wp:extent cx="1041400" cy="177800"/>
            <wp:effectExtent l="0" t="0" r="6350" b="0"/>
            <wp:docPr id="752" name="Picture 752" descr="D:\AaaF\OUT\httpswwwopeneduopenlearnocw_cmid4256_2021-12-10_11-44-43_nsfr2\word\assets\_ea5455a1e9615ef2c87de12afa36c884eaeacf41_img-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D:\AaaF\OUT\httpswwwopeneduopenlearnocw_cmid4256_2021-12-10_11-44-43_nsfr2\word\assets\_ea5455a1e9615ef2c87de12afa36c884eaeacf41_img-011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41400" cy="177800"/>
                    </a:xfrm>
                    <a:prstGeom prst="rect">
                      <a:avLst/>
                    </a:prstGeom>
                    <a:noFill/>
                    <a:ln>
                      <a:noFill/>
                    </a:ln>
                  </pic:spPr>
                </pic:pic>
              </a:graphicData>
            </a:graphic>
          </wp:inline>
        </w:drawing>
      </w:r>
      <w:bookmarkStart w:id="939" w:name="fg410"/>
      <w:bookmarkEnd w:id="939"/>
      <w:r>
        <w:rPr>
          <w:rFonts w:eastAsia="Times New Roman"/>
        </w:rPr>
        <w:t xml:space="preserve">or 18.4 (to 3 significant figures) using the key sequence </w:t>
      </w:r>
      <w:r>
        <w:rPr>
          <w:rFonts w:eastAsia="Times New Roman"/>
          <w:noProof/>
        </w:rPr>
        <w:drawing>
          <wp:inline distT="0" distB="0" distL="0" distR="0" wp14:anchorId="5E88C7D7" wp14:editId="40675BD2">
            <wp:extent cx="304800" cy="215900"/>
            <wp:effectExtent l="0" t="0" r="0" b="0"/>
            <wp:docPr id="753" name="Picture 753" descr="D:\AaaF\OUT\httpswwwopeneduopenlearnocw_cmid4256_2021-12-10_11-44-43_nsfr2\word\assets\_ee71732e6209545c781c413ea079b68dc26447bf_key-sq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D:\AaaF\OUT\httpswwwopeneduopenlearnocw_cmid4256_2021-12-10_11-44-43_nsfr2\word\assets\_ee71732e6209545c781c413ea079b68dc26447bf_key-sqr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40" w:name="fg411"/>
      <w:bookmarkEnd w:id="940"/>
      <w:r>
        <w:rPr>
          <w:rFonts w:eastAsia="Times New Roman"/>
          <w:noProof/>
        </w:rPr>
        <w:drawing>
          <wp:inline distT="0" distB="0" distL="0" distR="0" wp14:anchorId="583A6386" wp14:editId="5308FC85">
            <wp:extent cx="292100" cy="215900"/>
            <wp:effectExtent l="0" t="0" r="0" b="0"/>
            <wp:docPr id="754" name="Picture 754"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41" w:name="fg412"/>
      <w:bookmarkEnd w:id="941"/>
      <w:r>
        <w:rPr>
          <w:rFonts w:eastAsia="Times New Roman"/>
          <w:noProof/>
        </w:rPr>
        <w:drawing>
          <wp:inline distT="0" distB="0" distL="0" distR="0" wp14:anchorId="1ACC694A" wp14:editId="2EEFEFBC">
            <wp:extent cx="292100" cy="215900"/>
            <wp:effectExtent l="0" t="0" r="0" b="0"/>
            <wp:docPr id="755" name="Picture 755"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42" w:name="fg413"/>
      <w:bookmarkEnd w:id="942"/>
      <w:r>
        <w:rPr>
          <w:rFonts w:eastAsia="Times New Roman"/>
          <w:noProof/>
        </w:rPr>
        <w:drawing>
          <wp:inline distT="0" distB="0" distL="0" distR="0" wp14:anchorId="45CCCD72" wp14:editId="5CF2798F">
            <wp:extent cx="292100" cy="215900"/>
            <wp:effectExtent l="0" t="0" r="0" b="0"/>
            <wp:docPr id="756" name="Picture 756" descr="D:\AaaF\OUT\httpswwwopeneduopenlearnocw_cmid4256_2021-12-10_11-44-43_nsfr2\word\assets\_bb0876d13b59b612b82868ef4bc57748de86f774_ke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D:\AaaF\OUT\httpswwwopeneduopenlearnocw_cmid4256_2021-12-10_11-44-43_nsfr2\word\assets\_bb0876d13b59b612b82868ef4bc57748de86f774_key-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43" w:name="fg414"/>
      <w:bookmarkEnd w:id="943"/>
      <w:r>
        <w:rPr>
          <w:rFonts w:eastAsia="Times New Roman"/>
          <w:noProof/>
        </w:rPr>
        <w:drawing>
          <wp:inline distT="0" distB="0" distL="0" distR="0" wp14:anchorId="5D2E5969" wp14:editId="5628F1A7">
            <wp:extent cx="292100" cy="215900"/>
            <wp:effectExtent l="0" t="0" r="0" b="0"/>
            <wp:docPr id="757" name="Picture 757"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44" w:name="fg415"/>
      <w:bookmarkEnd w:id="944"/>
      <w:r>
        <w:rPr>
          <w:rFonts w:eastAsia="Times New Roman"/>
        </w:rPr>
        <w:t xml:space="preserve">(and using </w:t>
      </w:r>
      <w:r>
        <w:rPr>
          <w:rFonts w:eastAsia="Times New Roman"/>
          <w:noProof/>
        </w:rPr>
        <w:drawing>
          <wp:inline distT="0" distB="0" distL="0" distR="0" wp14:anchorId="7BCB6BB5" wp14:editId="45EFE901">
            <wp:extent cx="368300" cy="215900"/>
            <wp:effectExtent l="0" t="0" r="0" b="0"/>
            <wp:docPr id="758" name="Picture 758"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945" w:name="fg416"/>
      <w:bookmarkEnd w:id="945"/>
      <w:r>
        <w:rPr>
          <w:rFonts w:eastAsia="Times New Roman"/>
          <w:noProof/>
        </w:rPr>
        <w:drawing>
          <wp:inline distT="0" distB="0" distL="0" distR="0" wp14:anchorId="1FCA94B8" wp14:editId="39B82A04">
            <wp:extent cx="292100" cy="215900"/>
            <wp:effectExtent l="0" t="0" r="0" b="0"/>
            <wp:docPr id="759" name="Picture 759" descr="D:\AaaF\OUT\httpswwwopeneduopenlearnocw_cmid4256_2021-12-10_11-44-43_nsfr2\word\assets\_fe1760f797f60ff8e4b64459f142ae0b596814ea_key-eq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D:\AaaF\OUT\httpswwwopeneduopenlearnocw_cmid4256_2021-12-10_11-44-43_nsfr2\word\assets\_fe1760f797f60ff8e4b64459f142ae0b596814ea_key-equ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46" w:name="fg417"/>
      <w:bookmarkEnd w:id="946"/>
      <w:r>
        <w:rPr>
          <w:rFonts w:eastAsia="Times New Roman"/>
        </w:rPr>
        <w:t xml:space="preserve">to find the decimal result). </w:t>
      </w:r>
    </w:p>
    <w:bookmarkStart w:id="947" w:name="Back_To_Session6_Activity2"/>
    <w:p w:rsidR="009337AF" w:rsidRDefault="00383B53">
      <w:pPr>
        <w:pStyle w:val="NormalWeb"/>
        <w:divId w:val="1941525845"/>
      </w:pPr>
      <w:r>
        <w:fldChar w:fldCharType="begin"/>
      </w:r>
      <w:r>
        <w:instrText xml:space="preserve"> HYPERLINK "" \l "Session6_Activity2" </w:instrText>
      </w:r>
      <w:r>
        <w:fldChar w:fldCharType="separate"/>
      </w:r>
      <w:r>
        <w:rPr>
          <w:rStyle w:val="Hyperlink"/>
        </w:rPr>
        <w:t>Back to - Activity 15 Calculating roots</w:t>
      </w:r>
      <w:r>
        <w:fldChar w:fldCharType="end"/>
      </w:r>
      <w:bookmarkEnd w:id="947"/>
    </w:p>
    <w:p w:rsidR="009337AF" w:rsidRDefault="00383B53">
      <w:pPr>
        <w:pStyle w:val="Heading2"/>
        <w:divId w:val="1436635256"/>
        <w:rPr>
          <w:rFonts w:eastAsia="Times New Roman"/>
        </w:rPr>
      </w:pPr>
      <w:r>
        <w:rPr>
          <w:rFonts w:eastAsia="Times New Roman"/>
        </w:rPr>
        <w:t>Activity 16 Trigonometric ratios on your calculator</w:t>
      </w:r>
    </w:p>
    <w:p w:rsidR="009337AF" w:rsidRDefault="00383B53">
      <w:pPr>
        <w:pStyle w:val="Heading4"/>
        <w:divId w:val="2025858607"/>
        <w:rPr>
          <w:rFonts w:eastAsia="Times New Roman"/>
        </w:rPr>
      </w:pPr>
      <w:bookmarkStart w:id="948" w:name="Session7_Answer1"/>
      <w:bookmarkEnd w:id="948"/>
      <w:r>
        <w:rPr>
          <w:rFonts w:eastAsia="Times New Roman"/>
        </w:rPr>
        <w:t>Answer</w:t>
      </w:r>
    </w:p>
    <w:p w:rsidR="009337AF" w:rsidRDefault="00383B53">
      <w:pPr>
        <w:numPr>
          <w:ilvl w:val="0"/>
          <w:numId w:val="37"/>
        </w:numPr>
        <w:spacing w:before="0" w:beforeAutospacing="0" w:after="0" w:afterAutospacing="0"/>
        <w:ind w:left="780" w:right="780"/>
        <w:divId w:val="2025858607"/>
        <w:rPr>
          <w:rFonts w:eastAsia="Times New Roman"/>
        </w:rPr>
      </w:pPr>
      <w:r>
        <w:rPr>
          <w:rFonts w:eastAsia="Times New Roman"/>
          <w:noProof/>
        </w:rPr>
        <w:drawing>
          <wp:inline distT="0" distB="0" distL="0" distR="0" wp14:anchorId="6930A6C1" wp14:editId="0A7A2903">
            <wp:extent cx="977900" cy="139700"/>
            <wp:effectExtent l="0" t="0" r="0" b="0"/>
            <wp:docPr id="760" name="Picture 760" descr="D:\AaaF\OUT\httpswwwopeneduopenlearnocw_cmid4256_2021-12-10_11-44-43_nsfr2\word\assets\_93f020d15ec4d46f9383feb0cf53fb54e3c84865_img-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D:\AaaF\OUT\httpswwwopeneduopenlearnocw_cmid4256_2021-12-10_11-44-43_nsfr2\word\assets\_93f020d15ec4d46f9383feb0cf53fb54e3c84865_img-0112.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77900" cy="139700"/>
                    </a:xfrm>
                    <a:prstGeom prst="rect">
                      <a:avLst/>
                    </a:prstGeom>
                    <a:noFill/>
                    <a:ln>
                      <a:noFill/>
                    </a:ln>
                  </pic:spPr>
                </pic:pic>
              </a:graphicData>
            </a:graphic>
          </wp:inline>
        </w:drawing>
      </w:r>
      <w:bookmarkStart w:id="949" w:name="fg447"/>
      <w:bookmarkEnd w:id="949"/>
      <w:r>
        <w:rPr>
          <w:rFonts w:eastAsia="Times New Roman"/>
        </w:rPr>
        <w:t xml:space="preserve">(to 3 significant figures). If you got 0.657, then your calculator is currently set to calculate in radians, so reset it to work in degrees using </w:t>
      </w:r>
      <w:r>
        <w:rPr>
          <w:rFonts w:eastAsia="Times New Roman"/>
          <w:noProof/>
        </w:rPr>
        <w:drawing>
          <wp:inline distT="0" distB="0" distL="0" distR="0" wp14:anchorId="0B8404FA" wp14:editId="62BF96BA">
            <wp:extent cx="368300" cy="215900"/>
            <wp:effectExtent l="0" t="0" r="0" b="0"/>
            <wp:docPr id="761" name="Picture 761"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950" w:name="fg448"/>
      <w:bookmarkEnd w:id="950"/>
      <w:r>
        <w:rPr>
          <w:rFonts w:eastAsia="Times New Roman"/>
          <w:noProof/>
        </w:rPr>
        <w:drawing>
          <wp:inline distT="0" distB="0" distL="0" distR="0" wp14:anchorId="6B064857" wp14:editId="6B122B96">
            <wp:extent cx="368300" cy="215900"/>
            <wp:effectExtent l="0" t="0" r="0" b="0"/>
            <wp:docPr id="762" name="Picture 762" descr="D:\AaaF\OUT\httpswwwopeneduopenlearnocw_cmid4256_2021-12-10_11-44-43_nsfr2\word\assets\_e38a0c82dd8c6b80f5bb3468bf0c771cb60f0d23_key-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D:\AaaF\OUT\httpswwwopeneduopenlearnocw_cmid4256_2021-12-10_11-44-43_nsfr2\word\assets\_e38a0c82dd8c6b80f5bb3468bf0c771cb60f0d23_key-m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951" w:name="fg449"/>
      <w:bookmarkEnd w:id="951"/>
      <w:r>
        <w:rPr>
          <w:rFonts w:eastAsia="Times New Roman"/>
        </w:rPr>
        <w:t xml:space="preserve">(SETUP) </w:t>
      </w:r>
      <w:r>
        <w:rPr>
          <w:rFonts w:eastAsia="Times New Roman"/>
          <w:noProof/>
        </w:rPr>
        <w:drawing>
          <wp:inline distT="0" distB="0" distL="0" distR="0" wp14:anchorId="331F0E9B" wp14:editId="4980268D">
            <wp:extent cx="292100" cy="215900"/>
            <wp:effectExtent l="0" t="0" r="0" b="0"/>
            <wp:docPr id="763" name="Picture 763" descr="D:\AaaF\OUT\httpswwwopeneduopenlearnocw_cmid4256_2021-12-10_11-44-43_nsfr2\word\assets\_a5d8dece732bcdcc87d30f7262e276062fe0f1d8_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D:\AaaF\OUT\httpswwwopeneduopenlearnocw_cmid4256_2021-12-10_11-44-43_nsfr2\word\assets\_a5d8dece732bcdcc87d30f7262e276062fe0f1d8_key-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52" w:name="fg450"/>
      <w:bookmarkEnd w:id="952"/>
      <w:r>
        <w:rPr>
          <w:rFonts w:eastAsia="Times New Roman"/>
        </w:rPr>
        <w:t xml:space="preserve">(Deg). </w:t>
      </w:r>
    </w:p>
    <w:p w:rsidR="009337AF" w:rsidRDefault="00383B53">
      <w:pPr>
        <w:numPr>
          <w:ilvl w:val="0"/>
          <w:numId w:val="37"/>
        </w:numPr>
        <w:spacing w:before="0" w:beforeAutospacing="0" w:after="0" w:afterAutospacing="0"/>
        <w:ind w:left="780" w:right="780"/>
        <w:divId w:val="2025858607"/>
        <w:rPr>
          <w:rFonts w:eastAsia="Times New Roman"/>
        </w:rPr>
      </w:pPr>
      <w:r>
        <w:rPr>
          <w:rFonts w:eastAsia="Times New Roman"/>
          <w:noProof/>
        </w:rPr>
        <w:drawing>
          <wp:inline distT="0" distB="0" distL="0" distR="0" wp14:anchorId="5453CBAF" wp14:editId="2DB9D7F6">
            <wp:extent cx="1092200" cy="139700"/>
            <wp:effectExtent l="0" t="0" r="0" b="0"/>
            <wp:docPr id="764" name="Picture 764" descr="D:\AaaF\OUT\httpswwwopeneduopenlearnocw_cmid4256_2021-12-10_11-44-43_nsfr2\word\assets\_bdb61423591cab2671f763b28c38e22b055792af_img-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D:\AaaF\OUT\httpswwwopeneduopenlearnocw_cmid4256_2021-12-10_11-44-43_nsfr2\word\assets\_bdb61423591cab2671f763b28c38e22b055792af_img-0114.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92200" cy="139700"/>
                    </a:xfrm>
                    <a:prstGeom prst="rect">
                      <a:avLst/>
                    </a:prstGeom>
                    <a:noFill/>
                    <a:ln>
                      <a:noFill/>
                    </a:ln>
                  </pic:spPr>
                </pic:pic>
              </a:graphicData>
            </a:graphic>
          </wp:inline>
        </w:drawing>
      </w:r>
      <w:bookmarkStart w:id="953" w:name="fg451"/>
      <w:bookmarkEnd w:id="953"/>
      <w:r>
        <w:rPr>
          <w:rFonts w:eastAsia="Times New Roman"/>
        </w:rPr>
        <w:t xml:space="preserve">(to 3 significant figures). </w:t>
      </w:r>
    </w:p>
    <w:p w:rsidR="009337AF" w:rsidRDefault="00383B53">
      <w:pPr>
        <w:numPr>
          <w:ilvl w:val="0"/>
          <w:numId w:val="37"/>
        </w:numPr>
        <w:spacing w:before="0" w:beforeAutospacing="0" w:after="0" w:afterAutospacing="0"/>
        <w:ind w:left="780" w:right="780"/>
        <w:divId w:val="2025858607"/>
        <w:rPr>
          <w:rFonts w:eastAsia="Times New Roman"/>
        </w:rPr>
      </w:pPr>
      <w:r>
        <w:rPr>
          <w:rFonts w:eastAsia="Times New Roman"/>
          <w:noProof/>
        </w:rPr>
        <w:drawing>
          <wp:inline distT="0" distB="0" distL="0" distR="0" wp14:anchorId="4D9EB49C" wp14:editId="5C83A002">
            <wp:extent cx="901700" cy="254000"/>
            <wp:effectExtent l="0" t="0" r="0" b="0"/>
            <wp:docPr id="765" name="Picture 765" descr="D:\AaaF\OUT\httpswwwopeneduopenlearnocw_cmid4256_2021-12-10_11-44-43_nsfr2\word\assets\_579ef8eec29c9f628b4a2a0009416c75d6b43c7e_img-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D:\AaaF\OUT\httpswwwopeneduopenlearnocw_cmid4256_2021-12-10_11-44-43_nsfr2\word\assets\_579ef8eec29c9f628b4a2a0009416c75d6b43c7e_img-0116.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01700" cy="254000"/>
                    </a:xfrm>
                    <a:prstGeom prst="rect">
                      <a:avLst/>
                    </a:prstGeom>
                    <a:noFill/>
                    <a:ln>
                      <a:noFill/>
                    </a:ln>
                  </pic:spPr>
                </pic:pic>
              </a:graphicData>
            </a:graphic>
          </wp:inline>
        </w:drawing>
      </w:r>
      <w:bookmarkStart w:id="954" w:name="fg452"/>
      <w:bookmarkEnd w:id="954"/>
      <w:r>
        <w:rPr>
          <w:rFonts w:eastAsia="Times New Roman"/>
        </w:rPr>
        <w:t xml:space="preserve">or </w:t>
      </w:r>
      <w:r>
        <w:rPr>
          <w:rFonts w:eastAsia="Times New Roman"/>
          <w:noProof/>
        </w:rPr>
        <w:drawing>
          <wp:inline distT="0" distB="0" distL="0" distR="0" wp14:anchorId="409E56AD" wp14:editId="156FFE8C">
            <wp:extent cx="177800" cy="254000"/>
            <wp:effectExtent l="0" t="0" r="0" b="0"/>
            <wp:docPr id="766" name="Picture 766" descr="D:\AaaF\OUT\httpswwwopeneduopenlearnocw_cmid4256_2021-12-10_11-44-43_nsfr2\word\assets\_8d435533c140b324661802d6271c3e70011438ee_img-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D:\AaaF\OUT\httpswwwopeneduopenlearnocw_cmid4256_2021-12-10_11-44-43_nsfr2\word\assets\_8d435533c140b324661802d6271c3e70011438ee_img-0117.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bookmarkStart w:id="955" w:name="fg453"/>
      <w:bookmarkEnd w:id="955"/>
      <w:r>
        <w:rPr>
          <w:rFonts w:eastAsia="Times New Roman"/>
        </w:rPr>
        <w:t xml:space="preserve">or 0.707 (to 3 significant figures). </w:t>
      </w:r>
    </w:p>
    <w:p w:rsidR="009337AF" w:rsidRDefault="00383B53">
      <w:pPr>
        <w:numPr>
          <w:ilvl w:val="0"/>
          <w:numId w:val="37"/>
        </w:numPr>
        <w:spacing w:before="0" w:beforeAutospacing="0" w:after="0" w:afterAutospacing="0"/>
        <w:ind w:left="780" w:right="780"/>
        <w:divId w:val="2025858607"/>
        <w:rPr>
          <w:rFonts w:eastAsia="Times New Roman"/>
        </w:rPr>
      </w:pPr>
      <w:r>
        <w:rPr>
          <w:rFonts w:eastAsia="Times New Roman"/>
          <w:noProof/>
        </w:rPr>
        <w:drawing>
          <wp:inline distT="0" distB="0" distL="0" distR="0" wp14:anchorId="0484F038" wp14:editId="7B004006">
            <wp:extent cx="1016000" cy="139700"/>
            <wp:effectExtent l="0" t="0" r="0" b="0"/>
            <wp:docPr id="767" name="Picture 767" descr="D:\AaaF\OUT\httpswwwopeneduopenlearnocw_cmid4256_2021-12-10_11-44-43_nsfr2\word\assets\_5706a3ca4484afed242a90610a2e3886e6bd1123_img-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D:\AaaF\OUT\httpswwwopeneduopenlearnocw_cmid4256_2021-12-10_11-44-43_nsfr2\word\assets\_5706a3ca4484afed242a90610a2e3886e6bd1123_img-0119.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16000" cy="139700"/>
                    </a:xfrm>
                    <a:prstGeom prst="rect">
                      <a:avLst/>
                    </a:prstGeom>
                    <a:noFill/>
                    <a:ln>
                      <a:noFill/>
                    </a:ln>
                  </pic:spPr>
                </pic:pic>
              </a:graphicData>
            </a:graphic>
          </wp:inline>
        </w:drawing>
      </w:r>
      <w:bookmarkStart w:id="956" w:name="fg454"/>
      <w:bookmarkEnd w:id="956"/>
      <w:r>
        <w:rPr>
          <w:rFonts w:eastAsia="Times New Roman"/>
        </w:rPr>
        <w:t xml:space="preserve">(to 3 significant figures). </w:t>
      </w:r>
    </w:p>
    <w:p w:rsidR="009337AF" w:rsidRDefault="00383B53">
      <w:pPr>
        <w:numPr>
          <w:ilvl w:val="0"/>
          <w:numId w:val="37"/>
        </w:numPr>
        <w:spacing w:before="0" w:beforeAutospacing="0" w:after="0" w:afterAutospacing="0"/>
        <w:ind w:left="780" w:right="780"/>
        <w:divId w:val="2025858607"/>
        <w:rPr>
          <w:rFonts w:eastAsia="Times New Roman"/>
        </w:rPr>
      </w:pPr>
      <w:r>
        <w:rPr>
          <w:rFonts w:eastAsia="Times New Roman"/>
          <w:noProof/>
        </w:rPr>
        <w:drawing>
          <wp:inline distT="0" distB="0" distL="0" distR="0" wp14:anchorId="53A52269" wp14:editId="0125F648">
            <wp:extent cx="1397000" cy="139700"/>
            <wp:effectExtent l="0" t="0" r="0" b="0"/>
            <wp:docPr id="768" name="Picture 768" descr="D:\AaaF\OUT\httpswwwopeneduopenlearnocw_cmid4256_2021-12-10_11-44-43_nsfr2\word\assets\_ccce619318823cc68efa53073566525f24766319_img-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D:\AaaF\OUT\httpswwwopeneduopenlearnocw_cmid4256_2021-12-10_11-44-43_nsfr2\word\assets\_ccce619318823cc68efa53073566525f24766319_img-012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97000" cy="139700"/>
                    </a:xfrm>
                    <a:prstGeom prst="rect">
                      <a:avLst/>
                    </a:prstGeom>
                    <a:noFill/>
                    <a:ln>
                      <a:noFill/>
                    </a:ln>
                  </pic:spPr>
                </pic:pic>
              </a:graphicData>
            </a:graphic>
          </wp:inline>
        </w:drawing>
      </w:r>
      <w:bookmarkStart w:id="957" w:name="fg455"/>
      <w:bookmarkEnd w:id="957"/>
      <w:r>
        <w:rPr>
          <w:rFonts w:eastAsia="Times New Roman"/>
        </w:rPr>
        <w:t xml:space="preserve">(to 3 significant figures). </w:t>
      </w:r>
    </w:p>
    <w:p w:rsidR="009337AF" w:rsidRDefault="00383B53">
      <w:pPr>
        <w:ind w:left="780" w:right="780"/>
        <w:divId w:val="2025858607"/>
      </w:pPr>
      <w:r>
        <w:t xml:space="preserve">Remember to close the bracket that pressing </w:t>
      </w:r>
      <w:r>
        <w:rPr>
          <w:noProof/>
        </w:rPr>
        <w:drawing>
          <wp:inline distT="0" distB="0" distL="0" distR="0" wp14:anchorId="2865DD5B" wp14:editId="66E9C48C">
            <wp:extent cx="304800" cy="215900"/>
            <wp:effectExtent l="0" t="0" r="0" b="0"/>
            <wp:docPr id="769" name="Picture 769"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58" w:name="fg456"/>
      <w:bookmarkEnd w:id="958"/>
      <w:r>
        <w:t xml:space="preserve">opens before entering the ‘+5’. If you obtained the answer 0.845 (to 3 significant figures), you probably calculated </w:t>
      </w:r>
      <w:r>
        <w:rPr>
          <w:noProof/>
        </w:rPr>
        <w:drawing>
          <wp:inline distT="0" distB="0" distL="0" distR="0" wp14:anchorId="3126280F" wp14:editId="1FDB868B">
            <wp:extent cx="1841500" cy="177800"/>
            <wp:effectExtent l="0" t="0" r="6350" b="0"/>
            <wp:docPr id="770" name="Picture 770" descr="D:\AaaF\OUT\httpswwwopeneduopenlearnocw_cmid4256_2021-12-10_11-44-43_nsfr2\word\assets\_572eace5d1e3b61285d0bfc1206fd3b25da272d6_img-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D:\AaaF\OUT\httpswwwopeneduopenlearnocw_cmid4256_2021-12-10_11-44-43_nsfr2\word\assets\_572eace5d1e3b61285d0bfc1206fd3b25da272d6_img-012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41500" cy="177800"/>
                    </a:xfrm>
                    <a:prstGeom prst="rect">
                      <a:avLst/>
                    </a:prstGeom>
                    <a:noFill/>
                    <a:ln>
                      <a:noFill/>
                    </a:ln>
                  </pic:spPr>
                </pic:pic>
              </a:graphicData>
            </a:graphic>
          </wp:inline>
        </w:drawing>
      </w:r>
      <w:bookmarkStart w:id="959" w:name="fg457"/>
      <w:bookmarkEnd w:id="959"/>
      <w:r>
        <w:t xml:space="preserve">instead. </w:t>
      </w:r>
    </w:p>
    <w:p w:rsidR="009337AF" w:rsidRDefault="00383B53">
      <w:pPr>
        <w:ind w:left="780" w:right="780"/>
        <w:divId w:val="2025858607"/>
      </w:pPr>
      <w:r>
        <w:t xml:space="preserve">Note that when entering this expression in your calculator, it is possible to omit explicitly entering the multiplication between the 2 and </w:t>
      </w:r>
      <w:r>
        <w:rPr>
          <w:noProof/>
        </w:rPr>
        <w:drawing>
          <wp:inline distT="0" distB="0" distL="0" distR="0" wp14:anchorId="43C533B9" wp14:editId="7F5E2701">
            <wp:extent cx="546100" cy="177800"/>
            <wp:effectExtent l="0" t="0" r="6350" b="0"/>
            <wp:docPr id="771" name="Picture 771" descr="D:\AaaF\OUT\httpswwwopeneduopenlearnocw_cmid4256_2021-12-10_11-44-43_nsfr2\word\assets\_5d141cf4ab1f60f89851d31c2730c180d322ebc6_img-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D:\AaaF\OUT\httpswwwopeneduopenlearnocw_cmid4256_2021-12-10_11-44-43_nsfr2\word\assets\_5d141cf4ab1f60f89851d31c2730c180d322ebc6_img-0123.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bookmarkStart w:id="960" w:name="fg458"/>
      <w:bookmarkEnd w:id="960"/>
      <w:r>
        <w:t xml:space="preserve">since the calculator will assume it. </w:t>
      </w:r>
    </w:p>
    <w:p w:rsidR="009337AF" w:rsidRDefault="00383B53">
      <w:pPr>
        <w:numPr>
          <w:ilvl w:val="0"/>
          <w:numId w:val="37"/>
        </w:numPr>
        <w:spacing w:before="0" w:beforeAutospacing="0" w:after="0" w:afterAutospacing="0"/>
        <w:ind w:left="780" w:right="780"/>
        <w:divId w:val="2025858607"/>
        <w:rPr>
          <w:rFonts w:eastAsia="Times New Roman"/>
        </w:rPr>
      </w:pPr>
      <w:r>
        <w:rPr>
          <w:rFonts w:eastAsia="Times New Roman"/>
          <w:noProof/>
        </w:rPr>
        <w:drawing>
          <wp:inline distT="0" distB="0" distL="0" distR="0" wp14:anchorId="5A0B59A8" wp14:editId="007B6B76">
            <wp:extent cx="1866900" cy="190500"/>
            <wp:effectExtent l="0" t="0" r="0" b="0"/>
            <wp:docPr id="772" name="Picture 772" descr="D:\AaaF\OUT\httpswwwopeneduopenlearnocw_cmid4256_2021-12-10_11-44-43_nsfr2\word\assets\_1bdb670b4ae177aa711deb02de96f6d37ea2fbb6_img-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D:\AaaF\OUT\httpswwwopeneduopenlearnocw_cmid4256_2021-12-10_11-44-43_nsfr2\word\assets\_1bdb670b4ae177aa711deb02de96f6d37ea2fbb6_img-0125.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66900" cy="190500"/>
                    </a:xfrm>
                    <a:prstGeom prst="rect">
                      <a:avLst/>
                    </a:prstGeom>
                    <a:noFill/>
                    <a:ln>
                      <a:noFill/>
                    </a:ln>
                  </pic:spPr>
                </pic:pic>
              </a:graphicData>
            </a:graphic>
          </wp:inline>
        </w:drawing>
      </w:r>
      <w:bookmarkStart w:id="961" w:name="fg459"/>
      <w:bookmarkEnd w:id="961"/>
      <w:r>
        <w:rPr>
          <w:rFonts w:eastAsia="Times New Roman"/>
        </w:rPr>
        <w:t xml:space="preserve">. </w:t>
      </w:r>
    </w:p>
    <w:p w:rsidR="009337AF" w:rsidRDefault="00383B53">
      <w:pPr>
        <w:ind w:left="780" w:right="780"/>
        <w:divId w:val="2025858607"/>
      </w:pPr>
      <w:r>
        <w:t xml:space="preserve">Note that </w:t>
      </w:r>
      <w:r>
        <w:rPr>
          <w:noProof/>
        </w:rPr>
        <w:drawing>
          <wp:inline distT="0" distB="0" distL="0" distR="0" wp14:anchorId="19D630C9" wp14:editId="491A5B39">
            <wp:extent cx="635000" cy="190500"/>
            <wp:effectExtent l="0" t="0" r="0" b="0"/>
            <wp:docPr id="773" name="Picture 773" descr="D:\AaaF\OUT\httpswwwopeneduopenlearnocw_cmid4256_2021-12-10_11-44-43_nsfr2\word\assets\_746cd756f2442f231ca5ed2b7b608fac0e94ab8e_img-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AaaF\OUT\httpswwwopeneduopenlearnocw_cmid4256_2021-12-10_11-44-43_nsfr2\word\assets\_746cd756f2442f231ca5ed2b7b608fac0e94ab8e_img-0126.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5000" cy="190500"/>
                    </a:xfrm>
                    <a:prstGeom prst="rect">
                      <a:avLst/>
                    </a:prstGeom>
                    <a:noFill/>
                    <a:ln>
                      <a:noFill/>
                    </a:ln>
                  </pic:spPr>
                </pic:pic>
              </a:graphicData>
            </a:graphic>
          </wp:inline>
        </w:drawing>
      </w:r>
      <w:bookmarkStart w:id="962" w:name="fg460"/>
      <w:bookmarkEnd w:id="962"/>
      <w:r>
        <w:t xml:space="preserve">means first find the sine of </w:t>
      </w:r>
      <w:r>
        <w:rPr>
          <w:noProof/>
        </w:rPr>
        <w:drawing>
          <wp:inline distT="0" distB="0" distL="0" distR="0" wp14:anchorId="132A74A3" wp14:editId="5EC9419E">
            <wp:extent cx="228600" cy="139700"/>
            <wp:effectExtent l="0" t="0" r="0" b="0"/>
            <wp:docPr id="774" name="Picture 774" descr="D:\AaaF\OUT\httpswwwopeneduopenlearnocw_cmid4256_2021-12-10_11-44-43_nsfr2\word\assets\_4008f030c13f6ee9b9cd213fed22bb865cdbeb48_img-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D:\AaaF\OUT\httpswwwopeneduopenlearnocw_cmid4256_2021-12-10_11-44-43_nsfr2\word\assets\_4008f030c13f6ee9b9cd213fed22bb865cdbeb48_img-0127.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8600" cy="139700"/>
                    </a:xfrm>
                    <a:prstGeom prst="rect">
                      <a:avLst/>
                    </a:prstGeom>
                    <a:noFill/>
                    <a:ln>
                      <a:noFill/>
                    </a:ln>
                  </pic:spPr>
                </pic:pic>
              </a:graphicData>
            </a:graphic>
          </wp:inline>
        </w:drawing>
      </w:r>
      <w:bookmarkStart w:id="963" w:name="fg461"/>
      <w:bookmarkEnd w:id="963"/>
      <w:r>
        <w:t xml:space="preserve">, then square the answer. The key sequence to enter </w:t>
      </w:r>
      <w:r>
        <w:rPr>
          <w:noProof/>
        </w:rPr>
        <w:drawing>
          <wp:inline distT="0" distB="0" distL="0" distR="0" wp14:anchorId="69E73146" wp14:editId="655A3354">
            <wp:extent cx="635000" cy="190500"/>
            <wp:effectExtent l="0" t="0" r="0" b="0"/>
            <wp:docPr id="775" name="Picture 775" descr="D:\AaaF\OUT\httpswwwopeneduopenlearnocw_cmid4256_2021-12-10_11-44-43_nsfr2\word\assets\_746cd756f2442f231ca5ed2b7b608fac0e94ab8e_img-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AaaF\OUT\httpswwwopeneduopenlearnocw_cmid4256_2021-12-10_11-44-43_nsfr2\word\assets\_746cd756f2442f231ca5ed2b7b608fac0e94ab8e_img-0126.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5000" cy="190500"/>
                    </a:xfrm>
                    <a:prstGeom prst="rect">
                      <a:avLst/>
                    </a:prstGeom>
                    <a:noFill/>
                    <a:ln>
                      <a:noFill/>
                    </a:ln>
                  </pic:spPr>
                </pic:pic>
              </a:graphicData>
            </a:graphic>
          </wp:inline>
        </w:drawing>
      </w:r>
      <w:bookmarkStart w:id="964" w:name="fg462"/>
      <w:bookmarkEnd w:id="964"/>
      <w:r>
        <w:t xml:space="preserve">into the calculator is thus </w:t>
      </w:r>
      <w:r>
        <w:rPr>
          <w:noProof/>
        </w:rPr>
        <w:drawing>
          <wp:inline distT="0" distB="0" distL="0" distR="0" wp14:anchorId="507002BE" wp14:editId="74261C12">
            <wp:extent cx="292100" cy="215900"/>
            <wp:effectExtent l="0" t="0" r="0" b="0"/>
            <wp:docPr id="776" name="Picture 776" descr="D:\AaaF\OUT\httpswwwopeneduopenlearnocw_cmid4256_2021-12-10_11-44-43_nsfr2\word\assets\_52eb3db5b65acaf2a32886722b903f76373e4f28_key-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D:\AaaF\OUT\httpswwwopeneduopenlearnocw_cmid4256_2021-12-10_11-44-43_nsfr2\word\assets\_52eb3db5b65acaf2a32886722b903f76373e4f28_key-op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65" w:name="fg463"/>
      <w:bookmarkEnd w:id="965"/>
      <w:r>
        <w:rPr>
          <w:noProof/>
        </w:rPr>
        <w:drawing>
          <wp:inline distT="0" distB="0" distL="0" distR="0" wp14:anchorId="750FD1B3" wp14:editId="7AECC745">
            <wp:extent cx="304800" cy="215900"/>
            <wp:effectExtent l="0" t="0" r="0" b="0"/>
            <wp:docPr id="777" name="Picture 777"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66" w:name="fg464"/>
      <w:bookmarkEnd w:id="966"/>
      <w:r>
        <w:rPr>
          <w:noProof/>
        </w:rPr>
        <w:drawing>
          <wp:inline distT="0" distB="0" distL="0" distR="0" wp14:anchorId="68A59D06" wp14:editId="3485CBDE">
            <wp:extent cx="292100" cy="215900"/>
            <wp:effectExtent l="0" t="0" r="0" b="0"/>
            <wp:docPr id="778" name="Picture 778"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67" w:name="fg465"/>
      <w:bookmarkEnd w:id="967"/>
      <w:r>
        <w:rPr>
          <w:noProof/>
        </w:rPr>
        <w:drawing>
          <wp:inline distT="0" distB="0" distL="0" distR="0" wp14:anchorId="0BEAD194" wp14:editId="4A76CAA5">
            <wp:extent cx="292100" cy="215900"/>
            <wp:effectExtent l="0" t="0" r="0" b="0"/>
            <wp:docPr id="779" name="Picture 779"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68" w:name="fg466"/>
      <w:bookmarkEnd w:id="968"/>
      <w:r>
        <w:rPr>
          <w:noProof/>
        </w:rPr>
        <w:drawing>
          <wp:inline distT="0" distB="0" distL="0" distR="0" wp14:anchorId="4A48F867" wp14:editId="6C6E66CD">
            <wp:extent cx="292100" cy="215900"/>
            <wp:effectExtent l="0" t="0" r="0" b="0"/>
            <wp:docPr id="780" name="Picture 780"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69" w:name="fg467"/>
      <w:bookmarkEnd w:id="969"/>
      <w:r>
        <w:rPr>
          <w:noProof/>
        </w:rPr>
        <w:drawing>
          <wp:inline distT="0" distB="0" distL="0" distR="0" wp14:anchorId="626AA914" wp14:editId="30E53F9B">
            <wp:extent cx="292100" cy="215900"/>
            <wp:effectExtent l="0" t="0" r="0" b="0"/>
            <wp:docPr id="781" name="Picture 781"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0" w:name="fg468"/>
      <w:bookmarkEnd w:id="970"/>
      <w:r>
        <w:rPr>
          <w:noProof/>
        </w:rPr>
        <w:drawing>
          <wp:inline distT="0" distB="0" distL="0" distR="0" wp14:anchorId="65C5E0E4" wp14:editId="735184E2">
            <wp:extent cx="292100" cy="215900"/>
            <wp:effectExtent l="0" t="0" r="0" b="0"/>
            <wp:docPr id="782" name="Picture 782"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1" w:name="fg469"/>
      <w:bookmarkEnd w:id="971"/>
      <w:r>
        <w:t xml:space="preserve">. The first </w:t>
      </w:r>
      <w:r>
        <w:rPr>
          <w:noProof/>
        </w:rPr>
        <w:drawing>
          <wp:inline distT="0" distB="0" distL="0" distR="0" wp14:anchorId="1963CE2F" wp14:editId="24E9B31F">
            <wp:extent cx="292100" cy="215900"/>
            <wp:effectExtent l="0" t="0" r="0" b="0"/>
            <wp:docPr id="783" name="Picture 783"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2" w:name="fg470"/>
      <w:bookmarkEnd w:id="972"/>
      <w:r>
        <w:t xml:space="preserve">is necessary to close the bracket automatically opened when pressing </w:t>
      </w:r>
      <w:r>
        <w:rPr>
          <w:noProof/>
        </w:rPr>
        <w:drawing>
          <wp:inline distT="0" distB="0" distL="0" distR="0" wp14:anchorId="34898221" wp14:editId="1A520BF9">
            <wp:extent cx="304800" cy="215900"/>
            <wp:effectExtent l="0" t="0" r="0" b="0"/>
            <wp:docPr id="784" name="Picture 784"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73" w:name="fg471"/>
      <w:bookmarkEnd w:id="973"/>
      <w:r>
        <w:t xml:space="preserve">, and the second closes the bracket opened at the start of the sequence. Since the calculator evaluates the sine as soon as it encounters the first closing bracket, it is possible to enter this expression using the alternative sequence </w:t>
      </w:r>
      <w:r>
        <w:rPr>
          <w:noProof/>
        </w:rPr>
        <w:drawing>
          <wp:inline distT="0" distB="0" distL="0" distR="0" wp14:anchorId="58A21D15" wp14:editId="5E428F5C">
            <wp:extent cx="304800" cy="215900"/>
            <wp:effectExtent l="0" t="0" r="0" b="0"/>
            <wp:docPr id="785" name="Picture 785" descr="D:\AaaF\OUT\httpswwwopeneduopenlearnocw_cmid4256_2021-12-10_11-44-43_nsfr2\word\assets\_f73d00da119cc1681a70e88a64aebeb51a8e08b4_key-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AaaF\OUT\httpswwwopeneduopenlearnocw_cmid4256_2021-12-10_11-44-43_nsfr2\word\assets\_f73d00da119cc1681a70e88a64aebeb51a8e08b4_key-sin.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74" w:name="fg472"/>
      <w:bookmarkEnd w:id="974"/>
      <w:r>
        <w:rPr>
          <w:noProof/>
        </w:rPr>
        <w:drawing>
          <wp:inline distT="0" distB="0" distL="0" distR="0" wp14:anchorId="3A82A95E" wp14:editId="41A85909">
            <wp:extent cx="292100" cy="215900"/>
            <wp:effectExtent l="0" t="0" r="0" b="0"/>
            <wp:docPr id="786" name="Picture 786" descr="D:\AaaF\OUT\httpswwwopeneduopenlearnocw_cmid4256_2021-12-10_11-44-43_nsfr2\word\assets\_af12d54b4fec73d8d2a9a64f8fda3dc2bc9d06fc_k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D:\AaaF\OUT\httpswwwopeneduopenlearnocw_cmid4256_2021-12-10_11-44-43_nsfr2\word\assets\_af12d54b4fec73d8d2a9a64f8fda3dc2bc9d06fc_key-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5" w:name="fg473"/>
      <w:bookmarkEnd w:id="975"/>
      <w:r>
        <w:rPr>
          <w:noProof/>
        </w:rPr>
        <w:drawing>
          <wp:inline distT="0" distB="0" distL="0" distR="0" wp14:anchorId="726C7898" wp14:editId="465B669D">
            <wp:extent cx="292100" cy="215900"/>
            <wp:effectExtent l="0" t="0" r="0" b="0"/>
            <wp:docPr id="787" name="Picture 787" descr="D:\AaaF\OUT\httpswwwopeneduopenlearnocw_cmid4256_2021-12-10_11-44-43_nsfr2\word\assets\_2324031796fdd05882a4b5eed7b01b99772ef473_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D:\AaaF\OUT\httpswwwopeneduopenlearnocw_cmid4256_2021-12-10_11-44-43_nsfr2\word\assets\_2324031796fdd05882a4b5eed7b01b99772ef473_key-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6" w:name="fg474"/>
      <w:bookmarkEnd w:id="976"/>
      <w:r>
        <w:rPr>
          <w:noProof/>
        </w:rPr>
        <w:drawing>
          <wp:inline distT="0" distB="0" distL="0" distR="0" wp14:anchorId="3B7C7791" wp14:editId="3103CA0C">
            <wp:extent cx="292100" cy="215900"/>
            <wp:effectExtent l="0" t="0" r="0" b="0"/>
            <wp:docPr id="788" name="Picture 788" descr="D:\AaaF\OUT\httpswwwopeneduopenlearnocw_cmid4256_2021-12-10_11-44-43_nsfr2\word\assets\_5166951880947d5310cdf8e54a629e03e346eb94_key-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D:\AaaF\OUT\httpswwwopeneduopenlearnocw_cmid4256_2021-12-10_11-44-43_nsfr2\word\assets\_5166951880947d5310cdf8e54a629e03e346eb94_key-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7" w:name="fg475"/>
      <w:bookmarkEnd w:id="977"/>
      <w:r>
        <w:rPr>
          <w:noProof/>
        </w:rPr>
        <w:drawing>
          <wp:inline distT="0" distB="0" distL="0" distR="0" wp14:anchorId="796AF610" wp14:editId="176EBD80">
            <wp:extent cx="292100" cy="215900"/>
            <wp:effectExtent l="0" t="0" r="0" b="0"/>
            <wp:docPr id="789" name="Picture 789" descr="D:\AaaF\OUT\httpswwwopeneduopenlearnocw_cmid4256_2021-12-10_11-44-43_nsfr2\word\assets\_7f9deb4302c6e12564d6c269b6e57c4e0b630e4a_ke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D:\AaaF\OUT\httpswwwopeneduopenlearnocw_cmid4256_2021-12-10_11-44-43_nsfr2\word\assets\_7f9deb4302c6e12564d6c269b6e57c4e0b630e4a_key-x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78" w:name="fg476"/>
      <w:bookmarkEnd w:id="978"/>
      <w:r>
        <w:t xml:space="preserve">, but this is not recommended as the former is more clear. </w:t>
      </w:r>
    </w:p>
    <w:p w:rsidR="009337AF" w:rsidRDefault="00383B53">
      <w:pPr>
        <w:ind w:left="780" w:right="780"/>
        <w:divId w:val="2025858607"/>
      </w:pPr>
      <w:r>
        <w:t xml:space="preserve">It is a property of trigonometric ratios that for </w:t>
      </w:r>
      <w:r>
        <w:rPr>
          <w:rStyle w:val="Emphasis"/>
        </w:rPr>
        <w:t>any</w:t>
      </w:r>
      <w:r>
        <w:t xml:space="preserve"> angle </w:t>
      </w:r>
      <w:r>
        <w:rPr>
          <w:noProof/>
        </w:rPr>
        <w:drawing>
          <wp:inline distT="0" distB="0" distL="0" distR="0" wp14:anchorId="0E688A61" wp14:editId="5B916B87">
            <wp:extent cx="76200" cy="127000"/>
            <wp:effectExtent l="0" t="0" r="0" b="6350"/>
            <wp:docPr id="790" name="Picture 790" descr="D:\AaaF\OUT\httpswwwopeneduopenlearnocw_cmid4256_2021-12-10_11-44-43_nsfr2\word\assets\_147dc118f0e2acf8b4781065251302e5d96c0700_img-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D:\AaaF\OUT\httpswwwopeneduopenlearnocw_cmid4256_2021-12-10_11-44-43_nsfr2\word\assets\_147dc118f0e2acf8b4781065251302e5d96c0700_img-0129.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6200" cy="127000"/>
                    </a:xfrm>
                    <a:prstGeom prst="rect">
                      <a:avLst/>
                    </a:prstGeom>
                    <a:noFill/>
                    <a:ln>
                      <a:noFill/>
                    </a:ln>
                  </pic:spPr>
                </pic:pic>
              </a:graphicData>
            </a:graphic>
          </wp:inline>
        </w:drawing>
      </w:r>
      <w:bookmarkStart w:id="979" w:name="fg477"/>
      <w:bookmarkEnd w:id="979"/>
      <w:r>
        <w:t xml:space="preserve">, </w:t>
      </w:r>
      <w:r>
        <w:rPr>
          <w:noProof/>
        </w:rPr>
        <w:drawing>
          <wp:inline distT="0" distB="0" distL="0" distR="0" wp14:anchorId="74D6EE09" wp14:editId="7476C0DC">
            <wp:extent cx="1333500" cy="177800"/>
            <wp:effectExtent l="0" t="0" r="0" b="0"/>
            <wp:docPr id="791" name="Picture 791" descr="D:\AaaF\OUT\httpswwwopeneduopenlearnocw_cmid4256_2021-12-10_11-44-43_nsfr2\word\assets\_aa517afcabd51319822ece60a7cd1459c1154caf_img-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D:\AaaF\OUT\httpswwwopeneduopenlearnocw_cmid4256_2021-12-10_11-44-43_nsfr2\word\assets\_aa517afcabd51319822ece60a7cd1459c1154caf_img-0130.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0" cy="177800"/>
                    </a:xfrm>
                    <a:prstGeom prst="rect">
                      <a:avLst/>
                    </a:prstGeom>
                    <a:noFill/>
                    <a:ln>
                      <a:noFill/>
                    </a:ln>
                  </pic:spPr>
                </pic:pic>
              </a:graphicData>
            </a:graphic>
          </wp:inline>
        </w:drawing>
      </w:r>
      <w:bookmarkStart w:id="980" w:name="fg478"/>
      <w:bookmarkEnd w:id="980"/>
      <w:r>
        <w:t xml:space="preserve">. </w:t>
      </w:r>
    </w:p>
    <w:bookmarkStart w:id="981" w:name="Back_To_Session7_Activity1"/>
    <w:p w:rsidR="009337AF" w:rsidRDefault="00383B53">
      <w:pPr>
        <w:pStyle w:val="NormalWeb"/>
        <w:divId w:val="2025858607"/>
      </w:pPr>
      <w:r>
        <w:fldChar w:fldCharType="begin"/>
      </w:r>
      <w:r>
        <w:instrText xml:space="preserve"> HYPERLINK "" \l "Session7_Activity1" </w:instrText>
      </w:r>
      <w:r>
        <w:fldChar w:fldCharType="separate"/>
      </w:r>
      <w:r>
        <w:rPr>
          <w:rStyle w:val="Hyperlink"/>
        </w:rPr>
        <w:t>Back to - Activity 16 Trigonometric ratios on your calculator</w:t>
      </w:r>
      <w:r>
        <w:fldChar w:fldCharType="end"/>
      </w:r>
      <w:bookmarkEnd w:id="981"/>
    </w:p>
    <w:p w:rsidR="009337AF" w:rsidRDefault="00383B53">
      <w:pPr>
        <w:pStyle w:val="Heading2"/>
        <w:divId w:val="1436635256"/>
        <w:rPr>
          <w:rFonts w:eastAsia="Times New Roman"/>
        </w:rPr>
      </w:pPr>
      <w:r>
        <w:rPr>
          <w:rFonts w:eastAsia="Times New Roman"/>
        </w:rPr>
        <w:t>Activity 17 Finding angles from trigonometric ratios</w:t>
      </w:r>
    </w:p>
    <w:p w:rsidR="009337AF" w:rsidRDefault="00383B53">
      <w:pPr>
        <w:pStyle w:val="Heading4"/>
        <w:divId w:val="164327900"/>
        <w:rPr>
          <w:rFonts w:eastAsia="Times New Roman"/>
        </w:rPr>
      </w:pPr>
      <w:bookmarkStart w:id="982" w:name="Session8_Answer1"/>
      <w:bookmarkEnd w:id="982"/>
      <w:r>
        <w:rPr>
          <w:rFonts w:eastAsia="Times New Roman"/>
        </w:rPr>
        <w:t>Answer</w:t>
      </w:r>
    </w:p>
    <w:p w:rsidR="009337AF" w:rsidRDefault="00383B53">
      <w:pPr>
        <w:numPr>
          <w:ilvl w:val="0"/>
          <w:numId w:val="38"/>
        </w:numPr>
        <w:spacing w:before="0" w:beforeAutospacing="0" w:after="0" w:afterAutospacing="0"/>
        <w:ind w:left="780" w:right="780"/>
        <w:divId w:val="164327900"/>
        <w:rPr>
          <w:rFonts w:eastAsia="Times New Roman"/>
        </w:rPr>
      </w:pPr>
      <w:r>
        <w:rPr>
          <w:rFonts w:eastAsia="Times New Roman"/>
          <w:noProof/>
        </w:rPr>
        <w:drawing>
          <wp:inline distT="0" distB="0" distL="0" distR="0" wp14:anchorId="0AD19FDA" wp14:editId="26EE1F46">
            <wp:extent cx="1333500" cy="203200"/>
            <wp:effectExtent l="0" t="0" r="0" b="6350"/>
            <wp:docPr id="792" name="Picture 792" descr="D:\AaaF\OUT\httpswwwopeneduopenlearnocw_cmid4256_2021-12-10_11-44-43_nsfr2\word\assets\_9a59cfe64be98c7c0b7b6c26a7ffeea62de833b7_img-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AaaF\OUT\httpswwwopeneduopenlearnocw_cmid4256_2021-12-10_11-44-43_nsfr2\word\assets\_9a59cfe64be98c7c0b7b6c26a7ffeea62de833b7_img-0135.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33500" cy="203200"/>
                    </a:xfrm>
                    <a:prstGeom prst="rect">
                      <a:avLst/>
                    </a:prstGeom>
                    <a:noFill/>
                    <a:ln>
                      <a:noFill/>
                    </a:ln>
                  </pic:spPr>
                </pic:pic>
              </a:graphicData>
            </a:graphic>
          </wp:inline>
        </w:drawing>
      </w:r>
      <w:bookmarkStart w:id="983" w:name="fg495"/>
      <w:bookmarkEnd w:id="983"/>
      <w:r>
        <w:rPr>
          <w:rFonts w:eastAsia="Times New Roman"/>
        </w:rPr>
        <w:t xml:space="preserve">. </w:t>
      </w:r>
    </w:p>
    <w:p w:rsidR="009337AF" w:rsidRDefault="00383B53">
      <w:pPr>
        <w:ind w:left="780" w:right="780"/>
        <w:divId w:val="164327900"/>
      </w:pPr>
      <w:r>
        <w:t xml:space="preserve">If you obtained the answer </w:t>
      </w:r>
      <w:r>
        <w:rPr>
          <w:noProof/>
        </w:rPr>
        <w:drawing>
          <wp:inline distT="0" distB="0" distL="0" distR="0" wp14:anchorId="1832994C" wp14:editId="682FBC6B">
            <wp:extent cx="88900" cy="190500"/>
            <wp:effectExtent l="0" t="0" r="6350" b="0"/>
            <wp:docPr id="793" name="Picture 793" descr="D:\AaaF\OUT\httpswwwopeneduopenlearnocw_cmid4256_2021-12-10_11-44-43_nsfr2\word\assets\_90eb9ab0dbc36f3e827b3f9d77459207d7a4c4d6_img-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AaaF\OUT\httpswwwopeneduopenlearnocw_cmid4256_2021-12-10_11-44-43_nsfr2\word\assets\_90eb9ab0dbc36f3e827b3f9d77459207d7a4c4d6_img-0136.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ln>
                      <a:noFill/>
                    </a:ln>
                  </pic:spPr>
                </pic:pic>
              </a:graphicData>
            </a:graphic>
          </wp:inline>
        </w:drawing>
      </w:r>
      <w:bookmarkStart w:id="984" w:name="fg496"/>
      <w:bookmarkEnd w:id="984"/>
      <w:r>
        <w:t xml:space="preserve">or 0.5236 (to 4 decimal places), then your calculator is set to work in radians. Make sure that you are working in degrees. </w:t>
      </w:r>
    </w:p>
    <w:p w:rsidR="009337AF" w:rsidRDefault="00383B53">
      <w:pPr>
        <w:numPr>
          <w:ilvl w:val="0"/>
          <w:numId w:val="38"/>
        </w:numPr>
        <w:spacing w:before="0" w:beforeAutospacing="0" w:after="0" w:afterAutospacing="0"/>
        <w:ind w:left="780" w:right="780"/>
        <w:divId w:val="164327900"/>
        <w:rPr>
          <w:rFonts w:eastAsia="Times New Roman"/>
        </w:rPr>
      </w:pPr>
      <w:r>
        <w:rPr>
          <w:rFonts w:eastAsia="Times New Roman"/>
          <w:noProof/>
        </w:rPr>
        <w:drawing>
          <wp:inline distT="0" distB="0" distL="0" distR="0" wp14:anchorId="0A5C3D79" wp14:editId="0FAF1451">
            <wp:extent cx="1295400" cy="215900"/>
            <wp:effectExtent l="0" t="0" r="0" b="0"/>
            <wp:docPr id="794" name="Picture 794" descr="D:\AaaF\OUT\httpswwwopeneduopenlearnocw_cmid4256_2021-12-10_11-44-43_nsfr2\word\assets\_2f4e3bca27fec9a4ebaaeabb15acfb865e564702_img-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D:\AaaF\OUT\httpswwwopeneduopenlearnocw_cmid4256_2021-12-10_11-44-43_nsfr2\word\assets\_2f4e3bca27fec9a4ebaaeabb15acfb865e564702_img-0138.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95400" cy="215900"/>
                    </a:xfrm>
                    <a:prstGeom prst="rect">
                      <a:avLst/>
                    </a:prstGeom>
                    <a:noFill/>
                    <a:ln>
                      <a:noFill/>
                    </a:ln>
                  </pic:spPr>
                </pic:pic>
              </a:graphicData>
            </a:graphic>
          </wp:inline>
        </w:drawing>
      </w:r>
      <w:bookmarkStart w:id="985" w:name="fg497"/>
      <w:bookmarkEnd w:id="985"/>
      <w:r>
        <w:rPr>
          <w:rFonts w:eastAsia="Times New Roman"/>
        </w:rPr>
        <w:t xml:space="preserve">(to 1 decimal place). </w:t>
      </w:r>
    </w:p>
    <w:p w:rsidR="009337AF" w:rsidRDefault="00383B53">
      <w:pPr>
        <w:numPr>
          <w:ilvl w:val="0"/>
          <w:numId w:val="38"/>
        </w:numPr>
        <w:spacing w:before="0" w:beforeAutospacing="0" w:after="0" w:afterAutospacing="0"/>
        <w:ind w:left="780" w:right="780"/>
        <w:divId w:val="164327900"/>
        <w:rPr>
          <w:rFonts w:eastAsia="Times New Roman"/>
        </w:rPr>
      </w:pPr>
      <w:r>
        <w:rPr>
          <w:rFonts w:eastAsia="Times New Roman"/>
          <w:noProof/>
        </w:rPr>
        <w:drawing>
          <wp:inline distT="0" distB="0" distL="0" distR="0" wp14:anchorId="4AAB143C" wp14:editId="20340D1A">
            <wp:extent cx="1244600" cy="190500"/>
            <wp:effectExtent l="0" t="0" r="0" b="0"/>
            <wp:docPr id="795" name="Picture 795" descr="D:\AaaF\OUT\httpswwwopeneduopenlearnocw_cmid4256_2021-12-10_11-44-43_nsfr2\word\assets\_2b14b1bea63edcdc8743c12eca8adc4ddceba030_img-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D:\AaaF\OUT\httpswwwopeneduopenlearnocw_cmid4256_2021-12-10_11-44-43_nsfr2\word\assets\_2b14b1bea63edcdc8743c12eca8adc4ddceba030_img-0140.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44600" cy="190500"/>
                    </a:xfrm>
                    <a:prstGeom prst="rect">
                      <a:avLst/>
                    </a:prstGeom>
                    <a:noFill/>
                    <a:ln>
                      <a:noFill/>
                    </a:ln>
                  </pic:spPr>
                </pic:pic>
              </a:graphicData>
            </a:graphic>
          </wp:inline>
        </w:drawing>
      </w:r>
      <w:bookmarkStart w:id="986" w:name="fg498"/>
      <w:bookmarkEnd w:id="986"/>
      <w:r>
        <w:rPr>
          <w:rFonts w:eastAsia="Times New Roman"/>
        </w:rPr>
        <w:t xml:space="preserve">(to 1 decimal place). </w:t>
      </w:r>
    </w:p>
    <w:p w:rsidR="009337AF" w:rsidRDefault="00383B53">
      <w:pPr>
        <w:numPr>
          <w:ilvl w:val="0"/>
          <w:numId w:val="38"/>
        </w:numPr>
        <w:spacing w:before="0" w:beforeAutospacing="0" w:after="0" w:afterAutospacing="0"/>
        <w:ind w:left="780" w:right="780"/>
        <w:divId w:val="164327900"/>
        <w:rPr>
          <w:rFonts w:eastAsia="Times New Roman"/>
        </w:rPr>
      </w:pPr>
      <w:r>
        <w:rPr>
          <w:rFonts w:eastAsia="Times New Roman"/>
        </w:rPr>
        <w:t xml:space="preserve">The calculation </w:t>
      </w:r>
      <w:r>
        <w:rPr>
          <w:rFonts w:eastAsia="Times New Roman"/>
          <w:noProof/>
        </w:rPr>
        <w:drawing>
          <wp:inline distT="0" distB="0" distL="0" distR="0" wp14:anchorId="07E766FB" wp14:editId="53665811">
            <wp:extent cx="596900" cy="203200"/>
            <wp:effectExtent l="0" t="0" r="0" b="6350"/>
            <wp:docPr id="796" name="Picture 796" descr="D:\AaaF\OUT\httpswwwopeneduopenlearnocw_cmid4256_2021-12-10_11-44-43_nsfr2\word\assets\_22ade42ea5d7dd2ff0d9d604b2a12593ecdf944d_img-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D:\AaaF\OUT\httpswwwopeneduopenlearnocw_cmid4256_2021-12-10_11-44-43_nsfr2\word\assets\_22ade42ea5d7dd2ff0d9d604b2a12593ecdf944d_img-014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bookmarkStart w:id="987" w:name="fg499"/>
      <w:bookmarkEnd w:id="987"/>
      <w:r>
        <w:rPr>
          <w:rFonts w:eastAsia="Times New Roman"/>
        </w:rPr>
        <w:t xml:space="preserve">is not possible, and your calculator will give a ‘Math Error’. There is no angle whose sine is 2, because the hypotenuse is always the largest side of a right-angled triangle, and hence the maximum value the sine of an angle can be is 1. </w:t>
      </w:r>
    </w:p>
    <w:bookmarkStart w:id="988" w:name="Back_To_Session8_Activity1"/>
    <w:p w:rsidR="009337AF" w:rsidRDefault="00383B53">
      <w:pPr>
        <w:pStyle w:val="NormalWeb"/>
        <w:divId w:val="164327900"/>
      </w:pPr>
      <w:r>
        <w:fldChar w:fldCharType="begin"/>
      </w:r>
      <w:r>
        <w:instrText xml:space="preserve"> HYPERLINK "" \l "Session8_Activity1" </w:instrText>
      </w:r>
      <w:r>
        <w:fldChar w:fldCharType="separate"/>
      </w:r>
      <w:r>
        <w:rPr>
          <w:rStyle w:val="Hyperlink"/>
        </w:rPr>
        <w:t>Back to - Activity 17 Finding angles from trigonometric ratios</w:t>
      </w:r>
      <w:r>
        <w:fldChar w:fldCharType="end"/>
      </w:r>
      <w:bookmarkEnd w:id="988"/>
    </w:p>
    <w:p w:rsidR="009337AF" w:rsidRDefault="00383B53">
      <w:pPr>
        <w:pStyle w:val="Heading2"/>
        <w:divId w:val="1436635256"/>
        <w:rPr>
          <w:rFonts w:eastAsia="Times New Roman"/>
        </w:rPr>
      </w:pPr>
      <w:r>
        <w:rPr>
          <w:rFonts w:eastAsia="Times New Roman"/>
        </w:rPr>
        <w:t>Activity 18 Radians on your calculator</w:t>
      </w:r>
    </w:p>
    <w:p w:rsidR="009337AF" w:rsidRDefault="00383B53">
      <w:pPr>
        <w:pStyle w:val="Heading4"/>
        <w:divId w:val="203173347"/>
        <w:rPr>
          <w:rFonts w:eastAsia="Times New Roman"/>
        </w:rPr>
      </w:pPr>
      <w:bookmarkStart w:id="989" w:name="Session9_Answer1"/>
      <w:bookmarkEnd w:id="989"/>
      <w:r>
        <w:rPr>
          <w:rFonts w:eastAsia="Times New Roman"/>
        </w:rPr>
        <w:t>Answer</w:t>
      </w:r>
    </w:p>
    <w:p w:rsidR="009337AF" w:rsidRDefault="00383B53">
      <w:pPr>
        <w:divId w:val="203173347"/>
      </w:pPr>
      <w:r>
        <w:t>Remember to set your calculator to work in radians before entering these calculations.</w:t>
      </w:r>
    </w:p>
    <w:p w:rsidR="009337AF" w:rsidRDefault="00383B53">
      <w:pPr>
        <w:numPr>
          <w:ilvl w:val="0"/>
          <w:numId w:val="39"/>
        </w:numPr>
        <w:spacing w:before="0" w:beforeAutospacing="0" w:after="0" w:afterAutospacing="0"/>
        <w:ind w:left="780" w:right="780"/>
        <w:divId w:val="203173347"/>
        <w:rPr>
          <w:rFonts w:eastAsia="Times New Roman"/>
        </w:rPr>
      </w:pPr>
      <w:r>
        <w:rPr>
          <w:rFonts w:eastAsia="Times New Roman"/>
          <w:noProof/>
        </w:rPr>
        <w:drawing>
          <wp:inline distT="0" distB="0" distL="0" distR="0" wp14:anchorId="184D5673" wp14:editId="69FA3E2F">
            <wp:extent cx="508569" cy="75598"/>
            <wp:effectExtent l="0" t="0" r="6350" b="635"/>
            <wp:docPr id="797" name="Picture 797" descr="D:\AaaF\OUT\httpswwwopeneduopenlearnocw_cmid4256_2021-12-10_11-44-43_nsfr2\word\assets\_d79d2749ca4e9615af26f9fbabd9d1a417ae29a6_img-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D:\AaaF\OUT\httpswwwopeneduopenlearnocw_cmid4256_2021-12-10_11-44-43_nsfr2\word\assets\_d79d2749ca4e9615af26f9fbabd9d1a417ae29a6_img-0143.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8569" cy="75598"/>
                    </a:xfrm>
                    <a:prstGeom prst="rect">
                      <a:avLst/>
                    </a:prstGeom>
                    <a:noFill/>
                    <a:ln>
                      <a:noFill/>
                    </a:ln>
                  </pic:spPr>
                </pic:pic>
              </a:graphicData>
            </a:graphic>
          </wp:inline>
        </w:drawing>
      </w:r>
      <w:bookmarkStart w:id="990" w:name="fg507"/>
      <w:bookmarkEnd w:id="990"/>
      <w:r>
        <w:rPr>
          <w:rFonts w:eastAsia="Times New Roman"/>
        </w:rPr>
        <w:t xml:space="preserve">(to 3 significant figures). </w:t>
      </w:r>
    </w:p>
    <w:p w:rsidR="009337AF" w:rsidRDefault="00383B53">
      <w:pPr>
        <w:numPr>
          <w:ilvl w:val="0"/>
          <w:numId w:val="39"/>
        </w:numPr>
        <w:spacing w:before="0" w:beforeAutospacing="0" w:after="0" w:afterAutospacing="0"/>
        <w:ind w:left="780" w:right="780"/>
        <w:divId w:val="203173347"/>
        <w:rPr>
          <w:rFonts w:eastAsia="Times New Roman"/>
        </w:rPr>
      </w:pPr>
      <w:r>
        <w:rPr>
          <w:rFonts w:eastAsia="Times New Roman"/>
          <w:noProof/>
        </w:rPr>
        <w:drawing>
          <wp:inline distT="0" distB="0" distL="0" distR="0" wp14:anchorId="40308B0F" wp14:editId="21538D33">
            <wp:extent cx="1155700" cy="215900"/>
            <wp:effectExtent l="0" t="0" r="6350" b="0"/>
            <wp:docPr id="798" name="Picture 798" descr="D:\AaaF\OUT\httpswwwopeneduopenlearnocw_cmid4256_2021-12-10_11-44-43_nsfr2\word\assets\_d1def7a908eef354abab91fa6b0641fa60835aee_img-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D:\AaaF\OUT\httpswwwopeneduopenlearnocw_cmid4256_2021-12-10_11-44-43_nsfr2\word\assets\_d1def7a908eef354abab91fa6b0641fa60835aee_img-0145.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55700" cy="215900"/>
                    </a:xfrm>
                    <a:prstGeom prst="rect">
                      <a:avLst/>
                    </a:prstGeom>
                    <a:noFill/>
                    <a:ln>
                      <a:noFill/>
                    </a:ln>
                  </pic:spPr>
                </pic:pic>
              </a:graphicData>
            </a:graphic>
          </wp:inline>
        </w:drawing>
      </w:r>
      <w:bookmarkStart w:id="991" w:name="fg508"/>
      <w:bookmarkEnd w:id="991"/>
      <w:r>
        <w:rPr>
          <w:rFonts w:eastAsia="Times New Roman"/>
        </w:rPr>
        <w:t xml:space="preserve">. </w:t>
      </w:r>
    </w:p>
    <w:p w:rsidR="009337AF" w:rsidRDefault="00383B53">
      <w:pPr>
        <w:ind w:left="780" w:right="780"/>
        <w:divId w:val="203173347"/>
      </w:pPr>
      <w:r>
        <w:t xml:space="preserve">Remember: </w:t>
      </w:r>
      <w:r>
        <w:rPr>
          <w:noProof/>
        </w:rPr>
        <w:drawing>
          <wp:inline distT="0" distB="0" distL="0" distR="0" wp14:anchorId="1D5CB3B3" wp14:editId="08668929">
            <wp:extent cx="101600" cy="76200"/>
            <wp:effectExtent l="0" t="0" r="0" b="0"/>
            <wp:docPr id="799" name="Picture 799" descr="D:\AaaF\OUT\httpswwwopeneduopenlearnocw_cmid4256_2021-12-10_11-44-43_nsfr2\word\assets\_76b4f12c1ee31dcf0867267de7d75342f5e323ea_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D:\AaaF\OUT\httpswwwopeneduopenlearnocw_cmid4256_2021-12-10_11-44-43_nsfr2\word\assets\_76b4f12c1ee31dcf0867267de7d75342f5e323ea_img-00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w:r>
      <w:bookmarkStart w:id="992" w:name="fg509"/>
      <w:bookmarkEnd w:id="992"/>
      <w:r>
        <w:t xml:space="preserve">can be input to the calculator using </w:t>
      </w:r>
      <w:r>
        <w:rPr>
          <w:noProof/>
        </w:rPr>
        <w:drawing>
          <wp:inline distT="0" distB="0" distL="0" distR="0" wp14:anchorId="60A8A709" wp14:editId="411CE680">
            <wp:extent cx="368300" cy="215900"/>
            <wp:effectExtent l="0" t="0" r="0" b="0"/>
            <wp:docPr id="800" name="Picture 800" descr="D:\AaaF\OUT\httpswwwopeneduopenlearnocw_cmid4256_2021-12-10_11-44-43_nsfr2\word\assets\_86f71ff82941ee8d55d265e2bcf8a9a4e6c72233_key-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D:\AaaF\OUT\httpswwwopeneduopenlearnocw_cmid4256_2021-12-10_11-44-43_nsfr2\word\assets\_86f71ff82941ee8d55d265e2bcf8a9a4e6c72233_key-shi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993" w:name="fg510"/>
      <w:bookmarkEnd w:id="993"/>
      <w:r>
        <w:rPr>
          <w:noProof/>
        </w:rPr>
        <w:drawing>
          <wp:inline distT="0" distB="0" distL="0" distR="0" wp14:anchorId="0CC39B5D" wp14:editId="472BF09D">
            <wp:extent cx="368300" cy="215900"/>
            <wp:effectExtent l="0" t="0" r="0" b="0"/>
            <wp:docPr id="801" name="Picture 801" descr="D:\AaaF\OUT\httpswwwopeneduopenlearnocw_cmid4256_2021-12-10_11-44-43_nsfr2\word\assets\_662f03223cc6a43392ef3d83e4ec960a2964c41d_key-x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D:\AaaF\OUT\httpswwwopeneduopenlearnocw_cmid4256_2021-12-10_11-44-43_nsfr2\word\assets\_662f03223cc6a43392ef3d83e4ec960a2964c41d_key-x10x.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bookmarkStart w:id="994" w:name="fg511"/>
      <w:bookmarkEnd w:id="994"/>
      <w:r>
        <w:rPr>
          <w:noProof/>
        </w:rPr>
        <w:drawing>
          <wp:inline distT="0" distB="0" distL="0" distR="0" wp14:anchorId="7BBA88DB" wp14:editId="3E2120E3">
            <wp:extent cx="304800" cy="215900"/>
            <wp:effectExtent l="0" t="0" r="0" b="0"/>
            <wp:docPr id="802" name="Picture 802" descr="D:\AaaF\OUT\httpswwwopeneduopenlearnocw_cmid4256_2021-12-10_11-44-43_nsfr2\word\assets\_2e5da5bbacd735b382f9da452646e7cc37955670_ke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D:\AaaF\OUT\httpswwwopeneduopenlearnocw_cmid4256_2021-12-10_11-44-43_nsfr2\word\assets\_2e5da5bbacd735b382f9da452646e7cc37955670_key-p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bookmarkStart w:id="995" w:name="fg512"/>
      <w:bookmarkEnd w:id="995"/>
      <w:r>
        <w:t xml:space="preserve">. </w:t>
      </w:r>
    </w:p>
    <w:p w:rsidR="009337AF" w:rsidRDefault="00383B53">
      <w:pPr>
        <w:numPr>
          <w:ilvl w:val="0"/>
          <w:numId w:val="39"/>
        </w:numPr>
        <w:spacing w:before="0" w:beforeAutospacing="0" w:after="0" w:afterAutospacing="0"/>
        <w:ind w:left="780" w:right="780"/>
        <w:divId w:val="203173347"/>
        <w:rPr>
          <w:rFonts w:eastAsia="Times New Roman"/>
        </w:rPr>
      </w:pPr>
      <w:r>
        <w:rPr>
          <w:rFonts w:eastAsia="Times New Roman"/>
          <w:noProof/>
        </w:rPr>
        <w:drawing>
          <wp:inline distT="0" distB="0" distL="0" distR="0" wp14:anchorId="17F76A87" wp14:editId="09BE6A27">
            <wp:extent cx="1079500" cy="215900"/>
            <wp:effectExtent l="0" t="0" r="6350" b="0"/>
            <wp:docPr id="803" name="Picture 803" descr="D:\AaaF\OUT\httpswwwopeneduopenlearnocw_cmid4256_2021-12-10_11-44-43_nsfr2\word\assets\_f34b5da40c41dcc5d94baaf8ec5ff8d4b0110313_img-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D:\AaaF\OUT\httpswwwopeneduopenlearnocw_cmid4256_2021-12-10_11-44-43_nsfr2\word\assets\_f34b5da40c41dcc5d94baaf8ec5ff8d4b0110313_img-0147.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79500" cy="215900"/>
                    </a:xfrm>
                    <a:prstGeom prst="rect">
                      <a:avLst/>
                    </a:prstGeom>
                    <a:noFill/>
                    <a:ln>
                      <a:noFill/>
                    </a:ln>
                  </pic:spPr>
                </pic:pic>
              </a:graphicData>
            </a:graphic>
          </wp:inline>
        </w:drawing>
      </w:r>
      <w:bookmarkStart w:id="996" w:name="fg513"/>
      <w:bookmarkEnd w:id="996"/>
      <w:r>
        <w:rPr>
          <w:rFonts w:eastAsia="Times New Roman"/>
        </w:rPr>
        <w:t xml:space="preserve">or 0.785 (to 3 significant figures). </w:t>
      </w:r>
    </w:p>
    <w:bookmarkStart w:id="997" w:name="Back_To_Session9_Activity1"/>
    <w:p w:rsidR="009337AF" w:rsidRDefault="00383B53">
      <w:pPr>
        <w:pStyle w:val="NormalWeb"/>
        <w:divId w:val="203173347"/>
      </w:pPr>
      <w:r>
        <w:fldChar w:fldCharType="begin"/>
      </w:r>
      <w:r>
        <w:instrText xml:space="preserve"> HYPERLINK "" \l "Session9_Activity1" </w:instrText>
      </w:r>
      <w:r>
        <w:fldChar w:fldCharType="separate"/>
      </w:r>
      <w:r>
        <w:rPr>
          <w:rStyle w:val="Hyperlink"/>
        </w:rPr>
        <w:t>Back to - Activity 18 Radians on your calculator</w:t>
      </w:r>
      <w:r>
        <w:fldChar w:fldCharType="end"/>
      </w:r>
      <w:bookmarkEnd w:id="997"/>
    </w:p>
    <w:p w:rsidR="009337AF" w:rsidRDefault="00383B53">
      <w:pPr>
        <w:pStyle w:val="Heading2"/>
        <w:divId w:val="1436635256"/>
        <w:rPr>
          <w:rFonts w:eastAsia="Times New Roman"/>
        </w:rPr>
      </w:pPr>
      <w:r>
        <w:rPr>
          <w:rFonts w:eastAsia="Times New Roman"/>
        </w:rPr>
        <w:t>Activity 19 Calculating logarithms</w:t>
      </w:r>
    </w:p>
    <w:p w:rsidR="009337AF" w:rsidRDefault="00383B53">
      <w:pPr>
        <w:pStyle w:val="Heading4"/>
        <w:divId w:val="1827748214"/>
        <w:rPr>
          <w:rFonts w:eastAsia="Times New Roman"/>
        </w:rPr>
      </w:pPr>
      <w:bookmarkStart w:id="998" w:name="Session10_Answer1"/>
      <w:bookmarkEnd w:id="998"/>
      <w:r>
        <w:rPr>
          <w:rFonts w:eastAsia="Times New Roman"/>
        </w:rPr>
        <w:t>Answer</w:t>
      </w:r>
    </w:p>
    <w:p w:rsidR="009337AF" w:rsidRDefault="00383B53">
      <w:pPr>
        <w:divId w:val="1827748214"/>
      </w:pPr>
      <w:r>
        <w:t xml:space="preserve">All the calculations are logarithms to base 10, so we use the </w:t>
      </w:r>
      <w:r>
        <w:rPr>
          <w:noProof/>
        </w:rPr>
        <w:drawing>
          <wp:inline distT="0" distB="0" distL="0" distR="0" wp14:anchorId="68FB1AFB" wp14:editId="0446ED99">
            <wp:extent cx="292100" cy="215900"/>
            <wp:effectExtent l="0" t="0" r="0" b="0"/>
            <wp:docPr id="804" name="Picture 804" descr="D:\AaaF\OUT\httpswwwopeneduopenlearnocw_cmid4256_2021-12-10_11-44-43_nsfr2\word\assets\_681f3f770a58fc1370d96e7df13d899ef87133e0_key-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D:\AaaF\OUT\httpswwwopeneduopenlearnocw_cmid4256_2021-12-10_11-44-43_nsfr2\word\assets\_681f3f770a58fc1370d96e7df13d899ef87133e0_key-log.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bookmarkStart w:id="999" w:name="fg534"/>
      <w:bookmarkEnd w:id="999"/>
      <w:r>
        <w:t xml:space="preserve">key. </w:t>
      </w:r>
    </w:p>
    <w:p w:rsidR="009337AF" w:rsidRDefault="00383B53">
      <w:pPr>
        <w:divId w:val="1827748214"/>
      </w:pPr>
      <w:r>
        <w:rPr>
          <w:noProof/>
        </w:rPr>
        <w:drawing>
          <wp:inline distT="0" distB="0" distL="0" distR="0" wp14:anchorId="3015B4F7" wp14:editId="4BCC2BEA">
            <wp:extent cx="876300" cy="177800"/>
            <wp:effectExtent l="0" t="0" r="0" b="0"/>
            <wp:docPr id="805" name="Picture 805" descr="D:\AaaF\OUT\httpswwwopeneduopenlearnocw_cmid4256_2021-12-10_11-44-43_nsfr2\word\assets\_b16f4bf9ca6ce6b934ee223835d8d6765313a1e2_img-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D:\AaaF\OUT\httpswwwopeneduopenlearnocw_cmid4256_2021-12-10_11-44-43_nsfr2\word\assets\_b16f4bf9ca6ce6b934ee223835d8d6765313a1e2_img-0150.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76300" cy="177800"/>
                    </a:xfrm>
                    <a:prstGeom prst="rect">
                      <a:avLst/>
                    </a:prstGeom>
                    <a:noFill/>
                    <a:ln>
                      <a:noFill/>
                    </a:ln>
                  </pic:spPr>
                </pic:pic>
              </a:graphicData>
            </a:graphic>
          </wp:inline>
        </w:drawing>
      </w:r>
      <w:bookmarkStart w:id="1000" w:name="fg535"/>
      <w:bookmarkEnd w:id="1000"/>
      <w:r>
        <w:t xml:space="preserve">, </w:t>
      </w:r>
      <w:r>
        <w:rPr>
          <w:noProof/>
        </w:rPr>
        <w:drawing>
          <wp:inline distT="0" distB="0" distL="0" distR="0" wp14:anchorId="72BD9515" wp14:editId="6E0D481A">
            <wp:extent cx="1054100" cy="177800"/>
            <wp:effectExtent l="0" t="0" r="0" b="0"/>
            <wp:docPr id="806" name="Picture 806" descr="D:\AaaF\OUT\httpswwwopeneduopenlearnocw_cmid4256_2021-12-10_11-44-43_nsfr2\word\assets\_a7bb44c94f9445de85549838ff6e6089d94909e8_img-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D:\AaaF\OUT\httpswwwopeneduopenlearnocw_cmid4256_2021-12-10_11-44-43_nsfr2\word\assets\_a7bb44c94f9445de85549838ff6e6089d94909e8_img-0152.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54100" cy="177800"/>
                    </a:xfrm>
                    <a:prstGeom prst="rect">
                      <a:avLst/>
                    </a:prstGeom>
                    <a:noFill/>
                    <a:ln>
                      <a:noFill/>
                    </a:ln>
                  </pic:spPr>
                </pic:pic>
              </a:graphicData>
            </a:graphic>
          </wp:inline>
        </w:drawing>
      </w:r>
      <w:bookmarkStart w:id="1001" w:name="fg536"/>
      <w:bookmarkEnd w:id="1001"/>
      <w:r>
        <w:t xml:space="preserve">, </w:t>
      </w:r>
      <w:r>
        <w:rPr>
          <w:noProof/>
        </w:rPr>
        <w:drawing>
          <wp:inline distT="0" distB="0" distL="0" distR="0" wp14:anchorId="0E9408DB" wp14:editId="60247354">
            <wp:extent cx="355600" cy="177800"/>
            <wp:effectExtent l="0" t="0" r="6350" b="0"/>
            <wp:docPr id="807" name="Picture 807" descr="D:\AaaF\OUT\httpswwwopeneduopenlearnocw_cmid4256_2021-12-10_11-44-43_nsfr2\word\assets\_c88a97b7b53bad093e3804082ed45e1a3fe7ef5f_img-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AaaF\OUT\httpswwwopeneduopenlearnocw_cmid4256_2021-12-10_11-44-43_nsfr2\word\assets\_c88a97b7b53bad093e3804082ed45e1a3fe7ef5f_img-015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bookmarkStart w:id="1002" w:name="fg537"/>
      <w:bookmarkEnd w:id="1002"/>
      <w:r>
        <w:t xml:space="preserve">(1 billion) </w:t>
      </w:r>
      <w:r>
        <w:rPr>
          <w:noProof/>
        </w:rPr>
        <w:drawing>
          <wp:inline distT="0" distB="0" distL="0" distR="0" wp14:anchorId="71693913" wp14:editId="6CBF8CC1">
            <wp:extent cx="1231900" cy="203200"/>
            <wp:effectExtent l="0" t="0" r="6350" b="6350"/>
            <wp:docPr id="808" name="Picture 808" descr="D:\AaaF\OUT\httpswwwopeneduopenlearnocw_cmid4256_2021-12-10_11-44-43_nsfr2\word\assets\_3fec026d9d064455187e9bafb63d84a77c18ae3c_img-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D:\AaaF\OUT\httpswwwopeneduopenlearnocw_cmid4256_2021-12-10_11-44-43_nsfr2\word\assets\_3fec026d9d064455187e9bafb63d84a77c18ae3c_img-0154.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31900" cy="203200"/>
                    </a:xfrm>
                    <a:prstGeom prst="rect">
                      <a:avLst/>
                    </a:prstGeom>
                    <a:noFill/>
                    <a:ln>
                      <a:noFill/>
                    </a:ln>
                  </pic:spPr>
                </pic:pic>
              </a:graphicData>
            </a:graphic>
          </wp:inline>
        </w:drawing>
      </w:r>
      <w:bookmarkStart w:id="1003" w:name="fg538"/>
      <w:bookmarkEnd w:id="1003"/>
      <w:r>
        <w:t xml:space="preserve">, </w:t>
      </w:r>
      <w:r>
        <w:rPr>
          <w:noProof/>
        </w:rPr>
        <w:drawing>
          <wp:inline distT="0" distB="0" distL="0" distR="0" wp14:anchorId="0B87B5E3" wp14:editId="70597CFC">
            <wp:extent cx="1231900" cy="177800"/>
            <wp:effectExtent l="0" t="0" r="6350" b="0"/>
            <wp:docPr id="809" name="Picture 809" descr="D:\AaaF\OUT\httpswwwopeneduopenlearnocw_cmid4256_2021-12-10_11-44-43_nsfr2\word\assets\_720dd48ede50f2ae125fca62648bfa3a7446f426_img-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D:\AaaF\OUT\httpswwwopeneduopenlearnocw_cmid4256_2021-12-10_11-44-43_nsfr2\word\assets\_720dd48ede50f2ae125fca62648bfa3a7446f426_img-0156.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31900" cy="177800"/>
                    </a:xfrm>
                    <a:prstGeom prst="rect">
                      <a:avLst/>
                    </a:prstGeom>
                    <a:noFill/>
                    <a:ln>
                      <a:noFill/>
                    </a:ln>
                  </pic:spPr>
                </pic:pic>
              </a:graphicData>
            </a:graphic>
          </wp:inline>
        </w:drawing>
      </w:r>
      <w:bookmarkStart w:id="1004" w:name="fg539"/>
      <w:bookmarkEnd w:id="1004"/>
      <w:r>
        <w:t xml:space="preserve">. </w:t>
      </w:r>
    </w:p>
    <w:bookmarkStart w:id="1005" w:name="Back_To_Session10_Activity1"/>
    <w:p w:rsidR="009337AF" w:rsidRDefault="00383B53">
      <w:pPr>
        <w:pStyle w:val="NormalWeb"/>
        <w:divId w:val="1827748214"/>
      </w:pPr>
      <w:r>
        <w:fldChar w:fldCharType="begin"/>
      </w:r>
      <w:r>
        <w:instrText xml:space="preserve"> HYPERLINK "" \l "Session10_Activity1" </w:instrText>
      </w:r>
      <w:r>
        <w:fldChar w:fldCharType="separate"/>
      </w:r>
      <w:r>
        <w:rPr>
          <w:rStyle w:val="Hyperlink"/>
        </w:rPr>
        <w:t>Back to - Activity 19 Calculating logarithms</w:t>
      </w:r>
      <w:r>
        <w:fldChar w:fldCharType="end"/>
      </w:r>
      <w:bookmarkEnd w:id="1005"/>
    </w:p>
    <w:p w:rsidR="009337AF" w:rsidRDefault="00383B53">
      <w:pPr>
        <w:pStyle w:val="Heading2"/>
        <w:divId w:val="1436635256"/>
        <w:rPr>
          <w:rFonts w:eastAsia="Times New Roman"/>
        </w:rPr>
      </w:pPr>
      <w:r>
        <w:rPr>
          <w:rFonts w:eastAsia="Times New Roman"/>
        </w:rPr>
        <w:t xml:space="preserve">Activity 20 Calculating natural logarithms and powers of </w:t>
      </w:r>
      <w:r>
        <w:rPr>
          <w:rStyle w:val="Emphasis"/>
          <w:rFonts w:eastAsia="Times New Roman"/>
        </w:rPr>
        <w:t>e</w:t>
      </w:r>
    </w:p>
    <w:p w:rsidR="009337AF" w:rsidRDefault="00383B53">
      <w:pPr>
        <w:pStyle w:val="Heading4"/>
        <w:divId w:val="76750038"/>
        <w:rPr>
          <w:rFonts w:eastAsia="Times New Roman"/>
        </w:rPr>
      </w:pPr>
      <w:bookmarkStart w:id="1006" w:name="Session11_Answer1"/>
      <w:bookmarkEnd w:id="1006"/>
      <w:r>
        <w:rPr>
          <w:rFonts w:eastAsia="Times New Roman"/>
        </w:rPr>
        <w:t>Answer</w:t>
      </w:r>
    </w:p>
    <w:p w:rsidR="009337AF" w:rsidRDefault="00383B53">
      <w:pPr>
        <w:numPr>
          <w:ilvl w:val="0"/>
          <w:numId w:val="40"/>
        </w:numPr>
        <w:spacing w:before="0" w:beforeAutospacing="0" w:after="0" w:afterAutospacing="0"/>
        <w:ind w:left="780" w:right="780"/>
        <w:divId w:val="76750038"/>
        <w:rPr>
          <w:rFonts w:eastAsia="Times New Roman"/>
        </w:rPr>
      </w:pPr>
      <w:r>
        <w:rPr>
          <w:rFonts w:eastAsia="Times New Roman"/>
          <w:noProof/>
        </w:rPr>
        <w:drawing>
          <wp:inline distT="0" distB="0" distL="0" distR="0" wp14:anchorId="341CC03D" wp14:editId="4E07C531">
            <wp:extent cx="863600" cy="139700"/>
            <wp:effectExtent l="0" t="0" r="0" b="0"/>
            <wp:docPr id="810" name="Picture 810" descr="D:\AaaF\OUT\httpswwwopeneduopenlearnocw_cmid4256_2021-12-10_11-44-43_nsfr2\word\assets\_871b542cb432934056153d44a60a756dbb14e711_img-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AaaF\OUT\httpswwwopeneduopenlearnocw_cmid4256_2021-12-10_11-44-43_nsfr2\word\assets\_871b542cb432934056153d44a60a756dbb14e711_img-016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bookmarkStart w:id="1007" w:name="fg558"/>
      <w:bookmarkEnd w:id="1007"/>
      <w:r>
        <w:rPr>
          <w:rFonts w:eastAsia="Times New Roman"/>
        </w:rPr>
        <w:t xml:space="preserve">(to 3 significant figures). </w:t>
      </w:r>
    </w:p>
    <w:p w:rsidR="009337AF" w:rsidRDefault="00383B53">
      <w:pPr>
        <w:numPr>
          <w:ilvl w:val="0"/>
          <w:numId w:val="40"/>
        </w:numPr>
        <w:spacing w:before="0" w:beforeAutospacing="0" w:after="0" w:afterAutospacing="0"/>
        <w:ind w:left="780" w:right="780"/>
        <w:divId w:val="76750038"/>
        <w:rPr>
          <w:rFonts w:eastAsia="Times New Roman"/>
        </w:rPr>
      </w:pPr>
      <w:r>
        <w:rPr>
          <w:rFonts w:eastAsia="Times New Roman"/>
          <w:noProof/>
        </w:rPr>
        <w:drawing>
          <wp:inline distT="0" distB="0" distL="0" distR="0" wp14:anchorId="1B24CB42" wp14:editId="6D967060">
            <wp:extent cx="863600" cy="139700"/>
            <wp:effectExtent l="0" t="0" r="0" b="0"/>
            <wp:docPr id="811" name="Picture 811" descr="D:\AaaF\OUT\httpswwwopeneduopenlearnocw_cmid4256_2021-12-10_11-44-43_nsfr2\word\assets\_3a9a1e078c4cf0284606ad44fa92c5d909fda9b0_img-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D:\AaaF\OUT\httpswwwopeneduopenlearnocw_cmid4256_2021-12-10_11-44-43_nsfr2\word\assets\_3a9a1e078c4cf0284606ad44fa92c5d909fda9b0_img-0163.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bookmarkStart w:id="1008" w:name="fg559"/>
      <w:bookmarkEnd w:id="1008"/>
      <w:r>
        <w:rPr>
          <w:rFonts w:eastAsia="Times New Roman"/>
        </w:rPr>
        <w:t xml:space="preserve">(to 3 significant figures). </w:t>
      </w:r>
    </w:p>
    <w:p w:rsidR="009337AF" w:rsidRDefault="00383B53">
      <w:pPr>
        <w:numPr>
          <w:ilvl w:val="0"/>
          <w:numId w:val="40"/>
        </w:numPr>
        <w:spacing w:before="0" w:beforeAutospacing="0" w:after="0" w:afterAutospacing="0"/>
        <w:ind w:left="780" w:right="780"/>
        <w:divId w:val="76750038"/>
        <w:rPr>
          <w:rFonts w:eastAsia="Times New Roman"/>
        </w:rPr>
      </w:pPr>
      <w:r>
        <w:rPr>
          <w:rFonts w:eastAsia="Times New Roman"/>
          <w:noProof/>
        </w:rPr>
        <w:drawing>
          <wp:inline distT="0" distB="0" distL="0" distR="0" wp14:anchorId="3F620511" wp14:editId="2E69301F">
            <wp:extent cx="1041400" cy="139700"/>
            <wp:effectExtent l="0" t="0" r="6350" b="0"/>
            <wp:docPr id="812" name="Picture 812" descr="D:\AaaF\OUT\httpswwwopeneduopenlearnocw_cmid4256_2021-12-10_11-44-43_nsfr2\word\assets\_b931ad0851960816a453448fd515f4478c07521d_img-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D:\AaaF\OUT\httpswwwopeneduopenlearnocw_cmid4256_2021-12-10_11-44-43_nsfr2\word\assets\_b931ad0851960816a453448fd515f4478c07521d_img-0165.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41400" cy="139700"/>
                    </a:xfrm>
                    <a:prstGeom prst="rect">
                      <a:avLst/>
                    </a:prstGeom>
                    <a:noFill/>
                    <a:ln>
                      <a:noFill/>
                    </a:ln>
                  </pic:spPr>
                </pic:pic>
              </a:graphicData>
            </a:graphic>
          </wp:inline>
        </w:drawing>
      </w:r>
      <w:bookmarkStart w:id="1009" w:name="fg560"/>
      <w:bookmarkEnd w:id="1009"/>
      <w:r>
        <w:rPr>
          <w:rFonts w:eastAsia="Times New Roman"/>
        </w:rPr>
        <w:t xml:space="preserve">(to 3 significant figures). </w:t>
      </w:r>
    </w:p>
    <w:p w:rsidR="009337AF" w:rsidRDefault="00383B53">
      <w:pPr>
        <w:ind w:left="780" w:right="780"/>
        <w:divId w:val="76750038"/>
      </w:pPr>
      <w:r>
        <w:t xml:space="preserve">Notice that this is about three times the answer to part (2). In fact, the exact value of </w:t>
      </w:r>
      <w:r>
        <w:rPr>
          <w:noProof/>
        </w:rPr>
        <w:drawing>
          <wp:inline distT="0" distB="0" distL="0" distR="0" wp14:anchorId="1467F207" wp14:editId="72BCA512">
            <wp:extent cx="508000" cy="139700"/>
            <wp:effectExtent l="0" t="0" r="6350" b="0"/>
            <wp:docPr id="813" name="Picture 813" descr="D:\AaaF\OUT\httpswwwopeneduopenlearnocw_cmid4256_2021-12-10_11-44-43_nsfr2\word\assets\_384a15bc60b58bb02e8f7aa8927579ce14f0411f_img-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D:\AaaF\OUT\httpswwwopeneduopenlearnocw_cmid4256_2021-12-10_11-44-43_nsfr2\word\assets\_384a15bc60b58bb02e8f7aa8927579ce14f0411f_img-0164.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8000" cy="139700"/>
                    </a:xfrm>
                    <a:prstGeom prst="rect">
                      <a:avLst/>
                    </a:prstGeom>
                    <a:noFill/>
                    <a:ln>
                      <a:noFill/>
                    </a:ln>
                  </pic:spPr>
                </pic:pic>
              </a:graphicData>
            </a:graphic>
          </wp:inline>
        </w:drawing>
      </w:r>
      <w:bookmarkStart w:id="1010" w:name="fg561"/>
      <w:bookmarkEnd w:id="1010"/>
      <w:r>
        <w:t xml:space="preserve">is precisely three times the exact value of </w:t>
      </w:r>
      <w:r>
        <w:rPr>
          <w:noProof/>
        </w:rPr>
        <w:drawing>
          <wp:inline distT="0" distB="0" distL="0" distR="0" wp14:anchorId="4A159C06" wp14:editId="3A0F6F04">
            <wp:extent cx="330200" cy="139700"/>
            <wp:effectExtent l="0" t="0" r="0" b="0"/>
            <wp:docPr id="814" name="Picture 814" descr="D:\AaaF\OUT\httpswwwopeneduopenlearnocw_cmid4256_2021-12-10_11-44-43_nsfr2\word\assets\_51e824605364a9beb21cf3bc9f6a6092aadf5775_img-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D:\AaaF\OUT\httpswwwopeneduopenlearnocw_cmid4256_2021-12-10_11-44-43_nsfr2\word\assets\_51e824605364a9beb21cf3bc9f6a6092aadf5775_img-016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0200" cy="139700"/>
                    </a:xfrm>
                    <a:prstGeom prst="rect">
                      <a:avLst/>
                    </a:prstGeom>
                    <a:noFill/>
                    <a:ln>
                      <a:noFill/>
                    </a:ln>
                  </pic:spPr>
                </pic:pic>
              </a:graphicData>
            </a:graphic>
          </wp:inline>
        </w:drawing>
      </w:r>
      <w:bookmarkStart w:id="1011" w:name="fg562"/>
      <w:bookmarkEnd w:id="1011"/>
      <w:r>
        <w:t xml:space="preserve">. This is because </w:t>
      </w:r>
      <w:r>
        <w:rPr>
          <w:noProof/>
        </w:rPr>
        <w:drawing>
          <wp:inline distT="0" distB="0" distL="0" distR="0" wp14:anchorId="7D22C850" wp14:editId="3A6B996D">
            <wp:extent cx="800100" cy="152400"/>
            <wp:effectExtent l="0" t="0" r="0" b="0"/>
            <wp:docPr id="815" name="Picture 815" descr="D:\AaaF\OUT\httpswwwopeneduopenlearnocw_cmid4256_2021-12-10_11-44-43_nsfr2\word\assets\_5739f768240ba0310f94bad4c06b4b03eedaabd9_img-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AaaF\OUT\httpswwwopeneduopenlearnocw_cmid4256_2021-12-10_11-44-43_nsfr2\word\assets\_5739f768240ba0310f94bad4c06b4b03eedaabd9_img-0166.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00100" cy="152400"/>
                    </a:xfrm>
                    <a:prstGeom prst="rect">
                      <a:avLst/>
                    </a:prstGeom>
                    <a:noFill/>
                    <a:ln>
                      <a:noFill/>
                    </a:ln>
                  </pic:spPr>
                </pic:pic>
              </a:graphicData>
            </a:graphic>
          </wp:inline>
        </w:drawing>
      </w:r>
      <w:bookmarkStart w:id="1012" w:name="fg563"/>
      <w:bookmarkEnd w:id="1012"/>
      <w:r>
        <w:t xml:space="preserve">, and for any base of logarithm, </w:t>
      </w:r>
      <w:r>
        <w:rPr>
          <w:noProof/>
        </w:rPr>
        <w:drawing>
          <wp:inline distT="0" distB="0" distL="0" distR="0" wp14:anchorId="4CE9C7E2" wp14:editId="3FA60869">
            <wp:extent cx="1282700" cy="177800"/>
            <wp:effectExtent l="0" t="0" r="0" b="0"/>
            <wp:docPr id="816" name="Picture 816" descr="D:\AaaF\OUT\httpswwwopeneduopenlearnocw_cmid4256_2021-12-10_11-44-43_nsfr2\word\assets\_7cc1367a2922128696301f009e9780bbfb7e74eb_img-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AaaF\OUT\httpswwwopeneduopenlearnocw_cmid4256_2021-12-10_11-44-43_nsfr2\word\assets\_7cc1367a2922128696301f009e9780bbfb7e74eb_img-0167.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82700" cy="177800"/>
                    </a:xfrm>
                    <a:prstGeom prst="rect">
                      <a:avLst/>
                    </a:prstGeom>
                    <a:noFill/>
                    <a:ln>
                      <a:noFill/>
                    </a:ln>
                  </pic:spPr>
                </pic:pic>
              </a:graphicData>
            </a:graphic>
          </wp:inline>
        </w:drawing>
      </w:r>
      <w:bookmarkStart w:id="1013" w:name="fg564"/>
      <w:bookmarkEnd w:id="1013"/>
      <w:r>
        <w:t xml:space="preserve">. This is an important result for logarithms. In this case we have </w:t>
      </w:r>
      <w:r>
        <w:rPr>
          <w:noProof/>
        </w:rPr>
        <w:drawing>
          <wp:inline distT="0" distB="0" distL="0" distR="0" wp14:anchorId="5F9D7FC8" wp14:editId="383BFB1E">
            <wp:extent cx="1257300" cy="177800"/>
            <wp:effectExtent l="0" t="0" r="0" b="0"/>
            <wp:docPr id="817" name="Picture 817" descr="D:\AaaF\OUT\httpswwwopeneduopenlearnocw_cmid4256_2021-12-10_11-44-43_nsfr2\word\assets\_571802692c37268eb932609ec0a91df375199bdc_img-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D:\AaaF\OUT\httpswwwopeneduopenlearnocw_cmid4256_2021-12-10_11-44-43_nsfr2\word\assets\_571802692c37268eb932609ec0a91df375199bdc_img-0168.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57300" cy="177800"/>
                    </a:xfrm>
                    <a:prstGeom prst="rect">
                      <a:avLst/>
                    </a:prstGeom>
                    <a:noFill/>
                    <a:ln>
                      <a:noFill/>
                    </a:ln>
                  </pic:spPr>
                </pic:pic>
              </a:graphicData>
            </a:graphic>
          </wp:inline>
        </w:drawing>
      </w:r>
      <w:bookmarkStart w:id="1014" w:name="fg565"/>
      <w:bookmarkEnd w:id="1014"/>
      <w:r>
        <w:t xml:space="preserve">. </w:t>
      </w:r>
    </w:p>
    <w:p w:rsidR="009337AF" w:rsidRDefault="00383B53">
      <w:pPr>
        <w:numPr>
          <w:ilvl w:val="0"/>
          <w:numId w:val="40"/>
        </w:numPr>
        <w:spacing w:before="0" w:beforeAutospacing="0" w:after="0" w:afterAutospacing="0"/>
        <w:ind w:left="780" w:right="780"/>
        <w:divId w:val="76750038"/>
        <w:rPr>
          <w:rFonts w:eastAsia="Times New Roman"/>
        </w:rPr>
      </w:pPr>
      <w:r>
        <w:rPr>
          <w:rFonts w:eastAsia="Times New Roman"/>
          <w:noProof/>
        </w:rPr>
        <w:drawing>
          <wp:inline distT="0" distB="0" distL="0" distR="0" wp14:anchorId="701D711B" wp14:editId="34891664">
            <wp:extent cx="1320800" cy="139700"/>
            <wp:effectExtent l="0" t="0" r="0" b="0"/>
            <wp:docPr id="818" name="Picture 818" descr="D:\AaaF\OUT\httpswwwopeneduopenlearnocw_cmid4256_2021-12-10_11-44-43_nsfr2\word\assets\_1dd8411c37cf064511352524b4bd26841e94e07b_img-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D:\AaaF\OUT\httpswwwopeneduopenlearnocw_cmid4256_2021-12-10_11-44-43_nsfr2\word\assets\_1dd8411c37cf064511352524b4bd26841e94e07b_img-0170.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20800" cy="139700"/>
                    </a:xfrm>
                    <a:prstGeom prst="rect">
                      <a:avLst/>
                    </a:prstGeom>
                    <a:noFill/>
                    <a:ln>
                      <a:noFill/>
                    </a:ln>
                  </pic:spPr>
                </pic:pic>
              </a:graphicData>
            </a:graphic>
          </wp:inline>
        </w:drawing>
      </w:r>
      <w:bookmarkStart w:id="1015" w:name="fg566"/>
      <w:bookmarkEnd w:id="1015"/>
      <w:r>
        <w:rPr>
          <w:rFonts w:eastAsia="Times New Roman"/>
        </w:rPr>
        <w:t xml:space="preserve">(to 3 significant figures). </w:t>
      </w:r>
    </w:p>
    <w:p w:rsidR="009337AF" w:rsidRDefault="00383B53">
      <w:pPr>
        <w:ind w:left="780" w:right="780"/>
        <w:divId w:val="76750038"/>
      </w:pPr>
      <w:r>
        <w:t>To calculate this answer correctly, you need to remember to close the bracket after the 3 on your calculator display.</w:t>
      </w:r>
    </w:p>
    <w:p w:rsidR="009337AF" w:rsidRDefault="00383B53">
      <w:pPr>
        <w:numPr>
          <w:ilvl w:val="0"/>
          <w:numId w:val="40"/>
        </w:numPr>
        <w:spacing w:before="0" w:beforeAutospacing="0" w:after="0" w:afterAutospacing="0"/>
        <w:ind w:left="780" w:right="780"/>
        <w:divId w:val="76750038"/>
        <w:rPr>
          <w:rFonts w:eastAsia="Times New Roman"/>
        </w:rPr>
      </w:pPr>
      <w:r>
        <w:rPr>
          <w:rFonts w:eastAsia="Times New Roman"/>
          <w:noProof/>
        </w:rPr>
        <w:drawing>
          <wp:inline distT="0" distB="0" distL="0" distR="0" wp14:anchorId="0A2CBE4B" wp14:editId="718CED0E">
            <wp:extent cx="673100" cy="152400"/>
            <wp:effectExtent l="0" t="0" r="0" b="0"/>
            <wp:docPr id="819" name="Picture 819" descr="D:\AaaF\OUT\httpswwwopeneduopenlearnocw_cmid4256_2021-12-10_11-44-43_nsfr2\word\assets\_164bc5797879b4843afdcbee5f6754fa7ec6bc6d_img-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D:\AaaF\OUT\httpswwwopeneduopenlearnocw_cmid4256_2021-12-10_11-44-43_nsfr2\word\assets\_164bc5797879b4843afdcbee5f6754fa7ec6bc6d_img-0172.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73100" cy="152400"/>
                    </a:xfrm>
                    <a:prstGeom prst="rect">
                      <a:avLst/>
                    </a:prstGeom>
                    <a:noFill/>
                    <a:ln>
                      <a:noFill/>
                    </a:ln>
                  </pic:spPr>
                </pic:pic>
              </a:graphicData>
            </a:graphic>
          </wp:inline>
        </w:drawing>
      </w:r>
      <w:bookmarkStart w:id="1016" w:name="fg567"/>
      <w:bookmarkEnd w:id="1016"/>
      <w:r>
        <w:rPr>
          <w:rFonts w:eastAsia="Times New Roman"/>
        </w:rPr>
        <w:t xml:space="preserve">(to 3 significant figures). </w:t>
      </w:r>
    </w:p>
    <w:bookmarkStart w:id="1017" w:name="Back_To_Session11_Activity1"/>
    <w:p w:rsidR="009337AF" w:rsidRDefault="00383B53">
      <w:pPr>
        <w:pStyle w:val="NormalWeb"/>
        <w:divId w:val="76750038"/>
      </w:pPr>
      <w:r>
        <w:fldChar w:fldCharType="begin"/>
      </w:r>
      <w:r>
        <w:instrText xml:space="preserve"> HYPERLINK "" \l "Session11_Activity1" </w:instrText>
      </w:r>
      <w:r>
        <w:fldChar w:fldCharType="separate"/>
      </w:r>
      <w:r>
        <w:rPr>
          <w:rStyle w:val="Hyperlink"/>
        </w:rPr>
        <w:t>Back to - Activity 20 Calculating natural logarithms and powers of e</w:t>
      </w:r>
      <w:r>
        <w:fldChar w:fldCharType="end"/>
      </w:r>
      <w:bookmarkEnd w:id="1017"/>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862405286"/>
        <w:rPr>
          <w:rFonts w:eastAsia="Times New Roman"/>
        </w:rPr>
      </w:pPr>
      <w:bookmarkStart w:id="1018" w:name="Session1_Description1"/>
      <w:bookmarkEnd w:id="1018"/>
      <w:r>
        <w:rPr>
          <w:rFonts w:eastAsia="Times New Roman"/>
        </w:rPr>
        <w:t>Figure 1 A typical scientific calculator</w:t>
      </w:r>
    </w:p>
    <w:p w:rsidR="009337AF" w:rsidRDefault="00383B53">
      <w:pPr>
        <w:pStyle w:val="Heading2"/>
        <w:divId w:val="862405286"/>
        <w:rPr>
          <w:rFonts w:eastAsia="Times New Roman"/>
        </w:rPr>
      </w:pPr>
      <w:r>
        <w:rPr>
          <w:rFonts w:eastAsia="Times New Roman"/>
        </w:rPr>
        <w:t>Description</w:t>
      </w:r>
    </w:p>
    <w:p w:rsidR="009337AF" w:rsidRDefault="00383B53">
      <w:pPr>
        <w:spacing w:before="0" w:beforeAutospacing="0" w:after="0" w:afterAutospacing="0" w:line="240" w:lineRule="auto"/>
        <w:divId w:val="862405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photograph of a Casio scientific calculator f x - 83 E S (natural display) with annotations added to explain some of the features. The calculator screen at the top, annotated with ‘display’, has three rows. The top row of the screen contains the letter D (white text on black) in the centre, and the word ‘math’ with an upward pointing arrowhead towards the right end. The middle row of the screen has the mathematical text square root 12 multiplied by square root 6 multiplied by square root 3 all over 2 at the left-hand side. The bottom row has the mathematical text 3 square root 6 at the right-hand side. Beneath the display is a row of five blue buttons annotated, from left to right: ‘shift key’; ‘alpha key’; ‘cursor control button’ (this button is much larger and in the centre); ‘mode key’; ‘on key’. Below these are four rows of black buttons (twenty two buttons in total) with the annotation ‘function keys’. At the bottom left of the calculator an array of twelve buttons is annotated with ‘number keys’. To the right of these the red button labelled D E L (written as one word) is annotated with ‘delete key’ and the red button labelled A C (written as one word) is annotated with ‘all clear key’. Below these the multiply, divide, add, subtract keys are annotated with ‘basic operation keys’. Below these the button labelled Ans is annotated with ‘last answer key’ and the button labelled = is annotated with ‘equals key’. </w:t>
      </w:r>
    </w:p>
    <w:bookmarkStart w:id="1019" w:name="Back_To_Session1_Figure1"/>
    <w:p w:rsidR="009337AF" w:rsidRDefault="00383B53">
      <w:pPr>
        <w:pStyle w:val="NormalWeb"/>
        <w:divId w:val="862405286"/>
      </w:pPr>
      <w:r>
        <w:fldChar w:fldCharType="begin"/>
      </w:r>
      <w:r>
        <w:instrText xml:space="preserve"> HYPERLINK "" \l "Session1_Figure1" </w:instrText>
      </w:r>
      <w:r>
        <w:fldChar w:fldCharType="separate"/>
      </w:r>
      <w:r>
        <w:rPr>
          <w:rStyle w:val="Hyperlink"/>
        </w:rPr>
        <w:t>Back to - Figure 1 A typical scientific calculator</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2000694144"/>
        <w:rPr>
          <w:rFonts w:eastAsia="Times New Roman"/>
        </w:rPr>
      </w:pPr>
      <w:bookmarkStart w:id="1020" w:name="Session1_Description2"/>
      <w:bookmarkEnd w:id="1020"/>
      <w:r>
        <w:rPr>
          <w:rFonts w:eastAsia="Times New Roman"/>
        </w:rPr>
        <w:t>Figure 2 The calculator display</w:t>
      </w:r>
    </w:p>
    <w:p w:rsidR="009337AF" w:rsidRDefault="00383B53">
      <w:pPr>
        <w:pStyle w:val="Heading2"/>
        <w:divId w:val="2000694144"/>
        <w:rPr>
          <w:rFonts w:eastAsia="Times New Roman"/>
        </w:rPr>
      </w:pPr>
      <w:r>
        <w:rPr>
          <w:rFonts w:eastAsia="Times New Roman"/>
        </w:rPr>
        <w:t>Description</w:t>
      </w:r>
    </w:p>
    <w:p w:rsidR="009337AF" w:rsidRDefault="00383B53">
      <w:pPr>
        <w:spacing w:before="0" w:beforeAutospacing="0" w:after="0" w:afterAutospacing="0" w:line="240" w:lineRule="auto"/>
        <w:divId w:val="2000694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with annotations added to explain some of the features. The top row of the screen contains the letter D (white text on black) in the centre, and the word ‘math’ with an upward pointing arrowhead towards the right end, and these are annotated with ‘display indicators’. The middle row of the screen has the mathematical text 1 add 2 at the left-hand side, annotated with ‘input’. The bottom row has the mathematical text 3 at the right-hand side, annotated with ‘output’. </w:t>
      </w:r>
    </w:p>
    <w:bookmarkStart w:id="1021" w:name="Back_To_Session1_Figure2"/>
    <w:p w:rsidR="009337AF" w:rsidRDefault="00383B53">
      <w:pPr>
        <w:pStyle w:val="NormalWeb"/>
        <w:divId w:val="2000694144"/>
      </w:pPr>
      <w:r>
        <w:fldChar w:fldCharType="begin"/>
      </w:r>
      <w:r>
        <w:instrText xml:space="preserve"> HYPERLINK "" \l "Session1_Figure2" </w:instrText>
      </w:r>
      <w:r>
        <w:fldChar w:fldCharType="separate"/>
      </w:r>
      <w:r>
        <w:rPr>
          <w:rStyle w:val="Hyperlink"/>
        </w:rPr>
        <w:t>Back to - Figure 2 The calculator display</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887061882"/>
        <w:rPr>
          <w:rFonts w:eastAsia="Times New Roman"/>
        </w:rPr>
      </w:pPr>
      <w:bookmarkStart w:id="1022" w:name="Session1_Description3"/>
      <w:bookmarkEnd w:id="1022"/>
      <w:r>
        <w:rPr>
          <w:rFonts w:eastAsia="Times New Roman"/>
        </w:rPr>
        <w:t>Figure 3 A typical calculator on-screen menu</w:t>
      </w:r>
    </w:p>
    <w:p w:rsidR="009337AF" w:rsidRDefault="00383B53">
      <w:pPr>
        <w:pStyle w:val="Heading2"/>
        <w:divId w:val="1887061882"/>
        <w:rPr>
          <w:rFonts w:eastAsia="Times New Roman"/>
        </w:rPr>
      </w:pPr>
      <w:r>
        <w:rPr>
          <w:rFonts w:eastAsia="Times New Roman"/>
        </w:rPr>
        <w:t>Description</w:t>
      </w:r>
    </w:p>
    <w:p w:rsidR="009337AF" w:rsidRDefault="00383B53">
      <w:pPr>
        <w:spacing w:before="0" w:beforeAutospacing="0" w:after="0" w:afterAutospacing="0" w:line="240" w:lineRule="auto"/>
        <w:divId w:val="18870618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containing four lines of text. The top row of the screen contains a downward pointing arrowhead towards the right end. First line of text is 1 : M t h I O (written as one word) space 2 : Line I O (written as one word). Second line of text is 3 : Deg space 4 : Rad. Third line of text is 5 : Gra space 6 : Fix. Last line of text is 7 : Sci space 8 : Norm. </w:t>
      </w:r>
    </w:p>
    <w:bookmarkStart w:id="1023" w:name="Back_To_Session1_Figure3"/>
    <w:p w:rsidR="009337AF" w:rsidRDefault="00383B53">
      <w:pPr>
        <w:pStyle w:val="NormalWeb"/>
        <w:divId w:val="1887061882"/>
      </w:pPr>
      <w:r>
        <w:fldChar w:fldCharType="begin"/>
      </w:r>
      <w:r>
        <w:instrText xml:space="preserve"> HYPERLINK "" \l "Session1_Figure3" </w:instrText>
      </w:r>
      <w:r>
        <w:fldChar w:fldCharType="separate"/>
      </w:r>
      <w:r>
        <w:rPr>
          <w:rStyle w:val="Hyperlink"/>
        </w:rPr>
        <w:t>Back to - Figure 3 A typical calculator on-screen menu</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922180474"/>
        <w:rPr>
          <w:rFonts w:eastAsia="Times New Roman"/>
        </w:rPr>
      </w:pPr>
      <w:bookmarkStart w:id="1024" w:name="Session1_Description4"/>
      <w:bookmarkEnd w:id="1024"/>
      <w:r>
        <w:rPr>
          <w:rFonts w:eastAsia="Times New Roman"/>
        </w:rPr>
        <w:t>Figure 4 ‘Math’ mode</w:t>
      </w:r>
    </w:p>
    <w:p w:rsidR="009337AF" w:rsidRDefault="00383B53">
      <w:pPr>
        <w:pStyle w:val="Heading2"/>
        <w:divId w:val="922180474"/>
        <w:rPr>
          <w:rFonts w:eastAsia="Times New Roman"/>
        </w:rPr>
      </w:pPr>
      <w:r>
        <w:rPr>
          <w:rFonts w:eastAsia="Times New Roman"/>
        </w:rPr>
        <w:t>Description</w:t>
      </w:r>
    </w:p>
    <w:p w:rsidR="009337AF" w:rsidRDefault="00383B53">
      <w:pPr>
        <w:spacing w:before="0" w:beforeAutospacing="0" w:after="0" w:afterAutospacing="0" w:line="240" w:lineRule="auto"/>
        <w:divId w:val="9221804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row of the screen contains the letter D (white text on black) in the centre, and the word ‘math’ towards the right end. </w:t>
      </w:r>
    </w:p>
    <w:bookmarkStart w:id="1025" w:name="Back_To_Session1_Figure4"/>
    <w:p w:rsidR="009337AF" w:rsidRDefault="00383B53">
      <w:pPr>
        <w:pStyle w:val="NormalWeb"/>
        <w:divId w:val="922180474"/>
      </w:pPr>
      <w:r>
        <w:fldChar w:fldCharType="begin"/>
      </w:r>
      <w:r>
        <w:instrText xml:space="preserve"> HYPERLINK "" \l "Session1_Figure4" </w:instrText>
      </w:r>
      <w:r>
        <w:fldChar w:fldCharType="separate"/>
      </w:r>
      <w:r>
        <w:rPr>
          <w:rStyle w:val="Hyperlink"/>
        </w:rPr>
        <w:t>Back to - Figure 4 ‘Math’ mode</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20198407"/>
        <w:rPr>
          <w:rFonts w:eastAsia="Times New Roman"/>
        </w:rPr>
      </w:pPr>
      <w:bookmarkStart w:id="1026" w:name="Session1_Description5"/>
      <w:bookmarkEnd w:id="1026"/>
      <w:r>
        <w:rPr>
          <w:rFonts w:eastAsia="Times New Roman"/>
        </w:rPr>
        <w:t>Figure 5 The general power key function</w:t>
      </w:r>
    </w:p>
    <w:p w:rsidR="009337AF" w:rsidRDefault="00383B53">
      <w:pPr>
        <w:pStyle w:val="Heading2"/>
        <w:divId w:val="120198407"/>
        <w:rPr>
          <w:rFonts w:eastAsia="Times New Roman"/>
        </w:rPr>
      </w:pPr>
      <w:r>
        <w:rPr>
          <w:rFonts w:eastAsia="Times New Roman"/>
        </w:rPr>
        <w:t>Description</w:t>
      </w:r>
    </w:p>
    <w:p w:rsidR="009337AF" w:rsidRDefault="00383B53">
      <w:pPr>
        <w:spacing w:before="0" w:beforeAutospacing="0" w:after="0" w:afterAutospacing="0" w:line="240" w:lineRule="auto"/>
        <w:divId w:val="120198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row of the screen contains the letter D (white text on black) in the centre, and the word ‘math’ towards the right end. The second row of the screen has the mathematical text 2 with, immediately to the right, a raised small empty box. </w:t>
      </w:r>
    </w:p>
    <w:bookmarkStart w:id="1027" w:name="Back_To_Session1_Figure5"/>
    <w:p w:rsidR="009337AF" w:rsidRDefault="00383B53">
      <w:pPr>
        <w:pStyle w:val="NormalWeb"/>
        <w:divId w:val="120198407"/>
      </w:pPr>
      <w:r>
        <w:fldChar w:fldCharType="begin"/>
      </w:r>
      <w:r>
        <w:instrText xml:space="preserve"> HYPERLINK "" \l "Session1_Figure5" </w:instrText>
      </w:r>
      <w:r>
        <w:fldChar w:fldCharType="separate"/>
      </w:r>
      <w:r>
        <w:rPr>
          <w:rStyle w:val="Hyperlink"/>
        </w:rPr>
        <w:t>Back to - Figure 5 The general power key function</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078096706"/>
        <w:rPr>
          <w:rFonts w:eastAsia="Times New Roman"/>
        </w:rPr>
      </w:pPr>
      <w:bookmarkStart w:id="1028" w:name="Session1_Description6"/>
      <w:bookmarkEnd w:id="1028"/>
      <w:r>
        <w:rPr>
          <w:rFonts w:eastAsia="Times New Roman"/>
        </w:rPr>
        <w:t>Figure 6 Syntax Error</w:t>
      </w:r>
    </w:p>
    <w:p w:rsidR="009337AF" w:rsidRDefault="00383B53">
      <w:pPr>
        <w:pStyle w:val="Heading2"/>
        <w:divId w:val="1078096706"/>
        <w:rPr>
          <w:rFonts w:eastAsia="Times New Roman"/>
        </w:rPr>
      </w:pPr>
      <w:r>
        <w:rPr>
          <w:rFonts w:eastAsia="Times New Roman"/>
        </w:rPr>
        <w:t>Description</w:t>
      </w:r>
    </w:p>
    <w:p w:rsidR="009337AF" w:rsidRDefault="00383B53">
      <w:pPr>
        <w:spacing w:before="0" w:beforeAutospacing="0" w:after="0" w:afterAutospacing="0" w:line="240" w:lineRule="auto"/>
        <w:divId w:val="1078096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row of the screen contains the letter D (white text on black) in the centre, and the word ‘math’ towards the right end. First line of text is Syntax ERROR (in uppercase letters). Second line of text is [ A C (written as one word in uppercase letters) ] : Cancel. Last line of text is [ left pointing arrowhead ] [ right pointing arrowhead ] : Goto. </w:t>
      </w:r>
    </w:p>
    <w:bookmarkStart w:id="1029" w:name="Back_To_Session1_Figure6"/>
    <w:p w:rsidR="009337AF" w:rsidRDefault="00383B53">
      <w:pPr>
        <w:pStyle w:val="NormalWeb"/>
        <w:divId w:val="1078096706"/>
      </w:pPr>
      <w:r>
        <w:fldChar w:fldCharType="begin"/>
      </w:r>
      <w:r>
        <w:instrText xml:space="preserve"> HYPERLINK "" \l "Session1_Figure6" </w:instrText>
      </w:r>
      <w:r>
        <w:fldChar w:fldCharType="separate"/>
      </w:r>
      <w:r>
        <w:rPr>
          <w:rStyle w:val="Hyperlink"/>
        </w:rPr>
        <w:t>Back to - Figure 6 Syntax Error</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520388158"/>
        <w:rPr>
          <w:rFonts w:eastAsia="Times New Roman"/>
        </w:rPr>
      </w:pPr>
      <w:bookmarkStart w:id="1030" w:name="Session1_Description7"/>
      <w:bookmarkEnd w:id="1030"/>
      <w:r>
        <w:rPr>
          <w:rFonts w:eastAsia="Times New Roman"/>
        </w:rPr>
        <w:t>Figure 7 The cursor, placed after the 3</w:t>
      </w:r>
    </w:p>
    <w:p w:rsidR="009337AF" w:rsidRDefault="00383B53">
      <w:pPr>
        <w:pStyle w:val="Heading2"/>
        <w:divId w:val="1520388158"/>
        <w:rPr>
          <w:rFonts w:eastAsia="Times New Roman"/>
        </w:rPr>
      </w:pPr>
      <w:r>
        <w:rPr>
          <w:rFonts w:eastAsia="Times New Roman"/>
        </w:rPr>
        <w:t>Description</w:t>
      </w:r>
    </w:p>
    <w:p w:rsidR="009337AF" w:rsidRDefault="00383B53">
      <w:pPr>
        <w:spacing w:before="0" w:beforeAutospacing="0" w:after="0" w:afterAutospacing="0" w:line="240" w:lineRule="auto"/>
        <w:divId w:val="15203881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row of the screen contains the letter D (white text on black) in the centre, and the word ‘math’ towards the right end. The second row of the screen has the mathematical text ( 1 add 3 vertical cursor line superscript 2. </w:t>
      </w:r>
    </w:p>
    <w:bookmarkStart w:id="1031" w:name="Back_To_Session1_Figure7"/>
    <w:p w:rsidR="009337AF" w:rsidRDefault="00383B53">
      <w:pPr>
        <w:pStyle w:val="NormalWeb"/>
        <w:divId w:val="1520388158"/>
      </w:pPr>
      <w:r>
        <w:fldChar w:fldCharType="begin"/>
      </w:r>
      <w:r>
        <w:instrText xml:space="preserve"> HYPERLINK "" \l "Session1_Figure7" </w:instrText>
      </w:r>
      <w:r>
        <w:fldChar w:fldCharType="separate"/>
      </w:r>
      <w:r>
        <w:rPr>
          <w:rStyle w:val="Hyperlink"/>
        </w:rPr>
        <w:t>Back to - Figure 7 The cursor, placed after the 3</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319040427"/>
        <w:rPr>
          <w:rFonts w:eastAsia="Times New Roman"/>
        </w:rPr>
      </w:pPr>
      <w:bookmarkStart w:id="1032" w:name="Session3_Description1"/>
      <w:bookmarkEnd w:id="1032"/>
      <w:r>
        <w:rPr>
          <w:rFonts w:eastAsia="Times New Roman"/>
        </w:rPr>
        <w:t>Figure 8 A fraction template</w:t>
      </w:r>
    </w:p>
    <w:p w:rsidR="009337AF" w:rsidRDefault="00383B53">
      <w:pPr>
        <w:pStyle w:val="Heading2"/>
        <w:divId w:val="319040427"/>
        <w:rPr>
          <w:rFonts w:eastAsia="Times New Roman"/>
        </w:rPr>
      </w:pPr>
      <w:r>
        <w:rPr>
          <w:rFonts w:eastAsia="Times New Roman"/>
        </w:rPr>
        <w:t>Description</w:t>
      </w:r>
    </w:p>
    <w:p w:rsidR="009337AF" w:rsidRDefault="00383B53">
      <w:pPr>
        <w:spacing w:before="0" w:beforeAutospacing="0" w:after="0" w:afterAutospacing="0" w:line="240" w:lineRule="auto"/>
        <w:divId w:val="3190404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row of the screen contains the letter D (white text on black) in the centre, and the word ‘math’ towards the right end. The second row of the screen contains the outline of a fraction consisting of a raised small empty box over a division line with another small empty box beneath the division line. </w:t>
      </w:r>
    </w:p>
    <w:bookmarkStart w:id="1033" w:name="Back_To_Session3_Figure1"/>
    <w:p w:rsidR="009337AF" w:rsidRDefault="00383B53">
      <w:pPr>
        <w:pStyle w:val="NormalWeb"/>
        <w:divId w:val="319040427"/>
      </w:pPr>
      <w:r>
        <w:fldChar w:fldCharType="begin"/>
      </w:r>
      <w:r>
        <w:instrText xml:space="preserve"> HYPERLINK "" \l "Session3_Figure1" </w:instrText>
      </w:r>
      <w:r>
        <w:fldChar w:fldCharType="separate"/>
      </w:r>
      <w:r>
        <w:rPr>
          <w:rStyle w:val="Hyperlink"/>
        </w:rPr>
        <w:t>Back to - Figure 8 A fraction template</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158308145"/>
        <w:rPr>
          <w:rFonts w:eastAsia="Times New Roman"/>
        </w:rPr>
      </w:pPr>
      <w:bookmarkStart w:id="1034" w:name="Session7_Description1"/>
      <w:bookmarkEnd w:id="1034"/>
      <w:r>
        <w:rPr>
          <w:rFonts w:eastAsia="Times New Roman"/>
        </w:rPr>
        <w:t>Figure 9 The degrees setting</w:t>
      </w:r>
    </w:p>
    <w:p w:rsidR="009337AF" w:rsidRDefault="00383B53">
      <w:pPr>
        <w:pStyle w:val="Heading2"/>
        <w:divId w:val="1158308145"/>
        <w:rPr>
          <w:rFonts w:eastAsia="Times New Roman"/>
        </w:rPr>
      </w:pPr>
      <w:r>
        <w:rPr>
          <w:rFonts w:eastAsia="Times New Roman"/>
        </w:rPr>
        <w:t>Description</w:t>
      </w:r>
    </w:p>
    <w:p w:rsidR="009337AF" w:rsidRDefault="00383B53">
      <w:pPr>
        <w:spacing w:before="0" w:beforeAutospacing="0" w:after="0" w:afterAutospacing="0" w:line="240" w:lineRule="auto"/>
        <w:divId w:val="1158308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row of the screen contains the letter D (white text on black) in the centre, and the word ‘math’ towards the right end. </w:t>
      </w:r>
    </w:p>
    <w:bookmarkStart w:id="1035" w:name="Back_To_Session7_Figure1"/>
    <w:p w:rsidR="009337AF" w:rsidRDefault="00383B53">
      <w:pPr>
        <w:pStyle w:val="NormalWeb"/>
        <w:divId w:val="1158308145"/>
      </w:pPr>
      <w:r>
        <w:fldChar w:fldCharType="begin"/>
      </w:r>
      <w:r>
        <w:instrText xml:space="preserve"> HYPERLINK "" \l "Session7_Figure1" </w:instrText>
      </w:r>
      <w:r>
        <w:fldChar w:fldCharType="separate"/>
      </w:r>
      <w:r>
        <w:rPr>
          <w:rStyle w:val="Hyperlink"/>
        </w:rPr>
        <w:t>Back to - Figure 9 The degrees setting</w:t>
      </w:r>
      <w:r>
        <w:fldChar w:fldCharType="end"/>
      </w:r>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102143480"/>
        <w:rPr>
          <w:rFonts w:eastAsia="Times New Roman"/>
        </w:rPr>
      </w:pPr>
      <w:bookmarkStart w:id="1036" w:name="Session1_Alternative1"/>
      <w:bookmarkEnd w:id="1036"/>
      <w:r>
        <w:rPr>
          <w:rFonts w:eastAsia="Times New Roman"/>
        </w:rPr>
        <w:t>Figure 1 A typical scientific calculator</w:t>
      </w:r>
    </w:p>
    <w:p w:rsidR="009337AF" w:rsidRDefault="00383B53">
      <w:pPr>
        <w:pStyle w:val="Heading2"/>
        <w:divId w:val="1102143480"/>
        <w:rPr>
          <w:rFonts w:eastAsia="Times New Roman"/>
        </w:rPr>
      </w:pPr>
      <w:r>
        <w:rPr>
          <w:rFonts w:eastAsia="Times New Roman"/>
        </w:rPr>
        <w:t>Description</w:t>
      </w:r>
    </w:p>
    <w:p w:rsidR="009337AF" w:rsidRDefault="00383B53">
      <w:pPr>
        <w:spacing w:before="0" w:beforeAutospacing="0" w:after="0" w:afterAutospacing="0" w:line="240" w:lineRule="auto"/>
        <w:divId w:val="1102143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Casio scientific calculator f x - 83 E S (natural display) with annotations explaining some of the features. </w:t>
      </w:r>
    </w:p>
    <w:p w:rsidR="009337AF" w:rsidRDefault="00B311C9">
      <w:pPr>
        <w:pStyle w:val="NormalWeb"/>
        <w:divId w:val="1102143480"/>
      </w:pPr>
      <w:hyperlink w:anchor="Session1_Figure1" w:history="1">
        <w:r w:rsidR="00383B53">
          <w:rPr>
            <w:rStyle w:val="Hyperlink"/>
          </w:rPr>
          <w:t>Back to - Figure 1 A typical scientific calculator</w:t>
        </w:r>
      </w:hyperlink>
      <w:bookmarkEnd w:id="1019"/>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116876193"/>
        <w:rPr>
          <w:rFonts w:eastAsia="Times New Roman"/>
        </w:rPr>
      </w:pPr>
      <w:bookmarkStart w:id="1037" w:name="Session1_Alternative2"/>
      <w:bookmarkEnd w:id="1037"/>
      <w:r>
        <w:rPr>
          <w:rFonts w:eastAsia="Times New Roman"/>
        </w:rPr>
        <w:t>Figure 2 The calculator display</w:t>
      </w:r>
    </w:p>
    <w:p w:rsidR="009337AF" w:rsidRDefault="00383B53">
      <w:pPr>
        <w:pStyle w:val="Heading2"/>
        <w:divId w:val="1116876193"/>
        <w:rPr>
          <w:rFonts w:eastAsia="Times New Roman"/>
        </w:rPr>
      </w:pPr>
      <w:r>
        <w:rPr>
          <w:rFonts w:eastAsia="Times New Roman"/>
        </w:rPr>
        <w:t>Description</w:t>
      </w:r>
    </w:p>
    <w:p w:rsidR="009337AF" w:rsidRDefault="00383B53">
      <w:pPr>
        <w:spacing w:before="0" w:beforeAutospacing="0" w:after="0" w:afterAutospacing="0" w:line="240" w:lineRule="auto"/>
        <w:divId w:val="11168761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display on a calculator screen with annotations added to explain some of the features. </w:t>
      </w:r>
    </w:p>
    <w:p w:rsidR="009337AF" w:rsidRDefault="00B311C9">
      <w:pPr>
        <w:pStyle w:val="NormalWeb"/>
        <w:divId w:val="1116876193"/>
      </w:pPr>
      <w:hyperlink w:anchor="Session1_Figure2" w:history="1">
        <w:r w:rsidR="00383B53">
          <w:rPr>
            <w:rStyle w:val="Hyperlink"/>
          </w:rPr>
          <w:t>Back to - Figure 2 The calculator display</w:t>
        </w:r>
      </w:hyperlink>
      <w:bookmarkEnd w:id="1021"/>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495456080"/>
        <w:rPr>
          <w:rFonts w:eastAsia="Times New Roman"/>
        </w:rPr>
      </w:pPr>
      <w:bookmarkStart w:id="1038" w:name="Session1_Alternative3"/>
      <w:bookmarkEnd w:id="1038"/>
      <w:r>
        <w:rPr>
          <w:rFonts w:eastAsia="Times New Roman"/>
        </w:rPr>
        <w:t>Figure 3 A typical calculator on-screen menu</w:t>
      </w:r>
    </w:p>
    <w:p w:rsidR="009337AF" w:rsidRDefault="00383B53">
      <w:pPr>
        <w:pStyle w:val="Heading2"/>
        <w:divId w:val="495456080"/>
        <w:rPr>
          <w:rFonts w:eastAsia="Times New Roman"/>
        </w:rPr>
      </w:pPr>
      <w:r>
        <w:rPr>
          <w:rFonts w:eastAsia="Times New Roman"/>
        </w:rPr>
        <w:t>Description</w:t>
      </w:r>
    </w:p>
    <w:p w:rsidR="009337AF" w:rsidRDefault="00383B53">
      <w:pPr>
        <w:spacing w:before="0" w:beforeAutospacing="0" w:after="0" w:afterAutospacing="0" w:line="240" w:lineRule="auto"/>
        <w:divId w:val="495456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containing four lines of text. </w:t>
      </w:r>
    </w:p>
    <w:p w:rsidR="009337AF" w:rsidRDefault="00B311C9">
      <w:pPr>
        <w:pStyle w:val="NormalWeb"/>
        <w:divId w:val="495456080"/>
      </w:pPr>
      <w:hyperlink w:anchor="Session1_Figure3" w:history="1">
        <w:r w:rsidR="00383B53">
          <w:rPr>
            <w:rStyle w:val="Hyperlink"/>
          </w:rPr>
          <w:t>Back to - Figure 3 A typical calculator on-screen menu</w:t>
        </w:r>
      </w:hyperlink>
      <w:bookmarkEnd w:id="1023"/>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59864816"/>
        <w:rPr>
          <w:rFonts w:eastAsia="Times New Roman"/>
        </w:rPr>
      </w:pPr>
      <w:bookmarkStart w:id="1039" w:name="Session1_Alternative4"/>
      <w:bookmarkEnd w:id="1039"/>
      <w:r>
        <w:rPr>
          <w:rFonts w:eastAsia="Times New Roman"/>
        </w:rPr>
        <w:t>Figure 4 ‘Math’ mode</w:t>
      </w:r>
    </w:p>
    <w:p w:rsidR="009337AF" w:rsidRDefault="00383B53">
      <w:pPr>
        <w:pStyle w:val="Heading2"/>
        <w:divId w:val="59864816"/>
        <w:rPr>
          <w:rFonts w:eastAsia="Times New Roman"/>
        </w:rPr>
      </w:pPr>
      <w:r>
        <w:rPr>
          <w:rFonts w:eastAsia="Times New Roman"/>
        </w:rPr>
        <w:t>Description</w:t>
      </w:r>
    </w:p>
    <w:p w:rsidR="009337AF" w:rsidRDefault="00383B53">
      <w:pPr>
        <w:spacing w:before="0" w:beforeAutospacing="0" w:after="0" w:afterAutospacing="0" w:line="240" w:lineRule="auto"/>
        <w:divId w:val="5986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w:t>
      </w:r>
    </w:p>
    <w:p w:rsidR="009337AF" w:rsidRDefault="00B311C9">
      <w:pPr>
        <w:pStyle w:val="NormalWeb"/>
        <w:divId w:val="59864816"/>
      </w:pPr>
      <w:hyperlink w:anchor="Session1_Figure4" w:history="1">
        <w:r w:rsidR="00383B53">
          <w:rPr>
            <w:rStyle w:val="Hyperlink"/>
          </w:rPr>
          <w:t>Back to - Figure 4 ‘Math’ mode</w:t>
        </w:r>
      </w:hyperlink>
      <w:bookmarkEnd w:id="1025"/>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2141268002"/>
        <w:rPr>
          <w:rFonts w:eastAsia="Times New Roman"/>
        </w:rPr>
      </w:pPr>
      <w:bookmarkStart w:id="1040" w:name="Session1_Alternative5"/>
      <w:bookmarkEnd w:id="1040"/>
      <w:r>
        <w:rPr>
          <w:rFonts w:eastAsia="Times New Roman"/>
        </w:rPr>
        <w:t>Figure 5 The general power key function</w:t>
      </w:r>
    </w:p>
    <w:p w:rsidR="009337AF" w:rsidRDefault="00383B53">
      <w:pPr>
        <w:pStyle w:val="Heading2"/>
        <w:divId w:val="2141268002"/>
        <w:rPr>
          <w:rFonts w:eastAsia="Times New Roman"/>
        </w:rPr>
      </w:pPr>
      <w:r>
        <w:rPr>
          <w:rFonts w:eastAsia="Times New Roman"/>
        </w:rPr>
        <w:t>Description</w:t>
      </w:r>
    </w:p>
    <w:p w:rsidR="009337AF" w:rsidRDefault="00383B53">
      <w:pPr>
        <w:spacing w:before="0" w:beforeAutospacing="0" w:after="0" w:afterAutospacing="0" w:line="240" w:lineRule="auto"/>
        <w:divId w:val="2141268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w:t>
      </w:r>
    </w:p>
    <w:p w:rsidR="009337AF" w:rsidRDefault="00B311C9">
      <w:pPr>
        <w:pStyle w:val="NormalWeb"/>
        <w:divId w:val="2141268002"/>
      </w:pPr>
      <w:hyperlink w:anchor="Session1_Figure5" w:history="1">
        <w:r w:rsidR="00383B53">
          <w:rPr>
            <w:rStyle w:val="Hyperlink"/>
          </w:rPr>
          <w:t>Back to - Figure 5 The general power key function</w:t>
        </w:r>
      </w:hyperlink>
      <w:bookmarkEnd w:id="1027"/>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1160849198"/>
        <w:rPr>
          <w:rFonts w:eastAsia="Times New Roman"/>
        </w:rPr>
      </w:pPr>
      <w:bookmarkStart w:id="1041" w:name="Session1_Alternative6"/>
      <w:bookmarkEnd w:id="1041"/>
      <w:r>
        <w:rPr>
          <w:rFonts w:eastAsia="Times New Roman"/>
        </w:rPr>
        <w:t>Figure 6 Syntax Error</w:t>
      </w:r>
    </w:p>
    <w:p w:rsidR="009337AF" w:rsidRDefault="00383B53">
      <w:pPr>
        <w:pStyle w:val="Heading2"/>
        <w:divId w:val="1160849198"/>
        <w:rPr>
          <w:rFonts w:eastAsia="Times New Roman"/>
        </w:rPr>
      </w:pPr>
      <w:r>
        <w:rPr>
          <w:rFonts w:eastAsia="Times New Roman"/>
        </w:rPr>
        <w:t>Description</w:t>
      </w:r>
    </w:p>
    <w:p w:rsidR="009337AF" w:rsidRDefault="00383B53">
      <w:pPr>
        <w:spacing w:before="0" w:beforeAutospacing="0" w:after="0" w:afterAutospacing="0" w:line="240" w:lineRule="auto"/>
        <w:divId w:val="11608491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display on a calculator screen containing three lines of text showing Syntax Error. </w:t>
      </w:r>
    </w:p>
    <w:p w:rsidR="009337AF" w:rsidRDefault="00B311C9">
      <w:pPr>
        <w:pStyle w:val="NormalWeb"/>
        <w:divId w:val="1160849198"/>
      </w:pPr>
      <w:hyperlink w:anchor="Session1_Figure6" w:history="1">
        <w:r w:rsidR="00383B53">
          <w:rPr>
            <w:rStyle w:val="Hyperlink"/>
          </w:rPr>
          <w:t>Back to - Figure 6 Syntax Error</w:t>
        </w:r>
      </w:hyperlink>
      <w:bookmarkEnd w:id="1029"/>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510920021"/>
        <w:rPr>
          <w:rFonts w:eastAsia="Times New Roman"/>
        </w:rPr>
      </w:pPr>
      <w:bookmarkStart w:id="1042" w:name="Session1_Alternative7"/>
      <w:bookmarkEnd w:id="1042"/>
      <w:r>
        <w:rPr>
          <w:rFonts w:eastAsia="Times New Roman"/>
        </w:rPr>
        <w:t>Figure 7 The cursor, placed after the 3</w:t>
      </w:r>
    </w:p>
    <w:p w:rsidR="009337AF" w:rsidRDefault="00383B53">
      <w:pPr>
        <w:pStyle w:val="Heading2"/>
        <w:divId w:val="510920021"/>
        <w:rPr>
          <w:rFonts w:eastAsia="Times New Roman"/>
        </w:rPr>
      </w:pPr>
      <w:r>
        <w:rPr>
          <w:rFonts w:eastAsia="Times New Roman"/>
        </w:rPr>
        <w:t>Description</w:t>
      </w:r>
    </w:p>
    <w:p w:rsidR="009337AF" w:rsidRDefault="00383B53">
      <w:pPr>
        <w:spacing w:before="0" w:beforeAutospacing="0" w:after="0" w:afterAutospacing="0" w:line="240" w:lineRule="auto"/>
        <w:divId w:val="5109200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of the cursor, placed after the 3. </w:t>
      </w:r>
    </w:p>
    <w:p w:rsidR="009337AF" w:rsidRDefault="00B311C9">
      <w:pPr>
        <w:pStyle w:val="NormalWeb"/>
        <w:divId w:val="510920021"/>
      </w:pPr>
      <w:hyperlink w:anchor="Session1_Figure7" w:history="1">
        <w:r w:rsidR="00383B53">
          <w:rPr>
            <w:rStyle w:val="Hyperlink"/>
          </w:rPr>
          <w:t>Back to - Figure 7 The cursor, placed after the 3</w:t>
        </w:r>
      </w:hyperlink>
      <w:bookmarkEnd w:id="1031"/>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325059078"/>
        <w:rPr>
          <w:rFonts w:eastAsia="Times New Roman"/>
        </w:rPr>
      </w:pPr>
      <w:bookmarkStart w:id="1043" w:name="Session3_Alternative1"/>
      <w:bookmarkEnd w:id="1043"/>
      <w:r>
        <w:rPr>
          <w:rFonts w:eastAsia="Times New Roman"/>
        </w:rPr>
        <w:t>Figure 8 A fraction template</w:t>
      </w:r>
    </w:p>
    <w:p w:rsidR="009337AF" w:rsidRDefault="00383B53">
      <w:pPr>
        <w:pStyle w:val="Heading2"/>
        <w:divId w:val="325059078"/>
        <w:rPr>
          <w:rFonts w:eastAsia="Times New Roman"/>
        </w:rPr>
      </w:pPr>
      <w:r>
        <w:rPr>
          <w:rFonts w:eastAsia="Times New Roman"/>
        </w:rPr>
        <w:t>Description</w:t>
      </w:r>
    </w:p>
    <w:p w:rsidR="009337AF" w:rsidRDefault="00383B53">
      <w:pPr>
        <w:spacing w:before="0" w:beforeAutospacing="0" w:after="0" w:afterAutospacing="0" w:line="240" w:lineRule="auto"/>
        <w:divId w:val="3250590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w:t>
      </w:r>
    </w:p>
    <w:p w:rsidR="009337AF" w:rsidRDefault="00B311C9">
      <w:pPr>
        <w:pStyle w:val="NormalWeb"/>
        <w:divId w:val="325059078"/>
      </w:pPr>
      <w:hyperlink w:anchor="Session3_Figure1" w:history="1">
        <w:r w:rsidR="00383B53">
          <w:rPr>
            <w:rStyle w:val="Hyperlink"/>
          </w:rPr>
          <w:t>Back to - Figure 8 A fraction template</w:t>
        </w:r>
      </w:hyperlink>
      <w:bookmarkEnd w:id="1033"/>
    </w:p>
    <w:p w:rsidR="009337AF" w:rsidRDefault="00B311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7AF" w:rsidRDefault="00383B53">
      <w:pPr>
        <w:pStyle w:val="Heading1"/>
        <w:divId w:val="894511186"/>
        <w:rPr>
          <w:rFonts w:eastAsia="Times New Roman"/>
        </w:rPr>
      </w:pPr>
      <w:bookmarkStart w:id="1044" w:name="Session7_Alternative1"/>
      <w:bookmarkEnd w:id="1044"/>
      <w:r>
        <w:rPr>
          <w:rFonts w:eastAsia="Times New Roman"/>
        </w:rPr>
        <w:t>Figure 9 The degrees setting</w:t>
      </w:r>
    </w:p>
    <w:p w:rsidR="009337AF" w:rsidRDefault="00383B53">
      <w:pPr>
        <w:pStyle w:val="Heading2"/>
        <w:divId w:val="894511186"/>
        <w:rPr>
          <w:rFonts w:eastAsia="Times New Roman"/>
        </w:rPr>
      </w:pPr>
      <w:r>
        <w:rPr>
          <w:rFonts w:eastAsia="Times New Roman"/>
        </w:rPr>
        <w:t>Description</w:t>
      </w:r>
    </w:p>
    <w:p w:rsidR="009337AF" w:rsidRDefault="00383B53">
      <w:pPr>
        <w:spacing w:before="0" w:beforeAutospacing="0" w:after="0" w:afterAutospacing="0" w:line="240" w:lineRule="auto"/>
        <w:divId w:val="894511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display on a calculator screen of the degrees setting. </w:t>
      </w:r>
    </w:p>
    <w:p w:rsidR="009337AF" w:rsidRDefault="00B311C9">
      <w:pPr>
        <w:pStyle w:val="NormalWeb"/>
        <w:divId w:val="894511186"/>
      </w:pPr>
      <w:hyperlink w:anchor="Session7_Figure1" w:history="1">
        <w:r w:rsidR="00383B53">
          <w:rPr>
            <w:rStyle w:val="Hyperlink"/>
          </w:rPr>
          <w:t>Back to - Figure 9 The degrees setting</w:t>
        </w:r>
      </w:hyperlink>
      <w:bookmarkEnd w:id="1035"/>
    </w:p>
    <w:sectPr w:rsidR="009337AF" w:rsidSect="00B311C9">
      <w:headerReference w:type="default" r:id="rId276"/>
      <w:footerReference w:type="default" r:id="rId27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1C9" w:rsidRDefault="00B311C9" w:rsidP="00B311C9">
      <w:pPr>
        <w:spacing w:before="0" w:after="0" w:line="240" w:lineRule="auto"/>
      </w:pPr>
      <w:r>
        <w:separator/>
      </w:r>
    </w:p>
  </w:endnote>
  <w:endnote w:type="continuationSeparator" w:id="0">
    <w:p w:rsidR="00B311C9" w:rsidRDefault="00B311C9" w:rsidP="00B311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1C9" w:rsidRPr="00B311C9" w:rsidRDefault="00B311C9" w:rsidP="00B311C9">
    <w:pPr>
      <w:pStyle w:val="Footer"/>
      <w:pBdr>
        <w:top w:val="single" w:sz="4" w:space="1" w:color="auto"/>
      </w:pBdr>
      <w:rPr>
        <w:sz w:val="20"/>
      </w:rPr>
    </w:pPr>
    <w:r w:rsidRPr="00B311C9">
      <w:rPr>
        <w:sz w:val="20"/>
      </w:rPr>
      <w:t xml:space="preserve">Page </w:t>
    </w:r>
    <w:r w:rsidRPr="00B311C9">
      <w:rPr>
        <w:sz w:val="20"/>
      </w:rPr>
      <w:fldChar w:fldCharType="begin"/>
    </w:r>
    <w:r w:rsidRPr="00B311C9">
      <w:rPr>
        <w:sz w:val="20"/>
      </w:rPr>
      <w:instrText xml:space="preserve"> Page \* MERGEFORMAT </w:instrText>
    </w:r>
    <w:r w:rsidRPr="00B311C9">
      <w:rPr>
        <w:sz w:val="20"/>
      </w:rPr>
      <w:fldChar w:fldCharType="separate"/>
    </w:r>
    <w:r>
      <w:rPr>
        <w:noProof/>
        <w:sz w:val="20"/>
      </w:rPr>
      <w:t>6</w:t>
    </w:r>
    <w:r w:rsidRPr="00B311C9">
      <w:rPr>
        <w:sz w:val="20"/>
      </w:rPr>
      <w:fldChar w:fldCharType="end"/>
    </w:r>
    <w:r w:rsidRPr="00B311C9">
      <w:rPr>
        <w:sz w:val="20"/>
      </w:rPr>
      <w:t xml:space="preserve"> of </w:t>
    </w:r>
    <w:r w:rsidRPr="00B311C9">
      <w:rPr>
        <w:sz w:val="20"/>
      </w:rPr>
      <w:fldChar w:fldCharType="begin"/>
    </w:r>
    <w:r w:rsidRPr="00B311C9">
      <w:rPr>
        <w:sz w:val="20"/>
      </w:rPr>
      <w:instrText xml:space="preserve"> NumPages \* MERGEFORMAT </w:instrText>
    </w:r>
    <w:r w:rsidRPr="00B311C9">
      <w:rPr>
        <w:sz w:val="20"/>
      </w:rPr>
      <w:fldChar w:fldCharType="separate"/>
    </w:r>
    <w:r>
      <w:rPr>
        <w:noProof/>
        <w:sz w:val="20"/>
      </w:rPr>
      <w:t>6</w:t>
    </w:r>
    <w:r w:rsidRPr="00B311C9">
      <w:rPr>
        <w:sz w:val="20"/>
      </w:rPr>
      <w:fldChar w:fldCharType="end"/>
    </w:r>
    <w:r w:rsidRPr="00B311C9">
      <w:rPr>
        <w:sz w:val="20"/>
      </w:rPr>
      <w:tab/>
    </w:r>
    <w:r w:rsidRPr="00B311C9">
      <w:rPr>
        <w:sz w:val="20"/>
      </w:rPr>
      <w:tab/>
      <w:t>10th December 2021</w:t>
    </w:r>
  </w:p>
  <w:p w:rsidR="00B311C9" w:rsidRPr="00B311C9" w:rsidRDefault="00B311C9" w:rsidP="00B311C9">
    <w:pPr>
      <w:pStyle w:val="Footer"/>
      <w:pBdr>
        <w:top w:val="single" w:sz="4" w:space="1" w:color="auto"/>
      </w:pBdr>
      <w:rPr>
        <w:sz w:val="20"/>
      </w:rPr>
    </w:pPr>
    <w:hyperlink r:id="rId1" w:history="1">
      <w:r w:rsidRPr="00B311C9">
        <w:rPr>
          <w:rStyle w:val="Hyperlink"/>
          <w:rFonts w:ascii="Arial" w:hAnsi="Arial"/>
          <w:sz w:val="20"/>
          <w:u w:val="none"/>
        </w:rPr>
        <w:t>https://www.open.edu/openlearn/science-maths-technology/mathematics-statistics/using-scientific-calculator/content-section-0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1C9" w:rsidRDefault="00B311C9" w:rsidP="00B311C9">
      <w:pPr>
        <w:spacing w:before="0" w:after="0" w:line="240" w:lineRule="auto"/>
      </w:pPr>
      <w:r>
        <w:separator/>
      </w:r>
    </w:p>
  </w:footnote>
  <w:footnote w:type="continuationSeparator" w:id="0">
    <w:p w:rsidR="00B311C9" w:rsidRDefault="00B311C9" w:rsidP="00B311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1C9" w:rsidRPr="00B311C9" w:rsidRDefault="00B311C9" w:rsidP="00B311C9">
    <w:pPr>
      <w:pStyle w:val="Header"/>
      <w:pBdr>
        <w:bottom w:val="single" w:sz="4" w:space="1" w:color="auto"/>
      </w:pBdr>
      <w:rPr>
        <w:sz w:val="20"/>
      </w:rPr>
    </w:pPr>
    <w:r w:rsidRPr="00B311C9">
      <w:rPr>
        <w:sz w:val="20"/>
      </w:rPr>
      <w:t xml:space="preserve">                                                                                                                               </w:t>
    </w:r>
    <w:r w:rsidRPr="00B311C9">
      <w:rPr>
        <w:noProof/>
        <w:sz w:val="20"/>
      </w:rPr>
      <w:drawing>
        <wp:inline distT="0" distB="0" distL="0" distR="0">
          <wp:extent cx="790575" cy="533400"/>
          <wp:effectExtent l="0" t="0" r="9525" b="0"/>
          <wp:docPr id="820" name="Picture 820"/>
          <wp:cNvGraphicFramePr/>
          <a:graphic xmlns:a="http://schemas.openxmlformats.org/drawingml/2006/main">
            <a:graphicData uri="http://schemas.openxmlformats.org/drawingml/2006/picture">
              <pic:pic xmlns:pic="http://schemas.openxmlformats.org/drawingml/2006/picture">
                <pic:nvPicPr>
                  <pic:cNvPr id="82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311C9" w:rsidRPr="00B311C9" w:rsidRDefault="00B311C9" w:rsidP="00B311C9">
    <w:pPr>
      <w:pStyle w:val="Header"/>
      <w:pBdr>
        <w:bottom w:val="single" w:sz="4" w:space="1" w:color="auto"/>
      </w:pBdr>
      <w:rPr>
        <w:sz w:val="20"/>
      </w:rPr>
    </w:pPr>
    <w:r w:rsidRPr="00B311C9">
      <w:rPr>
        <w:sz w:val="20"/>
      </w:rPr>
      <w:t xml:space="preserve">Using a scientific calculator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9FE"/>
    <w:multiLevelType w:val="multilevel"/>
    <w:tmpl w:val="EB7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C54DC"/>
    <w:multiLevelType w:val="multilevel"/>
    <w:tmpl w:val="A95A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B5E62"/>
    <w:multiLevelType w:val="multilevel"/>
    <w:tmpl w:val="3124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002E77"/>
    <w:multiLevelType w:val="multilevel"/>
    <w:tmpl w:val="8D9C1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DF4162"/>
    <w:multiLevelType w:val="multilevel"/>
    <w:tmpl w:val="2F7E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DE50DF"/>
    <w:multiLevelType w:val="multilevel"/>
    <w:tmpl w:val="A5BE1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AD608F"/>
    <w:multiLevelType w:val="multilevel"/>
    <w:tmpl w:val="21AC3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B27F9D"/>
    <w:multiLevelType w:val="multilevel"/>
    <w:tmpl w:val="F268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9B3547"/>
    <w:multiLevelType w:val="multilevel"/>
    <w:tmpl w:val="43F68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C94478"/>
    <w:multiLevelType w:val="multilevel"/>
    <w:tmpl w:val="F9723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B7731D"/>
    <w:multiLevelType w:val="multilevel"/>
    <w:tmpl w:val="D7821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EB4860"/>
    <w:multiLevelType w:val="multilevel"/>
    <w:tmpl w:val="95FA2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5A032E"/>
    <w:multiLevelType w:val="multilevel"/>
    <w:tmpl w:val="5628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D1836"/>
    <w:multiLevelType w:val="multilevel"/>
    <w:tmpl w:val="2EE4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216160"/>
    <w:multiLevelType w:val="multilevel"/>
    <w:tmpl w:val="D488E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9B1D4A"/>
    <w:multiLevelType w:val="multilevel"/>
    <w:tmpl w:val="ACCA5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46771E"/>
    <w:multiLevelType w:val="multilevel"/>
    <w:tmpl w:val="31B2C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15503B"/>
    <w:multiLevelType w:val="multilevel"/>
    <w:tmpl w:val="47E48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FC26EE"/>
    <w:multiLevelType w:val="multilevel"/>
    <w:tmpl w:val="58A8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D56DDB"/>
    <w:multiLevelType w:val="multilevel"/>
    <w:tmpl w:val="6B3A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3936A3"/>
    <w:multiLevelType w:val="multilevel"/>
    <w:tmpl w:val="77A6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D7325A"/>
    <w:multiLevelType w:val="multilevel"/>
    <w:tmpl w:val="BA58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3C6F5F"/>
    <w:multiLevelType w:val="multilevel"/>
    <w:tmpl w:val="CE3C6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9B7506"/>
    <w:multiLevelType w:val="multilevel"/>
    <w:tmpl w:val="90081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C37DEC"/>
    <w:multiLevelType w:val="multilevel"/>
    <w:tmpl w:val="588A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EF63F4"/>
    <w:multiLevelType w:val="multilevel"/>
    <w:tmpl w:val="CC50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3652D3"/>
    <w:multiLevelType w:val="multilevel"/>
    <w:tmpl w:val="7D7A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6978BB"/>
    <w:multiLevelType w:val="multilevel"/>
    <w:tmpl w:val="CA1E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1C2B7D"/>
    <w:multiLevelType w:val="multilevel"/>
    <w:tmpl w:val="0E22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AC56A0"/>
    <w:multiLevelType w:val="multilevel"/>
    <w:tmpl w:val="F1307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327B8F"/>
    <w:multiLevelType w:val="multilevel"/>
    <w:tmpl w:val="F67A6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22192B"/>
    <w:multiLevelType w:val="multilevel"/>
    <w:tmpl w:val="830A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F820A1"/>
    <w:multiLevelType w:val="multilevel"/>
    <w:tmpl w:val="F9C81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4E04C9"/>
    <w:multiLevelType w:val="multilevel"/>
    <w:tmpl w:val="AB74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39278E"/>
    <w:multiLevelType w:val="multilevel"/>
    <w:tmpl w:val="7212B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C4AA3"/>
    <w:multiLevelType w:val="multilevel"/>
    <w:tmpl w:val="4692C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7024F3"/>
    <w:multiLevelType w:val="multilevel"/>
    <w:tmpl w:val="773A6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7240F6"/>
    <w:multiLevelType w:val="multilevel"/>
    <w:tmpl w:val="9BEA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BA202D"/>
    <w:multiLevelType w:val="multilevel"/>
    <w:tmpl w:val="18D630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036F04"/>
    <w:multiLevelType w:val="multilevel"/>
    <w:tmpl w:val="7AAA3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26"/>
  </w:num>
  <w:num w:numId="3">
    <w:abstractNumId w:val="12"/>
  </w:num>
  <w:num w:numId="4">
    <w:abstractNumId w:val="20"/>
  </w:num>
  <w:num w:numId="5">
    <w:abstractNumId w:val="28"/>
  </w:num>
  <w:num w:numId="6">
    <w:abstractNumId w:val="10"/>
  </w:num>
  <w:num w:numId="7">
    <w:abstractNumId w:val="19"/>
  </w:num>
  <w:num w:numId="8">
    <w:abstractNumId w:val="25"/>
  </w:num>
  <w:num w:numId="9">
    <w:abstractNumId w:val="24"/>
  </w:num>
  <w:num w:numId="10">
    <w:abstractNumId w:val="1"/>
  </w:num>
  <w:num w:numId="11">
    <w:abstractNumId w:val="2"/>
  </w:num>
  <w:num w:numId="12">
    <w:abstractNumId w:val="30"/>
  </w:num>
  <w:num w:numId="13">
    <w:abstractNumId w:val="17"/>
  </w:num>
  <w:num w:numId="14">
    <w:abstractNumId w:val="37"/>
  </w:num>
  <w:num w:numId="15">
    <w:abstractNumId w:val="8"/>
  </w:num>
  <w:num w:numId="16">
    <w:abstractNumId w:val="18"/>
  </w:num>
  <w:num w:numId="17">
    <w:abstractNumId w:val="4"/>
  </w:num>
  <w:num w:numId="18">
    <w:abstractNumId w:val="14"/>
  </w:num>
  <w:num w:numId="19">
    <w:abstractNumId w:val="13"/>
  </w:num>
  <w:num w:numId="20">
    <w:abstractNumId w:val="22"/>
  </w:num>
  <w:num w:numId="21">
    <w:abstractNumId w:val="39"/>
  </w:num>
  <w:num w:numId="22">
    <w:abstractNumId w:val="6"/>
  </w:num>
  <w:num w:numId="23">
    <w:abstractNumId w:val="29"/>
  </w:num>
  <w:num w:numId="24">
    <w:abstractNumId w:val="33"/>
  </w:num>
  <w:num w:numId="25">
    <w:abstractNumId w:val="27"/>
  </w:num>
  <w:num w:numId="26">
    <w:abstractNumId w:val="7"/>
  </w:num>
  <w:num w:numId="27">
    <w:abstractNumId w:val="21"/>
  </w:num>
  <w:num w:numId="28">
    <w:abstractNumId w:val="0"/>
  </w:num>
  <w:num w:numId="29">
    <w:abstractNumId w:val="31"/>
  </w:num>
  <w:num w:numId="30">
    <w:abstractNumId w:val="36"/>
  </w:num>
  <w:num w:numId="31">
    <w:abstractNumId w:val="5"/>
  </w:num>
  <w:num w:numId="32">
    <w:abstractNumId w:val="23"/>
  </w:num>
  <w:num w:numId="33">
    <w:abstractNumId w:val="32"/>
  </w:num>
  <w:num w:numId="34">
    <w:abstractNumId w:val="9"/>
  </w:num>
  <w:num w:numId="35">
    <w:abstractNumId w:val="15"/>
  </w:num>
  <w:num w:numId="36">
    <w:abstractNumId w:val="3"/>
  </w:num>
  <w:num w:numId="37">
    <w:abstractNumId w:val="16"/>
  </w:num>
  <w:num w:numId="38">
    <w:abstractNumId w:val="34"/>
  </w:num>
  <w:num w:numId="39">
    <w:abstractNumId w:val="1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53"/>
    <w:rsid w:val="00383B53"/>
    <w:rsid w:val="009337AF"/>
    <w:rsid w:val="00B31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AFB15A8-1435-43FC-B10C-357179BE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311C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311C9"/>
    <w:rPr>
      <w:rFonts w:ascii="Arial" w:eastAsiaTheme="minorEastAsia" w:hAnsi="Arial" w:cs="Arial"/>
      <w:sz w:val="28"/>
      <w:szCs w:val="28"/>
    </w:rPr>
  </w:style>
  <w:style w:type="paragraph" w:styleId="Footer">
    <w:name w:val="footer"/>
    <w:basedOn w:val="Normal"/>
    <w:link w:val="FooterChar"/>
    <w:uiPriority w:val="99"/>
    <w:unhideWhenUsed/>
    <w:rsid w:val="00B311C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311C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7391">
      <w:marLeft w:val="0"/>
      <w:marRight w:val="0"/>
      <w:marTop w:val="0"/>
      <w:marBottom w:val="0"/>
      <w:divBdr>
        <w:top w:val="none" w:sz="0" w:space="0" w:color="auto"/>
        <w:left w:val="none" w:sz="0" w:space="0" w:color="auto"/>
        <w:bottom w:val="none" w:sz="0" w:space="0" w:color="auto"/>
        <w:right w:val="none" w:sz="0" w:space="0" w:color="auto"/>
      </w:divBdr>
    </w:div>
    <w:div w:id="35547702">
      <w:marLeft w:val="0"/>
      <w:marRight w:val="0"/>
      <w:marTop w:val="0"/>
      <w:marBottom w:val="0"/>
      <w:divBdr>
        <w:top w:val="none" w:sz="0" w:space="0" w:color="auto"/>
        <w:left w:val="none" w:sz="0" w:space="0" w:color="auto"/>
        <w:bottom w:val="none" w:sz="0" w:space="0" w:color="auto"/>
        <w:right w:val="none" w:sz="0" w:space="0" w:color="auto"/>
      </w:divBdr>
      <w:divsChild>
        <w:div w:id="1894997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6019291">
              <w:marLeft w:val="0"/>
              <w:marRight w:val="0"/>
              <w:marTop w:val="0"/>
              <w:marBottom w:val="0"/>
              <w:divBdr>
                <w:top w:val="single" w:sz="6" w:space="6" w:color="000000"/>
                <w:left w:val="none" w:sz="0" w:space="0" w:color="auto"/>
                <w:bottom w:val="none" w:sz="0" w:space="0" w:color="auto"/>
                <w:right w:val="none" w:sz="0" w:space="0" w:color="auto"/>
              </w:divBdr>
            </w:div>
          </w:divsChild>
        </w:div>
        <w:div w:id="351691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0157211">
              <w:marLeft w:val="240"/>
              <w:marRight w:val="240"/>
              <w:marTop w:val="0"/>
              <w:marBottom w:val="0"/>
              <w:divBdr>
                <w:top w:val="none" w:sz="0" w:space="0" w:color="auto"/>
                <w:left w:val="none" w:sz="0" w:space="0" w:color="auto"/>
                <w:bottom w:val="none" w:sz="0" w:space="0" w:color="auto"/>
                <w:right w:val="none" w:sz="0" w:space="0" w:color="auto"/>
              </w:divBdr>
            </w:div>
            <w:div w:id="667444692">
              <w:marLeft w:val="0"/>
              <w:marRight w:val="0"/>
              <w:marTop w:val="0"/>
              <w:marBottom w:val="0"/>
              <w:divBdr>
                <w:top w:val="single" w:sz="6" w:space="6" w:color="000000"/>
                <w:left w:val="none" w:sz="0" w:space="0" w:color="auto"/>
                <w:bottom w:val="none" w:sz="0" w:space="0" w:color="auto"/>
                <w:right w:val="none" w:sz="0" w:space="0" w:color="auto"/>
              </w:divBdr>
              <w:divsChild>
                <w:div w:id="12936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00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8534802">
              <w:marLeft w:val="240"/>
              <w:marRight w:val="240"/>
              <w:marTop w:val="0"/>
              <w:marBottom w:val="0"/>
              <w:divBdr>
                <w:top w:val="none" w:sz="0" w:space="0" w:color="auto"/>
                <w:left w:val="none" w:sz="0" w:space="0" w:color="auto"/>
                <w:bottom w:val="none" w:sz="0" w:space="0" w:color="auto"/>
                <w:right w:val="none" w:sz="0" w:space="0" w:color="auto"/>
              </w:divBdr>
            </w:div>
            <w:div w:id="1587498727">
              <w:marLeft w:val="0"/>
              <w:marRight w:val="0"/>
              <w:marTop w:val="0"/>
              <w:marBottom w:val="0"/>
              <w:divBdr>
                <w:top w:val="single" w:sz="6" w:space="6" w:color="000000"/>
                <w:left w:val="none" w:sz="0" w:space="0" w:color="auto"/>
                <w:bottom w:val="none" w:sz="0" w:space="0" w:color="auto"/>
                <w:right w:val="none" w:sz="0" w:space="0" w:color="auto"/>
              </w:divBdr>
              <w:divsChild>
                <w:div w:id="19016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5092">
          <w:marLeft w:val="0"/>
          <w:marRight w:val="0"/>
          <w:marTop w:val="0"/>
          <w:marBottom w:val="0"/>
          <w:divBdr>
            <w:top w:val="none" w:sz="0" w:space="0" w:color="auto"/>
            <w:left w:val="none" w:sz="0" w:space="0" w:color="auto"/>
            <w:bottom w:val="none" w:sz="0" w:space="0" w:color="auto"/>
            <w:right w:val="none" w:sz="0" w:space="0" w:color="auto"/>
          </w:divBdr>
          <w:divsChild>
            <w:div w:id="1725374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0794855">
                  <w:marLeft w:val="0"/>
                  <w:marRight w:val="0"/>
                  <w:marTop w:val="0"/>
                  <w:marBottom w:val="0"/>
                  <w:divBdr>
                    <w:top w:val="single" w:sz="6" w:space="6" w:color="000000"/>
                    <w:left w:val="none" w:sz="0" w:space="0" w:color="auto"/>
                    <w:bottom w:val="none" w:sz="0" w:space="0" w:color="auto"/>
                    <w:right w:val="none" w:sz="0" w:space="0" w:color="auto"/>
                  </w:divBdr>
                </w:div>
              </w:divsChild>
            </w:div>
            <w:div w:id="17243282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5219815">
                  <w:marLeft w:val="240"/>
                  <w:marRight w:val="240"/>
                  <w:marTop w:val="0"/>
                  <w:marBottom w:val="0"/>
                  <w:divBdr>
                    <w:top w:val="none" w:sz="0" w:space="0" w:color="auto"/>
                    <w:left w:val="none" w:sz="0" w:space="0" w:color="auto"/>
                    <w:bottom w:val="none" w:sz="0" w:space="0" w:color="auto"/>
                    <w:right w:val="none" w:sz="0" w:space="0" w:color="auto"/>
                  </w:divBdr>
                </w:div>
                <w:div w:id="1823890378">
                  <w:marLeft w:val="0"/>
                  <w:marRight w:val="0"/>
                  <w:marTop w:val="0"/>
                  <w:marBottom w:val="0"/>
                  <w:divBdr>
                    <w:top w:val="single" w:sz="6" w:space="6" w:color="000000"/>
                    <w:left w:val="none" w:sz="0" w:space="0" w:color="auto"/>
                    <w:bottom w:val="none" w:sz="0" w:space="0" w:color="auto"/>
                    <w:right w:val="none" w:sz="0" w:space="0" w:color="auto"/>
                  </w:divBdr>
                  <w:divsChild>
                    <w:div w:id="17247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6557">
          <w:marLeft w:val="0"/>
          <w:marRight w:val="0"/>
          <w:marTop w:val="0"/>
          <w:marBottom w:val="0"/>
          <w:divBdr>
            <w:top w:val="none" w:sz="0" w:space="0" w:color="auto"/>
            <w:left w:val="none" w:sz="0" w:space="0" w:color="auto"/>
            <w:bottom w:val="none" w:sz="0" w:space="0" w:color="auto"/>
            <w:right w:val="none" w:sz="0" w:space="0" w:color="auto"/>
          </w:divBdr>
          <w:divsChild>
            <w:div w:id="1041588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8234847">
                  <w:marLeft w:val="0"/>
                  <w:marRight w:val="0"/>
                  <w:marTop w:val="0"/>
                  <w:marBottom w:val="0"/>
                  <w:divBdr>
                    <w:top w:val="single" w:sz="6" w:space="6" w:color="000000"/>
                    <w:left w:val="none" w:sz="0" w:space="0" w:color="auto"/>
                    <w:bottom w:val="none" w:sz="0" w:space="0" w:color="auto"/>
                    <w:right w:val="none" w:sz="0" w:space="0" w:color="auto"/>
                  </w:divBdr>
                </w:div>
              </w:divsChild>
            </w:div>
            <w:div w:id="21348658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59369">
                  <w:marLeft w:val="0"/>
                  <w:marRight w:val="0"/>
                  <w:marTop w:val="0"/>
                  <w:marBottom w:val="0"/>
                  <w:divBdr>
                    <w:top w:val="single" w:sz="6" w:space="6" w:color="000000"/>
                    <w:left w:val="none" w:sz="0" w:space="0" w:color="auto"/>
                    <w:bottom w:val="none" w:sz="0" w:space="0" w:color="auto"/>
                    <w:right w:val="none" w:sz="0" w:space="0" w:color="auto"/>
                  </w:divBdr>
                </w:div>
              </w:divsChild>
            </w:div>
            <w:div w:id="227543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1758861">
                  <w:marLeft w:val="0"/>
                  <w:marRight w:val="0"/>
                  <w:marTop w:val="0"/>
                  <w:marBottom w:val="0"/>
                  <w:divBdr>
                    <w:top w:val="single" w:sz="6" w:space="6" w:color="000000"/>
                    <w:left w:val="none" w:sz="0" w:space="0" w:color="auto"/>
                    <w:bottom w:val="none" w:sz="0" w:space="0" w:color="auto"/>
                    <w:right w:val="none" w:sz="0" w:space="0" w:color="auto"/>
                  </w:divBdr>
                </w:div>
              </w:divsChild>
            </w:div>
            <w:div w:id="1030641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3739355">
                  <w:marLeft w:val="240"/>
                  <w:marRight w:val="240"/>
                  <w:marTop w:val="0"/>
                  <w:marBottom w:val="0"/>
                  <w:divBdr>
                    <w:top w:val="none" w:sz="0" w:space="0" w:color="auto"/>
                    <w:left w:val="none" w:sz="0" w:space="0" w:color="auto"/>
                    <w:bottom w:val="none" w:sz="0" w:space="0" w:color="auto"/>
                    <w:right w:val="none" w:sz="0" w:space="0" w:color="auto"/>
                  </w:divBdr>
                </w:div>
                <w:div w:id="1030495836">
                  <w:marLeft w:val="0"/>
                  <w:marRight w:val="0"/>
                  <w:marTop w:val="0"/>
                  <w:marBottom w:val="0"/>
                  <w:divBdr>
                    <w:top w:val="single" w:sz="6" w:space="6" w:color="000000"/>
                    <w:left w:val="none" w:sz="0" w:space="0" w:color="auto"/>
                    <w:bottom w:val="none" w:sz="0" w:space="0" w:color="auto"/>
                    <w:right w:val="none" w:sz="0" w:space="0" w:color="auto"/>
                  </w:divBdr>
                  <w:divsChild>
                    <w:div w:id="1700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09297">
          <w:marLeft w:val="0"/>
          <w:marRight w:val="0"/>
          <w:marTop w:val="0"/>
          <w:marBottom w:val="0"/>
          <w:divBdr>
            <w:top w:val="none" w:sz="0" w:space="0" w:color="auto"/>
            <w:left w:val="none" w:sz="0" w:space="0" w:color="auto"/>
            <w:bottom w:val="none" w:sz="0" w:space="0" w:color="auto"/>
            <w:right w:val="none" w:sz="0" w:space="0" w:color="auto"/>
          </w:divBdr>
          <w:divsChild>
            <w:div w:id="10232859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586311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59318410">
          <w:marLeft w:val="0"/>
          <w:marRight w:val="0"/>
          <w:marTop w:val="0"/>
          <w:marBottom w:val="0"/>
          <w:divBdr>
            <w:top w:val="none" w:sz="0" w:space="0" w:color="auto"/>
            <w:left w:val="none" w:sz="0" w:space="0" w:color="auto"/>
            <w:bottom w:val="none" w:sz="0" w:space="0" w:color="auto"/>
            <w:right w:val="none" w:sz="0" w:space="0" w:color="auto"/>
          </w:divBdr>
        </w:div>
      </w:divsChild>
    </w:div>
    <w:div w:id="59864816">
      <w:marLeft w:val="0"/>
      <w:marRight w:val="0"/>
      <w:marTop w:val="0"/>
      <w:marBottom w:val="0"/>
      <w:divBdr>
        <w:top w:val="none" w:sz="0" w:space="0" w:color="auto"/>
        <w:left w:val="none" w:sz="0" w:space="0" w:color="auto"/>
        <w:bottom w:val="none" w:sz="0" w:space="0" w:color="auto"/>
        <w:right w:val="none" w:sz="0" w:space="0" w:color="auto"/>
      </w:divBdr>
    </w:div>
    <w:div w:id="120198407">
      <w:marLeft w:val="0"/>
      <w:marRight w:val="0"/>
      <w:marTop w:val="0"/>
      <w:marBottom w:val="0"/>
      <w:divBdr>
        <w:top w:val="none" w:sz="0" w:space="0" w:color="auto"/>
        <w:left w:val="none" w:sz="0" w:space="0" w:color="auto"/>
        <w:bottom w:val="none" w:sz="0" w:space="0" w:color="auto"/>
        <w:right w:val="none" w:sz="0" w:space="0" w:color="auto"/>
      </w:divBdr>
    </w:div>
    <w:div w:id="201602612">
      <w:marLeft w:val="0"/>
      <w:marRight w:val="0"/>
      <w:marTop w:val="0"/>
      <w:marBottom w:val="0"/>
      <w:divBdr>
        <w:top w:val="none" w:sz="0" w:space="0" w:color="auto"/>
        <w:left w:val="none" w:sz="0" w:space="0" w:color="auto"/>
        <w:bottom w:val="none" w:sz="0" w:space="0" w:color="auto"/>
        <w:right w:val="none" w:sz="0" w:space="0" w:color="auto"/>
      </w:divBdr>
      <w:divsChild>
        <w:div w:id="1632513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7414903">
              <w:marLeft w:val="0"/>
              <w:marRight w:val="0"/>
              <w:marTop w:val="0"/>
              <w:marBottom w:val="0"/>
              <w:divBdr>
                <w:top w:val="single" w:sz="6" w:space="6" w:color="000000"/>
                <w:left w:val="none" w:sz="0" w:space="0" w:color="auto"/>
                <w:bottom w:val="none" w:sz="0" w:space="0" w:color="auto"/>
                <w:right w:val="none" w:sz="0" w:space="0" w:color="auto"/>
              </w:divBdr>
            </w:div>
          </w:divsChild>
        </w:div>
        <w:div w:id="1059717722">
          <w:marLeft w:val="0"/>
          <w:marRight w:val="0"/>
          <w:marTop w:val="240"/>
          <w:marBottom w:val="240"/>
          <w:divBdr>
            <w:top w:val="none" w:sz="0" w:space="0" w:color="auto"/>
            <w:left w:val="none" w:sz="0" w:space="0" w:color="auto"/>
            <w:bottom w:val="none" w:sz="0" w:space="0" w:color="auto"/>
            <w:right w:val="none" w:sz="0" w:space="0" w:color="auto"/>
          </w:divBdr>
          <w:divsChild>
            <w:div w:id="1481460336">
              <w:marLeft w:val="0"/>
              <w:marRight w:val="0"/>
              <w:marTop w:val="0"/>
              <w:marBottom w:val="0"/>
              <w:divBdr>
                <w:top w:val="none" w:sz="0" w:space="0" w:color="auto"/>
                <w:left w:val="none" w:sz="0" w:space="0" w:color="auto"/>
                <w:bottom w:val="none" w:sz="0" w:space="0" w:color="auto"/>
                <w:right w:val="none" w:sz="0" w:space="0" w:color="auto"/>
              </w:divBdr>
            </w:div>
          </w:divsChild>
        </w:div>
        <w:div w:id="19841134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3531293">
              <w:marLeft w:val="0"/>
              <w:marRight w:val="0"/>
              <w:marTop w:val="0"/>
              <w:marBottom w:val="0"/>
              <w:divBdr>
                <w:top w:val="single" w:sz="6" w:space="6" w:color="000000"/>
                <w:left w:val="none" w:sz="0" w:space="0" w:color="auto"/>
                <w:bottom w:val="none" w:sz="0" w:space="0" w:color="auto"/>
                <w:right w:val="none" w:sz="0" w:space="0" w:color="auto"/>
              </w:divBdr>
            </w:div>
          </w:divsChild>
        </w:div>
        <w:div w:id="19301210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16500">
              <w:marLeft w:val="0"/>
              <w:marRight w:val="0"/>
              <w:marTop w:val="0"/>
              <w:marBottom w:val="0"/>
              <w:divBdr>
                <w:top w:val="single" w:sz="6" w:space="6" w:color="000000"/>
                <w:left w:val="none" w:sz="0" w:space="0" w:color="auto"/>
                <w:bottom w:val="none" w:sz="0" w:space="0" w:color="auto"/>
                <w:right w:val="none" w:sz="0" w:space="0" w:color="auto"/>
              </w:divBdr>
            </w:div>
          </w:divsChild>
        </w:div>
        <w:div w:id="1712610004">
          <w:marLeft w:val="0"/>
          <w:marRight w:val="0"/>
          <w:marTop w:val="240"/>
          <w:marBottom w:val="240"/>
          <w:divBdr>
            <w:top w:val="none" w:sz="0" w:space="0" w:color="auto"/>
            <w:left w:val="none" w:sz="0" w:space="0" w:color="auto"/>
            <w:bottom w:val="none" w:sz="0" w:space="0" w:color="auto"/>
            <w:right w:val="none" w:sz="0" w:space="0" w:color="auto"/>
          </w:divBdr>
          <w:divsChild>
            <w:div w:id="1541430585">
              <w:marLeft w:val="0"/>
              <w:marRight w:val="0"/>
              <w:marTop w:val="0"/>
              <w:marBottom w:val="0"/>
              <w:divBdr>
                <w:top w:val="none" w:sz="0" w:space="0" w:color="auto"/>
                <w:left w:val="none" w:sz="0" w:space="0" w:color="auto"/>
                <w:bottom w:val="none" w:sz="0" w:space="0" w:color="auto"/>
                <w:right w:val="none" w:sz="0" w:space="0" w:color="auto"/>
              </w:divBdr>
            </w:div>
          </w:divsChild>
        </w:div>
        <w:div w:id="134027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5200325">
              <w:marLeft w:val="0"/>
              <w:marRight w:val="0"/>
              <w:marTop w:val="0"/>
              <w:marBottom w:val="0"/>
              <w:divBdr>
                <w:top w:val="single" w:sz="6" w:space="6" w:color="000000"/>
                <w:left w:val="none" w:sz="0" w:space="0" w:color="auto"/>
                <w:bottom w:val="none" w:sz="0" w:space="0" w:color="auto"/>
                <w:right w:val="none" w:sz="0" w:space="0" w:color="auto"/>
              </w:divBdr>
            </w:div>
          </w:divsChild>
        </w:div>
        <w:div w:id="1758869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1462205">
              <w:marLeft w:val="0"/>
              <w:marRight w:val="0"/>
              <w:marTop w:val="0"/>
              <w:marBottom w:val="0"/>
              <w:divBdr>
                <w:top w:val="single" w:sz="6" w:space="6" w:color="000000"/>
                <w:left w:val="none" w:sz="0" w:space="0" w:color="auto"/>
                <w:bottom w:val="none" w:sz="0" w:space="0" w:color="auto"/>
                <w:right w:val="none" w:sz="0" w:space="0" w:color="auto"/>
              </w:divBdr>
              <w:divsChild>
                <w:div w:id="837036509">
                  <w:marLeft w:val="0"/>
                  <w:marRight w:val="0"/>
                  <w:marTop w:val="240"/>
                  <w:marBottom w:val="240"/>
                  <w:divBdr>
                    <w:top w:val="none" w:sz="0" w:space="0" w:color="auto"/>
                    <w:left w:val="none" w:sz="0" w:space="0" w:color="auto"/>
                    <w:bottom w:val="none" w:sz="0" w:space="0" w:color="auto"/>
                    <w:right w:val="none" w:sz="0" w:space="0" w:color="auto"/>
                  </w:divBdr>
                  <w:divsChild>
                    <w:div w:id="5830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87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6859926">
              <w:marLeft w:val="240"/>
              <w:marRight w:val="240"/>
              <w:marTop w:val="0"/>
              <w:marBottom w:val="0"/>
              <w:divBdr>
                <w:top w:val="none" w:sz="0" w:space="0" w:color="auto"/>
                <w:left w:val="none" w:sz="0" w:space="0" w:color="auto"/>
                <w:bottom w:val="none" w:sz="0" w:space="0" w:color="auto"/>
                <w:right w:val="none" w:sz="0" w:space="0" w:color="auto"/>
              </w:divBdr>
            </w:div>
            <w:div w:id="1955135975">
              <w:marLeft w:val="0"/>
              <w:marRight w:val="0"/>
              <w:marTop w:val="0"/>
              <w:marBottom w:val="0"/>
              <w:divBdr>
                <w:top w:val="single" w:sz="6" w:space="6" w:color="000000"/>
                <w:left w:val="none" w:sz="0" w:space="0" w:color="auto"/>
                <w:bottom w:val="none" w:sz="0" w:space="0" w:color="auto"/>
                <w:right w:val="none" w:sz="0" w:space="0" w:color="auto"/>
              </w:divBdr>
              <w:divsChild>
                <w:div w:id="1649167191">
                  <w:marLeft w:val="0"/>
                  <w:marRight w:val="0"/>
                  <w:marTop w:val="0"/>
                  <w:marBottom w:val="0"/>
                  <w:divBdr>
                    <w:top w:val="none" w:sz="0" w:space="0" w:color="auto"/>
                    <w:left w:val="none" w:sz="0" w:space="0" w:color="auto"/>
                    <w:bottom w:val="none" w:sz="0" w:space="0" w:color="auto"/>
                    <w:right w:val="none" w:sz="0" w:space="0" w:color="auto"/>
                  </w:divBdr>
                  <w:divsChild>
                    <w:div w:id="1797989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9543896">
                          <w:marLeft w:val="0"/>
                          <w:marRight w:val="0"/>
                          <w:marTop w:val="0"/>
                          <w:marBottom w:val="0"/>
                          <w:divBdr>
                            <w:top w:val="single" w:sz="6" w:space="6" w:color="000000"/>
                            <w:left w:val="none" w:sz="0" w:space="0" w:color="auto"/>
                            <w:bottom w:val="none" w:sz="0" w:space="0" w:color="auto"/>
                            <w:right w:val="none" w:sz="0" w:space="0" w:color="auto"/>
                          </w:divBdr>
                        </w:div>
                      </w:divsChild>
                    </w:div>
                    <w:div w:id="13406915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1006890">
                          <w:marLeft w:val="0"/>
                          <w:marRight w:val="0"/>
                          <w:marTop w:val="0"/>
                          <w:marBottom w:val="0"/>
                          <w:divBdr>
                            <w:top w:val="single" w:sz="6" w:space="6" w:color="000000"/>
                            <w:left w:val="none" w:sz="0" w:space="0" w:color="auto"/>
                            <w:bottom w:val="none" w:sz="0" w:space="0" w:color="auto"/>
                            <w:right w:val="none" w:sz="0" w:space="0" w:color="auto"/>
                          </w:divBdr>
                          <w:divsChild>
                            <w:div w:id="881677604">
                              <w:marLeft w:val="0"/>
                              <w:marRight w:val="0"/>
                              <w:marTop w:val="240"/>
                              <w:marBottom w:val="240"/>
                              <w:divBdr>
                                <w:top w:val="none" w:sz="0" w:space="0" w:color="auto"/>
                                <w:left w:val="none" w:sz="0" w:space="0" w:color="auto"/>
                                <w:bottom w:val="none" w:sz="0" w:space="0" w:color="auto"/>
                                <w:right w:val="none" w:sz="0" w:space="0" w:color="auto"/>
                              </w:divBdr>
                              <w:divsChild>
                                <w:div w:id="19621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175880">
          <w:marLeft w:val="0"/>
          <w:marRight w:val="0"/>
          <w:marTop w:val="0"/>
          <w:marBottom w:val="0"/>
          <w:divBdr>
            <w:top w:val="none" w:sz="0" w:space="0" w:color="auto"/>
            <w:left w:val="none" w:sz="0" w:space="0" w:color="auto"/>
            <w:bottom w:val="none" w:sz="0" w:space="0" w:color="auto"/>
            <w:right w:val="none" w:sz="0" w:space="0" w:color="auto"/>
          </w:divBdr>
          <w:divsChild>
            <w:div w:id="1890451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9538265">
                  <w:marLeft w:val="240"/>
                  <w:marRight w:val="240"/>
                  <w:marTop w:val="0"/>
                  <w:marBottom w:val="0"/>
                  <w:divBdr>
                    <w:top w:val="none" w:sz="0" w:space="0" w:color="auto"/>
                    <w:left w:val="none" w:sz="0" w:space="0" w:color="auto"/>
                    <w:bottom w:val="none" w:sz="0" w:space="0" w:color="auto"/>
                    <w:right w:val="none" w:sz="0" w:space="0" w:color="auto"/>
                  </w:divBdr>
                </w:div>
                <w:div w:id="576130559">
                  <w:marLeft w:val="0"/>
                  <w:marRight w:val="0"/>
                  <w:marTop w:val="0"/>
                  <w:marBottom w:val="0"/>
                  <w:divBdr>
                    <w:top w:val="single" w:sz="6" w:space="6" w:color="000000"/>
                    <w:left w:val="none" w:sz="0" w:space="0" w:color="auto"/>
                    <w:bottom w:val="none" w:sz="0" w:space="0" w:color="auto"/>
                    <w:right w:val="none" w:sz="0" w:space="0" w:color="auto"/>
                  </w:divBdr>
                  <w:divsChild>
                    <w:div w:id="885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37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0196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45065664">
          <w:marLeft w:val="0"/>
          <w:marRight w:val="0"/>
          <w:marTop w:val="0"/>
          <w:marBottom w:val="0"/>
          <w:divBdr>
            <w:top w:val="none" w:sz="0" w:space="0" w:color="auto"/>
            <w:left w:val="none" w:sz="0" w:space="0" w:color="auto"/>
            <w:bottom w:val="none" w:sz="0" w:space="0" w:color="auto"/>
            <w:right w:val="none" w:sz="0" w:space="0" w:color="auto"/>
          </w:divBdr>
          <w:divsChild>
            <w:div w:id="16180289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3704451">
                  <w:marLeft w:val="0"/>
                  <w:marRight w:val="0"/>
                  <w:marTop w:val="0"/>
                  <w:marBottom w:val="0"/>
                  <w:divBdr>
                    <w:top w:val="single" w:sz="6" w:space="6" w:color="000000"/>
                    <w:left w:val="none" w:sz="0" w:space="0" w:color="auto"/>
                    <w:bottom w:val="none" w:sz="0" w:space="0" w:color="auto"/>
                    <w:right w:val="none" w:sz="0" w:space="0" w:color="auto"/>
                  </w:divBdr>
                </w:div>
              </w:divsChild>
            </w:div>
            <w:div w:id="258100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4002485">
                  <w:marLeft w:val="240"/>
                  <w:marRight w:val="240"/>
                  <w:marTop w:val="0"/>
                  <w:marBottom w:val="0"/>
                  <w:divBdr>
                    <w:top w:val="none" w:sz="0" w:space="0" w:color="auto"/>
                    <w:left w:val="none" w:sz="0" w:space="0" w:color="auto"/>
                    <w:bottom w:val="none" w:sz="0" w:space="0" w:color="auto"/>
                    <w:right w:val="none" w:sz="0" w:space="0" w:color="auto"/>
                  </w:divBdr>
                </w:div>
                <w:div w:id="183711598">
                  <w:marLeft w:val="0"/>
                  <w:marRight w:val="0"/>
                  <w:marTop w:val="0"/>
                  <w:marBottom w:val="0"/>
                  <w:divBdr>
                    <w:top w:val="single" w:sz="6" w:space="6" w:color="000000"/>
                    <w:left w:val="none" w:sz="0" w:space="0" w:color="auto"/>
                    <w:bottom w:val="none" w:sz="0" w:space="0" w:color="auto"/>
                    <w:right w:val="none" w:sz="0" w:space="0" w:color="auto"/>
                  </w:divBdr>
                  <w:divsChild>
                    <w:div w:id="16960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6261">
          <w:marLeft w:val="0"/>
          <w:marRight w:val="0"/>
          <w:marTop w:val="0"/>
          <w:marBottom w:val="0"/>
          <w:divBdr>
            <w:top w:val="none" w:sz="0" w:space="0" w:color="auto"/>
            <w:left w:val="none" w:sz="0" w:space="0" w:color="auto"/>
            <w:bottom w:val="none" w:sz="0" w:space="0" w:color="auto"/>
            <w:right w:val="none" w:sz="0" w:space="0" w:color="auto"/>
          </w:divBdr>
          <w:divsChild>
            <w:div w:id="1718316995">
              <w:marLeft w:val="0"/>
              <w:marRight w:val="0"/>
              <w:marTop w:val="240"/>
              <w:marBottom w:val="240"/>
              <w:divBdr>
                <w:top w:val="none" w:sz="0" w:space="0" w:color="auto"/>
                <w:left w:val="none" w:sz="0" w:space="0" w:color="auto"/>
                <w:bottom w:val="none" w:sz="0" w:space="0" w:color="auto"/>
                <w:right w:val="none" w:sz="0" w:space="0" w:color="auto"/>
              </w:divBdr>
              <w:divsChild>
                <w:div w:id="510492096">
                  <w:marLeft w:val="0"/>
                  <w:marRight w:val="0"/>
                  <w:marTop w:val="0"/>
                  <w:marBottom w:val="0"/>
                  <w:divBdr>
                    <w:top w:val="none" w:sz="0" w:space="0" w:color="auto"/>
                    <w:left w:val="none" w:sz="0" w:space="0" w:color="auto"/>
                    <w:bottom w:val="none" w:sz="0" w:space="0" w:color="auto"/>
                    <w:right w:val="none" w:sz="0" w:space="0" w:color="auto"/>
                  </w:divBdr>
                </w:div>
              </w:divsChild>
            </w:div>
            <w:div w:id="4990069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4881752">
                  <w:marLeft w:val="0"/>
                  <w:marRight w:val="0"/>
                  <w:marTop w:val="0"/>
                  <w:marBottom w:val="0"/>
                  <w:divBdr>
                    <w:top w:val="single" w:sz="6" w:space="6" w:color="000000"/>
                    <w:left w:val="none" w:sz="0" w:space="0" w:color="auto"/>
                    <w:bottom w:val="none" w:sz="0" w:space="0" w:color="auto"/>
                    <w:right w:val="none" w:sz="0" w:space="0" w:color="auto"/>
                  </w:divBdr>
                </w:div>
              </w:divsChild>
            </w:div>
            <w:div w:id="1523859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5527776">
                  <w:marLeft w:val="240"/>
                  <w:marRight w:val="240"/>
                  <w:marTop w:val="0"/>
                  <w:marBottom w:val="0"/>
                  <w:divBdr>
                    <w:top w:val="none" w:sz="0" w:space="0" w:color="auto"/>
                    <w:left w:val="none" w:sz="0" w:space="0" w:color="auto"/>
                    <w:bottom w:val="none" w:sz="0" w:space="0" w:color="auto"/>
                    <w:right w:val="none" w:sz="0" w:space="0" w:color="auto"/>
                  </w:divBdr>
                </w:div>
                <w:div w:id="1761289861">
                  <w:marLeft w:val="0"/>
                  <w:marRight w:val="0"/>
                  <w:marTop w:val="0"/>
                  <w:marBottom w:val="0"/>
                  <w:divBdr>
                    <w:top w:val="single" w:sz="6" w:space="6" w:color="000000"/>
                    <w:left w:val="none" w:sz="0" w:space="0" w:color="auto"/>
                    <w:bottom w:val="none" w:sz="0" w:space="0" w:color="auto"/>
                    <w:right w:val="none" w:sz="0" w:space="0" w:color="auto"/>
                  </w:divBdr>
                  <w:divsChild>
                    <w:div w:id="1117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7383">
          <w:marLeft w:val="0"/>
          <w:marRight w:val="0"/>
          <w:marTop w:val="0"/>
          <w:marBottom w:val="0"/>
          <w:divBdr>
            <w:top w:val="none" w:sz="0" w:space="0" w:color="auto"/>
            <w:left w:val="none" w:sz="0" w:space="0" w:color="auto"/>
            <w:bottom w:val="none" w:sz="0" w:space="0" w:color="auto"/>
            <w:right w:val="none" w:sz="0" w:space="0" w:color="auto"/>
          </w:divBdr>
          <w:divsChild>
            <w:div w:id="1716998549">
              <w:marLeft w:val="0"/>
              <w:marRight w:val="0"/>
              <w:marTop w:val="240"/>
              <w:marBottom w:val="240"/>
              <w:divBdr>
                <w:top w:val="none" w:sz="0" w:space="0" w:color="auto"/>
                <w:left w:val="none" w:sz="0" w:space="0" w:color="auto"/>
                <w:bottom w:val="none" w:sz="0" w:space="0" w:color="auto"/>
                <w:right w:val="none" w:sz="0" w:space="0" w:color="auto"/>
              </w:divBdr>
              <w:divsChild>
                <w:div w:id="131142917">
                  <w:marLeft w:val="0"/>
                  <w:marRight w:val="0"/>
                  <w:marTop w:val="0"/>
                  <w:marBottom w:val="0"/>
                  <w:divBdr>
                    <w:top w:val="none" w:sz="0" w:space="0" w:color="auto"/>
                    <w:left w:val="none" w:sz="0" w:space="0" w:color="auto"/>
                    <w:bottom w:val="none" w:sz="0" w:space="0" w:color="auto"/>
                    <w:right w:val="none" w:sz="0" w:space="0" w:color="auto"/>
                  </w:divBdr>
                </w:div>
              </w:divsChild>
            </w:div>
            <w:div w:id="1800414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9002228">
                  <w:marLeft w:val="0"/>
                  <w:marRight w:val="0"/>
                  <w:marTop w:val="0"/>
                  <w:marBottom w:val="0"/>
                  <w:divBdr>
                    <w:top w:val="single" w:sz="6" w:space="6" w:color="000000"/>
                    <w:left w:val="none" w:sz="0" w:space="0" w:color="auto"/>
                    <w:bottom w:val="none" w:sz="0" w:space="0" w:color="auto"/>
                    <w:right w:val="none" w:sz="0" w:space="0" w:color="auto"/>
                  </w:divBdr>
                </w:div>
              </w:divsChild>
            </w:div>
            <w:div w:id="7026794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2262550">
                  <w:marLeft w:val="240"/>
                  <w:marRight w:val="240"/>
                  <w:marTop w:val="0"/>
                  <w:marBottom w:val="0"/>
                  <w:divBdr>
                    <w:top w:val="none" w:sz="0" w:space="0" w:color="auto"/>
                    <w:left w:val="none" w:sz="0" w:space="0" w:color="auto"/>
                    <w:bottom w:val="none" w:sz="0" w:space="0" w:color="auto"/>
                    <w:right w:val="none" w:sz="0" w:space="0" w:color="auto"/>
                  </w:divBdr>
                </w:div>
                <w:div w:id="2102022147">
                  <w:marLeft w:val="0"/>
                  <w:marRight w:val="0"/>
                  <w:marTop w:val="0"/>
                  <w:marBottom w:val="0"/>
                  <w:divBdr>
                    <w:top w:val="single" w:sz="6" w:space="6" w:color="000000"/>
                    <w:left w:val="none" w:sz="0" w:space="0" w:color="auto"/>
                    <w:bottom w:val="none" w:sz="0" w:space="0" w:color="auto"/>
                    <w:right w:val="none" w:sz="0" w:space="0" w:color="auto"/>
                  </w:divBdr>
                  <w:divsChild>
                    <w:div w:id="14748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433324">
      <w:marLeft w:val="0"/>
      <w:marRight w:val="0"/>
      <w:marTop w:val="0"/>
      <w:marBottom w:val="0"/>
      <w:divBdr>
        <w:top w:val="none" w:sz="0" w:space="0" w:color="auto"/>
        <w:left w:val="none" w:sz="0" w:space="0" w:color="auto"/>
        <w:bottom w:val="none" w:sz="0" w:space="0" w:color="auto"/>
        <w:right w:val="none" w:sz="0" w:space="0" w:color="auto"/>
      </w:divBdr>
      <w:divsChild>
        <w:div w:id="952635973">
          <w:marLeft w:val="0"/>
          <w:marRight w:val="0"/>
          <w:marTop w:val="0"/>
          <w:marBottom w:val="0"/>
          <w:divBdr>
            <w:top w:val="none" w:sz="0" w:space="0" w:color="auto"/>
            <w:left w:val="none" w:sz="0" w:space="0" w:color="auto"/>
            <w:bottom w:val="none" w:sz="0" w:space="0" w:color="auto"/>
            <w:right w:val="none" w:sz="0" w:space="0" w:color="auto"/>
          </w:divBdr>
        </w:div>
        <w:div w:id="1706910454">
          <w:marLeft w:val="0"/>
          <w:marRight w:val="0"/>
          <w:marTop w:val="0"/>
          <w:marBottom w:val="0"/>
          <w:divBdr>
            <w:top w:val="none" w:sz="0" w:space="0" w:color="auto"/>
            <w:left w:val="none" w:sz="0" w:space="0" w:color="auto"/>
            <w:bottom w:val="none" w:sz="0" w:space="0" w:color="auto"/>
            <w:right w:val="none" w:sz="0" w:space="0" w:color="auto"/>
          </w:divBdr>
          <w:divsChild>
            <w:div w:id="907376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491936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36494171">
          <w:marLeft w:val="0"/>
          <w:marRight w:val="0"/>
          <w:marTop w:val="0"/>
          <w:marBottom w:val="0"/>
          <w:divBdr>
            <w:top w:val="none" w:sz="0" w:space="0" w:color="auto"/>
            <w:left w:val="none" w:sz="0" w:space="0" w:color="auto"/>
            <w:bottom w:val="none" w:sz="0" w:space="0" w:color="auto"/>
            <w:right w:val="none" w:sz="0" w:space="0" w:color="auto"/>
          </w:divBdr>
          <w:divsChild>
            <w:div w:id="1760443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24515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53024964">
          <w:marLeft w:val="0"/>
          <w:marRight w:val="0"/>
          <w:marTop w:val="0"/>
          <w:marBottom w:val="0"/>
          <w:divBdr>
            <w:top w:val="none" w:sz="0" w:space="0" w:color="auto"/>
            <w:left w:val="none" w:sz="0" w:space="0" w:color="auto"/>
            <w:bottom w:val="none" w:sz="0" w:space="0" w:color="auto"/>
            <w:right w:val="none" w:sz="0" w:space="0" w:color="auto"/>
          </w:divBdr>
        </w:div>
        <w:div w:id="788016597">
          <w:marLeft w:val="0"/>
          <w:marRight w:val="0"/>
          <w:marTop w:val="0"/>
          <w:marBottom w:val="0"/>
          <w:divBdr>
            <w:top w:val="none" w:sz="0" w:space="0" w:color="auto"/>
            <w:left w:val="none" w:sz="0" w:space="0" w:color="auto"/>
            <w:bottom w:val="none" w:sz="0" w:space="0" w:color="auto"/>
            <w:right w:val="none" w:sz="0" w:space="0" w:color="auto"/>
          </w:divBdr>
        </w:div>
        <w:div w:id="788740989">
          <w:marLeft w:val="0"/>
          <w:marRight w:val="0"/>
          <w:marTop w:val="0"/>
          <w:marBottom w:val="0"/>
          <w:divBdr>
            <w:top w:val="none" w:sz="0" w:space="0" w:color="auto"/>
            <w:left w:val="none" w:sz="0" w:space="0" w:color="auto"/>
            <w:bottom w:val="none" w:sz="0" w:space="0" w:color="auto"/>
            <w:right w:val="none" w:sz="0" w:space="0" w:color="auto"/>
          </w:divBdr>
          <w:divsChild>
            <w:div w:id="1331911601">
              <w:marLeft w:val="0"/>
              <w:marRight w:val="0"/>
              <w:marTop w:val="240"/>
              <w:marBottom w:val="240"/>
              <w:divBdr>
                <w:top w:val="none" w:sz="0" w:space="0" w:color="auto"/>
                <w:left w:val="none" w:sz="0" w:space="0" w:color="auto"/>
                <w:bottom w:val="none" w:sz="0" w:space="0" w:color="auto"/>
                <w:right w:val="none" w:sz="0" w:space="0" w:color="auto"/>
              </w:divBdr>
            </w:div>
          </w:divsChild>
        </w:div>
        <w:div w:id="1865053145">
          <w:marLeft w:val="0"/>
          <w:marRight w:val="0"/>
          <w:marTop w:val="0"/>
          <w:marBottom w:val="0"/>
          <w:divBdr>
            <w:top w:val="none" w:sz="0" w:space="0" w:color="auto"/>
            <w:left w:val="none" w:sz="0" w:space="0" w:color="auto"/>
            <w:bottom w:val="none" w:sz="0" w:space="0" w:color="auto"/>
            <w:right w:val="none" w:sz="0" w:space="0" w:color="auto"/>
          </w:divBdr>
          <w:divsChild>
            <w:div w:id="1086194104">
              <w:marLeft w:val="0"/>
              <w:marRight w:val="0"/>
              <w:marTop w:val="240"/>
              <w:marBottom w:val="240"/>
              <w:divBdr>
                <w:top w:val="none" w:sz="0" w:space="0" w:color="auto"/>
                <w:left w:val="none" w:sz="0" w:space="0" w:color="auto"/>
                <w:bottom w:val="none" w:sz="0" w:space="0" w:color="auto"/>
                <w:right w:val="none" w:sz="0" w:space="0" w:color="auto"/>
              </w:divBdr>
            </w:div>
            <w:div w:id="1327976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53035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79091287">
          <w:marLeft w:val="0"/>
          <w:marRight w:val="0"/>
          <w:marTop w:val="0"/>
          <w:marBottom w:val="0"/>
          <w:divBdr>
            <w:top w:val="none" w:sz="0" w:space="0" w:color="auto"/>
            <w:left w:val="none" w:sz="0" w:space="0" w:color="auto"/>
            <w:bottom w:val="none" w:sz="0" w:space="0" w:color="auto"/>
            <w:right w:val="none" w:sz="0" w:space="0" w:color="auto"/>
          </w:divBdr>
          <w:divsChild>
            <w:div w:id="1774127711">
              <w:marLeft w:val="0"/>
              <w:marRight w:val="0"/>
              <w:marTop w:val="240"/>
              <w:marBottom w:val="240"/>
              <w:divBdr>
                <w:top w:val="none" w:sz="0" w:space="0" w:color="auto"/>
                <w:left w:val="none" w:sz="0" w:space="0" w:color="auto"/>
                <w:bottom w:val="none" w:sz="0" w:space="0" w:color="auto"/>
                <w:right w:val="none" w:sz="0" w:space="0" w:color="auto"/>
              </w:divBdr>
            </w:div>
            <w:div w:id="2470783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563721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319040427">
      <w:marLeft w:val="0"/>
      <w:marRight w:val="0"/>
      <w:marTop w:val="0"/>
      <w:marBottom w:val="0"/>
      <w:divBdr>
        <w:top w:val="none" w:sz="0" w:space="0" w:color="auto"/>
        <w:left w:val="none" w:sz="0" w:space="0" w:color="auto"/>
        <w:bottom w:val="none" w:sz="0" w:space="0" w:color="auto"/>
        <w:right w:val="none" w:sz="0" w:space="0" w:color="auto"/>
      </w:divBdr>
    </w:div>
    <w:div w:id="325059078">
      <w:marLeft w:val="0"/>
      <w:marRight w:val="0"/>
      <w:marTop w:val="0"/>
      <w:marBottom w:val="0"/>
      <w:divBdr>
        <w:top w:val="none" w:sz="0" w:space="0" w:color="auto"/>
        <w:left w:val="none" w:sz="0" w:space="0" w:color="auto"/>
        <w:bottom w:val="none" w:sz="0" w:space="0" w:color="auto"/>
        <w:right w:val="none" w:sz="0" w:space="0" w:color="auto"/>
      </w:divBdr>
    </w:div>
    <w:div w:id="387336829">
      <w:marLeft w:val="0"/>
      <w:marRight w:val="0"/>
      <w:marTop w:val="0"/>
      <w:marBottom w:val="0"/>
      <w:divBdr>
        <w:top w:val="none" w:sz="0" w:space="0" w:color="auto"/>
        <w:left w:val="none" w:sz="0" w:space="0" w:color="auto"/>
        <w:bottom w:val="none" w:sz="0" w:space="0" w:color="auto"/>
        <w:right w:val="none" w:sz="0" w:space="0" w:color="auto"/>
      </w:divBdr>
      <w:divsChild>
        <w:div w:id="1613973668">
          <w:marLeft w:val="0"/>
          <w:marRight w:val="0"/>
          <w:marTop w:val="240"/>
          <w:marBottom w:val="240"/>
          <w:divBdr>
            <w:top w:val="none" w:sz="0" w:space="0" w:color="auto"/>
            <w:left w:val="none" w:sz="0" w:space="0" w:color="auto"/>
            <w:bottom w:val="none" w:sz="0" w:space="0" w:color="auto"/>
            <w:right w:val="none" w:sz="0" w:space="0" w:color="auto"/>
          </w:divBdr>
          <w:divsChild>
            <w:div w:id="118257802">
              <w:marLeft w:val="0"/>
              <w:marRight w:val="0"/>
              <w:marTop w:val="0"/>
              <w:marBottom w:val="0"/>
              <w:divBdr>
                <w:top w:val="none" w:sz="0" w:space="0" w:color="auto"/>
                <w:left w:val="none" w:sz="0" w:space="0" w:color="auto"/>
                <w:bottom w:val="none" w:sz="0" w:space="0" w:color="auto"/>
                <w:right w:val="none" w:sz="0" w:space="0" w:color="auto"/>
              </w:divBdr>
            </w:div>
          </w:divsChild>
        </w:div>
        <w:div w:id="1351567339">
          <w:marLeft w:val="0"/>
          <w:marRight w:val="0"/>
          <w:marTop w:val="0"/>
          <w:marBottom w:val="0"/>
          <w:divBdr>
            <w:top w:val="none" w:sz="0" w:space="0" w:color="auto"/>
            <w:left w:val="none" w:sz="0" w:space="0" w:color="auto"/>
            <w:bottom w:val="none" w:sz="0" w:space="0" w:color="auto"/>
            <w:right w:val="none" w:sz="0" w:space="0" w:color="auto"/>
          </w:divBdr>
        </w:div>
        <w:div w:id="701903703">
          <w:marLeft w:val="0"/>
          <w:marRight w:val="0"/>
          <w:marTop w:val="0"/>
          <w:marBottom w:val="0"/>
          <w:divBdr>
            <w:top w:val="none" w:sz="0" w:space="0" w:color="auto"/>
            <w:left w:val="none" w:sz="0" w:space="0" w:color="auto"/>
            <w:bottom w:val="none" w:sz="0" w:space="0" w:color="auto"/>
            <w:right w:val="none" w:sz="0" w:space="0" w:color="auto"/>
          </w:divBdr>
        </w:div>
        <w:div w:id="903220417">
          <w:marLeft w:val="0"/>
          <w:marRight w:val="0"/>
          <w:marTop w:val="0"/>
          <w:marBottom w:val="0"/>
          <w:divBdr>
            <w:top w:val="none" w:sz="0" w:space="0" w:color="auto"/>
            <w:left w:val="none" w:sz="0" w:space="0" w:color="auto"/>
            <w:bottom w:val="none" w:sz="0" w:space="0" w:color="auto"/>
            <w:right w:val="none" w:sz="0" w:space="0" w:color="auto"/>
          </w:divBdr>
        </w:div>
        <w:div w:id="203549229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27828993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414127148">
      <w:marLeft w:val="0"/>
      <w:marRight w:val="0"/>
      <w:marTop w:val="0"/>
      <w:marBottom w:val="0"/>
      <w:divBdr>
        <w:top w:val="none" w:sz="0" w:space="0" w:color="auto"/>
        <w:left w:val="none" w:sz="0" w:space="0" w:color="auto"/>
        <w:bottom w:val="none" w:sz="0" w:space="0" w:color="auto"/>
        <w:right w:val="none" w:sz="0" w:space="0" w:color="auto"/>
      </w:divBdr>
    </w:div>
    <w:div w:id="495456080">
      <w:marLeft w:val="0"/>
      <w:marRight w:val="0"/>
      <w:marTop w:val="0"/>
      <w:marBottom w:val="0"/>
      <w:divBdr>
        <w:top w:val="none" w:sz="0" w:space="0" w:color="auto"/>
        <w:left w:val="none" w:sz="0" w:space="0" w:color="auto"/>
        <w:bottom w:val="none" w:sz="0" w:space="0" w:color="auto"/>
        <w:right w:val="none" w:sz="0" w:space="0" w:color="auto"/>
      </w:divBdr>
    </w:div>
    <w:div w:id="510920021">
      <w:marLeft w:val="0"/>
      <w:marRight w:val="0"/>
      <w:marTop w:val="0"/>
      <w:marBottom w:val="0"/>
      <w:divBdr>
        <w:top w:val="none" w:sz="0" w:space="0" w:color="auto"/>
        <w:left w:val="none" w:sz="0" w:space="0" w:color="auto"/>
        <w:bottom w:val="none" w:sz="0" w:space="0" w:color="auto"/>
        <w:right w:val="none" w:sz="0" w:space="0" w:color="auto"/>
      </w:divBdr>
    </w:div>
    <w:div w:id="551115890">
      <w:marLeft w:val="0"/>
      <w:marRight w:val="0"/>
      <w:marTop w:val="0"/>
      <w:marBottom w:val="0"/>
      <w:divBdr>
        <w:top w:val="none" w:sz="0" w:space="0" w:color="auto"/>
        <w:left w:val="none" w:sz="0" w:space="0" w:color="auto"/>
        <w:bottom w:val="none" w:sz="0" w:space="0" w:color="auto"/>
        <w:right w:val="none" w:sz="0" w:space="0" w:color="auto"/>
      </w:divBdr>
      <w:divsChild>
        <w:div w:id="20033848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6351844">
              <w:marLeft w:val="240"/>
              <w:marRight w:val="240"/>
              <w:marTop w:val="0"/>
              <w:marBottom w:val="0"/>
              <w:divBdr>
                <w:top w:val="none" w:sz="0" w:space="0" w:color="auto"/>
                <w:left w:val="none" w:sz="0" w:space="0" w:color="auto"/>
                <w:bottom w:val="none" w:sz="0" w:space="0" w:color="auto"/>
                <w:right w:val="none" w:sz="0" w:space="0" w:color="auto"/>
              </w:divBdr>
            </w:div>
            <w:div w:id="267196140">
              <w:marLeft w:val="0"/>
              <w:marRight w:val="0"/>
              <w:marTop w:val="0"/>
              <w:marBottom w:val="0"/>
              <w:divBdr>
                <w:top w:val="single" w:sz="6" w:space="6" w:color="000000"/>
                <w:left w:val="none" w:sz="0" w:space="0" w:color="auto"/>
                <w:bottom w:val="none" w:sz="0" w:space="0" w:color="auto"/>
                <w:right w:val="none" w:sz="0" w:space="0" w:color="auto"/>
              </w:divBdr>
              <w:divsChild>
                <w:div w:id="6214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42">
      <w:marLeft w:val="0"/>
      <w:marRight w:val="0"/>
      <w:marTop w:val="0"/>
      <w:marBottom w:val="0"/>
      <w:divBdr>
        <w:top w:val="none" w:sz="0" w:space="0" w:color="auto"/>
        <w:left w:val="none" w:sz="0" w:space="0" w:color="auto"/>
        <w:bottom w:val="none" w:sz="0" w:space="0" w:color="auto"/>
        <w:right w:val="none" w:sz="0" w:space="0" w:color="auto"/>
      </w:divBdr>
      <w:divsChild>
        <w:div w:id="1092355650">
          <w:marLeft w:val="0"/>
          <w:marRight w:val="0"/>
          <w:marTop w:val="0"/>
          <w:marBottom w:val="0"/>
          <w:divBdr>
            <w:top w:val="none" w:sz="0" w:space="0" w:color="auto"/>
            <w:left w:val="none" w:sz="0" w:space="0" w:color="auto"/>
            <w:bottom w:val="none" w:sz="0" w:space="0" w:color="auto"/>
            <w:right w:val="none" w:sz="0" w:space="0" w:color="auto"/>
          </w:divBdr>
        </w:div>
        <w:div w:id="771782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2181040">
              <w:marLeft w:val="0"/>
              <w:marRight w:val="0"/>
              <w:marTop w:val="0"/>
              <w:marBottom w:val="0"/>
              <w:divBdr>
                <w:top w:val="single" w:sz="6" w:space="6" w:color="000000"/>
                <w:left w:val="none" w:sz="0" w:space="0" w:color="auto"/>
                <w:bottom w:val="none" w:sz="0" w:space="0" w:color="auto"/>
                <w:right w:val="none" w:sz="0" w:space="0" w:color="auto"/>
              </w:divBdr>
            </w:div>
          </w:divsChild>
        </w:div>
        <w:div w:id="118032406">
          <w:marLeft w:val="0"/>
          <w:marRight w:val="0"/>
          <w:marTop w:val="0"/>
          <w:marBottom w:val="0"/>
          <w:divBdr>
            <w:top w:val="none" w:sz="0" w:space="0" w:color="auto"/>
            <w:left w:val="none" w:sz="0" w:space="0" w:color="auto"/>
            <w:bottom w:val="none" w:sz="0" w:space="0" w:color="auto"/>
            <w:right w:val="none" w:sz="0" w:space="0" w:color="auto"/>
          </w:divBdr>
          <w:divsChild>
            <w:div w:id="1831870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0093730">
                  <w:marLeft w:val="240"/>
                  <w:marRight w:val="240"/>
                  <w:marTop w:val="0"/>
                  <w:marBottom w:val="0"/>
                  <w:divBdr>
                    <w:top w:val="none" w:sz="0" w:space="0" w:color="auto"/>
                    <w:left w:val="none" w:sz="0" w:space="0" w:color="auto"/>
                    <w:bottom w:val="none" w:sz="0" w:space="0" w:color="auto"/>
                    <w:right w:val="none" w:sz="0" w:space="0" w:color="auto"/>
                  </w:divBdr>
                </w:div>
                <w:div w:id="1031423204">
                  <w:marLeft w:val="0"/>
                  <w:marRight w:val="0"/>
                  <w:marTop w:val="0"/>
                  <w:marBottom w:val="0"/>
                  <w:divBdr>
                    <w:top w:val="single" w:sz="6" w:space="6" w:color="000000"/>
                    <w:left w:val="none" w:sz="0" w:space="0" w:color="auto"/>
                    <w:bottom w:val="none" w:sz="0" w:space="0" w:color="auto"/>
                    <w:right w:val="none" w:sz="0" w:space="0" w:color="auto"/>
                  </w:divBdr>
                  <w:divsChild>
                    <w:div w:id="15226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05286">
      <w:marLeft w:val="0"/>
      <w:marRight w:val="0"/>
      <w:marTop w:val="0"/>
      <w:marBottom w:val="0"/>
      <w:divBdr>
        <w:top w:val="none" w:sz="0" w:space="0" w:color="auto"/>
        <w:left w:val="none" w:sz="0" w:space="0" w:color="auto"/>
        <w:bottom w:val="none" w:sz="0" w:space="0" w:color="auto"/>
        <w:right w:val="none" w:sz="0" w:space="0" w:color="auto"/>
      </w:divBdr>
    </w:div>
    <w:div w:id="894511186">
      <w:marLeft w:val="0"/>
      <w:marRight w:val="0"/>
      <w:marTop w:val="0"/>
      <w:marBottom w:val="0"/>
      <w:divBdr>
        <w:top w:val="none" w:sz="0" w:space="0" w:color="auto"/>
        <w:left w:val="none" w:sz="0" w:space="0" w:color="auto"/>
        <w:bottom w:val="none" w:sz="0" w:space="0" w:color="auto"/>
        <w:right w:val="none" w:sz="0" w:space="0" w:color="auto"/>
      </w:divBdr>
    </w:div>
    <w:div w:id="922180474">
      <w:marLeft w:val="0"/>
      <w:marRight w:val="0"/>
      <w:marTop w:val="0"/>
      <w:marBottom w:val="0"/>
      <w:divBdr>
        <w:top w:val="none" w:sz="0" w:space="0" w:color="auto"/>
        <w:left w:val="none" w:sz="0" w:space="0" w:color="auto"/>
        <w:bottom w:val="none" w:sz="0" w:space="0" w:color="auto"/>
        <w:right w:val="none" w:sz="0" w:space="0" w:color="auto"/>
      </w:divBdr>
    </w:div>
    <w:div w:id="924070330">
      <w:marLeft w:val="0"/>
      <w:marRight w:val="0"/>
      <w:marTop w:val="0"/>
      <w:marBottom w:val="0"/>
      <w:divBdr>
        <w:top w:val="none" w:sz="0" w:space="0" w:color="auto"/>
        <w:left w:val="none" w:sz="0" w:space="0" w:color="auto"/>
        <w:bottom w:val="none" w:sz="0" w:space="0" w:color="auto"/>
        <w:right w:val="none" w:sz="0" w:space="0" w:color="auto"/>
      </w:divBdr>
      <w:divsChild>
        <w:div w:id="787546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2631973">
              <w:marLeft w:val="240"/>
              <w:marRight w:val="240"/>
              <w:marTop w:val="0"/>
              <w:marBottom w:val="0"/>
              <w:divBdr>
                <w:top w:val="none" w:sz="0" w:space="0" w:color="auto"/>
                <w:left w:val="none" w:sz="0" w:space="0" w:color="auto"/>
                <w:bottom w:val="none" w:sz="0" w:space="0" w:color="auto"/>
                <w:right w:val="none" w:sz="0" w:space="0" w:color="auto"/>
              </w:divBdr>
            </w:div>
            <w:div w:id="370618933">
              <w:marLeft w:val="0"/>
              <w:marRight w:val="0"/>
              <w:marTop w:val="0"/>
              <w:marBottom w:val="0"/>
              <w:divBdr>
                <w:top w:val="single" w:sz="6" w:space="6" w:color="000000"/>
                <w:left w:val="none" w:sz="0" w:space="0" w:color="auto"/>
                <w:bottom w:val="none" w:sz="0" w:space="0" w:color="auto"/>
                <w:right w:val="none" w:sz="0" w:space="0" w:color="auto"/>
              </w:divBdr>
              <w:divsChild>
                <w:div w:id="170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18674">
      <w:marLeft w:val="0"/>
      <w:marRight w:val="0"/>
      <w:marTop w:val="0"/>
      <w:marBottom w:val="0"/>
      <w:divBdr>
        <w:top w:val="none" w:sz="0" w:space="0" w:color="auto"/>
        <w:left w:val="none" w:sz="0" w:space="0" w:color="auto"/>
        <w:bottom w:val="none" w:sz="0" w:space="0" w:color="auto"/>
        <w:right w:val="none" w:sz="0" w:space="0" w:color="auto"/>
      </w:divBdr>
    </w:div>
    <w:div w:id="1078096706">
      <w:marLeft w:val="0"/>
      <w:marRight w:val="0"/>
      <w:marTop w:val="0"/>
      <w:marBottom w:val="0"/>
      <w:divBdr>
        <w:top w:val="none" w:sz="0" w:space="0" w:color="auto"/>
        <w:left w:val="none" w:sz="0" w:space="0" w:color="auto"/>
        <w:bottom w:val="none" w:sz="0" w:space="0" w:color="auto"/>
        <w:right w:val="none" w:sz="0" w:space="0" w:color="auto"/>
      </w:divBdr>
    </w:div>
    <w:div w:id="1102143480">
      <w:marLeft w:val="0"/>
      <w:marRight w:val="0"/>
      <w:marTop w:val="0"/>
      <w:marBottom w:val="0"/>
      <w:divBdr>
        <w:top w:val="none" w:sz="0" w:space="0" w:color="auto"/>
        <w:left w:val="none" w:sz="0" w:space="0" w:color="auto"/>
        <w:bottom w:val="none" w:sz="0" w:space="0" w:color="auto"/>
        <w:right w:val="none" w:sz="0" w:space="0" w:color="auto"/>
      </w:divBdr>
    </w:div>
    <w:div w:id="1116876193">
      <w:marLeft w:val="0"/>
      <w:marRight w:val="0"/>
      <w:marTop w:val="0"/>
      <w:marBottom w:val="0"/>
      <w:divBdr>
        <w:top w:val="none" w:sz="0" w:space="0" w:color="auto"/>
        <w:left w:val="none" w:sz="0" w:space="0" w:color="auto"/>
        <w:bottom w:val="none" w:sz="0" w:space="0" w:color="auto"/>
        <w:right w:val="none" w:sz="0" w:space="0" w:color="auto"/>
      </w:divBdr>
    </w:div>
    <w:div w:id="1123232064">
      <w:marLeft w:val="0"/>
      <w:marRight w:val="0"/>
      <w:marTop w:val="0"/>
      <w:marBottom w:val="0"/>
      <w:divBdr>
        <w:top w:val="none" w:sz="0" w:space="0" w:color="auto"/>
        <w:left w:val="none" w:sz="0" w:space="0" w:color="auto"/>
        <w:bottom w:val="none" w:sz="0" w:space="0" w:color="auto"/>
        <w:right w:val="none" w:sz="0" w:space="0" w:color="auto"/>
      </w:divBdr>
      <w:divsChild>
        <w:div w:id="1692953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0308820">
              <w:marLeft w:val="240"/>
              <w:marRight w:val="240"/>
              <w:marTop w:val="0"/>
              <w:marBottom w:val="0"/>
              <w:divBdr>
                <w:top w:val="none" w:sz="0" w:space="0" w:color="auto"/>
                <w:left w:val="none" w:sz="0" w:space="0" w:color="auto"/>
                <w:bottom w:val="none" w:sz="0" w:space="0" w:color="auto"/>
                <w:right w:val="none" w:sz="0" w:space="0" w:color="auto"/>
              </w:divBdr>
            </w:div>
            <w:div w:id="2037389109">
              <w:marLeft w:val="0"/>
              <w:marRight w:val="0"/>
              <w:marTop w:val="0"/>
              <w:marBottom w:val="0"/>
              <w:divBdr>
                <w:top w:val="single" w:sz="6" w:space="6" w:color="000000"/>
                <w:left w:val="none" w:sz="0" w:space="0" w:color="auto"/>
                <w:bottom w:val="none" w:sz="0" w:space="0" w:color="auto"/>
                <w:right w:val="none" w:sz="0" w:space="0" w:color="auto"/>
              </w:divBdr>
              <w:divsChild>
                <w:div w:id="5803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6037">
      <w:marLeft w:val="0"/>
      <w:marRight w:val="0"/>
      <w:marTop w:val="0"/>
      <w:marBottom w:val="0"/>
      <w:divBdr>
        <w:top w:val="none" w:sz="0" w:space="0" w:color="auto"/>
        <w:left w:val="none" w:sz="0" w:space="0" w:color="auto"/>
        <w:bottom w:val="none" w:sz="0" w:space="0" w:color="auto"/>
        <w:right w:val="none" w:sz="0" w:space="0" w:color="auto"/>
      </w:divBdr>
      <w:divsChild>
        <w:div w:id="1339040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2437947">
              <w:marLeft w:val="0"/>
              <w:marRight w:val="0"/>
              <w:marTop w:val="0"/>
              <w:marBottom w:val="0"/>
              <w:divBdr>
                <w:top w:val="single" w:sz="6" w:space="6" w:color="000000"/>
                <w:left w:val="none" w:sz="0" w:space="0" w:color="auto"/>
                <w:bottom w:val="none" w:sz="0" w:space="0" w:color="auto"/>
                <w:right w:val="none" w:sz="0" w:space="0" w:color="auto"/>
              </w:divBdr>
            </w:div>
          </w:divsChild>
        </w:div>
        <w:div w:id="6302096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0097490">
              <w:marLeft w:val="240"/>
              <w:marRight w:val="240"/>
              <w:marTop w:val="0"/>
              <w:marBottom w:val="0"/>
              <w:divBdr>
                <w:top w:val="none" w:sz="0" w:space="0" w:color="auto"/>
                <w:left w:val="none" w:sz="0" w:space="0" w:color="auto"/>
                <w:bottom w:val="none" w:sz="0" w:space="0" w:color="auto"/>
                <w:right w:val="none" w:sz="0" w:space="0" w:color="auto"/>
              </w:divBdr>
            </w:div>
            <w:div w:id="744106688">
              <w:marLeft w:val="0"/>
              <w:marRight w:val="0"/>
              <w:marTop w:val="0"/>
              <w:marBottom w:val="0"/>
              <w:divBdr>
                <w:top w:val="single" w:sz="6" w:space="6" w:color="000000"/>
                <w:left w:val="none" w:sz="0" w:space="0" w:color="auto"/>
                <w:bottom w:val="none" w:sz="0" w:space="0" w:color="auto"/>
                <w:right w:val="none" w:sz="0" w:space="0" w:color="auto"/>
              </w:divBdr>
              <w:divsChild>
                <w:div w:id="12974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8145">
      <w:marLeft w:val="0"/>
      <w:marRight w:val="0"/>
      <w:marTop w:val="0"/>
      <w:marBottom w:val="0"/>
      <w:divBdr>
        <w:top w:val="none" w:sz="0" w:space="0" w:color="auto"/>
        <w:left w:val="none" w:sz="0" w:space="0" w:color="auto"/>
        <w:bottom w:val="none" w:sz="0" w:space="0" w:color="auto"/>
        <w:right w:val="none" w:sz="0" w:space="0" w:color="auto"/>
      </w:divBdr>
    </w:div>
    <w:div w:id="1160849198">
      <w:marLeft w:val="0"/>
      <w:marRight w:val="0"/>
      <w:marTop w:val="0"/>
      <w:marBottom w:val="0"/>
      <w:divBdr>
        <w:top w:val="none" w:sz="0" w:space="0" w:color="auto"/>
        <w:left w:val="none" w:sz="0" w:space="0" w:color="auto"/>
        <w:bottom w:val="none" w:sz="0" w:space="0" w:color="auto"/>
        <w:right w:val="none" w:sz="0" w:space="0" w:color="auto"/>
      </w:divBdr>
    </w:div>
    <w:div w:id="1361398467">
      <w:marLeft w:val="0"/>
      <w:marRight w:val="0"/>
      <w:marTop w:val="0"/>
      <w:marBottom w:val="0"/>
      <w:divBdr>
        <w:top w:val="none" w:sz="0" w:space="0" w:color="auto"/>
        <w:left w:val="none" w:sz="0" w:space="0" w:color="auto"/>
        <w:bottom w:val="none" w:sz="0" w:space="0" w:color="auto"/>
        <w:right w:val="none" w:sz="0" w:space="0" w:color="auto"/>
      </w:divBdr>
      <w:divsChild>
        <w:div w:id="11314835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0653026">
              <w:marLeft w:val="0"/>
              <w:marRight w:val="0"/>
              <w:marTop w:val="0"/>
              <w:marBottom w:val="0"/>
              <w:divBdr>
                <w:top w:val="single" w:sz="6" w:space="6" w:color="000000"/>
                <w:left w:val="none" w:sz="0" w:space="0" w:color="auto"/>
                <w:bottom w:val="none" w:sz="0" w:space="0" w:color="auto"/>
                <w:right w:val="none" w:sz="0" w:space="0" w:color="auto"/>
              </w:divBdr>
            </w:div>
          </w:divsChild>
        </w:div>
        <w:div w:id="452477271">
          <w:marLeft w:val="0"/>
          <w:marRight w:val="0"/>
          <w:marTop w:val="240"/>
          <w:marBottom w:val="240"/>
          <w:divBdr>
            <w:top w:val="none" w:sz="0" w:space="0" w:color="auto"/>
            <w:left w:val="none" w:sz="0" w:space="0" w:color="auto"/>
            <w:bottom w:val="none" w:sz="0" w:space="0" w:color="auto"/>
            <w:right w:val="none" w:sz="0" w:space="0" w:color="auto"/>
          </w:divBdr>
          <w:divsChild>
            <w:div w:id="1344745499">
              <w:marLeft w:val="0"/>
              <w:marRight w:val="0"/>
              <w:marTop w:val="0"/>
              <w:marBottom w:val="0"/>
              <w:divBdr>
                <w:top w:val="none" w:sz="0" w:space="0" w:color="auto"/>
                <w:left w:val="none" w:sz="0" w:space="0" w:color="auto"/>
                <w:bottom w:val="none" w:sz="0" w:space="0" w:color="auto"/>
                <w:right w:val="none" w:sz="0" w:space="0" w:color="auto"/>
              </w:divBdr>
            </w:div>
          </w:divsChild>
        </w:div>
        <w:div w:id="2144734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3000844">
              <w:marLeft w:val="0"/>
              <w:marRight w:val="0"/>
              <w:marTop w:val="0"/>
              <w:marBottom w:val="0"/>
              <w:divBdr>
                <w:top w:val="single" w:sz="6" w:space="6" w:color="000000"/>
                <w:left w:val="none" w:sz="0" w:space="0" w:color="auto"/>
                <w:bottom w:val="none" w:sz="0" w:space="0" w:color="auto"/>
                <w:right w:val="none" w:sz="0" w:space="0" w:color="auto"/>
              </w:divBdr>
            </w:div>
          </w:divsChild>
        </w:div>
        <w:div w:id="7604467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5278898">
              <w:marLeft w:val="240"/>
              <w:marRight w:val="240"/>
              <w:marTop w:val="0"/>
              <w:marBottom w:val="0"/>
              <w:divBdr>
                <w:top w:val="none" w:sz="0" w:space="0" w:color="auto"/>
                <w:left w:val="none" w:sz="0" w:space="0" w:color="auto"/>
                <w:bottom w:val="none" w:sz="0" w:space="0" w:color="auto"/>
                <w:right w:val="none" w:sz="0" w:space="0" w:color="auto"/>
              </w:divBdr>
            </w:div>
            <w:div w:id="638656418">
              <w:marLeft w:val="0"/>
              <w:marRight w:val="0"/>
              <w:marTop w:val="0"/>
              <w:marBottom w:val="0"/>
              <w:divBdr>
                <w:top w:val="single" w:sz="6" w:space="6" w:color="000000"/>
                <w:left w:val="none" w:sz="0" w:space="0" w:color="auto"/>
                <w:bottom w:val="none" w:sz="0" w:space="0" w:color="auto"/>
                <w:right w:val="none" w:sz="0" w:space="0" w:color="auto"/>
              </w:divBdr>
              <w:divsChild>
                <w:div w:id="1811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185359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34664564">
      <w:marLeft w:val="0"/>
      <w:marRight w:val="0"/>
      <w:marTop w:val="0"/>
      <w:marBottom w:val="0"/>
      <w:divBdr>
        <w:top w:val="none" w:sz="0" w:space="0" w:color="auto"/>
        <w:left w:val="none" w:sz="0" w:space="0" w:color="auto"/>
        <w:bottom w:val="none" w:sz="0" w:space="0" w:color="auto"/>
        <w:right w:val="none" w:sz="0" w:space="0" w:color="auto"/>
      </w:divBdr>
      <w:divsChild>
        <w:div w:id="475296068">
          <w:marLeft w:val="0"/>
          <w:marRight w:val="0"/>
          <w:marTop w:val="0"/>
          <w:marBottom w:val="0"/>
          <w:divBdr>
            <w:top w:val="none" w:sz="0" w:space="0" w:color="auto"/>
            <w:left w:val="none" w:sz="0" w:space="0" w:color="auto"/>
            <w:bottom w:val="none" w:sz="0" w:space="0" w:color="auto"/>
            <w:right w:val="none" w:sz="0" w:space="0" w:color="auto"/>
          </w:divBdr>
        </w:div>
        <w:div w:id="8492163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1593067">
              <w:marLeft w:val="240"/>
              <w:marRight w:val="240"/>
              <w:marTop w:val="0"/>
              <w:marBottom w:val="0"/>
              <w:divBdr>
                <w:top w:val="none" w:sz="0" w:space="0" w:color="auto"/>
                <w:left w:val="none" w:sz="0" w:space="0" w:color="auto"/>
                <w:bottom w:val="none" w:sz="0" w:space="0" w:color="auto"/>
                <w:right w:val="none" w:sz="0" w:space="0" w:color="auto"/>
              </w:divBdr>
            </w:div>
            <w:div w:id="1053888821">
              <w:marLeft w:val="0"/>
              <w:marRight w:val="0"/>
              <w:marTop w:val="0"/>
              <w:marBottom w:val="0"/>
              <w:divBdr>
                <w:top w:val="single" w:sz="6" w:space="6" w:color="000000"/>
                <w:left w:val="none" w:sz="0" w:space="0" w:color="auto"/>
                <w:bottom w:val="none" w:sz="0" w:space="0" w:color="auto"/>
                <w:right w:val="none" w:sz="0" w:space="0" w:color="auto"/>
              </w:divBdr>
              <w:divsChild>
                <w:div w:id="6893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9490">
          <w:marLeft w:val="0"/>
          <w:marRight w:val="0"/>
          <w:marTop w:val="0"/>
          <w:marBottom w:val="0"/>
          <w:divBdr>
            <w:top w:val="none" w:sz="0" w:space="0" w:color="auto"/>
            <w:left w:val="none" w:sz="0" w:space="0" w:color="auto"/>
            <w:bottom w:val="none" w:sz="0" w:space="0" w:color="auto"/>
            <w:right w:val="none" w:sz="0" w:space="0" w:color="auto"/>
          </w:divBdr>
          <w:divsChild>
            <w:div w:id="3935079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745867">
                  <w:marLeft w:val="240"/>
                  <w:marRight w:val="240"/>
                  <w:marTop w:val="0"/>
                  <w:marBottom w:val="0"/>
                  <w:divBdr>
                    <w:top w:val="none" w:sz="0" w:space="0" w:color="auto"/>
                    <w:left w:val="none" w:sz="0" w:space="0" w:color="auto"/>
                    <w:bottom w:val="none" w:sz="0" w:space="0" w:color="auto"/>
                    <w:right w:val="none" w:sz="0" w:space="0" w:color="auto"/>
                  </w:divBdr>
                </w:div>
                <w:div w:id="1240869885">
                  <w:marLeft w:val="0"/>
                  <w:marRight w:val="0"/>
                  <w:marTop w:val="0"/>
                  <w:marBottom w:val="0"/>
                  <w:divBdr>
                    <w:top w:val="single" w:sz="6" w:space="6" w:color="000000"/>
                    <w:left w:val="none" w:sz="0" w:space="0" w:color="auto"/>
                    <w:bottom w:val="none" w:sz="0" w:space="0" w:color="auto"/>
                    <w:right w:val="none" w:sz="0" w:space="0" w:color="auto"/>
                  </w:divBdr>
                  <w:divsChild>
                    <w:div w:id="19255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49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44401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95917914">
          <w:marLeft w:val="0"/>
          <w:marRight w:val="0"/>
          <w:marTop w:val="0"/>
          <w:marBottom w:val="0"/>
          <w:divBdr>
            <w:top w:val="none" w:sz="0" w:space="0" w:color="auto"/>
            <w:left w:val="none" w:sz="0" w:space="0" w:color="auto"/>
            <w:bottom w:val="none" w:sz="0" w:space="0" w:color="auto"/>
            <w:right w:val="none" w:sz="0" w:space="0" w:color="auto"/>
          </w:divBdr>
        </w:div>
      </w:divsChild>
    </w:div>
    <w:div w:id="1436635256">
      <w:marLeft w:val="0"/>
      <w:marRight w:val="0"/>
      <w:marTop w:val="0"/>
      <w:marBottom w:val="0"/>
      <w:divBdr>
        <w:top w:val="none" w:sz="0" w:space="0" w:color="auto"/>
        <w:left w:val="none" w:sz="0" w:space="0" w:color="auto"/>
        <w:bottom w:val="none" w:sz="0" w:space="0" w:color="auto"/>
        <w:right w:val="none" w:sz="0" w:space="0" w:color="auto"/>
      </w:divBdr>
      <w:divsChild>
        <w:div w:id="366104535">
          <w:marLeft w:val="0"/>
          <w:marRight w:val="0"/>
          <w:marTop w:val="0"/>
          <w:marBottom w:val="0"/>
          <w:divBdr>
            <w:top w:val="none" w:sz="0" w:space="0" w:color="auto"/>
            <w:left w:val="none" w:sz="0" w:space="0" w:color="auto"/>
            <w:bottom w:val="none" w:sz="0" w:space="0" w:color="auto"/>
            <w:right w:val="none" w:sz="0" w:space="0" w:color="auto"/>
          </w:divBdr>
        </w:div>
        <w:div w:id="457646642">
          <w:marLeft w:val="0"/>
          <w:marRight w:val="0"/>
          <w:marTop w:val="0"/>
          <w:marBottom w:val="0"/>
          <w:divBdr>
            <w:top w:val="none" w:sz="0" w:space="0" w:color="auto"/>
            <w:left w:val="none" w:sz="0" w:space="0" w:color="auto"/>
            <w:bottom w:val="none" w:sz="0" w:space="0" w:color="auto"/>
            <w:right w:val="none" w:sz="0" w:space="0" w:color="auto"/>
          </w:divBdr>
        </w:div>
        <w:div w:id="530723694">
          <w:marLeft w:val="0"/>
          <w:marRight w:val="0"/>
          <w:marTop w:val="0"/>
          <w:marBottom w:val="0"/>
          <w:divBdr>
            <w:top w:val="none" w:sz="0" w:space="0" w:color="auto"/>
            <w:left w:val="none" w:sz="0" w:space="0" w:color="auto"/>
            <w:bottom w:val="none" w:sz="0" w:space="0" w:color="auto"/>
            <w:right w:val="none" w:sz="0" w:space="0" w:color="auto"/>
          </w:divBdr>
        </w:div>
        <w:div w:id="2114859466">
          <w:marLeft w:val="0"/>
          <w:marRight w:val="0"/>
          <w:marTop w:val="0"/>
          <w:marBottom w:val="0"/>
          <w:divBdr>
            <w:top w:val="none" w:sz="0" w:space="0" w:color="auto"/>
            <w:left w:val="none" w:sz="0" w:space="0" w:color="auto"/>
            <w:bottom w:val="none" w:sz="0" w:space="0" w:color="auto"/>
            <w:right w:val="none" w:sz="0" w:space="0" w:color="auto"/>
          </w:divBdr>
          <w:divsChild>
            <w:div w:id="13340663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3005703">
                  <w:marLeft w:val="0"/>
                  <w:marRight w:val="0"/>
                  <w:marTop w:val="0"/>
                  <w:marBottom w:val="0"/>
                  <w:divBdr>
                    <w:top w:val="single" w:sz="6" w:space="6" w:color="000000"/>
                    <w:left w:val="none" w:sz="0" w:space="0" w:color="auto"/>
                    <w:bottom w:val="none" w:sz="0" w:space="0" w:color="auto"/>
                    <w:right w:val="none" w:sz="0" w:space="0" w:color="auto"/>
                  </w:divBdr>
                  <w:divsChild>
                    <w:div w:id="28646617">
                      <w:marLeft w:val="0"/>
                      <w:marRight w:val="0"/>
                      <w:marTop w:val="240"/>
                      <w:marBottom w:val="240"/>
                      <w:divBdr>
                        <w:top w:val="none" w:sz="0" w:space="0" w:color="auto"/>
                        <w:left w:val="none" w:sz="0" w:space="0" w:color="auto"/>
                        <w:bottom w:val="none" w:sz="0" w:space="0" w:color="auto"/>
                        <w:right w:val="none" w:sz="0" w:space="0" w:color="auto"/>
                      </w:divBdr>
                      <w:divsChild>
                        <w:div w:id="4618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67965">
          <w:marLeft w:val="0"/>
          <w:marRight w:val="0"/>
          <w:marTop w:val="0"/>
          <w:marBottom w:val="0"/>
          <w:divBdr>
            <w:top w:val="none" w:sz="0" w:space="0" w:color="auto"/>
            <w:left w:val="none" w:sz="0" w:space="0" w:color="auto"/>
            <w:bottom w:val="none" w:sz="0" w:space="0" w:color="auto"/>
            <w:right w:val="none" w:sz="0" w:space="0" w:color="auto"/>
          </w:divBdr>
        </w:div>
        <w:div w:id="354693903">
          <w:marLeft w:val="0"/>
          <w:marRight w:val="0"/>
          <w:marTop w:val="0"/>
          <w:marBottom w:val="0"/>
          <w:divBdr>
            <w:top w:val="none" w:sz="0" w:space="0" w:color="auto"/>
            <w:left w:val="none" w:sz="0" w:space="0" w:color="auto"/>
            <w:bottom w:val="none" w:sz="0" w:space="0" w:color="auto"/>
            <w:right w:val="none" w:sz="0" w:space="0" w:color="auto"/>
          </w:divBdr>
        </w:div>
        <w:div w:id="1180698828">
          <w:marLeft w:val="0"/>
          <w:marRight w:val="0"/>
          <w:marTop w:val="0"/>
          <w:marBottom w:val="0"/>
          <w:divBdr>
            <w:top w:val="none" w:sz="0" w:space="0" w:color="auto"/>
            <w:left w:val="none" w:sz="0" w:space="0" w:color="auto"/>
            <w:bottom w:val="none" w:sz="0" w:space="0" w:color="auto"/>
            <w:right w:val="none" w:sz="0" w:space="0" w:color="auto"/>
          </w:divBdr>
        </w:div>
        <w:div w:id="1926835797">
          <w:marLeft w:val="0"/>
          <w:marRight w:val="0"/>
          <w:marTop w:val="0"/>
          <w:marBottom w:val="0"/>
          <w:divBdr>
            <w:top w:val="none" w:sz="0" w:space="0" w:color="auto"/>
            <w:left w:val="none" w:sz="0" w:space="0" w:color="auto"/>
            <w:bottom w:val="none" w:sz="0" w:space="0" w:color="auto"/>
            <w:right w:val="none" w:sz="0" w:space="0" w:color="auto"/>
          </w:divBdr>
        </w:div>
        <w:div w:id="147333229">
          <w:marLeft w:val="0"/>
          <w:marRight w:val="0"/>
          <w:marTop w:val="0"/>
          <w:marBottom w:val="0"/>
          <w:divBdr>
            <w:top w:val="none" w:sz="0" w:space="0" w:color="auto"/>
            <w:left w:val="none" w:sz="0" w:space="0" w:color="auto"/>
            <w:bottom w:val="none" w:sz="0" w:space="0" w:color="auto"/>
            <w:right w:val="none" w:sz="0" w:space="0" w:color="auto"/>
          </w:divBdr>
        </w:div>
        <w:div w:id="1990864461">
          <w:marLeft w:val="0"/>
          <w:marRight w:val="0"/>
          <w:marTop w:val="0"/>
          <w:marBottom w:val="0"/>
          <w:divBdr>
            <w:top w:val="none" w:sz="0" w:space="0" w:color="auto"/>
            <w:left w:val="none" w:sz="0" w:space="0" w:color="auto"/>
            <w:bottom w:val="none" w:sz="0" w:space="0" w:color="auto"/>
            <w:right w:val="none" w:sz="0" w:space="0" w:color="auto"/>
          </w:divBdr>
        </w:div>
        <w:div w:id="1209881200">
          <w:marLeft w:val="0"/>
          <w:marRight w:val="0"/>
          <w:marTop w:val="0"/>
          <w:marBottom w:val="0"/>
          <w:divBdr>
            <w:top w:val="none" w:sz="0" w:space="0" w:color="auto"/>
            <w:left w:val="none" w:sz="0" w:space="0" w:color="auto"/>
            <w:bottom w:val="none" w:sz="0" w:space="0" w:color="auto"/>
            <w:right w:val="none" w:sz="0" w:space="0" w:color="auto"/>
          </w:divBdr>
        </w:div>
        <w:div w:id="1846936577">
          <w:marLeft w:val="0"/>
          <w:marRight w:val="0"/>
          <w:marTop w:val="0"/>
          <w:marBottom w:val="0"/>
          <w:divBdr>
            <w:top w:val="none" w:sz="0" w:space="0" w:color="auto"/>
            <w:left w:val="none" w:sz="0" w:space="0" w:color="auto"/>
            <w:bottom w:val="none" w:sz="0" w:space="0" w:color="auto"/>
            <w:right w:val="none" w:sz="0" w:space="0" w:color="auto"/>
          </w:divBdr>
        </w:div>
        <w:div w:id="1526796379">
          <w:marLeft w:val="0"/>
          <w:marRight w:val="0"/>
          <w:marTop w:val="0"/>
          <w:marBottom w:val="0"/>
          <w:divBdr>
            <w:top w:val="none" w:sz="0" w:space="0" w:color="auto"/>
            <w:left w:val="none" w:sz="0" w:space="0" w:color="auto"/>
            <w:bottom w:val="none" w:sz="0" w:space="0" w:color="auto"/>
            <w:right w:val="none" w:sz="0" w:space="0" w:color="auto"/>
          </w:divBdr>
        </w:div>
        <w:div w:id="1941525845">
          <w:marLeft w:val="0"/>
          <w:marRight w:val="0"/>
          <w:marTop w:val="0"/>
          <w:marBottom w:val="0"/>
          <w:divBdr>
            <w:top w:val="none" w:sz="0" w:space="0" w:color="auto"/>
            <w:left w:val="none" w:sz="0" w:space="0" w:color="auto"/>
            <w:bottom w:val="none" w:sz="0" w:space="0" w:color="auto"/>
            <w:right w:val="none" w:sz="0" w:space="0" w:color="auto"/>
          </w:divBdr>
        </w:div>
        <w:div w:id="2025858607">
          <w:marLeft w:val="0"/>
          <w:marRight w:val="0"/>
          <w:marTop w:val="0"/>
          <w:marBottom w:val="0"/>
          <w:divBdr>
            <w:top w:val="none" w:sz="0" w:space="0" w:color="auto"/>
            <w:left w:val="none" w:sz="0" w:space="0" w:color="auto"/>
            <w:bottom w:val="none" w:sz="0" w:space="0" w:color="auto"/>
            <w:right w:val="none" w:sz="0" w:space="0" w:color="auto"/>
          </w:divBdr>
        </w:div>
        <w:div w:id="164327900">
          <w:marLeft w:val="0"/>
          <w:marRight w:val="0"/>
          <w:marTop w:val="0"/>
          <w:marBottom w:val="0"/>
          <w:divBdr>
            <w:top w:val="none" w:sz="0" w:space="0" w:color="auto"/>
            <w:left w:val="none" w:sz="0" w:space="0" w:color="auto"/>
            <w:bottom w:val="none" w:sz="0" w:space="0" w:color="auto"/>
            <w:right w:val="none" w:sz="0" w:space="0" w:color="auto"/>
          </w:divBdr>
        </w:div>
        <w:div w:id="203173347">
          <w:marLeft w:val="0"/>
          <w:marRight w:val="0"/>
          <w:marTop w:val="0"/>
          <w:marBottom w:val="0"/>
          <w:divBdr>
            <w:top w:val="none" w:sz="0" w:space="0" w:color="auto"/>
            <w:left w:val="none" w:sz="0" w:space="0" w:color="auto"/>
            <w:bottom w:val="none" w:sz="0" w:space="0" w:color="auto"/>
            <w:right w:val="none" w:sz="0" w:space="0" w:color="auto"/>
          </w:divBdr>
        </w:div>
        <w:div w:id="1827748214">
          <w:marLeft w:val="0"/>
          <w:marRight w:val="0"/>
          <w:marTop w:val="0"/>
          <w:marBottom w:val="0"/>
          <w:divBdr>
            <w:top w:val="none" w:sz="0" w:space="0" w:color="auto"/>
            <w:left w:val="none" w:sz="0" w:space="0" w:color="auto"/>
            <w:bottom w:val="none" w:sz="0" w:space="0" w:color="auto"/>
            <w:right w:val="none" w:sz="0" w:space="0" w:color="auto"/>
          </w:divBdr>
        </w:div>
        <w:div w:id="76750038">
          <w:marLeft w:val="0"/>
          <w:marRight w:val="0"/>
          <w:marTop w:val="0"/>
          <w:marBottom w:val="0"/>
          <w:divBdr>
            <w:top w:val="none" w:sz="0" w:space="0" w:color="auto"/>
            <w:left w:val="none" w:sz="0" w:space="0" w:color="auto"/>
            <w:bottom w:val="none" w:sz="0" w:space="0" w:color="auto"/>
            <w:right w:val="none" w:sz="0" w:space="0" w:color="auto"/>
          </w:divBdr>
        </w:div>
      </w:divsChild>
    </w:div>
    <w:div w:id="1439178187">
      <w:marLeft w:val="0"/>
      <w:marRight w:val="0"/>
      <w:marTop w:val="0"/>
      <w:marBottom w:val="0"/>
      <w:divBdr>
        <w:top w:val="none" w:sz="0" w:space="0" w:color="auto"/>
        <w:left w:val="none" w:sz="0" w:space="0" w:color="auto"/>
        <w:bottom w:val="none" w:sz="0" w:space="0" w:color="auto"/>
        <w:right w:val="none" w:sz="0" w:space="0" w:color="auto"/>
      </w:divBdr>
    </w:div>
    <w:div w:id="1520388158">
      <w:marLeft w:val="0"/>
      <w:marRight w:val="0"/>
      <w:marTop w:val="0"/>
      <w:marBottom w:val="0"/>
      <w:divBdr>
        <w:top w:val="none" w:sz="0" w:space="0" w:color="auto"/>
        <w:left w:val="none" w:sz="0" w:space="0" w:color="auto"/>
        <w:bottom w:val="none" w:sz="0" w:space="0" w:color="auto"/>
        <w:right w:val="none" w:sz="0" w:space="0" w:color="auto"/>
      </w:divBdr>
    </w:div>
    <w:div w:id="1704817195">
      <w:marLeft w:val="0"/>
      <w:marRight w:val="0"/>
      <w:marTop w:val="0"/>
      <w:marBottom w:val="0"/>
      <w:divBdr>
        <w:top w:val="none" w:sz="0" w:space="0" w:color="auto"/>
        <w:left w:val="none" w:sz="0" w:space="0" w:color="auto"/>
        <w:bottom w:val="none" w:sz="0" w:space="0" w:color="auto"/>
        <w:right w:val="none" w:sz="0" w:space="0" w:color="auto"/>
      </w:divBdr>
      <w:divsChild>
        <w:div w:id="5439065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4307088">
              <w:marLeft w:val="0"/>
              <w:marRight w:val="0"/>
              <w:marTop w:val="0"/>
              <w:marBottom w:val="0"/>
              <w:divBdr>
                <w:top w:val="single" w:sz="6" w:space="6" w:color="000000"/>
                <w:left w:val="none" w:sz="0" w:space="0" w:color="auto"/>
                <w:bottom w:val="none" w:sz="0" w:space="0" w:color="auto"/>
                <w:right w:val="none" w:sz="0" w:space="0" w:color="auto"/>
              </w:divBdr>
            </w:div>
          </w:divsChild>
        </w:div>
        <w:div w:id="6351855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558261">
              <w:marLeft w:val="240"/>
              <w:marRight w:val="240"/>
              <w:marTop w:val="0"/>
              <w:marBottom w:val="0"/>
              <w:divBdr>
                <w:top w:val="none" w:sz="0" w:space="0" w:color="auto"/>
                <w:left w:val="none" w:sz="0" w:space="0" w:color="auto"/>
                <w:bottom w:val="none" w:sz="0" w:space="0" w:color="auto"/>
                <w:right w:val="none" w:sz="0" w:space="0" w:color="auto"/>
              </w:divBdr>
            </w:div>
            <w:div w:id="1291743995">
              <w:marLeft w:val="0"/>
              <w:marRight w:val="0"/>
              <w:marTop w:val="0"/>
              <w:marBottom w:val="0"/>
              <w:divBdr>
                <w:top w:val="single" w:sz="6" w:space="6" w:color="000000"/>
                <w:left w:val="none" w:sz="0" w:space="0" w:color="auto"/>
                <w:bottom w:val="none" w:sz="0" w:space="0" w:color="auto"/>
                <w:right w:val="none" w:sz="0" w:space="0" w:color="auto"/>
              </w:divBdr>
              <w:divsChild>
                <w:div w:id="2571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8962">
      <w:marLeft w:val="0"/>
      <w:marRight w:val="0"/>
      <w:marTop w:val="0"/>
      <w:marBottom w:val="0"/>
      <w:divBdr>
        <w:top w:val="none" w:sz="0" w:space="0" w:color="auto"/>
        <w:left w:val="none" w:sz="0" w:space="0" w:color="auto"/>
        <w:bottom w:val="none" w:sz="0" w:space="0" w:color="auto"/>
        <w:right w:val="none" w:sz="0" w:space="0" w:color="auto"/>
      </w:divBdr>
    </w:div>
    <w:div w:id="1720785893">
      <w:marLeft w:val="0"/>
      <w:marRight w:val="0"/>
      <w:marTop w:val="0"/>
      <w:marBottom w:val="0"/>
      <w:divBdr>
        <w:top w:val="none" w:sz="0" w:space="0" w:color="auto"/>
        <w:left w:val="none" w:sz="0" w:space="0" w:color="auto"/>
        <w:bottom w:val="none" w:sz="0" w:space="0" w:color="auto"/>
        <w:right w:val="none" w:sz="0" w:space="0" w:color="auto"/>
      </w:divBdr>
    </w:div>
    <w:div w:id="1887061882">
      <w:marLeft w:val="0"/>
      <w:marRight w:val="0"/>
      <w:marTop w:val="0"/>
      <w:marBottom w:val="0"/>
      <w:divBdr>
        <w:top w:val="none" w:sz="0" w:space="0" w:color="auto"/>
        <w:left w:val="none" w:sz="0" w:space="0" w:color="auto"/>
        <w:bottom w:val="none" w:sz="0" w:space="0" w:color="auto"/>
        <w:right w:val="none" w:sz="0" w:space="0" w:color="auto"/>
      </w:divBdr>
    </w:div>
    <w:div w:id="1949852203">
      <w:marLeft w:val="0"/>
      <w:marRight w:val="0"/>
      <w:marTop w:val="0"/>
      <w:marBottom w:val="0"/>
      <w:divBdr>
        <w:top w:val="none" w:sz="0" w:space="0" w:color="auto"/>
        <w:left w:val="none" w:sz="0" w:space="0" w:color="auto"/>
        <w:bottom w:val="none" w:sz="0" w:space="0" w:color="auto"/>
        <w:right w:val="none" w:sz="0" w:space="0" w:color="auto"/>
      </w:divBdr>
      <w:divsChild>
        <w:div w:id="2034643559">
          <w:marLeft w:val="0"/>
          <w:marRight w:val="0"/>
          <w:marTop w:val="240"/>
          <w:marBottom w:val="240"/>
          <w:divBdr>
            <w:top w:val="none" w:sz="0" w:space="0" w:color="auto"/>
            <w:left w:val="none" w:sz="0" w:space="0" w:color="auto"/>
            <w:bottom w:val="none" w:sz="0" w:space="0" w:color="auto"/>
            <w:right w:val="none" w:sz="0" w:space="0" w:color="auto"/>
          </w:divBdr>
          <w:divsChild>
            <w:div w:id="256332325">
              <w:marLeft w:val="0"/>
              <w:marRight w:val="0"/>
              <w:marTop w:val="0"/>
              <w:marBottom w:val="0"/>
              <w:divBdr>
                <w:top w:val="none" w:sz="0" w:space="0" w:color="auto"/>
                <w:left w:val="none" w:sz="0" w:space="0" w:color="auto"/>
                <w:bottom w:val="none" w:sz="0" w:space="0" w:color="auto"/>
                <w:right w:val="none" w:sz="0" w:space="0" w:color="auto"/>
              </w:divBdr>
            </w:div>
          </w:divsChild>
        </w:div>
        <w:div w:id="6371523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3731482">
              <w:marLeft w:val="0"/>
              <w:marRight w:val="0"/>
              <w:marTop w:val="0"/>
              <w:marBottom w:val="0"/>
              <w:divBdr>
                <w:top w:val="single" w:sz="6" w:space="6" w:color="000000"/>
                <w:left w:val="none" w:sz="0" w:space="0" w:color="auto"/>
                <w:bottom w:val="none" w:sz="0" w:space="0" w:color="auto"/>
                <w:right w:val="none" w:sz="0" w:space="0" w:color="auto"/>
              </w:divBdr>
            </w:div>
          </w:divsChild>
        </w:div>
        <w:div w:id="11142084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8339464">
              <w:marLeft w:val="240"/>
              <w:marRight w:val="240"/>
              <w:marTop w:val="0"/>
              <w:marBottom w:val="0"/>
              <w:divBdr>
                <w:top w:val="none" w:sz="0" w:space="0" w:color="auto"/>
                <w:left w:val="none" w:sz="0" w:space="0" w:color="auto"/>
                <w:bottom w:val="none" w:sz="0" w:space="0" w:color="auto"/>
                <w:right w:val="none" w:sz="0" w:space="0" w:color="auto"/>
              </w:divBdr>
            </w:div>
            <w:div w:id="2018267427">
              <w:marLeft w:val="0"/>
              <w:marRight w:val="0"/>
              <w:marTop w:val="0"/>
              <w:marBottom w:val="0"/>
              <w:divBdr>
                <w:top w:val="single" w:sz="6" w:space="6" w:color="000000"/>
                <w:left w:val="none" w:sz="0" w:space="0" w:color="auto"/>
                <w:bottom w:val="none" w:sz="0" w:space="0" w:color="auto"/>
                <w:right w:val="none" w:sz="0" w:space="0" w:color="auto"/>
              </w:divBdr>
              <w:divsChild>
                <w:div w:id="4097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6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1764459">
              <w:marLeft w:val="0"/>
              <w:marRight w:val="0"/>
              <w:marTop w:val="0"/>
              <w:marBottom w:val="0"/>
              <w:divBdr>
                <w:top w:val="single" w:sz="6" w:space="6" w:color="000000"/>
                <w:left w:val="none" w:sz="0" w:space="0" w:color="auto"/>
                <w:bottom w:val="none" w:sz="0" w:space="0" w:color="auto"/>
                <w:right w:val="none" w:sz="0" w:space="0" w:color="auto"/>
              </w:divBdr>
            </w:div>
          </w:divsChild>
        </w:div>
        <w:div w:id="1324701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2973209">
              <w:marLeft w:val="240"/>
              <w:marRight w:val="240"/>
              <w:marTop w:val="0"/>
              <w:marBottom w:val="0"/>
              <w:divBdr>
                <w:top w:val="none" w:sz="0" w:space="0" w:color="auto"/>
                <w:left w:val="none" w:sz="0" w:space="0" w:color="auto"/>
                <w:bottom w:val="none" w:sz="0" w:space="0" w:color="auto"/>
                <w:right w:val="none" w:sz="0" w:space="0" w:color="auto"/>
              </w:divBdr>
            </w:div>
            <w:div w:id="300698501">
              <w:marLeft w:val="0"/>
              <w:marRight w:val="0"/>
              <w:marTop w:val="0"/>
              <w:marBottom w:val="0"/>
              <w:divBdr>
                <w:top w:val="single" w:sz="6" w:space="6" w:color="000000"/>
                <w:left w:val="none" w:sz="0" w:space="0" w:color="auto"/>
                <w:bottom w:val="none" w:sz="0" w:space="0" w:color="auto"/>
                <w:right w:val="none" w:sz="0" w:space="0" w:color="auto"/>
              </w:divBdr>
              <w:divsChild>
                <w:div w:id="15252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4144">
      <w:marLeft w:val="0"/>
      <w:marRight w:val="0"/>
      <w:marTop w:val="0"/>
      <w:marBottom w:val="0"/>
      <w:divBdr>
        <w:top w:val="none" w:sz="0" w:space="0" w:color="auto"/>
        <w:left w:val="none" w:sz="0" w:space="0" w:color="auto"/>
        <w:bottom w:val="none" w:sz="0" w:space="0" w:color="auto"/>
        <w:right w:val="none" w:sz="0" w:space="0" w:color="auto"/>
      </w:divBdr>
    </w:div>
    <w:div w:id="2012877200">
      <w:marLeft w:val="0"/>
      <w:marRight w:val="0"/>
      <w:marTop w:val="0"/>
      <w:marBottom w:val="0"/>
      <w:divBdr>
        <w:top w:val="none" w:sz="0" w:space="0" w:color="auto"/>
        <w:left w:val="none" w:sz="0" w:space="0" w:color="auto"/>
        <w:bottom w:val="none" w:sz="0" w:space="0" w:color="auto"/>
        <w:right w:val="none" w:sz="0" w:space="0" w:color="auto"/>
      </w:divBdr>
    </w:div>
    <w:div w:id="214126800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g"/><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jpg"/><Relationship Id="rId84" Type="http://schemas.openxmlformats.org/officeDocument/2006/relationships/image" Target="media/image71.jpg"/><Relationship Id="rId138" Type="http://schemas.openxmlformats.org/officeDocument/2006/relationships/image" Target="media/image125.jpg"/><Relationship Id="rId159" Type="http://schemas.openxmlformats.org/officeDocument/2006/relationships/image" Target="media/image146.jpg"/><Relationship Id="rId170" Type="http://schemas.openxmlformats.org/officeDocument/2006/relationships/image" Target="media/image157.jpg"/><Relationship Id="rId191" Type="http://schemas.openxmlformats.org/officeDocument/2006/relationships/hyperlink" Target="http://www.open.edu/openlearn/free-courses?utm_source=openlearn&amp;utm_campaign=ol&amp;utm_medium=ebook" TargetMode="External"/><Relationship Id="rId205" Type="http://schemas.openxmlformats.org/officeDocument/2006/relationships/image" Target="media/image179.jpg"/><Relationship Id="rId226" Type="http://schemas.openxmlformats.org/officeDocument/2006/relationships/image" Target="media/image200.jpg"/><Relationship Id="rId247" Type="http://schemas.openxmlformats.org/officeDocument/2006/relationships/image" Target="media/image221.jpg"/><Relationship Id="rId107" Type="http://schemas.openxmlformats.org/officeDocument/2006/relationships/image" Target="media/image94.jpg"/><Relationship Id="rId268" Type="http://schemas.openxmlformats.org/officeDocument/2006/relationships/image" Target="media/image242.jpg"/><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19.jpg"/><Relationship Id="rId53" Type="http://schemas.openxmlformats.org/officeDocument/2006/relationships/image" Target="media/image40.jpg"/><Relationship Id="rId74" Type="http://schemas.openxmlformats.org/officeDocument/2006/relationships/image" Target="media/image61.jpg"/><Relationship Id="rId128" Type="http://schemas.openxmlformats.org/officeDocument/2006/relationships/image" Target="media/image115.jpg"/><Relationship Id="rId149" Type="http://schemas.openxmlformats.org/officeDocument/2006/relationships/image" Target="media/image136.jpg"/><Relationship Id="rId5" Type="http://schemas.openxmlformats.org/officeDocument/2006/relationships/footnotes" Target="footnotes.xml"/><Relationship Id="rId95" Type="http://schemas.openxmlformats.org/officeDocument/2006/relationships/image" Target="media/image82.jpg"/><Relationship Id="rId160" Type="http://schemas.openxmlformats.org/officeDocument/2006/relationships/image" Target="media/image147.jpg"/><Relationship Id="rId181" Type="http://schemas.openxmlformats.org/officeDocument/2006/relationships/image" Target="media/image168.jpg"/><Relationship Id="rId216" Type="http://schemas.openxmlformats.org/officeDocument/2006/relationships/image" Target="media/image190.jpg"/><Relationship Id="rId237" Type="http://schemas.openxmlformats.org/officeDocument/2006/relationships/image" Target="media/image211.jpg"/><Relationship Id="rId258" Type="http://schemas.openxmlformats.org/officeDocument/2006/relationships/image" Target="media/image232.jpg"/><Relationship Id="rId279" Type="http://schemas.openxmlformats.org/officeDocument/2006/relationships/theme" Target="theme/theme1.xml"/><Relationship Id="rId22" Type="http://schemas.openxmlformats.org/officeDocument/2006/relationships/image" Target="media/image9.jpg"/><Relationship Id="rId43" Type="http://schemas.openxmlformats.org/officeDocument/2006/relationships/image" Target="media/image30.jpg"/><Relationship Id="rId64" Type="http://schemas.openxmlformats.org/officeDocument/2006/relationships/image" Target="media/image51.jpg"/><Relationship Id="rId118" Type="http://schemas.openxmlformats.org/officeDocument/2006/relationships/image" Target="media/image105.jpg"/><Relationship Id="rId139" Type="http://schemas.openxmlformats.org/officeDocument/2006/relationships/image" Target="media/image126.jpg"/><Relationship Id="rId85" Type="http://schemas.openxmlformats.org/officeDocument/2006/relationships/image" Target="media/image72.jpg"/><Relationship Id="rId150" Type="http://schemas.openxmlformats.org/officeDocument/2006/relationships/image" Target="media/image137.jpg"/><Relationship Id="rId171" Type="http://schemas.openxmlformats.org/officeDocument/2006/relationships/image" Target="media/image158.jpg"/><Relationship Id="rId192" Type="http://schemas.openxmlformats.org/officeDocument/2006/relationships/hyperlink" Target="http://www.open.ac.uk/courses?utm_source=openlearn&amp;utm_campaign=ol&amp;utm_medium=ebook" TargetMode="External"/><Relationship Id="rId206" Type="http://schemas.openxmlformats.org/officeDocument/2006/relationships/image" Target="media/image180.jpg"/><Relationship Id="rId227" Type="http://schemas.openxmlformats.org/officeDocument/2006/relationships/image" Target="media/image201.jpg"/><Relationship Id="rId248" Type="http://schemas.openxmlformats.org/officeDocument/2006/relationships/image" Target="media/image222.jpg"/><Relationship Id="rId269" Type="http://schemas.openxmlformats.org/officeDocument/2006/relationships/image" Target="media/image243.jpg"/><Relationship Id="rId12" Type="http://schemas.openxmlformats.org/officeDocument/2006/relationships/hyperlink" Target="http://www3.open.ac.uk/study/undergraduate/course/y182.htm" TargetMode="External"/><Relationship Id="rId33" Type="http://schemas.openxmlformats.org/officeDocument/2006/relationships/image" Target="media/image20.jpg"/><Relationship Id="rId108" Type="http://schemas.openxmlformats.org/officeDocument/2006/relationships/image" Target="media/image95.jpg"/><Relationship Id="rId129" Type="http://schemas.openxmlformats.org/officeDocument/2006/relationships/image" Target="media/image116.jpg"/><Relationship Id="rId54" Type="http://schemas.openxmlformats.org/officeDocument/2006/relationships/image" Target="media/image41.jpg"/><Relationship Id="rId75" Type="http://schemas.openxmlformats.org/officeDocument/2006/relationships/image" Target="media/image62.jpg"/><Relationship Id="rId96" Type="http://schemas.openxmlformats.org/officeDocument/2006/relationships/image" Target="media/image83.jpg"/><Relationship Id="rId140" Type="http://schemas.openxmlformats.org/officeDocument/2006/relationships/image" Target="media/image127.jpg"/><Relationship Id="rId161" Type="http://schemas.openxmlformats.org/officeDocument/2006/relationships/image" Target="media/image148.jpg"/><Relationship Id="rId182" Type="http://schemas.openxmlformats.org/officeDocument/2006/relationships/image" Target="media/image169.jpg"/><Relationship Id="rId217" Type="http://schemas.openxmlformats.org/officeDocument/2006/relationships/image" Target="media/image191.jpg"/><Relationship Id="rId6" Type="http://schemas.openxmlformats.org/officeDocument/2006/relationships/endnotes" Target="endnotes.xml"/><Relationship Id="rId238" Type="http://schemas.openxmlformats.org/officeDocument/2006/relationships/image" Target="media/image212.jpg"/><Relationship Id="rId259" Type="http://schemas.openxmlformats.org/officeDocument/2006/relationships/image" Target="media/image233.jpg"/><Relationship Id="rId23" Type="http://schemas.openxmlformats.org/officeDocument/2006/relationships/image" Target="media/image10.jpg"/><Relationship Id="rId119" Type="http://schemas.openxmlformats.org/officeDocument/2006/relationships/image" Target="media/image106.jpg"/><Relationship Id="rId270" Type="http://schemas.openxmlformats.org/officeDocument/2006/relationships/image" Target="media/image244.jpg"/><Relationship Id="rId44" Type="http://schemas.openxmlformats.org/officeDocument/2006/relationships/image" Target="media/image31.jpg"/><Relationship Id="rId65" Type="http://schemas.openxmlformats.org/officeDocument/2006/relationships/image" Target="media/image52.jpg"/><Relationship Id="rId86" Type="http://schemas.openxmlformats.org/officeDocument/2006/relationships/image" Target="media/image73.jpg"/><Relationship Id="rId130" Type="http://schemas.openxmlformats.org/officeDocument/2006/relationships/image" Target="media/image117.jpg"/><Relationship Id="rId151" Type="http://schemas.openxmlformats.org/officeDocument/2006/relationships/image" Target="media/image138.jpg"/><Relationship Id="rId172" Type="http://schemas.openxmlformats.org/officeDocument/2006/relationships/image" Target="media/image159.jpg"/><Relationship Id="rId193" Type="http://schemas.openxmlformats.org/officeDocument/2006/relationships/hyperlink" Target="http://www.open.ac.uk/courses/do-it/access?utm_source=openlearn&amp;utm_campaign=ol&amp;utm_medium=ebook" TargetMode="External"/><Relationship Id="rId202" Type="http://schemas.openxmlformats.org/officeDocument/2006/relationships/hyperlink" Target="https://creativecommons.org/publicdomain/zero/1.0/legalcode" TargetMode="External"/><Relationship Id="rId207" Type="http://schemas.openxmlformats.org/officeDocument/2006/relationships/image" Target="media/image181.jpg"/><Relationship Id="rId223" Type="http://schemas.openxmlformats.org/officeDocument/2006/relationships/image" Target="media/image197.jpg"/><Relationship Id="rId228" Type="http://schemas.openxmlformats.org/officeDocument/2006/relationships/image" Target="media/image202.jpg"/><Relationship Id="rId244" Type="http://schemas.openxmlformats.org/officeDocument/2006/relationships/image" Target="media/image218.jpg"/><Relationship Id="rId249" Type="http://schemas.openxmlformats.org/officeDocument/2006/relationships/image" Target="media/image223.jpg"/><Relationship Id="rId13" Type="http://schemas.openxmlformats.org/officeDocument/2006/relationships/hyperlink" Target="http://www3.open.ac.uk/study/undergraduate/course/mu123.htm" TargetMode="External"/><Relationship Id="rId18" Type="http://schemas.openxmlformats.org/officeDocument/2006/relationships/image" Target="media/image5.jpg"/><Relationship Id="rId39" Type="http://schemas.openxmlformats.org/officeDocument/2006/relationships/image" Target="media/image26.jpg"/><Relationship Id="rId109" Type="http://schemas.openxmlformats.org/officeDocument/2006/relationships/image" Target="media/image96.jpg"/><Relationship Id="rId260" Type="http://schemas.openxmlformats.org/officeDocument/2006/relationships/image" Target="media/image234.jpg"/><Relationship Id="rId265" Type="http://schemas.openxmlformats.org/officeDocument/2006/relationships/image" Target="media/image239.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jpg"/><Relationship Id="rId120" Type="http://schemas.openxmlformats.org/officeDocument/2006/relationships/image" Target="media/image107.jpg"/><Relationship Id="rId125" Type="http://schemas.openxmlformats.org/officeDocument/2006/relationships/image" Target="media/image112.jpg"/><Relationship Id="rId141" Type="http://schemas.openxmlformats.org/officeDocument/2006/relationships/image" Target="media/image128.jpg"/><Relationship Id="rId146" Type="http://schemas.openxmlformats.org/officeDocument/2006/relationships/image" Target="media/image133.jpg"/><Relationship Id="rId167" Type="http://schemas.openxmlformats.org/officeDocument/2006/relationships/image" Target="media/image154.jpg"/><Relationship Id="rId188" Type="http://schemas.openxmlformats.org/officeDocument/2006/relationships/image" Target="media/image175.jpg"/><Relationship Id="rId7" Type="http://schemas.openxmlformats.org/officeDocument/2006/relationships/image" Target="media/image1.png"/><Relationship Id="rId71" Type="http://schemas.openxmlformats.org/officeDocument/2006/relationships/image" Target="media/image58.jpg"/><Relationship Id="rId92" Type="http://schemas.openxmlformats.org/officeDocument/2006/relationships/image" Target="media/image79.jpg"/><Relationship Id="rId162" Type="http://schemas.openxmlformats.org/officeDocument/2006/relationships/image" Target="media/image149.jpg"/><Relationship Id="rId183" Type="http://schemas.openxmlformats.org/officeDocument/2006/relationships/image" Target="media/image170.jpg"/><Relationship Id="rId213" Type="http://schemas.openxmlformats.org/officeDocument/2006/relationships/image" Target="media/image187.jpg"/><Relationship Id="rId218" Type="http://schemas.openxmlformats.org/officeDocument/2006/relationships/image" Target="media/image192.jpg"/><Relationship Id="rId234" Type="http://schemas.openxmlformats.org/officeDocument/2006/relationships/image" Target="media/image208.jpg"/><Relationship Id="rId239" Type="http://schemas.openxmlformats.org/officeDocument/2006/relationships/image" Target="media/image213.jpg"/><Relationship Id="rId2" Type="http://schemas.openxmlformats.org/officeDocument/2006/relationships/styles" Target="styles.xml"/><Relationship Id="rId29" Type="http://schemas.openxmlformats.org/officeDocument/2006/relationships/image" Target="media/image16.jpg"/><Relationship Id="rId250" Type="http://schemas.openxmlformats.org/officeDocument/2006/relationships/image" Target="media/image224.jpg"/><Relationship Id="rId255" Type="http://schemas.openxmlformats.org/officeDocument/2006/relationships/image" Target="media/image229.jpg"/><Relationship Id="rId271" Type="http://schemas.openxmlformats.org/officeDocument/2006/relationships/image" Target="media/image245.jpg"/><Relationship Id="rId276" Type="http://schemas.openxmlformats.org/officeDocument/2006/relationships/header" Target="header1.xml"/><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jpg"/><Relationship Id="rId131" Type="http://schemas.openxmlformats.org/officeDocument/2006/relationships/image" Target="media/image118.jpg"/><Relationship Id="rId136" Type="http://schemas.openxmlformats.org/officeDocument/2006/relationships/image" Target="media/image123.jpg"/><Relationship Id="rId157" Type="http://schemas.openxmlformats.org/officeDocument/2006/relationships/image" Target="media/image144.jpg"/><Relationship Id="rId178" Type="http://schemas.openxmlformats.org/officeDocument/2006/relationships/image" Target="media/image165.jpg"/><Relationship Id="rId61" Type="http://schemas.openxmlformats.org/officeDocument/2006/relationships/image" Target="media/image48.jpg"/><Relationship Id="rId82" Type="http://schemas.openxmlformats.org/officeDocument/2006/relationships/image" Target="media/image69.jpg"/><Relationship Id="rId152" Type="http://schemas.openxmlformats.org/officeDocument/2006/relationships/image" Target="media/image139.jpg"/><Relationship Id="rId173" Type="http://schemas.openxmlformats.org/officeDocument/2006/relationships/image" Target="media/image160.jpg"/><Relationship Id="rId194" Type="http://schemas.openxmlformats.org/officeDocument/2006/relationships/hyperlink" Target="http://www.open.ac.uk/courses/certificates-he?utm_source=openlearn&amp;utm_campaign=ol&amp;utm_medium=ebook" TargetMode="External"/><Relationship Id="rId199" Type="http://schemas.openxmlformats.org/officeDocument/2006/relationships/hyperlink" Target="http://www.open.ac.uk/courses/certificates-he?utm_source=openlearn&amp;utm_campaign=ol&amp;utm_medium=ebook" TargetMode="External"/><Relationship Id="rId203" Type="http://schemas.openxmlformats.org/officeDocument/2006/relationships/hyperlink" Target="http://www.open.edu/openlearn/free-courses?utm_source=openlearn&amp;utm_campaign=ol&amp;utm_medium=ebook" TargetMode="External"/><Relationship Id="rId208" Type="http://schemas.openxmlformats.org/officeDocument/2006/relationships/image" Target="media/image182.jpg"/><Relationship Id="rId229" Type="http://schemas.openxmlformats.org/officeDocument/2006/relationships/image" Target="media/image203.jpg"/><Relationship Id="rId19" Type="http://schemas.openxmlformats.org/officeDocument/2006/relationships/image" Target="media/image6.jpg"/><Relationship Id="rId224" Type="http://schemas.openxmlformats.org/officeDocument/2006/relationships/image" Target="media/image198.jpg"/><Relationship Id="rId240" Type="http://schemas.openxmlformats.org/officeDocument/2006/relationships/image" Target="media/image214.jpg"/><Relationship Id="rId245" Type="http://schemas.openxmlformats.org/officeDocument/2006/relationships/image" Target="media/image219.jpg"/><Relationship Id="rId261" Type="http://schemas.openxmlformats.org/officeDocument/2006/relationships/image" Target="media/image235.jpg"/><Relationship Id="rId266" Type="http://schemas.openxmlformats.org/officeDocument/2006/relationships/image" Target="media/image240.jpg"/><Relationship Id="rId14" Type="http://schemas.openxmlformats.org/officeDocument/2006/relationships/hyperlink" Target="http://www.open.ac.uk/courses/modules/mu123?utm_source=openlearn&amp;utm_campaign=ol&amp;utm_medium=ebook" TargetMode="External"/><Relationship Id="rId30" Type="http://schemas.openxmlformats.org/officeDocument/2006/relationships/image" Target="media/image17.jpg"/><Relationship Id="rId35" Type="http://schemas.openxmlformats.org/officeDocument/2006/relationships/image" Target="media/image22.jpg"/><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jpg"/><Relationship Id="rId126" Type="http://schemas.openxmlformats.org/officeDocument/2006/relationships/image" Target="media/image113.jpg"/><Relationship Id="rId147" Type="http://schemas.openxmlformats.org/officeDocument/2006/relationships/image" Target="media/image134.jpg"/><Relationship Id="rId168" Type="http://schemas.openxmlformats.org/officeDocument/2006/relationships/image" Target="media/image155.jpg"/><Relationship Id="rId8" Type="http://schemas.openxmlformats.org/officeDocument/2006/relationships/hyperlink" Target="http://www.open.ac.uk/courses/modules/mu123?utm_source=openlearn&amp;utm_campaign=ol&amp;utm_medium=ebook" TargetMode="External"/><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jpg"/><Relationship Id="rId121" Type="http://schemas.openxmlformats.org/officeDocument/2006/relationships/image" Target="media/image108.jpg"/><Relationship Id="rId142" Type="http://schemas.openxmlformats.org/officeDocument/2006/relationships/image" Target="media/image129.jpg"/><Relationship Id="rId163" Type="http://schemas.openxmlformats.org/officeDocument/2006/relationships/image" Target="media/image150.jpg"/><Relationship Id="rId184" Type="http://schemas.openxmlformats.org/officeDocument/2006/relationships/image" Target="media/image171.jpg"/><Relationship Id="rId189" Type="http://schemas.openxmlformats.org/officeDocument/2006/relationships/image" Target="media/image176.jpg"/><Relationship Id="rId219" Type="http://schemas.openxmlformats.org/officeDocument/2006/relationships/image" Target="media/image193.jpg"/><Relationship Id="rId3" Type="http://schemas.openxmlformats.org/officeDocument/2006/relationships/settings" Target="settings.xml"/><Relationship Id="rId214" Type="http://schemas.openxmlformats.org/officeDocument/2006/relationships/image" Target="media/image188.jpg"/><Relationship Id="rId230" Type="http://schemas.openxmlformats.org/officeDocument/2006/relationships/image" Target="media/image204.jpg"/><Relationship Id="rId235" Type="http://schemas.openxmlformats.org/officeDocument/2006/relationships/image" Target="media/image209.jpg"/><Relationship Id="rId251" Type="http://schemas.openxmlformats.org/officeDocument/2006/relationships/image" Target="media/image225.jpg"/><Relationship Id="rId256" Type="http://schemas.openxmlformats.org/officeDocument/2006/relationships/image" Target="media/image230.jpg"/><Relationship Id="rId277" Type="http://schemas.openxmlformats.org/officeDocument/2006/relationships/footer" Target="footer1.xml"/><Relationship Id="rId25" Type="http://schemas.openxmlformats.org/officeDocument/2006/relationships/image" Target="media/image12.jp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3.jpg"/><Relationship Id="rId137" Type="http://schemas.openxmlformats.org/officeDocument/2006/relationships/image" Target="media/image124.jpg"/><Relationship Id="rId158" Type="http://schemas.openxmlformats.org/officeDocument/2006/relationships/image" Target="media/image145.jpg"/><Relationship Id="rId272" Type="http://schemas.openxmlformats.org/officeDocument/2006/relationships/image" Target="media/image246.jpg"/><Relationship Id="rId20" Type="http://schemas.openxmlformats.org/officeDocument/2006/relationships/image" Target="media/image7.jpg"/><Relationship Id="rId41" Type="http://schemas.openxmlformats.org/officeDocument/2006/relationships/image" Target="media/image28.jp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jpg"/><Relationship Id="rId132" Type="http://schemas.openxmlformats.org/officeDocument/2006/relationships/image" Target="media/image119.jpg"/><Relationship Id="rId153" Type="http://schemas.openxmlformats.org/officeDocument/2006/relationships/image" Target="media/image140.jpg"/><Relationship Id="rId174" Type="http://schemas.openxmlformats.org/officeDocument/2006/relationships/image" Target="media/image161.jpg"/><Relationship Id="rId179" Type="http://schemas.openxmlformats.org/officeDocument/2006/relationships/image" Target="media/image166.jpg"/><Relationship Id="rId195" Type="http://schemas.openxmlformats.org/officeDocument/2006/relationships/hyperlink" Target="http://www.open.edu/openlearn/about-openlearn/subscribe-the-openlearn-newsletter?utm_source=openlearn&amp;utm_campaign=ol&amp;utm_medium=ebook" TargetMode="External"/><Relationship Id="rId209" Type="http://schemas.openxmlformats.org/officeDocument/2006/relationships/image" Target="media/image183.jpg"/><Relationship Id="rId190" Type="http://schemas.openxmlformats.org/officeDocument/2006/relationships/image" Target="media/image177.jpg"/><Relationship Id="rId204" Type="http://schemas.openxmlformats.org/officeDocument/2006/relationships/image" Target="media/image178.jpg"/><Relationship Id="rId220" Type="http://schemas.openxmlformats.org/officeDocument/2006/relationships/image" Target="media/image194.jpg"/><Relationship Id="rId225" Type="http://schemas.openxmlformats.org/officeDocument/2006/relationships/image" Target="media/image199.jpg"/><Relationship Id="rId241" Type="http://schemas.openxmlformats.org/officeDocument/2006/relationships/image" Target="media/image215.jpg"/><Relationship Id="rId246" Type="http://schemas.openxmlformats.org/officeDocument/2006/relationships/image" Target="media/image220.jpg"/><Relationship Id="rId267" Type="http://schemas.openxmlformats.org/officeDocument/2006/relationships/image" Target="media/image241.jpg"/><Relationship Id="rId15" Type="http://schemas.openxmlformats.org/officeDocument/2006/relationships/image" Target="media/image2.jpg"/><Relationship Id="rId36" Type="http://schemas.openxmlformats.org/officeDocument/2006/relationships/image" Target="media/image23.jpg"/><Relationship Id="rId57" Type="http://schemas.openxmlformats.org/officeDocument/2006/relationships/image" Target="media/image44.jpg"/><Relationship Id="rId106" Type="http://schemas.openxmlformats.org/officeDocument/2006/relationships/image" Target="media/image93.jpg"/><Relationship Id="rId127" Type="http://schemas.openxmlformats.org/officeDocument/2006/relationships/image" Target="media/image114.jpg"/><Relationship Id="rId262" Type="http://schemas.openxmlformats.org/officeDocument/2006/relationships/image" Target="media/image236.jpg"/><Relationship Id="rId10" Type="http://schemas.openxmlformats.org/officeDocument/2006/relationships/hyperlink" Target="http://creativecommons.org/licenses/by-nc-sa/4.0/deed.en_GB" TargetMode="Externa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jpg"/><Relationship Id="rId122" Type="http://schemas.openxmlformats.org/officeDocument/2006/relationships/image" Target="media/image109.jpg"/><Relationship Id="rId143" Type="http://schemas.openxmlformats.org/officeDocument/2006/relationships/image" Target="media/image130.jpg"/><Relationship Id="rId148" Type="http://schemas.openxmlformats.org/officeDocument/2006/relationships/image" Target="media/image135.jpg"/><Relationship Id="rId164" Type="http://schemas.openxmlformats.org/officeDocument/2006/relationships/image" Target="media/image151.jpg"/><Relationship Id="rId169" Type="http://schemas.openxmlformats.org/officeDocument/2006/relationships/image" Target="media/image156.jpg"/><Relationship Id="rId185" Type="http://schemas.openxmlformats.org/officeDocument/2006/relationships/image" Target="media/image172.jpg"/><Relationship Id="rId4" Type="http://schemas.openxmlformats.org/officeDocument/2006/relationships/webSettings" Target="webSettings.xml"/><Relationship Id="rId9" Type="http://schemas.openxmlformats.org/officeDocument/2006/relationships/hyperlink" Target="http://www.open.edu/openlearn/science-maths-technology/mathematics-and-statistics/mathematics-education/using-scientific-calculator/content-section-0?utm_source=openlearn&amp;utm_campaign=ol&amp;utm_medium=ebook" TargetMode="External"/><Relationship Id="rId180" Type="http://schemas.openxmlformats.org/officeDocument/2006/relationships/image" Target="media/image167.jpg"/><Relationship Id="rId210" Type="http://schemas.openxmlformats.org/officeDocument/2006/relationships/image" Target="media/image184.jpg"/><Relationship Id="rId215" Type="http://schemas.openxmlformats.org/officeDocument/2006/relationships/image" Target="media/image189.jpg"/><Relationship Id="rId236" Type="http://schemas.openxmlformats.org/officeDocument/2006/relationships/image" Target="media/image210.jpg"/><Relationship Id="rId257" Type="http://schemas.openxmlformats.org/officeDocument/2006/relationships/image" Target="media/image231.jpg"/><Relationship Id="rId278" Type="http://schemas.openxmlformats.org/officeDocument/2006/relationships/fontTable" Target="fontTable.xml"/><Relationship Id="rId26" Type="http://schemas.openxmlformats.org/officeDocument/2006/relationships/image" Target="media/image13.jpg"/><Relationship Id="rId231" Type="http://schemas.openxmlformats.org/officeDocument/2006/relationships/image" Target="media/image205.jpg"/><Relationship Id="rId252" Type="http://schemas.openxmlformats.org/officeDocument/2006/relationships/image" Target="media/image226.jpg"/><Relationship Id="rId273" Type="http://schemas.openxmlformats.org/officeDocument/2006/relationships/image" Target="media/image247.jpg"/><Relationship Id="rId47" Type="http://schemas.openxmlformats.org/officeDocument/2006/relationships/image" Target="media/image34.jpg"/><Relationship Id="rId68" Type="http://schemas.openxmlformats.org/officeDocument/2006/relationships/image" Target="media/image55.jpg"/><Relationship Id="rId89" Type="http://schemas.openxmlformats.org/officeDocument/2006/relationships/image" Target="media/image76.jpg"/><Relationship Id="rId112" Type="http://schemas.openxmlformats.org/officeDocument/2006/relationships/image" Target="media/image99.jpg"/><Relationship Id="rId133" Type="http://schemas.openxmlformats.org/officeDocument/2006/relationships/image" Target="media/image120.jpg"/><Relationship Id="rId154" Type="http://schemas.openxmlformats.org/officeDocument/2006/relationships/image" Target="media/image141.jpg"/><Relationship Id="rId175" Type="http://schemas.openxmlformats.org/officeDocument/2006/relationships/image" Target="media/image162.jpg"/><Relationship Id="rId196" Type="http://schemas.openxmlformats.org/officeDocument/2006/relationships/hyperlink" Target="http://www.open.edu/openlearn/free-courses?utm_source=openlearn&amp;utm_campaign=ol&amp;utm_medium=ebook" TargetMode="External"/><Relationship Id="rId200" Type="http://schemas.openxmlformats.org/officeDocument/2006/relationships/hyperlink" Target="http://www.open.edu/openlearn/about-openlearn/subscribe-the-openlearn-newsletter?utm_source=openlearn&amp;utm_campaign=ol&amp;utm_medium=ebook" TargetMode="External"/><Relationship Id="rId16" Type="http://schemas.openxmlformats.org/officeDocument/2006/relationships/image" Target="media/image3.jpg"/><Relationship Id="rId221" Type="http://schemas.openxmlformats.org/officeDocument/2006/relationships/image" Target="media/image195.jpg"/><Relationship Id="rId242" Type="http://schemas.openxmlformats.org/officeDocument/2006/relationships/image" Target="media/image216.jpg"/><Relationship Id="rId263" Type="http://schemas.openxmlformats.org/officeDocument/2006/relationships/image" Target="media/image237.jpg"/><Relationship Id="rId37" Type="http://schemas.openxmlformats.org/officeDocument/2006/relationships/image" Target="media/image24.jpg"/><Relationship Id="rId58" Type="http://schemas.openxmlformats.org/officeDocument/2006/relationships/image" Target="media/image45.jpg"/><Relationship Id="rId79" Type="http://schemas.openxmlformats.org/officeDocument/2006/relationships/image" Target="media/image66.jpg"/><Relationship Id="rId102" Type="http://schemas.openxmlformats.org/officeDocument/2006/relationships/image" Target="media/image89.jpg"/><Relationship Id="rId123" Type="http://schemas.openxmlformats.org/officeDocument/2006/relationships/image" Target="media/image110.jpg"/><Relationship Id="rId144" Type="http://schemas.openxmlformats.org/officeDocument/2006/relationships/image" Target="media/image131.jpg"/><Relationship Id="rId90" Type="http://schemas.openxmlformats.org/officeDocument/2006/relationships/image" Target="media/image77.jpg"/><Relationship Id="rId165" Type="http://schemas.openxmlformats.org/officeDocument/2006/relationships/image" Target="media/image152.jpg"/><Relationship Id="rId186" Type="http://schemas.openxmlformats.org/officeDocument/2006/relationships/image" Target="media/image173.jpg"/><Relationship Id="rId211" Type="http://schemas.openxmlformats.org/officeDocument/2006/relationships/image" Target="media/image185.jpg"/><Relationship Id="rId232" Type="http://schemas.openxmlformats.org/officeDocument/2006/relationships/image" Target="media/image206.jpg"/><Relationship Id="rId253" Type="http://schemas.openxmlformats.org/officeDocument/2006/relationships/image" Target="media/image227.jpg"/><Relationship Id="rId274" Type="http://schemas.openxmlformats.org/officeDocument/2006/relationships/image" Target="media/image248.jpg"/><Relationship Id="rId27" Type="http://schemas.openxmlformats.org/officeDocument/2006/relationships/image" Target="media/image14.jpg"/><Relationship Id="rId48" Type="http://schemas.openxmlformats.org/officeDocument/2006/relationships/image" Target="media/image35.jpg"/><Relationship Id="rId69" Type="http://schemas.openxmlformats.org/officeDocument/2006/relationships/image" Target="media/image56.jpg"/><Relationship Id="rId113" Type="http://schemas.openxmlformats.org/officeDocument/2006/relationships/image" Target="media/image100.jpg"/><Relationship Id="rId134" Type="http://schemas.openxmlformats.org/officeDocument/2006/relationships/image" Target="media/image121.jpg"/><Relationship Id="rId80" Type="http://schemas.openxmlformats.org/officeDocument/2006/relationships/image" Target="media/image67.jpg"/><Relationship Id="rId155" Type="http://schemas.openxmlformats.org/officeDocument/2006/relationships/image" Target="media/image142.jpg"/><Relationship Id="rId176" Type="http://schemas.openxmlformats.org/officeDocument/2006/relationships/image" Target="media/image163.jpg"/><Relationship Id="rId197" Type="http://schemas.openxmlformats.org/officeDocument/2006/relationships/hyperlink" Target="http://www.open.ac.uk/courses?utm_source=openlearn&amp;utm_campaign=ol&amp;utm_medium=ebook" TargetMode="External"/><Relationship Id="rId201" Type="http://schemas.openxmlformats.org/officeDocument/2006/relationships/hyperlink" Target="https://static.pexels.com/photos/5775/calculator-scientific.jpg" TargetMode="External"/><Relationship Id="rId222" Type="http://schemas.openxmlformats.org/officeDocument/2006/relationships/image" Target="media/image196.jpg"/><Relationship Id="rId243" Type="http://schemas.openxmlformats.org/officeDocument/2006/relationships/image" Target="media/image217.jpg"/><Relationship Id="rId264" Type="http://schemas.openxmlformats.org/officeDocument/2006/relationships/image" Target="media/image238.jpg"/><Relationship Id="rId17" Type="http://schemas.openxmlformats.org/officeDocument/2006/relationships/image" Target="media/image4.jp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90.jpg"/><Relationship Id="rId124" Type="http://schemas.openxmlformats.org/officeDocument/2006/relationships/image" Target="media/image111.jpg"/><Relationship Id="rId70" Type="http://schemas.openxmlformats.org/officeDocument/2006/relationships/image" Target="media/image57.jpg"/><Relationship Id="rId91" Type="http://schemas.openxmlformats.org/officeDocument/2006/relationships/image" Target="media/image78.jpg"/><Relationship Id="rId145" Type="http://schemas.openxmlformats.org/officeDocument/2006/relationships/image" Target="media/image132.jpg"/><Relationship Id="rId166" Type="http://schemas.openxmlformats.org/officeDocument/2006/relationships/image" Target="media/image153.jpg"/><Relationship Id="rId187" Type="http://schemas.openxmlformats.org/officeDocument/2006/relationships/image" Target="media/image174.jpg"/><Relationship Id="rId1" Type="http://schemas.openxmlformats.org/officeDocument/2006/relationships/numbering" Target="numbering.xml"/><Relationship Id="rId212" Type="http://schemas.openxmlformats.org/officeDocument/2006/relationships/image" Target="media/image186.jpg"/><Relationship Id="rId233" Type="http://schemas.openxmlformats.org/officeDocument/2006/relationships/image" Target="media/image207.jpg"/><Relationship Id="rId254" Type="http://schemas.openxmlformats.org/officeDocument/2006/relationships/image" Target="media/image228.jpg"/><Relationship Id="rId28" Type="http://schemas.openxmlformats.org/officeDocument/2006/relationships/image" Target="media/image15.jpg"/><Relationship Id="rId49" Type="http://schemas.openxmlformats.org/officeDocument/2006/relationships/image" Target="media/image36.jpg"/><Relationship Id="rId114" Type="http://schemas.openxmlformats.org/officeDocument/2006/relationships/image" Target="media/image101.jpg"/><Relationship Id="rId275" Type="http://schemas.openxmlformats.org/officeDocument/2006/relationships/image" Target="media/image249.jpg"/><Relationship Id="rId60" Type="http://schemas.openxmlformats.org/officeDocument/2006/relationships/image" Target="media/image47.jpg"/><Relationship Id="rId81" Type="http://schemas.openxmlformats.org/officeDocument/2006/relationships/image" Target="media/image68.jpg"/><Relationship Id="rId135" Type="http://schemas.openxmlformats.org/officeDocument/2006/relationships/image" Target="media/image122.jpg"/><Relationship Id="rId156" Type="http://schemas.openxmlformats.org/officeDocument/2006/relationships/image" Target="media/image143.jpg"/><Relationship Id="rId177" Type="http://schemas.openxmlformats.org/officeDocument/2006/relationships/image" Target="media/image164.jpg"/><Relationship Id="rId198" Type="http://schemas.openxmlformats.org/officeDocument/2006/relationships/hyperlink" Target="http://www.open.ac.uk/courses/do-it/acces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athematics-statistics/using-scientific-calculato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11456</Words>
  <Characters>55910</Characters>
  <Application>Microsoft Office Word</Application>
  <DocSecurity>0</DocSecurity>
  <Lines>3494</Lines>
  <Paragraphs>1005</Paragraphs>
  <ScaleCrop>false</ScaleCrop>
  <Company>The Open University</Company>
  <LinksUpToDate>false</LinksUpToDate>
  <CharactersWithSpaces>66361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 scientific calculator</dc:title>
  <dc:subject/>
  <dc:creator>The Open University</dc:creator>
  <cp:keywords/>
  <dc:description>Comments</dc:description>
  <cp:lastModifiedBy>ccs-stcn-omu-live</cp:lastModifiedBy>
  <cp:revision>3</cp:revision>
  <dcterms:created xsi:type="dcterms:W3CDTF">2021-12-10T11:58:00Z</dcterms:created>
  <dcterms:modified xsi:type="dcterms:W3CDTF">2021-12-10T11:59:00Z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https://www.open.edu/openlearn/science-maths-technology/mathematics-statistics/using-scientific-calculator/content-section-0</vt:lpwstr>
  </property>
  <property fmtid="{D5CDD505-2E9C-101B-9397-08002B2CF9AE}" pid="3" name="DateProcessed">
    <vt:lpwstr>10th December 2021</vt:lpwstr>
  </property>
  <property fmtid="{D5CDD505-2E9C-101B-9397-08002B2CF9AE}" pid="4" name="ItemID">
    <vt:lpwstr/>
  </property>
  <property fmtid="{D5CDD505-2E9C-101B-9397-08002B2CF9AE}" pid="5" name="ItemTitle">
    <vt:lpwstr>Using a scientific calculator</vt:lpwstr>
  </property>
  <property fmtid="{D5CDD505-2E9C-101B-9397-08002B2CF9AE}" pid="6" name="OuLogo">
    <vt:lpwstr>\\sc-file-test\system\other\oulogo.jpg</vt:lpwstr>
  </property>
  <property fmtid="{D5CDD505-2E9C-101B-9397-08002B2CF9AE}" pid="7" name="BrandLogo">
    <vt:lpwstr/>
  </property>
</Properties>
</file>